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FBD" w:rsidRDefault="003E79F9">
      <w:pPr>
        <w:jc w:val="center"/>
        <w:rPr>
          <w:sz w:val="32"/>
        </w:rPr>
        <w:sectPr w:rsidR="00551FBD">
          <w:footerReference w:type="default" r:id="rId8"/>
          <w:type w:val="continuous"/>
          <w:pgSz w:w="11910" w:h="16840"/>
          <w:pgMar w:top="1180" w:right="220" w:bottom="1060" w:left="520" w:header="720" w:footer="870" w:gutter="0"/>
          <w:pgNumType w:start="1"/>
          <w:cols w:space="720"/>
        </w:sect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092950" cy="9179112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17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BD" w:rsidRDefault="008C5111">
      <w:pPr>
        <w:pStyle w:val="2"/>
        <w:spacing w:before="71" w:line="240" w:lineRule="auto"/>
        <w:ind w:left="608" w:right="622"/>
        <w:jc w:val="center"/>
      </w:pPr>
      <w:r>
        <w:lastRenderedPageBreak/>
        <w:t>Содержание</w:t>
      </w:r>
    </w:p>
    <w:p w:rsidR="00551FBD" w:rsidRDefault="00551FB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381"/>
        <w:gridCol w:w="899"/>
      </w:tblGrid>
      <w:tr w:rsidR="00551FBD">
        <w:trPr>
          <w:trHeight w:val="517"/>
        </w:trPr>
        <w:tc>
          <w:tcPr>
            <w:tcW w:w="1368" w:type="dxa"/>
          </w:tcPr>
          <w:p w:rsidR="00551FBD" w:rsidRDefault="008C5111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before="1"/>
              <w:ind w:left="3151" w:right="3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</w:t>
            </w:r>
            <w:proofErr w:type="spellEnd"/>
          </w:p>
        </w:tc>
      </w:tr>
      <w:tr w:rsidR="00551FBD">
        <w:trPr>
          <w:trHeight w:val="551"/>
        </w:trPr>
        <w:tc>
          <w:tcPr>
            <w:tcW w:w="9648" w:type="dxa"/>
            <w:gridSpan w:val="3"/>
          </w:tcPr>
          <w:p w:rsidR="00551FBD" w:rsidRDefault="008C5111">
            <w:pPr>
              <w:pStyle w:val="TableParagraph"/>
              <w:spacing w:line="273" w:lineRule="exact"/>
              <w:ind w:left="3250" w:right="3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551FBD" w:rsidRDefault="008C5111">
            <w:pPr>
              <w:pStyle w:val="TableParagraph"/>
              <w:spacing w:line="259" w:lineRule="exact"/>
              <w:ind w:left="3250" w:right="3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551FBD">
        <w:trPr>
          <w:trHeight w:val="1036"/>
        </w:trPr>
        <w:tc>
          <w:tcPr>
            <w:tcW w:w="1368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81" w:type="dxa"/>
          </w:tcPr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51FBD">
        <w:trPr>
          <w:trHeight w:val="51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51FBD">
        <w:trPr>
          <w:trHeight w:val="1154"/>
        </w:trPr>
        <w:tc>
          <w:tcPr>
            <w:tcW w:w="1368" w:type="dxa"/>
          </w:tcPr>
          <w:p w:rsidR="00551FBD" w:rsidRDefault="008C511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с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 отсталостью 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программы  I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551FBD">
        <w:trPr>
          <w:trHeight w:val="146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Система оценки достижения обучающимися с легкой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 планируемых результатов освоения 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общеобразовательной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этапа обучения – 1-4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551FBD">
        <w:trPr>
          <w:trHeight w:val="1033"/>
        </w:trPr>
        <w:tc>
          <w:tcPr>
            <w:tcW w:w="1368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81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1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551FBD">
        <w:trPr>
          <w:trHeight w:val="835"/>
        </w:trPr>
        <w:tc>
          <w:tcPr>
            <w:tcW w:w="1368" w:type="dxa"/>
          </w:tcPr>
          <w:p w:rsidR="00551FBD" w:rsidRDefault="008C511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Программы учебных предметов, в том числе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551FBD">
        <w:trPr>
          <w:trHeight w:val="517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6B3B4C">
              <w:rPr>
                <w:b/>
                <w:sz w:val="24"/>
              </w:rPr>
              <w:t>9</w:t>
            </w:r>
          </w:p>
        </w:tc>
      </w:tr>
      <w:tr w:rsidR="00551FBD">
        <w:trPr>
          <w:trHeight w:val="51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B3B4C">
              <w:rPr>
                <w:b/>
                <w:sz w:val="24"/>
              </w:rPr>
              <w:t>11</w:t>
            </w:r>
          </w:p>
        </w:tc>
      </w:tr>
      <w:tr w:rsidR="00551FBD">
        <w:trPr>
          <w:trHeight w:val="517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6B3B4C">
              <w:rPr>
                <w:b/>
                <w:sz w:val="24"/>
              </w:rPr>
              <w:t>1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6B3B4C">
              <w:rPr>
                <w:b/>
                <w:sz w:val="24"/>
              </w:rPr>
              <w:t>1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</w:tr>
      <w:tr w:rsidR="00551FBD">
        <w:trPr>
          <w:trHeight w:val="51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6B3B4C">
              <w:rPr>
                <w:b/>
                <w:sz w:val="24"/>
              </w:rPr>
              <w:t>7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6B3B4C">
              <w:rPr>
                <w:b/>
                <w:sz w:val="24"/>
              </w:rPr>
              <w:t>7</w:t>
            </w:r>
          </w:p>
        </w:tc>
      </w:tr>
      <w:tr w:rsidR="00551FBD" w:rsidTr="00765946">
        <w:trPr>
          <w:trHeight w:val="759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Система условий реализации 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B3B4C">
              <w:rPr>
                <w:b/>
                <w:sz w:val="24"/>
              </w:rPr>
              <w:t>53</w:t>
            </w:r>
          </w:p>
        </w:tc>
      </w:tr>
      <w:tr w:rsidR="00551FBD">
        <w:trPr>
          <w:trHeight w:val="568"/>
        </w:trPr>
        <w:tc>
          <w:tcPr>
            <w:tcW w:w="136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3" w:lineRule="exact"/>
              <w:ind w:left="3151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B3B4C">
              <w:rPr>
                <w:b/>
                <w:sz w:val="24"/>
              </w:rPr>
              <w:t>69</w:t>
            </w:r>
          </w:p>
        </w:tc>
      </w:tr>
    </w:tbl>
    <w:p w:rsidR="00551FBD" w:rsidRDefault="00551FBD">
      <w:pPr>
        <w:spacing w:line="275" w:lineRule="exact"/>
        <w:rPr>
          <w:sz w:val="24"/>
        </w:rPr>
        <w:sectPr w:rsidR="00551FBD">
          <w:pgSz w:w="11910" w:h="16840"/>
          <w:pgMar w:top="1040" w:right="220" w:bottom="1180" w:left="520" w:header="0" w:footer="87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381"/>
        <w:gridCol w:w="899"/>
      </w:tblGrid>
      <w:tr w:rsidR="00551FBD">
        <w:trPr>
          <w:trHeight w:val="571"/>
        </w:trPr>
        <w:tc>
          <w:tcPr>
            <w:tcW w:w="136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551FBD">
            <w:pPr>
              <w:pStyle w:val="TableParagraph"/>
            </w:pPr>
          </w:p>
        </w:tc>
      </w:tr>
      <w:tr w:rsidR="00551FBD">
        <w:trPr>
          <w:trHeight w:val="51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B3B4C">
              <w:rPr>
                <w:b/>
                <w:sz w:val="24"/>
              </w:rPr>
              <w:t>69</w:t>
            </w:r>
          </w:p>
        </w:tc>
      </w:tr>
      <w:tr w:rsidR="00551FBD">
        <w:trPr>
          <w:trHeight w:val="1154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 w:right="600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с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 отсталостью 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B3B4C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5</w:t>
            </w:r>
          </w:p>
        </w:tc>
      </w:tr>
      <w:tr w:rsidR="00551FBD">
        <w:trPr>
          <w:trHeight w:val="146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Система оценки достижения обучающимися с легкой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 планируемых результатов освоения 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общеобразовательной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 этапа обучения –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6B3B4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8C5111">
              <w:rPr>
                <w:b/>
                <w:sz w:val="24"/>
              </w:rPr>
              <w:t>6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6B3B4C">
              <w:rPr>
                <w:b/>
                <w:sz w:val="24"/>
              </w:rPr>
              <w:t>3</w:t>
            </w:r>
          </w:p>
        </w:tc>
      </w:tr>
      <w:tr w:rsidR="00551FBD">
        <w:trPr>
          <w:trHeight w:val="834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 w:right="1172"/>
              <w:rPr>
                <w:sz w:val="24"/>
              </w:rPr>
            </w:pPr>
            <w:r>
              <w:rPr>
                <w:sz w:val="24"/>
              </w:rPr>
              <w:t>Программы учебных предметов, в том числе внеурочной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6B3B4C">
              <w:rPr>
                <w:b/>
                <w:sz w:val="24"/>
              </w:rPr>
              <w:t>3</w:t>
            </w:r>
          </w:p>
        </w:tc>
      </w:tr>
      <w:tr w:rsidR="00551FBD">
        <w:trPr>
          <w:trHeight w:val="517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6B3B4C">
              <w:rPr>
                <w:b/>
                <w:sz w:val="24"/>
              </w:rPr>
              <w:t>0</w:t>
            </w:r>
          </w:p>
        </w:tc>
      </w:tr>
      <w:tr w:rsidR="00551FBD">
        <w:trPr>
          <w:trHeight w:val="51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6B3B4C">
              <w:rPr>
                <w:b/>
                <w:sz w:val="24"/>
              </w:rPr>
              <w:t>2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6B3B4C">
              <w:rPr>
                <w:b/>
                <w:sz w:val="24"/>
              </w:rPr>
              <w:t>4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6B3B4C">
              <w:rPr>
                <w:b/>
                <w:sz w:val="24"/>
              </w:rPr>
              <w:t>1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99" w:type="dxa"/>
          </w:tcPr>
          <w:p w:rsidR="00551FBD" w:rsidRDefault="006B3B4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307</w:t>
            </w:r>
          </w:p>
        </w:tc>
      </w:tr>
      <w:tr w:rsidR="00551FBD">
        <w:trPr>
          <w:trHeight w:val="51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99" w:type="dxa"/>
          </w:tcPr>
          <w:p w:rsidR="00551FBD" w:rsidRDefault="006B3B4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307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B3B4C">
              <w:rPr>
                <w:b/>
                <w:sz w:val="24"/>
              </w:rPr>
              <w:t>14</w:t>
            </w:r>
          </w:p>
        </w:tc>
      </w:tr>
      <w:tr w:rsidR="00551FBD">
        <w:trPr>
          <w:trHeight w:val="518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B3B4C">
              <w:rPr>
                <w:b/>
                <w:sz w:val="24"/>
              </w:rPr>
              <w:t>15</w:t>
            </w:r>
          </w:p>
        </w:tc>
      </w:tr>
      <w:tr w:rsidR="00551FBD">
        <w:trPr>
          <w:trHeight w:val="517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B3B4C">
              <w:rPr>
                <w:b/>
                <w:sz w:val="24"/>
              </w:rPr>
              <w:t>20</w:t>
            </w:r>
          </w:p>
        </w:tc>
      </w:tr>
      <w:tr w:rsidR="00551FBD">
        <w:trPr>
          <w:trHeight w:val="835"/>
        </w:trPr>
        <w:tc>
          <w:tcPr>
            <w:tcW w:w="1368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381" w:type="dxa"/>
          </w:tcPr>
          <w:p w:rsidR="00551FBD" w:rsidRDefault="008C5111">
            <w:pPr>
              <w:pStyle w:val="TableParagraph"/>
              <w:spacing w:line="276" w:lineRule="auto"/>
              <w:ind w:left="108" w:right="601"/>
              <w:rPr>
                <w:sz w:val="24"/>
              </w:rPr>
            </w:pPr>
            <w:r>
              <w:rPr>
                <w:sz w:val="24"/>
              </w:rPr>
              <w:t>Система условий реализации 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99" w:type="dxa"/>
          </w:tcPr>
          <w:p w:rsidR="00551FBD" w:rsidRDefault="008C5111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B3B4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6</w:t>
            </w:r>
          </w:p>
        </w:tc>
      </w:tr>
    </w:tbl>
    <w:p w:rsidR="00551FBD" w:rsidRDefault="00551FBD">
      <w:pPr>
        <w:spacing w:line="269" w:lineRule="exact"/>
        <w:rPr>
          <w:sz w:val="24"/>
        </w:rPr>
        <w:sectPr w:rsidR="00551FBD">
          <w:pgSz w:w="11910" w:h="16840"/>
          <w:pgMar w:top="1120" w:right="220" w:bottom="1120" w:left="520" w:header="0" w:footer="870" w:gutter="0"/>
          <w:cols w:space="720"/>
        </w:sectPr>
      </w:pPr>
    </w:p>
    <w:p w:rsidR="00551FBD" w:rsidRDefault="00551FBD">
      <w:pPr>
        <w:pStyle w:val="a3"/>
        <w:ind w:left="0"/>
        <w:jc w:val="left"/>
        <w:rPr>
          <w:b/>
          <w:sz w:val="26"/>
        </w:rPr>
      </w:pPr>
    </w:p>
    <w:p w:rsidR="00551FBD" w:rsidRDefault="00551FBD">
      <w:pPr>
        <w:pStyle w:val="a3"/>
        <w:spacing w:before="4"/>
        <w:ind w:left="0"/>
        <w:jc w:val="left"/>
        <w:rPr>
          <w:b/>
          <w:sz w:val="36"/>
        </w:rPr>
      </w:pPr>
    </w:p>
    <w:p w:rsidR="00551FBD" w:rsidRDefault="008C5111">
      <w:pPr>
        <w:pStyle w:val="a5"/>
        <w:numPr>
          <w:ilvl w:val="0"/>
          <w:numId w:val="178"/>
        </w:numPr>
        <w:tabs>
          <w:tab w:val="left" w:pos="512"/>
        </w:tabs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551FBD" w:rsidRDefault="008C5111">
      <w:pPr>
        <w:pStyle w:val="a5"/>
        <w:numPr>
          <w:ilvl w:val="1"/>
          <w:numId w:val="178"/>
        </w:numPr>
        <w:tabs>
          <w:tab w:val="left" w:pos="7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1"/>
        <w:ind w:left="1650" w:right="5087"/>
      </w:pPr>
      <w:r>
        <w:rPr>
          <w:b w:val="0"/>
        </w:rPr>
        <w:br w:type="column"/>
      </w:r>
      <w:r>
        <w:t>Часть</w:t>
      </w:r>
      <w:r>
        <w:rPr>
          <w:spacing w:val="-2"/>
        </w:rPr>
        <w:t xml:space="preserve"> </w:t>
      </w:r>
      <w:r>
        <w:t>1</w:t>
      </w:r>
    </w:p>
    <w:p w:rsidR="00551FBD" w:rsidRDefault="008C5111">
      <w:pPr>
        <w:spacing w:before="2"/>
        <w:ind w:left="320" w:right="3755"/>
        <w:jc w:val="center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классы</w:t>
      </w:r>
    </w:p>
    <w:p w:rsidR="00551FBD" w:rsidRDefault="00551FBD">
      <w:pPr>
        <w:jc w:val="center"/>
        <w:rPr>
          <w:sz w:val="28"/>
        </w:rPr>
        <w:sectPr w:rsidR="00551FBD">
          <w:pgSz w:w="11910" w:h="16840"/>
          <w:pgMar w:top="1040" w:right="220" w:bottom="1120" w:left="520" w:header="0" w:footer="870" w:gutter="0"/>
          <w:cols w:num="2" w:space="720" w:equalWidth="0">
            <w:col w:w="3365" w:space="63"/>
            <w:col w:w="7742"/>
          </w:cols>
        </w:sectPr>
      </w:pPr>
    </w:p>
    <w:p w:rsidR="00551FBD" w:rsidRDefault="008C5111" w:rsidP="00EC0D9C">
      <w:pPr>
        <w:pStyle w:val="a3"/>
        <w:ind w:left="332" w:right="339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-57"/>
        </w:rPr>
        <w:t xml:space="preserve"> </w:t>
      </w:r>
      <w:r>
        <w:t>определяющим</w:t>
      </w:r>
      <w:r>
        <w:rPr>
          <w:spacing w:val="23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ценности</w:t>
      </w:r>
      <w:r>
        <w:rPr>
          <w:spacing w:val="25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 w:rsidR="00EC0D9C">
        <w:t>МОУ «</w:t>
      </w:r>
      <w:proofErr w:type="spellStart"/>
      <w:r w:rsidR="00EC0D9C">
        <w:t>Эммаусская</w:t>
      </w:r>
      <w:proofErr w:type="spellEnd"/>
      <w:r w:rsidR="00EC0D9C">
        <w:t xml:space="preserve"> СОШ», </w:t>
      </w:r>
      <w:r>
        <w:t>характеризующим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 образовательного процесса, учитывающим образовательные потребности, 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1599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6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нарушениями)», а так же на основании Приказа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нарушениями)"</w:t>
      </w:r>
      <w:r>
        <w:rPr>
          <w:spacing w:val="3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30.12.2022 №</w:t>
      </w:r>
      <w:r>
        <w:rPr>
          <w:spacing w:val="-1"/>
        </w:rPr>
        <w:t xml:space="preserve"> </w:t>
      </w:r>
      <w:r>
        <w:t>71930)</w:t>
      </w:r>
    </w:p>
    <w:p w:rsidR="00551FBD" w:rsidRDefault="008C5111">
      <w:pPr>
        <w:spacing w:before="3" w:line="237" w:lineRule="auto"/>
        <w:ind w:left="332" w:right="342" w:firstLine="708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легкой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 потребностей обучающихся, обеспечивающих усвоение ими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551FBD" w:rsidRDefault="008C5111">
      <w:pPr>
        <w:pStyle w:val="2"/>
        <w:spacing w:before="9"/>
        <w:ind w:left="1040"/>
        <w:jc w:val="left"/>
      </w:pPr>
      <w:r>
        <w:t>Задачи:</w:t>
      </w:r>
    </w:p>
    <w:p w:rsidR="00551FBD" w:rsidRDefault="008C5111">
      <w:pPr>
        <w:pStyle w:val="a3"/>
        <w:tabs>
          <w:tab w:val="left" w:pos="1405"/>
          <w:tab w:val="left" w:pos="2681"/>
          <w:tab w:val="left" w:pos="4487"/>
          <w:tab w:val="left" w:pos="4818"/>
          <w:tab w:val="left" w:pos="5736"/>
          <w:tab w:val="left" w:pos="7168"/>
          <w:tab w:val="left" w:pos="8674"/>
        </w:tabs>
        <w:ind w:left="332" w:right="349" w:firstLine="768"/>
        <w:jc w:val="left"/>
      </w:pPr>
      <w:r>
        <w:t>-</w:t>
      </w:r>
      <w:r>
        <w:tab/>
        <w:t>овладение</w:t>
      </w:r>
      <w:r>
        <w:tab/>
        <w:t>обучающимися</w:t>
      </w:r>
      <w:r>
        <w:tab/>
        <w:t>с</w:t>
      </w:r>
      <w:r>
        <w:tab/>
        <w:t>легкой</w:t>
      </w:r>
      <w:r>
        <w:tab/>
        <w:t>умственной</w:t>
      </w:r>
      <w:r>
        <w:tab/>
        <w:t>отсталостью</w:t>
      </w:r>
      <w:r>
        <w:tab/>
      </w:r>
      <w:r>
        <w:rPr>
          <w:spacing w:val="-1"/>
        </w:rP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компетенций;</w:t>
      </w:r>
    </w:p>
    <w:p w:rsidR="00551FBD" w:rsidRDefault="008C5111">
      <w:pPr>
        <w:pStyle w:val="a3"/>
        <w:ind w:left="332" w:right="345" w:firstLine="708"/>
      </w:pPr>
      <w:r>
        <w:t>-формирование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(нравственно-эстетическое, социально-личностное, интеллектуальное, физическое),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ценностями;</w:t>
      </w:r>
    </w:p>
    <w:p w:rsidR="00551FBD" w:rsidRDefault="008C5111">
      <w:pPr>
        <w:pStyle w:val="a3"/>
        <w:ind w:left="332" w:right="351" w:firstLine="768"/>
      </w:pPr>
      <w:r>
        <w:t>-достижение планируемых результатов освоения АООП образования обучающимися с легкой</w:t>
      </w:r>
      <w:r>
        <w:rPr>
          <w:spacing w:val="-57"/>
        </w:rPr>
        <w:t xml:space="preserve"> </w:t>
      </w:r>
      <w:r>
        <w:t>умственной отсталостью (интеллектуальными нарушениями) с учетом их особых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возможностей;</w:t>
      </w:r>
    </w:p>
    <w:p w:rsidR="00551FBD" w:rsidRDefault="008C5111">
      <w:pPr>
        <w:pStyle w:val="a3"/>
        <w:ind w:left="332" w:right="345" w:firstLine="768"/>
      </w:pPr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организационные формы на основе сетевого взаимодействия), проведении спортивных, творческих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соревнований;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90"/>
        </w:tabs>
        <w:ind w:right="348" w:firstLine="708"/>
        <w:jc w:val="both"/>
        <w:rPr>
          <w:sz w:val="24"/>
        </w:rPr>
      </w:pPr>
      <w:r>
        <w:rPr>
          <w:sz w:val="24"/>
        </w:rPr>
        <w:t>участие педагогических работников, обучающихся, их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551FBD" w:rsidRDefault="008C5111">
      <w:pPr>
        <w:pStyle w:val="a3"/>
        <w:ind w:left="1040"/>
      </w:pPr>
      <w:r>
        <w:t>Успешность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jc w:val="both"/>
        <w:rPr>
          <w:sz w:val="24"/>
        </w:rPr>
      </w:pPr>
      <w:r>
        <w:rPr>
          <w:sz w:val="24"/>
        </w:rPr>
        <w:t>личностно-ориентированного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204"/>
        </w:tabs>
        <w:ind w:right="350" w:firstLine="708"/>
        <w:rPr>
          <w:sz w:val="24"/>
        </w:rPr>
      </w:pPr>
      <w:r>
        <w:rPr>
          <w:sz w:val="24"/>
        </w:rPr>
        <w:t>создания</w:t>
      </w:r>
      <w:r>
        <w:rPr>
          <w:spacing w:val="18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9"/>
          <w:sz w:val="24"/>
        </w:rPr>
        <w:t xml:space="preserve"> </w:t>
      </w:r>
      <w:r>
        <w:rPr>
          <w:sz w:val="24"/>
        </w:rPr>
        <w:t>дружественной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 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rPr>
          <w:sz w:val="24"/>
        </w:rPr>
      </w:pPr>
      <w:r>
        <w:rPr>
          <w:sz w:val="24"/>
        </w:rPr>
        <w:t>профессионализма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jc w:val="both"/>
        <w:rPr>
          <w:sz w:val="24"/>
        </w:rPr>
      </w:pPr>
      <w:r>
        <w:rPr>
          <w:sz w:val="24"/>
        </w:rPr>
        <w:t>программно-методического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обеспечения.</w:t>
      </w:r>
    </w:p>
    <w:p w:rsidR="00551FBD" w:rsidRDefault="008C5111">
      <w:pPr>
        <w:pStyle w:val="a3"/>
        <w:ind w:left="332" w:right="343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и деятельностный подходы.</w:t>
      </w:r>
    </w:p>
    <w:p w:rsidR="00551FBD" w:rsidRDefault="008C5111">
      <w:pPr>
        <w:pStyle w:val="a3"/>
        <w:ind w:left="332" w:right="342" w:firstLine="708"/>
      </w:pPr>
      <w:r>
        <w:t>Дифференцированный подход к построению АООП</w:t>
      </w:r>
      <w:r>
        <w:rPr>
          <w:spacing w:val="1"/>
        </w:rPr>
        <w:t xml:space="preserve"> </w:t>
      </w:r>
      <w:r>
        <w:t>для обучающихся с легкой умственной</w:t>
      </w:r>
      <w:r>
        <w:rPr>
          <w:spacing w:val="1"/>
        </w:rPr>
        <w:t xml:space="preserve"> </w:t>
      </w:r>
      <w:r>
        <w:t>отсталостью предполагает учет их особых образовательных потребностей, которые проявляются 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обусловливает</w:t>
      </w:r>
      <w:r>
        <w:rPr>
          <w:spacing w:val="-3"/>
        </w:rPr>
        <w:t xml:space="preserve"> </w:t>
      </w:r>
      <w:r>
        <w:t>необходимость</w:t>
      </w:r>
    </w:p>
    <w:p w:rsidR="00551FBD" w:rsidRDefault="00551FBD">
      <w:pPr>
        <w:sectPr w:rsidR="00551FBD">
          <w:type w:val="continuous"/>
          <w:pgSz w:w="11910" w:h="16840"/>
          <w:pgMar w:top="1180" w:right="220" w:bottom="1060" w:left="520" w:header="720" w:footer="720" w:gutter="0"/>
          <w:cols w:space="720"/>
        </w:sectPr>
      </w:pPr>
    </w:p>
    <w:p w:rsidR="00551FBD" w:rsidRDefault="008C5111">
      <w:pPr>
        <w:pStyle w:val="a3"/>
        <w:spacing w:before="66"/>
        <w:ind w:left="332"/>
        <w:jc w:val="left"/>
      </w:pPr>
      <w:r>
        <w:lastRenderedPageBreak/>
        <w:t>создания</w:t>
      </w:r>
      <w:r>
        <w:rPr>
          <w:spacing w:val="21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вариантов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551FBD" w:rsidRDefault="008C5111">
      <w:pPr>
        <w:pStyle w:val="a3"/>
        <w:ind w:left="332" w:firstLine="708"/>
        <w:jc w:val="left"/>
      </w:pPr>
      <w:r>
        <w:t>Варианты</w:t>
      </w:r>
      <w:r>
        <w:rPr>
          <w:spacing w:val="40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дифференцированно</w:t>
      </w:r>
      <w:r>
        <w:rPr>
          <w:spacing w:val="40"/>
        </w:rPr>
        <w:t xml:space="preserve"> </w:t>
      </w:r>
      <w:r>
        <w:t>сформулированными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к: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spacing w:before="1"/>
        <w:ind w:left="1179" w:hanging="140"/>
        <w:rPr>
          <w:sz w:val="24"/>
        </w:rPr>
      </w:pP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rPr>
          <w:sz w:val="24"/>
        </w:rPr>
      </w:pP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8C5111">
      <w:pPr>
        <w:pStyle w:val="a3"/>
        <w:ind w:left="332" w:right="350" w:firstLine="708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реализовать индивидуальный потенциал</w:t>
      </w:r>
      <w:r>
        <w:rPr>
          <w:spacing w:val="-2"/>
        </w:rPr>
        <w:t xml:space="preserve"> </w:t>
      </w:r>
      <w:r>
        <w:t>развития.</w:t>
      </w:r>
    </w:p>
    <w:p w:rsidR="00551FBD" w:rsidRDefault="008C5111">
      <w:pPr>
        <w:pStyle w:val="a3"/>
        <w:ind w:left="332" w:right="352" w:firstLine="708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психологической науки, раскрывающих основные закономерности и структуру образования с учетом</w:t>
      </w:r>
      <w:r>
        <w:rPr>
          <w:spacing w:val="-57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551FBD" w:rsidRDefault="008C5111">
      <w:pPr>
        <w:pStyle w:val="a3"/>
        <w:ind w:left="332" w:right="341" w:firstLine="708"/>
      </w:pPr>
      <w:r>
        <w:t>Деятельностный подход в образовании строится на признании того, что развитие личности</w:t>
      </w:r>
      <w:r>
        <w:rPr>
          <w:spacing w:val="1"/>
        </w:rPr>
        <w:t xml:space="preserve"> </w:t>
      </w:r>
      <w:r>
        <w:t>обучающихся с умственной отсталостью школьного возраста определяется характером организации</w:t>
      </w:r>
      <w:r>
        <w:rPr>
          <w:spacing w:val="1"/>
        </w:rPr>
        <w:t xml:space="preserve"> </w:t>
      </w:r>
      <w:r>
        <w:t>доступной им деятельности (предметно-практической и учебной). Основным средством реализации</w:t>
      </w:r>
      <w:r>
        <w:rPr>
          <w:spacing w:val="1"/>
        </w:rPr>
        <w:t xml:space="preserve"> </w:t>
      </w:r>
      <w:r>
        <w:t>деятельностного подхода в образовании является обучение как процесс организации 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реализация деятельностного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обеспечивает:</w:t>
      </w:r>
    </w:p>
    <w:p w:rsidR="00551FBD" w:rsidRDefault="008C5111">
      <w:pPr>
        <w:pStyle w:val="a5"/>
        <w:numPr>
          <w:ilvl w:val="0"/>
          <w:numId w:val="6"/>
        </w:numPr>
        <w:tabs>
          <w:tab w:val="left" w:pos="1185"/>
        </w:tabs>
        <w:spacing w:before="1"/>
        <w:ind w:left="1184" w:hanging="145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551FBD" w:rsidRDefault="008C5111">
      <w:pPr>
        <w:pStyle w:val="a5"/>
        <w:numPr>
          <w:ilvl w:val="0"/>
          <w:numId w:val="6"/>
        </w:numPr>
        <w:tabs>
          <w:tab w:val="left" w:pos="1199"/>
        </w:tabs>
        <w:ind w:right="343" w:firstLine="708"/>
        <w:jc w:val="both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 образовательных областях;</w:t>
      </w:r>
    </w:p>
    <w:p w:rsidR="00551FBD" w:rsidRDefault="008C5111">
      <w:pPr>
        <w:pStyle w:val="a5"/>
        <w:numPr>
          <w:ilvl w:val="0"/>
          <w:numId w:val="6"/>
        </w:numPr>
        <w:tabs>
          <w:tab w:val="left" w:pos="1242"/>
        </w:tabs>
        <w:ind w:right="351" w:firstLine="708"/>
        <w:jc w:val="both"/>
        <w:rPr>
          <w:sz w:val="24"/>
        </w:rPr>
      </w:pPr>
      <w:r>
        <w:rPr>
          <w:sz w:val="24"/>
        </w:rPr>
        <w:t>существенное повышение мотивации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 приобретению нового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51FBD" w:rsidRDefault="008C5111">
      <w:pPr>
        <w:pStyle w:val="a5"/>
        <w:numPr>
          <w:ilvl w:val="0"/>
          <w:numId w:val="6"/>
        </w:numPr>
        <w:tabs>
          <w:tab w:val="left" w:pos="1190"/>
        </w:tabs>
        <w:ind w:right="348" w:firstLine="708"/>
        <w:jc w:val="both"/>
        <w:rPr>
          <w:sz w:val="24"/>
        </w:rPr>
      </w:pPr>
      <w:r>
        <w:rPr>
          <w:sz w:val="24"/>
        </w:rPr>
        <w:t>обеспечение условий для общекультурного и личностного развития на основе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системы научных знаний, умений и навыков (академических результатов), но и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 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успешности.</w:t>
      </w:r>
    </w:p>
    <w:p w:rsidR="00551FBD" w:rsidRDefault="008C5111">
      <w:pPr>
        <w:pStyle w:val="a3"/>
        <w:ind w:left="332" w:right="348" w:firstLine="708"/>
      </w:pPr>
      <w:r>
        <w:t>В основу формирования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положены следующие</w:t>
      </w:r>
      <w:r>
        <w:rPr>
          <w:spacing w:val="-2"/>
        </w:rPr>
        <w:t xml:space="preserve"> </w:t>
      </w:r>
      <w:r>
        <w:t>принципы: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247"/>
        </w:tabs>
        <w:ind w:right="344" w:firstLine="768"/>
        <w:jc w:val="both"/>
        <w:rPr>
          <w:sz w:val="24"/>
        </w:rPr>
      </w:pPr>
      <w:r>
        <w:rPr>
          <w:sz w:val="24"/>
        </w:rPr>
        <w:t>принципы государственной политики РФ в области образования (гуманистический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 характер образования, общедоступность образования, адаптивность системы образования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348"/>
        </w:tabs>
        <w:ind w:right="350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211"/>
        </w:tabs>
        <w:spacing w:before="1"/>
        <w:ind w:right="343" w:firstLine="708"/>
        <w:jc w:val="both"/>
        <w:rPr>
          <w:sz w:val="24"/>
        </w:rPr>
      </w:pPr>
      <w:r>
        <w:rPr>
          <w:sz w:val="24"/>
        </w:rPr>
        <w:t>принцип развивающей направленности образовательного процесса, ориентирующий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обучающегося и расширение его «зоны ближайшего развития» с учетом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80"/>
        </w:tabs>
        <w:ind w:left="1179" w:hanging="140"/>
        <w:jc w:val="both"/>
        <w:rPr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264"/>
        </w:tabs>
        <w:ind w:right="343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 (начальные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305"/>
        </w:tabs>
        <w:ind w:right="341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551FBD" w:rsidRDefault="008C5111">
      <w:pPr>
        <w:pStyle w:val="a5"/>
        <w:numPr>
          <w:ilvl w:val="0"/>
          <w:numId w:val="177"/>
        </w:numPr>
        <w:tabs>
          <w:tab w:val="left" w:pos="1199"/>
        </w:tabs>
        <w:ind w:right="348" w:firstLine="708"/>
        <w:jc w:val="both"/>
        <w:rPr>
          <w:sz w:val="24"/>
        </w:rPr>
      </w:pPr>
      <w:r>
        <w:rPr>
          <w:sz w:val="24"/>
        </w:rPr>
        <w:t xml:space="preserve">принцип переноса усвоенных знаний и умений и </w:t>
      </w:r>
      <w:proofErr w:type="gramStart"/>
      <w:r>
        <w:rPr>
          <w:sz w:val="24"/>
        </w:rPr>
        <w:t>навыков</w:t>
      </w:r>
      <w:proofErr w:type="gramEnd"/>
      <w:r>
        <w:rPr>
          <w:sz w:val="24"/>
        </w:rPr>
        <w:t xml:space="preserve"> и отношений, 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 w:firstLine="708"/>
      </w:pPr>
      <w:r>
        <w:lastRenderedPageBreak/>
        <w:t>Педагогически</w:t>
      </w:r>
      <w:r>
        <w:rPr>
          <w:spacing w:val="1"/>
        </w:rPr>
        <w:t xml:space="preserve"> </w:t>
      </w:r>
      <w:r>
        <w:t>целесообразно,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учился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постоянного выбора, обладал субъектными полномочиями в выборе цели, содержания, форм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 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гуманистическими</w:t>
      </w:r>
      <w:r>
        <w:rPr>
          <w:spacing w:val="6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ориентированными</w:t>
      </w:r>
      <w:r>
        <w:rPr>
          <w:spacing w:val="-1"/>
        </w:rPr>
        <w:t xml:space="preserve"> </w:t>
      </w:r>
      <w:r>
        <w:t>технологиями</w:t>
      </w:r>
      <w:r>
        <w:rPr>
          <w:spacing w:val="3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учащихся.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0" w:lineRule="auto"/>
        <w:ind w:left="332" w:right="1525"/>
      </w:pPr>
      <w:r>
        <w:t>Общая характеристика адаптированной основной общеобразовательной программы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</w:p>
    <w:p w:rsidR="00551FBD" w:rsidRDefault="008C5111">
      <w:pPr>
        <w:pStyle w:val="a3"/>
        <w:ind w:left="332" w:right="1359" w:firstLine="708"/>
      </w:pPr>
      <w:r>
        <w:t>АООП 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создается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551FBD" w:rsidRDefault="008C5111">
      <w:pPr>
        <w:pStyle w:val="a3"/>
        <w:ind w:left="332" w:right="342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9"/>
        </w:rPr>
        <w:t xml:space="preserve"> </w:t>
      </w:r>
      <w:r>
        <w:t>и коммуникативному</w:t>
      </w:r>
      <w:r>
        <w:rPr>
          <w:spacing w:val="-5"/>
        </w:rPr>
        <w:t xml:space="preserve"> </w:t>
      </w:r>
      <w:r>
        <w:t>взаимодействию с</w:t>
      </w:r>
      <w:r>
        <w:rPr>
          <w:spacing w:val="-1"/>
        </w:rPr>
        <w:t xml:space="preserve"> </w:t>
      </w:r>
      <w:r>
        <w:t>ними.</w:t>
      </w:r>
    </w:p>
    <w:p w:rsidR="00551FBD" w:rsidRDefault="008C5111">
      <w:pPr>
        <w:pStyle w:val="a3"/>
        <w:ind w:left="332" w:right="350" w:firstLine="708"/>
      </w:pPr>
      <w:r>
        <w:t>АООП включает обязательную часть и часть, формируемую участниками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551FBD" w:rsidRDefault="008C5111">
      <w:pPr>
        <w:pStyle w:val="a3"/>
        <w:ind w:left="332" w:right="345" w:firstLine="708"/>
      </w:pPr>
      <w:r>
        <w:t>Обязательная часть АООП</w:t>
      </w:r>
      <w:r>
        <w:rPr>
          <w:spacing w:val="1"/>
        </w:rPr>
        <w:t xml:space="preserve"> </w:t>
      </w:r>
      <w:r>
        <w:t>для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АООП.</w:t>
      </w:r>
    </w:p>
    <w:p w:rsidR="00551FBD" w:rsidRDefault="008C5111">
      <w:pPr>
        <w:pStyle w:val="a3"/>
        <w:ind w:left="332" w:right="341" w:firstLine="708"/>
      </w:pPr>
      <w:r>
        <w:t>Сроки реализации АООП для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этап</w:t>
      </w:r>
      <w:r>
        <w:rPr>
          <w:spacing w:val="59"/>
        </w:rPr>
        <w:t xml:space="preserve"> </w:t>
      </w:r>
      <w:r>
        <w:t>― (дополнительный</w:t>
      </w:r>
      <w:r>
        <w:rPr>
          <w:spacing w:val="-3"/>
        </w:rPr>
        <w:t xml:space="preserve"> </w:t>
      </w:r>
      <w:r>
        <w:t>первый класс</w:t>
      </w:r>
      <w:r>
        <w:rPr>
          <w:spacing w:val="-1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I</w:t>
      </w:r>
      <w:r>
        <w:t>) 1-4 классы;</w:t>
      </w:r>
    </w:p>
    <w:p w:rsidR="00551FBD" w:rsidRDefault="008C5111">
      <w:pPr>
        <w:pStyle w:val="a3"/>
        <w:ind w:left="332" w:right="348" w:firstLine="708"/>
      </w:pPr>
      <w:r>
        <w:t>Цель</w:t>
      </w:r>
      <w:r>
        <w:rPr>
          <w:spacing w:val="1"/>
        </w:rPr>
        <w:t xml:space="preserve"> </w:t>
      </w:r>
      <w:r>
        <w:t>I-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психофизического развития обучающихся.</w:t>
      </w:r>
    </w:p>
    <w:p w:rsidR="00551FBD" w:rsidRDefault="008C5111">
      <w:pPr>
        <w:pStyle w:val="a3"/>
        <w:ind w:left="332" w:right="341" w:firstLine="708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(1</w:t>
      </w:r>
      <w:r>
        <w:rPr>
          <w:vertAlign w:val="superscript"/>
        </w:rPr>
        <w:t>I</w:t>
      </w:r>
      <w:r>
        <w:t>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диагностико</w:t>
      </w:r>
      <w:proofErr w:type="spellEnd"/>
      <w:r>
        <w:t>-</w:t>
      </w:r>
      <w:r>
        <w:rPr>
          <w:spacing w:val="1"/>
        </w:rPr>
        <w:t xml:space="preserve"> </w:t>
      </w:r>
      <w:r>
        <w:t>пропедевтических</w:t>
      </w:r>
      <w:r>
        <w:rPr>
          <w:spacing w:val="1"/>
        </w:rPr>
        <w:t xml:space="preserve"> </w:t>
      </w:r>
      <w:r>
        <w:t>задач:</w:t>
      </w:r>
    </w:p>
    <w:p w:rsidR="00551FBD" w:rsidRDefault="008C5111">
      <w:pPr>
        <w:pStyle w:val="a5"/>
        <w:numPr>
          <w:ilvl w:val="0"/>
          <w:numId w:val="176"/>
        </w:numPr>
        <w:tabs>
          <w:tab w:val="left" w:pos="1557"/>
        </w:tabs>
        <w:ind w:right="342" w:firstLine="708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 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навыками;</w:t>
      </w:r>
    </w:p>
    <w:p w:rsidR="00551FBD" w:rsidRDefault="008C5111">
      <w:pPr>
        <w:pStyle w:val="a5"/>
        <w:numPr>
          <w:ilvl w:val="0"/>
          <w:numId w:val="176"/>
        </w:numPr>
        <w:tabs>
          <w:tab w:val="left" w:pos="1334"/>
        </w:tabs>
        <w:ind w:right="343" w:firstLine="708"/>
        <w:jc w:val="both"/>
        <w:rPr>
          <w:sz w:val="24"/>
        </w:rPr>
      </w:pPr>
      <w:r>
        <w:rPr>
          <w:sz w:val="24"/>
        </w:rPr>
        <w:t>сформировать у обучающихся физическую, социально-личностную, коммуникативную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 освоению АООП;</w:t>
      </w:r>
    </w:p>
    <w:p w:rsidR="00551FBD" w:rsidRDefault="008C5111">
      <w:pPr>
        <w:pStyle w:val="a5"/>
        <w:numPr>
          <w:ilvl w:val="0"/>
          <w:numId w:val="176"/>
        </w:numPr>
        <w:tabs>
          <w:tab w:val="left" w:pos="1286"/>
        </w:tabs>
        <w:ind w:right="347" w:firstLine="708"/>
        <w:jc w:val="both"/>
        <w:rPr>
          <w:sz w:val="24"/>
        </w:rPr>
      </w:pPr>
      <w:r>
        <w:rPr>
          <w:sz w:val="24"/>
        </w:rPr>
        <w:t>сформировать готовность к участию в систематических учебных занятиях, в разных 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551FBD" w:rsidRDefault="008C5111">
      <w:pPr>
        <w:pStyle w:val="a5"/>
        <w:numPr>
          <w:ilvl w:val="0"/>
          <w:numId w:val="176"/>
        </w:numPr>
        <w:tabs>
          <w:tab w:val="left" w:pos="1303"/>
        </w:tabs>
        <w:ind w:right="343" w:firstLine="708"/>
        <w:jc w:val="both"/>
        <w:rPr>
          <w:sz w:val="24"/>
        </w:rPr>
      </w:pPr>
      <w:r>
        <w:rPr>
          <w:sz w:val="24"/>
        </w:rPr>
        <w:t>обогатить знания обучающихся о социальном и природном мире, опыт в доступных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(рисование, 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аппликация, 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игра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>
      <w:pPr>
        <w:pStyle w:val="2"/>
        <w:spacing w:line="240" w:lineRule="auto"/>
        <w:ind w:left="3570" w:right="941" w:hanging="2643"/>
      </w:pPr>
      <w:r>
        <w:t>Психолого-педагогическая характеристика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551FBD" w:rsidRDefault="008C5111">
      <w:pPr>
        <w:pStyle w:val="a3"/>
        <w:ind w:left="332" w:right="343" w:firstLine="708"/>
      </w:pPr>
      <w:r>
        <w:t>Умственная</w:t>
      </w:r>
      <w:r>
        <w:rPr>
          <w:spacing w:val="1"/>
        </w:rPr>
        <w:t xml:space="preserve"> </w:t>
      </w:r>
      <w:r>
        <w:t>отсталость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стойкое,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вследствие диффузного (разлитого) органического поражения центральной нервной</w:t>
      </w:r>
      <w:r>
        <w:rPr>
          <w:spacing w:val="1"/>
        </w:rPr>
        <w:t xml:space="preserve"> </w:t>
      </w:r>
      <w:r>
        <w:t>системы (ЦНС). Понятие «умственной отсталости» по степени интеллектуальной 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неполноценности коррелирует (соотносится) со сроками, в которые возникло поражение ЦНС - чем</w:t>
      </w:r>
      <w:r>
        <w:rPr>
          <w:spacing w:val="1"/>
        </w:rPr>
        <w:t xml:space="preserve"> </w:t>
      </w:r>
      <w:r>
        <w:t>оно произошло раньше, тем тяжелее последствия. Также степень выраженности интеллектуальных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отсталость отягощена психическими заболеваниями различной этиологии, что требует не только их</w:t>
      </w:r>
      <w:r>
        <w:rPr>
          <w:spacing w:val="1"/>
        </w:rPr>
        <w:t xml:space="preserve"> </w:t>
      </w:r>
      <w:r>
        <w:t>медикаментозного лечения, но и организации медицинского сопровождения таких обучающихся в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551FBD" w:rsidRDefault="008C5111">
      <w:pPr>
        <w:pStyle w:val="a3"/>
        <w:ind w:left="332" w:right="341" w:firstLine="708"/>
      </w:pPr>
      <w:r>
        <w:t>Развитие</w:t>
      </w:r>
      <w:r>
        <w:rPr>
          <w:spacing w:val="11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легкой</w:t>
      </w:r>
      <w:r>
        <w:rPr>
          <w:spacing w:val="16"/>
        </w:rPr>
        <w:t xml:space="preserve"> </w:t>
      </w:r>
      <w:r>
        <w:t>умственной</w:t>
      </w:r>
      <w:r>
        <w:rPr>
          <w:spacing w:val="13"/>
        </w:rPr>
        <w:t xml:space="preserve"> </w:t>
      </w:r>
      <w:r>
        <w:t>отсталостью</w:t>
      </w:r>
      <w:r>
        <w:rPr>
          <w:spacing w:val="14"/>
        </w:rPr>
        <w:t xml:space="preserve"> </w:t>
      </w:r>
      <w:r>
        <w:t>(интеллектуальными</w:t>
      </w:r>
      <w:r>
        <w:rPr>
          <w:spacing w:val="14"/>
        </w:rPr>
        <w:t xml:space="preserve"> </w:t>
      </w:r>
      <w:r>
        <w:t>нарушениями),</w:t>
      </w:r>
      <w:r>
        <w:rPr>
          <w:spacing w:val="11"/>
        </w:rPr>
        <w:t xml:space="preserve"> </w:t>
      </w:r>
      <w:r>
        <w:t>хотя</w:t>
      </w:r>
      <w:r>
        <w:rPr>
          <w:spacing w:val="-57"/>
        </w:rPr>
        <w:t xml:space="preserve"> </w:t>
      </w:r>
      <w:r>
        <w:t>и происходит на дефектной основе и характеризуется замедленностью, наличием отклонений от</w:t>
      </w:r>
      <w:r>
        <w:rPr>
          <w:spacing w:val="1"/>
        </w:rPr>
        <w:t xml:space="preserve"> </w:t>
      </w:r>
      <w:r>
        <w:t>нормального развития, тем не менее, представляет собой поступательный процесс, привносящий</w:t>
      </w:r>
      <w:r>
        <w:rPr>
          <w:spacing w:val="1"/>
        </w:rPr>
        <w:t xml:space="preserve"> </w:t>
      </w:r>
      <w:r>
        <w:t>качественные изменения в познавательную деятельность детей и их личностную сферу, что дает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 оптимистического прогноза.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 w:firstLine="708"/>
      </w:pPr>
      <w:r>
        <w:lastRenderedPageBreak/>
        <w:t>Затруднения в психическом развитии детей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обусловлены особенностями их высшей нервной деятельности (слабостью 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proofErr w:type="spellStart"/>
      <w:r>
        <w:t>тугоподвижностью</w:t>
      </w:r>
      <w:proofErr w:type="spellEnd"/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подавляющем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отсталостью, являются следствием органического поражения ЦНС на 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онтогенеза. Негативное влияние органического поражения ЦНС имеет системный характер, когда в</w:t>
      </w:r>
      <w:r>
        <w:rPr>
          <w:spacing w:val="1"/>
        </w:rPr>
        <w:t xml:space="preserve"> </w:t>
      </w:r>
      <w:r>
        <w:t>патологический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вовлеченными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мотивационно-</w:t>
      </w:r>
      <w:proofErr w:type="spellStart"/>
      <w:r>
        <w:t>потребностная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социально-личностная,</w:t>
      </w:r>
      <w:r>
        <w:rPr>
          <w:spacing w:val="1"/>
        </w:rPr>
        <w:t xml:space="preserve"> </w:t>
      </w:r>
      <w:r>
        <w:t>моторно-двигательная;</w:t>
      </w:r>
      <w:r>
        <w:rPr>
          <w:spacing w:val="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неравномерности, нарушении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психофизического развития. Все</w:t>
      </w:r>
      <w:r>
        <w:rPr>
          <w:spacing w:val="1"/>
        </w:rPr>
        <w:t xml:space="preserve"> </w:t>
      </w:r>
      <w:r>
        <w:t>это, в</w:t>
      </w:r>
      <w:r>
        <w:rPr>
          <w:spacing w:val="1"/>
        </w:rPr>
        <w:t xml:space="preserve"> </w:t>
      </w:r>
      <w:r>
        <w:t>свою очередь,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-1"/>
        </w:rPr>
        <w:t xml:space="preserve"> </w:t>
      </w:r>
      <w:r>
        <w:t>опыта традиционным</w:t>
      </w:r>
      <w:r>
        <w:rPr>
          <w:spacing w:val="-2"/>
        </w:rPr>
        <w:t xml:space="preserve"> </w:t>
      </w:r>
      <w:r>
        <w:t>путем.</w:t>
      </w:r>
    </w:p>
    <w:p w:rsidR="00551FBD" w:rsidRDefault="008C5111">
      <w:pPr>
        <w:pStyle w:val="a3"/>
        <w:spacing w:before="1"/>
        <w:ind w:left="332" w:right="344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познавательных интересов и снижение познавательной активности, что обусловлено замедленностью</w:t>
      </w:r>
      <w:r>
        <w:rPr>
          <w:spacing w:val="-57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некоторых случаях физическое развитие, хотя наиболее нарушенным является мышление, и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отвлечению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дефектология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правопреемница советской) руководствуется теоретическим постулатом Л. С. Выготского о том, что</w:t>
      </w:r>
      <w:r>
        <w:rPr>
          <w:spacing w:val="1"/>
        </w:rPr>
        <w:t xml:space="preserve"> </w:t>
      </w:r>
      <w:r>
        <w:t>своевременная педагогическая коррекция с учетом специфических особенностей каждого ребенка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«запускает» компенсаторные процессы,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потенциальных возможностей.</w:t>
      </w:r>
    </w:p>
    <w:p w:rsidR="00551FBD" w:rsidRDefault="008C5111">
      <w:pPr>
        <w:pStyle w:val="a3"/>
        <w:spacing w:before="1"/>
        <w:ind w:left="332" w:right="345" w:firstLine="708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своеобразием.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оказывается чувственная ступень познания — ощущение и восприятие. Но и в этих познавательных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proofErr w:type="spellStart"/>
      <w:r>
        <w:t>дефицитарность</w:t>
      </w:r>
      <w:proofErr w:type="spellEnd"/>
      <w:r>
        <w:t>: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кинестетических,</w:t>
      </w:r>
      <w:r>
        <w:rPr>
          <w:spacing w:val="1"/>
        </w:rPr>
        <w:t xml:space="preserve"> </w:t>
      </w:r>
      <w:r>
        <w:t>тактильных,</w:t>
      </w:r>
      <w:r>
        <w:rPr>
          <w:spacing w:val="1"/>
        </w:rPr>
        <w:t xml:space="preserve"> </w:t>
      </w:r>
      <w:r>
        <w:t>обонятельных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затруднению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дифференцировка, не могут не оказывать отрицательного влияния на весь ход развития ребенка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нарушениями). Однако особая организация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специальных коррекционных занятий не только повышают качество ощущений и восприятий, но и</w:t>
      </w:r>
      <w:r>
        <w:rPr>
          <w:spacing w:val="1"/>
        </w:rPr>
        <w:t xml:space="preserve"> </w:t>
      </w:r>
      <w:r>
        <w:t>оказывают положительное влияние на развитие интеллектуальной сферы, в частности овладение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мыслительными операциями.</w:t>
      </w:r>
    </w:p>
    <w:p w:rsidR="00551FBD" w:rsidRDefault="008C5111">
      <w:pPr>
        <w:pStyle w:val="a3"/>
        <w:spacing w:before="1"/>
        <w:ind w:left="332" w:right="340" w:firstLine="708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мышления</w:t>
      </w:r>
      <w:r>
        <w:t>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операции, как анализ, синтез, сравнение, обобщение, абстракция, конкретизация. Эти 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своеобразных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несущественных,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 отличия</w:t>
      </w:r>
      <w:r>
        <w:rPr>
          <w:spacing w:val="-3"/>
        </w:rPr>
        <w:t xml:space="preserve"> </w:t>
      </w:r>
      <w:r>
        <w:t>и т. д.</w:t>
      </w:r>
    </w:p>
    <w:p w:rsidR="00551FBD" w:rsidRDefault="008C5111">
      <w:pPr>
        <w:pStyle w:val="a3"/>
        <w:ind w:left="332" w:right="338" w:firstLine="708"/>
      </w:pP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(наглядно-действенного,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логического) у обучающихся с легкой умственной отсталостью (интеллектуальными нарушениями) в</w:t>
      </w:r>
      <w:r>
        <w:rPr>
          <w:spacing w:val="-57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недоразвито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обобщения, трудностях понимания смысла явления или факта. Обучающимся присуща сниженная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регулирующая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зачастую,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6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работу,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дослушав</w:t>
      </w:r>
      <w:r>
        <w:rPr>
          <w:spacing w:val="15"/>
        </w:rPr>
        <w:t xml:space="preserve"> </w:t>
      </w:r>
      <w:r>
        <w:t>инструкции,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поняв</w:t>
      </w:r>
      <w:r>
        <w:rPr>
          <w:spacing w:val="14"/>
        </w:rPr>
        <w:t xml:space="preserve"> </w:t>
      </w:r>
      <w:r>
        <w:t>цели</w:t>
      </w:r>
      <w:r>
        <w:rPr>
          <w:spacing w:val="18"/>
        </w:rPr>
        <w:t xml:space="preserve"> </w:t>
      </w:r>
      <w:r>
        <w:t>задания,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имея</w:t>
      </w:r>
      <w:r>
        <w:rPr>
          <w:spacing w:val="15"/>
        </w:rPr>
        <w:t xml:space="preserve"> </w:t>
      </w:r>
      <w:r>
        <w:t>внутреннего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9"/>
      </w:pPr>
      <w:r>
        <w:lastRenderedPageBreak/>
        <w:t>плана действия. Однако при особой организации учебной деятельности, направленной на 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целенаправленными</w:t>
      </w:r>
      <w:r>
        <w:rPr>
          <w:spacing w:val="45"/>
        </w:rPr>
        <w:t xml:space="preserve"> </w:t>
      </w:r>
      <w:r>
        <w:t>способами</w:t>
      </w:r>
      <w:r>
        <w:rPr>
          <w:spacing w:val="44"/>
        </w:rPr>
        <w:t xml:space="preserve"> </w:t>
      </w:r>
      <w:r>
        <w:t>выполнения</w:t>
      </w:r>
      <w:r>
        <w:rPr>
          <w:spacing w:val="44"/>
        </w:rPr>
        <w:t xml:space="preserve"> </w:t>
      </w:r>
      <w:r>
        <w:t>задания,</w:t>
      </w:r>
      <w:r>
        <w:rPr>
          <w:spacing w:val="43"/>
        </w:rPr>
        <w:t xml:space="preserve"> </w:t>
      </w:r>
      <w:r>
        <w:t>оказывается</w:t>
      </w:r>
      <w:r>
        <w:rPr>
          <w:spacing w:val="43"/>
        </w:rPr>
        <w:t xml:space="preserve"> </w:t>
      </w:r>
      <w:r>
        <w:t>возможным</w:t>
      </w:r>
      <w:r>
        <w:rPr>
          <w:spacing w:val="4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 иной</w:t>
      </w:r>
    </w:p>
    <w:p w:rsidR="00551FBD" w:rsidRDefault="008C5111">
      <w:pPr>
        <w:pStyle w:val="a3"/>
        <w:spacing w:before="1"/>
        <w:ind w:left="332" w:right="342"/>
      </w:pPr>
      <w:r>
        <w:t>степени</w:t>
      </w:r>
      <w:r>
        <w:rPr>
          <w:spacing w:val="1"/>
        </w:rPr>
        <w:t xml:space="preserve"> </w:t>
      </w:r>
      <w:proofErr w:type="spellStart"/>
      <w:r>
        <w:t>скорригировать</w:t>
      </w:r>
      <w:proofErr w:type="spellEnd"/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методов и приемов, применяющихся в процессе коррекционно-развивающего обучения, позволяет</w:t>
      </w:r>
      <w:r>
        <w:rPr>
          <w:spacing w:val="1"/>
        </w:rPr>
        <w:t xml:space="preserve"> </w:t>
      </w:r>
      <w:r>
        <w:t>оказывать влияние на развитие различных видов мышления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словесно-логического.</w:t>
      </w:r>
    </w:p>
    <w:p w:rsidR="00551FBD" w:rsidRDefault="008C5111">
      <w:pPr>
        <w:pStyle w:val="a3"/>
        <w:ind w:left="332" w:right="341" w:firstLine="708"/>
      </w:pPr>
      <w:r>
        <w:t>Особенности восприятия и осмысления детьми</w:t>
      </w:r>
      <w:r>
        <w:rPr>
          <w:spacing w:val="1"/>
        </w:rPr>
        <w:t xml:space="preserve"> </w:t>
      </w:r>
      <w:r>
        <w:t>учебного материала неразрывно связаны с</w:t>
      </w:r>
      <w:r>
        <w:rPr>
          <w:spacing w:val="1"/>
        </w:rPr>
        <w:t xml:space="preserve"> </w:t>
      </w:r>
      <w:r>
        <w:t xml:space="preserve">особенностями их </w:t>
      </w:r>
      <w:r>
        <w:rPr>
          <w:b/>
        </w:rPr>
        <w:t>памяти</w:t>
      </w:r>
      <w:r>
        <w:t>. Запоминание, сохранение и воспроизведение полученной информации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целым рядом специфических особенностей: они лучше запоминают внешние, иногда случайные,</w:t>
      </w:r>
      <w:r>
        <w:rPr>
          <w:spacing w:val="1"/>
        </w:rPr>
        <w:t xml:space="preserve"> </w:t>
      </w:r>
      <w:r>
        <w:t>зрительно воспринимаемые признаки, при этом, труднее осознаются и запоминаются внутренние</w:t>
      </w:r>
      <w:r>
        <w:rPr>
          <w:spacing w:val="1"/>
        </w:rPr>
        <w:t xml:space="preserve"> </w:t>
      </w:r>
      <w:r>
        <w:t>логические связи; позже, чем у нормальных сверстников, формируется произвольное запоминание,</w:t>
      </w:r>
      <w:r>
        <w:rPr>
          <w:spacing w:val="1"/>
        </w:rPr>
        <w:t xml:space="preserve"> </w:t>
      </w:r>
      <w:r>
        <w:t>которое требует многократных повторений. Менее развитым оказывается логическое опосредованное</w:t>
      </w:r>
      <w:r>
        <w:rPr>
          <w:spacing w:val="-57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информация может воспроизводиться бессистемно, с большим количеством искажений; при этом</w:t>
      </w:r>
      <w:r>
        <w:rPr>
          <w:spacing w:val="1"/>
        </w:rPr>
        <w:t xml:space="preserve"> </w:t>
      </w:r>
      <w:r>
        <w:t>наибольшие трудности вызывает воспроизведение словесного материала. Использование различных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(иллюстративной, символической наглядности; различных вариантов планов; вопросов педагога и 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 xml:space="preserve">материала. Вместе с тем, следует иметь в виду, что специфика </w:t>
      </w:r>
      <w:proofErr w:type="spellStart"/>
      <w:r>
        <w:t>мнемической</w:t>
      </w:r>
      <w:proofErr w:type="spellEnd"/>
      <w:r>
        <w:t xml:space="preserve"> деятельности во многом</w:t>
      </w:r>
      <w:r>
        <w:rPr>
          <w:spacing w:val="1"/>
        </w:rPr>
        <w:t xml:space="preserve"> </w:t>
      </w:r>
      <w:r>
        <w:t>определяется структурой дефекта каждого ребенка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разных клинических групп (по классификации М. С. Певзнер)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мнемической</w:t>
      </w:r>
      <w:proofErr w:type="spellEnd"/>
      <w:r>
        <w:rPr>
          <w:spacing w:val="-2"/>
        </w:rPr>
        <w:t xml:space="preserve"> </w:t>
      </w:r>
      <w:r>
        <w:t>деятельности.</w:t>
      </w:r>
    </w:p>
    <w:p w:rsidR="00551FBD" w:rsidRDefault="008C5111">
      <w:pPr>
        <w:pStyle w:val="a3"/>
        <w:spacing w:before="1"/>
        <w:ind w:left="332" w:right="344" w:firstLine="708"/>
      </w:pP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проявляются и в особенностях их </w:t>
      </w:r>
      <w:r>
        <w:rPr>
          <w:b/>
        </w:rPr>
        <w:t>внимания</w:t>
      </w:r>
      <w:r>
        <w:t>, которое отличается</w:t>
      </w:r>
      <w:r>
        <w:rPr>
          <w:spacing w:val="-57"/>
        </w:rPr>
        <w:t xml:space="preserve"> </w:t>
      </w:r>
      <w:r>
        <w:t>сужением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переключения.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ослаблением волевого напряжения, направленного на преодоление трудностей, что выражается в</w:t>
      </w:r>
      <w:r>
        <w:rPr>
          <w:spacing w:val="1"/>
        </w:rPr>
        <w:t xml:space="preserve"> </w:t>
      </w:r>
      <w:r>
        <w:t>неустойчивости внимания.</w:t>
      </w:r>
      <w:r>
        <w:rPr>
          <w:spacing w:val="60"/>
        </w:rPr>
        <w:t xml:space="preserve"> </w:t>
      </w:r>
      <w:r>
        <w:t>Также в процессе обучения обнаруживаются трудности сосредоточения</w:t>
      </w:r>
      <w:r>
        <w:rPr>
          <w:spacing w:val="1"/>
        </w:rPr>
        <w:t xml:space="preserve"> </w:t>
      </w:r>
      <w:r>
        <w:t>на каком- либо одном объекте или виде деятельности. Однако, если задание посильно для ученика и</w:t>
      </w:r>
      <w:r>
        <w:rPr>
          <w:spacing w:val="1"/>
        </w:rPr>
        <w:t xml:space="preserve"> </w:t>
      </w:r>
      <w:r>
        <w:t>интересно ему, то его внимание может определенное время поддерживаться на должном уровне. Под</w:t>
      </w:r>
      <w:r>
        <w:rPr>
          <w:spacing w:val="1"/>
        </w:rPr>
        <w:t xml:space="preserve"> </w:t>
      </w:r>
      <w:r>
        <w:t>влиянием специально организованного обучения и воспитания объем внимания и его устойчивость</w:t>
      </w:r>
      <w:r>
        <w:rPr>
          <w:spacing w:val="1"/>
        </w:rPr>
        <w:t xml:space="preserve"> </w:t>
      </w:r>
      <w:r>
        <w:t>значительно улучшаются, что позволяет говорить о наличии положительной динамики, но вместе с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большинстве</w:t>
      </w:r>
      <w:r>
        <w:rPr>
          <w:spacing w:val="-2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достигают возрастной</w:t>
      </w:r>
      <w:r>
        <w:rPr>
          <w:spacing w:val="-2"/>
        </w:rPr>
        <w:t xml:space="preserve"> </w:t>
      </w:r>
      <w:r>
        <w:t>нормы.</w:t>
      </w:r>
    </w:p>
    <w:p w:rsidR="00551FBD" w:rsidRDefault="008C5111">
      <w:pPr>
        <w:pStyle w:val="a3"/>
        <w:spacing w:before="1"/>
        <w:ind w:left="332" w:right="343" w:firstLine="708"/>
      </w:pPr>
      <w:r>
        <w:t xml:space="preserve">Для успешного обучения необходимы достаточно развитые </w:t>
      </w:r>
      <w:r>
        <w:rPr>
          <w:b/>
        </w:rPr>
        <w:t>представления и воображение.</w:t>
      </w:r>
      <w:r>
        <w:rPr>
          <w:b/>
          <w:spacing w:val="1"/>
        </w:rPr>
        <w:t xml:space="preserve"> </w:t>
      </w:r>
      <w:r>
        <w:t>Представлениям детей с умственной отсталостью (интеллектуальными нарушениями) свойственна</w:t>
      </w:r>
      <w:r>
        <w:rPr>
          <w:spacing w:val="1"/>
        </w:rPr>
        <w:t xml:space="preserve"> </w:t>
      </w:r>
      <w:proofErr w:type="spellStart"/>
      <w:r>
        <w:t>недифференцированоость</w:t>
      </w:r>
      <w:proofErr w:type="spellEnd"/>
      <w:r>
        <w:t>, фрагментарность, уподобление образов, что, в свою очередь, 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узнавании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процессов отличается значительной несформированностью, что выражается в его примитивности,</w:t>
      </w:r>
      <w:r>
        <w:rPr>
          <w:spacing w:val="1"/>
        </w:rPr>
        <w:t xml:space="preserve"> </w:t>
      </w:r>
      <w:r>
        <w:t>неточности и схематичности. Однако, начиная с первого года обучения, в ходе преподавания 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— 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551FBD" w:rsidRDefault="008C5111">
      <w:pPr>
        <w:pStyle w:val="a3"/>
        <w:ind w:left="332" w:right="342" w:firstLine="708"/>
      </w:pP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нарушение взаимодействия между первой и второй сигнальными системами, что, в свою очередь,</w:t>
      </w:r>
      <w:r>
        <w:rPr>
          <w:spacing w:val="1"/>
        </w:rPr>
        <w:t xml:space="preserve"> </w:t>
      </w:r>
      <w:r>
        <w:t>проявляется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недоразвитии</w:t>
      </w:r>
      <w:r>
        <w:rPr>
          <w:spacing w:val="33"/>
        </w:rPr>
        <w:t xml:space="preserve"> </w:t>
      </w:r>
      <w:r>
        <w:t>всех</w:t>
      </w:r>
      <w:r>
        <w:rPr>
          <w:spacing w:val="34"/>
        </w:rPr>
        <w:t xml:space="preserve"> </w:t>
      </w:r>
      <w:r>
        <w:t>сторон</w:t>
      </w:r>
      <w:r>
        <w:rPr>
          <w:spacing w:val="33"/>
        </w:rPr>
        <w:t xml:space="preserve"> </w:t>
      </w:r>
      <w:r>
        <w:t>речи:</w:t>
      </w:r>
      <w:r>
        <w:rPr>
          <w:spacing w:val="33"/>
        </w:rPr>
        <w:t xml:space="preserve"> </w:t>
      </w:r>
      <w:r>
        <w:t>фонетической,</w:t>
      </w:r>
      <w:r>
        <w:rPr>
          <w:spacing w:val="32"/>
        </w:rPr>
        <w:t xml:space="preserve"> </w:t>
      </w:r>
      <w:r>
        <w:t>лексической,</w:t>
      </w:r>
      <w:r>
        <w:rPr>
          <w:spacing w:val="32"/>
        </w:rPr>
        <w:t xml:space="preserve"> </w:t>
      </w:r>
      <w:r>
        <w:t>грамматической</w:t>
      </w:r>
      <w:r>
        <w:rPr>
          <w:spacing w:val="33"/>
        </w:rPr>
        <w:t xml:space="preserve"> </w:t>
      </w:r>
      <w:r>
        <w:t>и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9"/>
      </w:pPr>
      <w:r>
        <w:lastRenderedPageBreak/>
        <w:t>синтаксической. Таким образом, для обучающихся с умственной отсталостью характерно системное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речи.</w:t>
      </w:r>
    </w:p>
    <w:p w:rsidR="00551FBD" w:rsidRDefault="008C5111">
      <w:pPr>
        <w:pStyle w:val="a3"/>
        <w:ind w:left="332" w:right="343" w:firstLine="708"/>
      </w:pPr>
      <w:r>
        <w:t>Недостатки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абстрактно-логического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поддержать беседу на темы, близкие их личному опыту, используя при этом несложные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 на систематизацию и обогащение представлений об окружающей действительности,</w:t>
      </w:r>
      <w:r>
        <w:rPr>
          <w:spacing w:val="1"/>
        </w:rPr>
        <w:t xml:space="preserve"> </w:t>
      </w:r>
      <w:r>
        <w:t>создает положительные условия для овладения обучающимися различными языковыми средствами.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овладении различными конструкциями предложений, составлении небольших, но завершенных по</w:t>
      </w:r>
      <w:r>
        <w:rPr>
          <w:spacing w:val="1"/>
        </w:rPr>
        <w:t xml:space="preserve"> </w:t>
      </w:r>
      <w:r>
        <w:t>смыслу, устных высказываний. Таким образом, постепенно создается основа для овладения более</w:t>
      </w:r>
      <w:r>
        <w:rPr>
          <w:spacing w:val="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формой речи</w:t>
      </w:r>
      <w:r>
        <w:rPr>
          <w:spacing w:val="-1"/>
        </w:rPr>
        <w:t xml:space="preserve"> </w:t>
      </w:r>
      <w:r>
        <w:t>— письменной.</w:t>
      </w:r>
    </w:p>
    <w:p w:rsidR="00551FBD" w:rsidRDefault="008C5111">
      <w:pPr>
        <w:pStyle w:val="a3"/>
        <w:spacing w:before="1"/>
        <w:ind w:left="332" w:right="344" w:firstLine="708"/>
      </w:pPr>
      <w:r>
        <w:rPr>
          <w:b/>
        </w:rPr>
        <w:t>Моторная</w:t>
      </w:r>
      <w:r>
        <w:rPr>
          <w:b/>
          <w:spacing w:val="1"/>
        </w:rPr>
        <w:t xml:space="preserve"> </w:t>
      </w:r>
      <w:r>
        <w:rPr>
          <w:b/>
        </w:rPr>
        <w:t>сфера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как правило, не имеет выраженных нарушений. Наибольшие трудности обучающиеся</w:t>
      </w:r>
      <w:r>
        <w:rPr>
          <w:spacing w:val="-57"/>
        </w:rPr>
        <w:t xml:space="preserve"> </w:t>
      </w:r>
      <w:r>
        <w:t>испытывают при выполнении заданий, связанных с точной координацией мелких движений пальцев</w:t>
      </w:r>
      <w:r>
        <w:rPr>
          <w:spacing w:val="1"/>
        </w:rPr>
        <w:t xml:space="preserve"> </w:t>
      </w:r>
      <w:r>
        <w:t>рук. В свою очередь, это негативно сказывается на овладении письмом и некоторыми трудовыми</w:t>
      </w:r>
      <w:r>
        <w:rPr>
          <w:spacing w:val="1"/>
        </w:rPr>
        <w:t xml:space="preserve"> </w:t>
      </w:r>
      <w:r>
        <w:t>операциями. Проведение специальных упражнений, включенных как в содержание коррекционных</w:t>
      </w:r>
      <w:r>
        <w:rPr>
          <w:spacing w:val="1"/>
        </w:rPr>
        <w:t xml:space="preserve"> </w:t>
      </w:r>
      <w:r>
        <w:t>занятий, так и используемых на отдельных уроках, способствует развитию координации и точности</w:t>
      </w:r>
      <w:r>
        <w:rPr>
          <w:spacing w:val="1"/>
        </w:rPr>
        <w:t xml:space="preserve"> </w:t>
      </w:r>
      <w:r>
        <w:t>движений пальцев рук и кисти, а также позволяет подготовить обучающихся к овладению учебными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трудовыми действиями,</w:t>
      </w:r>
      <w:r>
        <w:rPr>
          <w:spacing w:val="-1"/>
        </w:rPr>
        <w:t xml:space="preserve"> </w:t>
      </w:r>
      <w:r>
        <w:t>требующими определенной</w:t>
      </w:r>
      <w:r>
        <w:rPr>
          <w:spacing w:val="-1"/>
        </w:rPr>
        <w:t xml:space="preserve"> </w:t>
      </w:r>
      <w:r>
        <w:t>моторной ловкости.</w:t>
      </w:r>
    </w:p>
    <w:p w:rsidR="00551FBD" w:rsidRDefault="008C5111">
      <w:pPr>
        <w:pStyle w:val="a3"/>
        <w:spacing w:before="1"/>
        <w:ind w:left="332" w:right="343" w:firstLine="708"/>
      </w:pPr>
      <w:r>
        <w:t>Психологические особенности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rPr>
          <w:b/>
        </w:rPr>
        <w:t>эмоциональной</w:t>
      </w:r>
      <w:r>
        <w:rPr>
          <w:b/>
          <w:spacing w:val="1"/>
        </w:rPr>
        <w:t xml:space="preserve"> </w:t>
      </w:r>
      <w:r>
        <w:rPr>
          <w:b/>
        </w:rPr>
        <w:t>сферы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 эмоции в целом сохранны, однако они отличаются отсутствием оттенков переживаний,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поверхностью.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эстетических.</w:t>
      </w:r>
    </w:p>
    <w:p w:rsidR="00551FBD" w:rsidRDefault="008C5111">
      <w:pPr>
        <w:pStyle w:val="a3"/>
        <w:ind w:left="332" w:right="339" w:firstLine="708"/>
      </w:pPr>
      <w:r>
        <w:rPr>
          <w:b/>
        </w:rPr>
        <w:t>Волевая</w:t>
      </w:r>
      <w:r>
        <w:rPr>
          <w:b/>
          <w:spacing w:val="1"/>
        </w:rPr>
        <w:t xml:space="preserve"> </w:t>
      </w:r>
      <w:r>
        <w:rPr>
          <w:b/>
        </w:rPr>
        <w:t>сфера</w:t>
      </w:r>
      <w:r>
        <w:rPr>
          <w:b/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характеризуется слабостью собственных намерений и побуждений, большой внушаемостью. Такие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proofErr w:type="spellStart"/>
      <w:r>
        <w:t>непосильности</w:t>
      </w:r>
      <w:proofErr w:type="spellEnd"/>
      <w:r>
        <w:t xml:space="preserve"> предъявляемых требований, у некоторых из них развиваются такие отрицательные</w:t>
      </w:r>
      <w:r>
        <w:rPr>
          <w:spacing w:val="1"/>
        </w:rPr>
        <w:t xml:space="preserve"> </w:t>
      </w:r>
      <w:r>
        <w:t>черты личности, как негативизм и упрямство. Своеобразие протекания психических процессов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произвольной,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побуждений,</w:t>
      </w:r>
      <w:r>
        <w:rPr>
          <w:spacing w:val="1"/>
        </w:rPr>
        <w:t xml:space="preserve"> </w:t>
      </w:r>
      <w:r>
        <w:t>недостаточности инициативы. Эти недостатки особенно ярко проявляются в учебной деятельности,</w:t>
      </w:r>
      <w:r>
        <w:rPr>
          <w:spacing w:val="1"/>
        </w:rPr>
        <w:t xml:space="preserve"> </w:t>
      </w:r>
      <w:r>
        <w:t>поскольку учащиеся приступают к ее выполнению без необходимой предшествующей ориентировки</w:t>
      </w:r>
      <w:r>
        <w:rPr>
          <w:spacing w:val="1"/>
        </w:rPr>
        <w:t xml:space="preserve"> </w:t>
      </w:r>
      <w:r>
        <w:t>в задании и, не сопоставляя ход ее выполнения, с конечной целью. В процессе выполнения 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начатого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«соскальзывают»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действия, произведенные ранее, причем осуществляют их в прежнем виде, не учитывая изменения</w:t>
      </w:r>
      <w:r>
        <w:rPr>
          <w:spacing w:val="1"/>
        </w:rPr>
        <w:t xml:space="preserve"> </w:t>
      </w:r>
      <w:r>
        <w:t>условий. Вместе с тем, при проведении длительной, систематической и специально организованной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 им оказываются доступны разные виды деятельности: изобразительная и конструктивная</w:t>
      </w:r>
      <w:r>
        <w:rPr>
          <w:spacing w:val="1"/>
        </w:rPr>
        <w:t xml:space="preserve"> </w:t>
      </w:r>
      <w:r>
        <w:t>деятельность, игра, в том числе дидактическая, 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старшем школьном возрасте 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профильного труда.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 школьников в уходе за собой, благодаря овладению необходимыми социально-бытовыми</w:t>
      </w:r>
      <w:r>
        <w:rPr>
          <w:spacing w:val="1"/>
        </w:rPr>
        <w:t xml:space="preserve"> </w:t>
      </w:r>
      <w:r>
        <w:t>навыками.</w:t>
      </w:r>
    </w:p>
    <w:p w:rsidR="00551FBD" w:rsidRDefault="008C5111">
      <w:pPr>
        <w:pStyle w:val="a3"/>
        <w:spacing w:before="1"/>
        <w:ind w:left="332" w:right="341" w:firstLine="708"/>
      </w:pPr>
      <w:r>
        <w:t>Нарушения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проявляющиеся в примитивности интересов, потребностей и мотивов, что затрудняет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зрелых</w:t>
      </w:r>
      <w:r>
        <w:rPr>
          <w:spacing w:val="3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/>
      </w:pPr>
      <w:r>
        <w:lastRenderedPageBreak/>
        <w:t xml:space="preserve">специфическими особенностями </w:t>
      </w:r>
      <w:r>
        <w:rPr>
          <w:b/>
        </w:rPr>
        <w:t xml:space="preserve">межличностных отношений </w:t>
      </w:r>
      <w:r>
        <w:t>является: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реакциями;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мотивированность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обусловливается</w:t>
      </w:r>
      <w:r>
        <w:rPr>
          <w:spacing w:val="1"/>
        </w:rPr>
        <w:t xml:space="preserve"> </w:t>
      </w:r>
      <w:r>
        <w:t>незрелостью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неразвитостью навыков общения обучающихся, а это, в свою очередь, может негативно сказываться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поведении</w:t>
      </w:r>
      <w:r>
        <w:t>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гиперактивности,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упомянутые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сглаживаются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исправляются.</w:t>
      </w:r>
    </w:p>
    <w:p w:rsidR="00551FBD" w:rsidRDefault="008C5111">
      <w:pPr>
        <w:pStyle w:val="a3"/>
        <w:spacing w:before="1"/>
        <w:ind w:left="332" w:right="338" w:firstLine="708"/>
      </w:pPr>
      <w:r>
        <w:t>Выстраивая психолого-педагогическое сопровождение психического развития детей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Выготским,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аномального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нормального ребенка, а так же решающей роли создания таких социальных условий его обучения и</w:t>
      </w:r>
      <w:r>
        <w:rPr>
          <w:spacing w:val="1"/>
        </w:rPr>
        <w:t xml:space="preserve"> </w:t>
      </w:r>
      <w:r>
        <w:t>воспитания, которые обеспечивают успешное «врастание» его в культуру. В качестве таких условий</w:t>
      </w:r>
      <w:r>
        <w:rPr>
          <w:spacing w:val="1"/>
        </w:rPr>
        <w:t xml:space="preserve"> </w:t>
      </w:r>
      <w:r>
        <w:t>выступает система коррекционных мероприятий в процессе специально организованного обучения,</w:t>
      </w:r>
      <w:r>
        <w:rPr>
          <w:spacing w:val="1"/>
        </w:rPr>
        <w:t xml:space="preserve"> </w:t>
      </w:r>
      <w:r>
        <w:t>опирающегося на сохранные стороны психики учащегося с умственной отсталостью, учитывающие</w:t>
      </w:r>
      <w:r>
        <w:rPr>
          <w:spacing w:val="1"/>
        </w:rPr>
        <w:t xml:space="preserve"> </w:t>
      </w:r>
      <w:r>
        <w:t>зону ближайшего развития. Таким образом, педагогические условия, созданные в образовательной</w:t>
      </w:r>
      <w:r>
        <w:rPr>
          <w:spacing w:val="1"/>
        </w:rPr>
        <w:t xml:space="preserve"> </w:t>
      </w:r>
      <w:r>
        <w:t>организации для обучающихся с умственной отсталостью, должны решать как задачи коррекционно-</w:t>
      </w:r>
      <w:r>
        <w:rPr>
          <w:spacing w:val="1"/>
        </w:rPr>
        <w:t xml:space="preserve"> </w:t>
      </w:r>
      <w:r>
        <w:t>педагогической поддержки ребенка в образовательном процессе, так и вопросы его социализации,</w:t>
      </w:r>
      <w:r>
        <w:rPr>
          <w:spacing w:val="1"/>
        </w:rPr>
        <w:t xml:space="preserve"> </w:t>
      </w:r>
      <w:r>
        <w:t>тесно связанные с развитием познавательной сферы и деятельности, соответствующей 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и способностям</w:t>
      </w:r>
      <w:r>
        <w:rPr>
          <w:spacing w:val="-1"/>
        </w:rPr>
        <w:t xml:space="preserve"> </w:t>
      </w:r>
      <w:r>
        <w:t>обучающегося.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0" w:lineRule="auto"/>
        <w:ind w:left="3570" w:right="814" w:hanging="2766"/>
      </w:pPr>
      <w:r>
        <w:t>Особые образовательные потребности обучающихся с легкой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551FBD" w:rsidRDefault="008C5111">
      <w:pPr>
        <w:pStyle w:val="a3"/>
        <w:ind w:left="332" w:right="346" w:firstLine="708"/>
      </w:pPr>
      <w:r>
        <w:t>Недоразвитие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7"/>
        </w:rPr>
        <w:t xml:space="preserve"> </w:t>
      </w:r>
      <w:r>
        <w:t>отсталостью</w:t>
      </w:r>
      <w:r>
        <w:rPr>
          <w:spacing w:val="17"/>
        </w:rPr>
        <w:t xml:space="preserve"> </w:t>
      </w:r>
      <w:r>
        <w:t>(интеллектуальными</w:t>
      </w:r>
      <w:r>
        <w:rPr>
          <w:spacing w:val="18"/>
        </w:rPr>
        <w:t xml:space="preserve"> </w:t>
      </w:r>
      <w:r>
        <w:t>нарушениями)</w:t>
      </w:r>
      <w:r>
        <w:rPr>
          <w:spacing w:val="17"/>
        </w:rPr>
        <w:t xml:space="preserve"> </w:t>
      </w:r>
      <w:r>
        <w:t>проявляется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качественных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отклонениях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замедленно,</w:t>
      </w:r>
      <w:r>
        <w:rPr>
          <w:spacing w:val="1"/>
        </w:rPr>
        <w:t xml:space="preserve"> </w:t>
      </w:r>
      <w:r>
        <w:t>атипично,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детерминированы в основном степенью</w:t>
      </w:r>
      <w:r>
        <w:rPr>
          <w:spacing w:val="-57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нецензовым.</w:t>
      </w:r>
    </w:p>
    <w:p w:rsidR="00551FBD" w:rsidRDefault="008C5111">
      <w:pPr>
        <w:pStyle w:val="a3"/>
        <w:ind w:left="332" w:right="340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специфические.</w:t>
      </w:r>
    </w:p>
    <w:p w:rsidR="00551FBD" w:rsidRDefault="008C5111">
      <w:pPr>
        <w:pStyle w:val="a3"/>
        <w:ind w:left="332" w:right="341" w:firstLine="708"/>
      </w:pP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разработка и использование специальных методов и средств обучения, особая организация обучения,</w:t>
      </w:r>
      <w:r>
        <w:rPr>
          <w:spacing w:val="-57"/>
        </w:rPr>
        <w:t xml:space="preserve"> </w:t>
      </w:r>
      <w:r>
        <w:t>расширение границ образовательного пространства, продолжительность образования и 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лиц,</w:t>
      </w:r>
      <w:r>
        <w:rPr>
          <w:spacing w:val="2"/>
        </w:rPr>
        <w:t xml:space="preserve"> </w:t>
      </w:r>
      <w:r>
        <w:t>участвующих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551FBD" w:rsidRDefault="008C5111">
      <w:pPr>
        <w:pStyle w:val="a3"/>
        <w:ind w:left="1940" w:right="662" w:hanging="588"/>
      </w:pPr>
      <w:r>
        <w:t>Для обучающихся с легкой умственной отсталостью (интеллектуальными нарушениями)</w:t>
      </w:r>
      <w:r>
        <w:rPr>
          <w:spacing w:val="-58"/>
        </w:rPr>
        <w:t xml:space="preserve"> </w:t>
      </w:r>
      <w:r>
        <w:t>характерны</w:t>
      </w:r>
      <w:r>
        <w:rPr>
          <w:spacing w:val="-1"/>
        </w:rPr>
        <w:t xml:space="preserve"> </w:t>
      </w:r>
      <w:r>
        <w:t>следующие 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right="344" w:firstLine="0"/>
        <w:jc w:val="both"/>
        <w:rPr>
          <w:sz w:val="24"/>
        </w:rPr>
      </w:pP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областей,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left="1100"/>
        <w:jc w:val="both"/>
        <w:rPr>
          <w:sz w:val="24"/>
        </w:rPr>
      </w:pPr>
      <w:r>
        <w:rPr>
          <w:sz w:val="24"/>
        </w:rPr>
        <w:t>научный,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практико-ориентированный,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left="110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right="349" w:firstLine="0"/>
        <w:jc w:val="both"/>
        <w:rPr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 обучение их «переносу» с учетом изменяющихся условий учебных,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spacing w:before="66"/>
        <w:ind w:right="351" w:firstLine="0"/>
        <w:jc w:val="both"/>
        <w:rPr>
          <w:sz w:val="24"/>
        </w:rPr>
      </w:pPr>
      <w:r>
        <w:rPr>
          <w:sz w:val="24"/>
        </w:rPr>
        <w:lastRenderedPageBreak/>
        <w:t>обеспечении особой пространственной и временной организации общеобразовательной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учетом функционального состояния центральной нервной системы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spacing w:before="1"/>
        <w:ind w:right="339" w:firstLine="0"/>
        <w:jc w:val="both"/>
        <w:rPr>
          <w:sz w:val="24"/>
        </w:rPr>
      </w:pPr>
      <w:r>
        <w:rPr>
          <w:sz w:val="24"/>
        </w:rPr>
        <w:t>использование преимущественно позитивных средств стимуляции деятельности 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right="35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right="342" w:firstLine="0"/>
        <w:jc w:val="both"/>
        <w:rPr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по показу,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подражанию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 инструкции;</w:t>
      </w:r>
    </w:p>
    <w:p w:rsidR="00551FBD" w:rsidRDefault="008C5111">
      <w:pPr>
        <w:pStyle w:val="a5"/>
        <w:numPr>
          <w:ilvl w:val="0"/>
          <w:numId w:val="175"/>
        </w:numPr>
        <w:tabs>
          <w:tab w:val="left" w:pos="1100"/>
          <w:tab w:val="left" w:pos="1101"/>
        </w:tabs>
        <w:ind w:right="352" w:firstLine="0"/>
        <w:jc w:val="both"/>
        <w:rPr>
          <w:sz w:val="24"/>
        </w:rPr>
      </w:pP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миру.</w:t>
      </w:r>
    </w:p>
    <w:p w:rsidR="00551FBD" w:rsidRDefault="008C5111">
      <w:pPr>
        <w:pStyle w:val="a3"/>
        <w:ind w:left="332" w:right="347" w:firstLine="708"/>
      </w:pPr>
      <w:r>
        <w:t>Удовлетворение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возможно на основе реализации личностно-ориентированного подхода к воспитанию и 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работы. В свою очередь, это позволит формировать возрастные психологические новообразования 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занятий.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numPr>
          <w:ilvl w:val="1"/>
          <w:numId w:val="178"/>
        </w:numPr>
        <w:tabs>
          <w:tab w:val="left" w:pos="1093"/>
        </w:tabs>
        <w:spacing w:line="240" w:lineRule="auto"/>
        <w:ind w:left="882" w:right="624" w:hanging="270"/>
        <w:jc w:val="left"/>
      </w:pPr>
      <w:r>
        <w:t>Планируемые результаты освоения обучающимися с легкой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</w:p>
    <w:p w:rsidR="00551FBD" w:rsidRDefault="008C5111">
      <w:pPr>
        <w:ind w:left="3568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51FBD" w:rsidRDefault="00551FBD">
      <w:pPr>
        <w:pStyle w:val="a3"/>
        <w:spacing w:before="7"/>
        <w:ind w:left="0"/>
        <w:jc w:val="left"/>
        <w:rPr>
          <w:b/>
          <w:sz w:val="23"/>
        </w:rPr>
      </w:pPr>
    </w:p>
    <w:p w:rsidR="00551FBD" w:rsidRDefault="008C5111">
      <w:pPr>
        <w:pStyle w:val="a3"/>
        <w:ind w:left="332" w:right="345" w:firstLine="708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АООП НОО</w:t>
      </w:r>
      <w:r>
        <w:rPr>
          <w:spacing w:val="-2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итоговые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образования.</w:t>
      </w:r>
    </w:p>
    <w:p w:rsidR="00551FBD" w:rsidRDefault="008C5111">
      <w:pPr>
        <w:pStyle w:val="a3"/>
        <w:ind w:left="332" w:right="350" w:firstLine="708"/>
      </w:pPr>
      <w:r>
        <w:t>Процесс обучения детей с умственной отсталостью имеет существенную специфику, 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замедленном темпе обучения, меньшей плотности учебной нагрузки на занятиях для обучающихся,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-2"/>
        </w:rPr>
        <w:t xml:space="preserve"> </w:t>
      </w:r>
      <w:r>
        <w:t>использовании наглядных</w:t>
      </w:r>
      <w:r>
        <w:rPr>
          <w:spacing w:val="-2"/>
        </w:rPr>
        <w:t xml:space="preserve"> </w:t>
      </w:r>
      <w:r>
        <w:t>методов обучения.</w:t>
      </w:r>
    </w:p>
    <w:p w:rsidR="00551FBD" w:rsidRDefault="008C5111">
      <w:pPr>
        <w:pStyle w:val="a3"/>
        <w:spacing w:before="1"/>
        <w:ind w:left="332" w:right="336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 предметам, имеющим практическую направленность и соответствующим их</w:t>
      </w:r>
      <w:r>
        <w:rPr>
          <w:spacing w:val="1"/>
        </w:rPr>
        <w:t xml:space="preserve"> </w:t>
      </w:r>
      <w:r>
        <w:t>психофизическим возможностям сфере развития личностных учебных действий будет продолжена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(опыта)</w:t>
      </w:r>
      <w:r>
        <w:rPr>
          <w:spacing w:val="1"/>
        </w:rPr>
        <w:t xml:space="preserve"> </w:t>
      </w:r>
      <w:r>
        <w:t>самостоятельной работы с целью интеграции в общество. Одновременно, средствами социально-</w:t>
      </w:r>
      <w:r>
        <w:rPr>
          <w:spacing w:val="1"/>
        </w:rPr>
        <w:t xml:space="preserve"> </w:t>
      </w:r>
      <w:r>
        <w:t>психологической реабилитации, будут формироваться основы социальных компетенций, 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опыт социальных и межличностных</w:t>
      </w:r>
      <w:r>
        <w:rPr>
          <w:spacing w:val="2"/>
        </w:rPr>
        <w:t xml:space="preserve"> </w:t>
      </w:r>
      <w:r>
        <w:t>отношений.</w:t>
      </w:r>
    </w:p>
    <w:p w:rsidR="00551FBD" w:rsidRDefault="008C5111">
      <w:pPr>
        <w:pStyle w:val="a3"/>
        <w:ind w:left="332" w:right="346" w:firstLine="708"/>
      </w:pPr>
      <w:r>
        <w:t>В сфере регулятивных учебных действий, в зависимости от степени умственной отсталости,</w:t>
      </w:r>
      <w:r>
        <w:rPr>
          <w:spacing w:val="1"/>
        </w:rPr>
        <w:t xml:space="preserve"> </w:t>
      </w:r>
      <w:r>
        <w:t>будет уделяться внимание формированию на доступном уровне способностей обучающихся в оценке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новые учебные</w:t>
      </w:r>
      <w:r>
        <w:rPr>
          <w:spacing w:val="-3"/>
        </w:rPr>
        <w:t xml:space="preserve"> </w:t>
      </w:r>
      <w:r>
        <w:t>цели и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551FBD" w:rsidRDefault="008C5111">
      <w:pPr>
        <w:pStyle w:val="a3"/>
        <w:ind w:left="332" w:right="344" w:firstLine="70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дальнейшему развитию речевой деятельности, речевого поведения в коллективе и обществе, умению</w:t>
      </w:r>
      <w:r>
        <w:rPr>
          <w:spacing w:val="1"/>
        </w:rPr>
        <w:t xml:space="preserve"> </w:t>
      </w:r>
      <w:r>
        <w:t>поддерживать и устанавливать необходимые контакты в ученическом коллективе, с учителями,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компетентности.</w:t>
      </w:r>
    </w:p>
    <w:p w:rsidR="00551FBD" w:rsidRDefault="008C5111">
      <w:pPr>
        <w:pStyle w:val="a3"/>
        <w:spacing w:before="1"/>
        <w:ind w:left="332" w:right="346" w:firstLine="708"/>
      </w:pPr>
      <w:r>
        <w:t>В сфере развития познавательных учебных действий приоритетными становятся 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 xml:space="preserve">полученных в ходе учебного процесса </w:t>
      </w:r>
      <w:proofErr w:type="spellStart"/>
      <w:r>
        <w:t>общеучебных</w:t>
      </w:r>
      <w:proofErr w:type="spellEnd"/>
      <w:r>
        <w:t xml:space="preserve"> знаний и умений, навыков в труде, включение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реальную жизнь.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 w:firstLine="708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специального коррекционного обучения, выпускники школы получат дальнейшее продвижение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предметам практической направленности, первоначальные навыки по труду в ходе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обучения.</w:t>
      </w:r>
    </w:p>
    <w:p w:rsidR="00551FBD" w:rsidRDefault="008C5111">
      <w:pPr>
        <w:pStyle w:val="a3"/>
        <w:spacing w:before="1"/>
        <w:ind w:left="1040"/>
      </w:pPr>
      <w:r>
        <w:rPr>
          <w:u w:val="single"/>
        </w:rPr>
        <w:t>Обучающиеся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должны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освоить</w:t>
      </w:r>
      <w:r>
        <w:t>: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0"/>
          <w:tab w:val="left" w:pos="1041"/>
        </w:tabs>
        <w:spacing w:before="80"/>
        <w:ind w:left="1040" w:hanging="349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0"/>
          <w:tab w:val="left" w:pos="1041"/>
        </w:tabs>
        <w:spacing w:before="81"/>
        <w:ind w:right="350" w:hanging="360"/>
        <w:rPr>
          <w:sz w:val="24"/>
        </w:rPr>
      </w:pPr>
      <w:r>
        <w:rPr>
          <w:sz w:val="24"/>
        </w:rPr>
        <w:t>овладеть</w:t>
      </w:r>
      <w:r>
        <w:rPr>
          <w:spacing w:val="49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9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0"/>
          <w:tab w:val="left" w:pos="1041"/>
        </w:tabs>
        <w:spacing w:before="80" w:line="276" w:lineRule="exact"/>
        <w:ind w:left="1040" w:hanging="349"/>
        <w:rPr>
          <w:sz w:val="24"/>
        </w:rPr>
      </w:pPr>
      <w:r>
        <w:rPr>
          <w:sz w:val="24"/>
        </w:rPr>
        <w:t>обладать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потенциалом: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«Родина»,</w:t>
      </w:r>
    </w:p>
    <w:p w:rsidR="00551FBD" w:rsidRDefault="008C5111">
      <w:pPr>
        <w:pStyle w:val="a3"/>
        <w:spacing w:line="275" w:lineRule="exact"/>
        <w:ind w:left="1052"/>
      </w:pPr>
      <w:r>
        <w:t>«семья»,</w:t>
      </w:r>
      <w:r>
        <w:rPr>
          <w:spacing w:val="-5"/>
        </w:rPr>
        <w:t xml:space="preserve"> </w:t>
      </w:r>
      <w:r>
        <w:t>«школа»,</w:t>
      </w:r>
      <w:r>
        <w:rPr>
          <w:spacing w:val="-4"/>
        </w:rPr>
        <w:t xml:space="preserve"> </w:t>
      </w:r>
      <w:r>
        <w:t>«учитель»,</w:t>
      </w:r>
      <w:r>
        <w:rPr>
          <w:spacing w:val="-5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«дружба»;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1"/>
        <w:ind w:right="350" w:hanging="36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1"/>
        <w:ind w:left="1040" w:hanging="34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3" w:line="237" w:lineRule="auto"/>
        <w:ind w:right="349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1"/>
        <w:ind w:right="348" w:hanging="360"/>
        <w:jc w:val="both"/>
        <w:rPr>
          <w:sz w:val="24"/>
        </w:rPr>
      </w:pPr>
      <w:r>
        <w:rPr>
          <w:sz w:val="24"/>
        </w:rPr>
        <w:t>обладать познавательным потенциалом: быть наблюдательными, активными и прилежными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 иметь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учению;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1"/>
        <w:ind w:right="348" w:hanging="360"/>
        <w:jc w:val="both"/>
        <w:rPr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саморегуляции;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78"/>
        <w:ind w:right="351" w:hanging="360"/>
        <w:jc w:val="both"/>
        <w:rPr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(эстетическим)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1"/>
        <w:ind w:right="351" w:hanging="360"/>
        <w:jc w:val="both"/>
        <w:rPr>
          <w:sz w:val="24"/>
        </w:rPr>
      </w:pPr>
      <w:r>
        <w:rPr>
          <w:sz w:val="24"/>
        </w:rPr>
        <w:t>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51FBD" w:rsidRDefault="008C5111">
      <w:pPr>
        <w:pStyle w:val="a5"/>
        <w:numPr>
          <w:ilvl w:val="0"/>
          <w:numId w:val="174"/>
        </w:numPr>
        <w:tabs>
          <w:tab w:val="left" w:pos="1041"/>
        </w:tabs>
        <w:spacing w:before="83" w:line="237" w:lineRule="auto"/>
        <w:ind w:right="351" w:hanging="360"/>
        <w:jc w:val="both"/>
        <w:rPr>
          <w:sz w:val="24"/>
        </w:rPr>
      </w:pPr>
      <w:r>
        <w:rPr>
          <w:sz w:val="24"/>
        </w:rPr>
        <w:t>обладать физическим потенциалом: соблюдать режим дня и правил личной гигиены,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 сильными,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быстрыми, ловкими, закаленными.</w:t>
      </w:r>
    </w:p>
    <w:p w:rsidR="00551FBD" w:rsidRDefault="008C5111">
      <w:pPr>
        <w:pStyle w:val="a3"/>
        <w:spacing w:before="1"/>
        <w:ind w:left="332" w:right="351" w:firstLine="708"/>
      </w:pPr>
      <w:r>
        <w:t>Результаты освоения с обучающимися с легкой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АООП оцениваются как итоговые на момент завершения образования.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АООП, которая создана на основе ФГОС, предполагает достижение ими двух видов</w:t>
      </w:r>
      <w:r>
        <w:rPr>
          <w:spacing w:val="1"/>
        </w:rPr>
        <w:t xml:space="preserve"> </w:t>
      </w:r>
      <w:r>
        <w:t xml:space="preserve">результатов: </w:t>
      </w:r>
      <w:r>
        <w:rPr>
          <w:i/>
        </w:rPr>
        <w:t>личностных</w:t>
      </w:r>
      <w:r>
        <w:rPr>
          <w:i/>
          <w:spacing w:val="-1"/>
        </w:rPr>
        <w:t xml:space="preserve"> </w:t>
      </w:r>
      <w:r>
        <w:rPr>
          <w:i/>
        </w:rPr>
        <w:t>и предметных</w:t>
      </w:r>
      <w:r>
        <w:t>.</w:t>
      </w:r>
    </w:p>
    <w:p w:rsidR="00551FBD" w:rsidRDefault="008C5111">
      <w:pPr>
        <w:pStyle w:val="a3"/>
        <w:ind w:left="332" w:right="343" w:firstLine="708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результатам,</w:t>
      </w:r>
      <w:r>
        <w:rPr>
          <w:spacing w:val="1"/>
        </w:rPr>
        <w:t xml:space="preserve"> </w:t>
      </w:r>
      <w:r>
        <w:t>поскольку именно они обеспечивают овладение комплексом социальных (жизненных) компетенций,</w:t>
      </w:r>
      <w:r>
        <w:rPr>
          <w:spacing w:val="1"/>
        </w:rPr>
        <w:t xml:space="preserve"> </w:t>
      </w:r>
      <w:r>
        <w:t>необходимых для достижения основной цели современного образования ― введения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опытом.</w:t>
      </w:r>
    </w:p>
    <w:p w:rsidR="00551FBD" w:rsidRDefault="008C5111">
      <w:pPr>
        <w:pStyle w:val="a3"/>
        <w:spacing w:before="1"/>
        <w:ind w:left="332" w:right="338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личностные качества и социальные (жизненные) компетенции обучающегося, социально 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установки.</w:t>
      </w:r>
    </w:p>
    <w:p w:rsidR="00551FBD" w:rsidRDefault="008C5111">
      <w:pPr>
        <w:pStyle w:val="a3"/>
        <w:ind w:left="332" w:right="342" w:firstLine="708"/>
      </w:pPr>
      <w:r>
        <w:rPr>
          <w:u w:val="single"/>
        </w:rPr>
        <w:t>К личностным результатам освоения АООП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 детей с умственной отсталостью (1 этап</w:t>
      </w:r>
      <w:r>
        <w:rPr>
          <w:spacing w:val="1"/>
        </w:rPr>
        <w:t xml:space="preserve"> </w:t>
      </w:r>
      <w:r>
        <w:rPr>
          <w:u w:val="single"/>
        </w:rPr>
        <w:t>обучения)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относятся: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народов;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  <w:tab w:val="left" w:pos="2763"/>
          <w:tab w:val="left" w:pos="4180"/>
          <w:tab w:val="left" w:pos="5931"/>
          <w:tab w:val="left" w:pos="6281"/>
          <w:tab w:val="left" w:pos="7825"/>
          <w:tab w:val="left" w:pos="9574"/>
          <w:tab w:val="left" w:pos="9921"/>
        </w:tabs>
        <w:ind w:left="332" w:right="350" w:firstLine="0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адекватных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собственных</w:t>
      </w:r>
      <w:r>
        <w:rPr>
          <w:sz w:val="24"/>
        </w:rPr>
        <w:tab/>
        <w:t>возможностях,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spacing w:before="66"/>
        <w:ind w:left="332" w:right="349" w:firstLine="0"/>
        <w:jc w:val="both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ind w:left="332" w:right="349" w:firstLine="0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проявление социально значимых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592"/>
        </w:tabs>
        <w:spacing w:before="1"/>
        <w:ind w:left="332" w:right="351" w:firstLine="0"/>
        <w:jc w:val="both"/>
        <w:rPr>
          <w:sz w:val="24"/>
        </w:rPr>
      </w:pPr>
      <w:r>
        <w:rPr>
          <w:sz w:val="24"/>
        </w:rPr>
        <w:t>сформированность навыков сотрудничества с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712"/>
        </w:tabs>
        <w:ind w:left="711" w:hanging="38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712"/>
        </w:tabs>
        <w:ind w:left="332" w:right="34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712"/>
        </w:tabs>
        <w:ind w:left="332" w:right="345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0"/>
          <w:numId w:val="173"/>
        </w:numPr>
        <w:tabs>
          <w:tab w:val="left" w:pos="712"/>
        </w:tabs>
        <w:ind w:left="711" w:hanging="38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551FBD" w:rsidRDefault="008C5111">
      <w:pPr>
        <w:pStyle w:val="a3"/>
        <w:ind w:left="332" w:right="342" w:firstLine="708"/>
      </w:pPr>
      <w:r>
        <w:rPr>
          <w:i/>
          <w:u w:val="single"/>
        </w:rPr>
        <w:t>Предметные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-57"/>
        </w:rPr>
        <w:t xml:space="preserve"> </w:t>
      </w:r>
      <w:r>
        <w:t>умственной отсталостью (интеллектуальными нарушениями) не являются основным критерием при</w:t>
      </w:r>
      <w:r>
        <w:rPr>
          <w:spacing w:val="1"/>
        </w:rPr>
        <w:t xml:space="preserve"> </w:t>
      </w:r>
      <w:r>
        <w:t>принятии решения о переводе обучающегося в следующий класс, но рассматриваются как одна 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 оценке</w:t>
      </w:r>
      <w:r>
        <w:rPr>
          <w:spacing w:val="-1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:rsidR="00551FBD" w:rsidRDefault="008C5111">
      <w:pPr>
        <w:pStyle w:val="a3"/>
        <w:ind w:left="332" w:right="350" w:firstLine="708"/>
      </w:pP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-1"/>
        </w:rPr>
        <w:t xml:space="preserve"> </w:t>
      </w:r>
      <w:r>
        <w:t>результатами: минимальный</w:t>
      </w:r>
      <w:r>
        <w:rPr>
          <w:spacing w:val="-2"/>
        </w:rPr>
        <w:t xml:space="preserve"> </w:t>
      </w:r>
      <w:r>
        <w:t>и достаточный.</w:t>
      </w:r>
    </w:p>
    <w:p w:rsidR="00551FBD" w:rsidRDefault="008C5111">
      <w:pPr>
        <w:pStyle w:val="a3"/>
        <w:spacing w:before="1"/>
        <w:ind w:left="332" w:right="340" w:firstLine="708"/>
      </w:pPr>
      <w:r>
        <w:t>Минимальный уровень является обязательным для большинства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нарушениями). Вместе с тем, отсутствие достижения этого уровня</w:t>
      </w:r>
      <w:r>
        <w:rPr>
          <w:spacing w:val="1"/>
        </w:rPr>
        <w:t xml:space="preserve"> </w:t>
      </w:r>
      <w:r>
        <w:t>отдельными обучающимися по отдельным предметам не является препятствием к получению ими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 учебных</w:t>
      </w:r>
      <w:r>
        <w:rPr>
          <w:spacing w:val="1"/>
        </w:rPr>
        <w:t xml:space="preserve"> </w:t>
      </w:r>
      <w:r>
        <w:t>предметов, то по рекомендации психолого-медико-педагогической комиссии и с согласия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(вариант 2).</w:t>
      </w:r>
    </w:p>
    <w:p w:rsidR="00551FBD" w:rsidRDefault="008C5111">
      <w:pPr>
        <w:pStyle w:val="a3"/>
        <w:ind w:left="332" w:right="341" w:firstLine="708"/>
      </w:pPr>
      <w:r>
        <w:t>Минимальный и достаточный уровни усвоения предметных результатов на конец обучения 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(IV</w:t>
      </w:r>
      <w:r>
        <w:rPr>
          <w:spacing w:val="-1"/>
        </w:rPr>
        <w:t xml:space="preserve"> </w:t>
      </w:r>
      <w:r>
        <w:t>класс):</w:t>
      </w:r>
    </w:p>
    <w:p w:rsidR="00551FBD" w:rsidRDefault="008C5111">
      <w:pPr>
        <w:pStyle w:val="3"/>
        <w:jc w:val="both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551FBD" w:rsidRDefault="008C5111">
      <w:pPr>
        <w:pStyle w:val="a3"/>
        <w:spacing w:line="274" w:lineRule="exact"/>
        <w:ind w:left="1040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332" w:firstLine="708"/>
        <w:jc w:val="left"/>
      </w:pPr>
      <w:r>
        <w:t>различение</w:t>
      </w:r>
      <w:r>
        <w:rPr>
          <w:spacing w:val="47"/>
        </w:rPr>
        <w:t xml:space="preserve"> </w:t>
      </w:r>
      <w:r>
        <w:t>гласных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согласных</w:t>
      </w:r>
      <w:r>
        <w:rPr>
          <w:spacing w:val="49"/>
        </w:rPr>
        <w:t xml:space="preserve"> </w:t>
      </w:r>
      <w:r>
        <w:t>звуков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букв;</w:t>
      </w:r>
      <w:r>
        <w:rPr>
          <w:spacing w:val="50"/>
        </w:rPr>
        <w:t xml:space="preserve"> </w:t>
      </w:r>
      <w:r>
        <w:t>ударных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безударных</w:t>
      </w:r>
      <w:r>
        <w:rPr>
          <w:spacing w:val="48"/>
        </w:rPr>
        <w:t xml:space="preserve"> </w:t>
      </w:r>
      <w:r>
        <w:t>согласных</w:t>
      </w:r>
      <w:r>
        <w:rPr>
          <w:spacing w:val="47"/>
        </w:rPr>
        <w:t xml:space="preserve"> </w:t>
      </w:r>
      <w:r>
        <w:t>звуков;</w:t>
      </w:r>
      <w:r>
        <w:rPr>
          <w:spacing w:val="-57"/>
        </w:rPr>
        <w:t xml:space="preserve"> </w:t>
      </w:r>
      <w:r>
        <w:t>оппозиционных согласных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звонкости-глухости,</w:t>
      </w:r>
      <w:r>
        <w:rPr>
          <w:spacing w:val="-1"/>
        </w:rPr>
        <w:t xml:space="preserve"> </w:t>
      </w:r>
      <w:r>
        <w:t>твердости-мягкости;</w:t>
      </w:r>
    </w:p>
    <w:p w:rsidR="00551FBD" w:rsidRDefault="008C5111">
      <w:pPr>
        <w:pStyle w:val="a3"/>
        <w:ind w:left="104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переноса;</w:t>
      </w:r>
    </w:p>
    <w:p w:rsidR="00551FBD" w:rsidRDefault="008C5111">
      <w:pPr>
        <w:pStyle w:val="a3"/>
        <w:tabs>
          <w:tab w:val="left" w:pos="2484"/>
          <w:tab w:val="left" w:pos="2966"/>
          <w:tab w:val="left" w:pos="3899"/>
          <w:tab w:val="left" w:pos="4261"/>
          <w:tab w:val="left" w:pos="5290"/>
          <w:tab w:val="left" w:pos="6367"/>
          <w:tab w:val="left" w:pos="6705"/>
          <w:tab w:val="left" w:pos="8223"/>
          <w:tab w:val="left" w:pos="8585"/>
          <w:tab w:val="left" w:pos="9835"/>
          <w:tab w:val="left" w:pos="10708"/>
        </w:tabs>
        <w:ind w:left="332" w:right="349" w:firstLine="708"/>
        <w:jc w:val="left"/>
      </w:pPr>
      <w:r>
        <w:t>списывание</w:t>
      </w:r>
      <w:r>
        <w:tab/>
        <w:t>по</w:t>
      </w:r>
      <w:r>
        <w:tab/>
        <w:t>слогам</w:t>
      </w:r>
      <w:r>
        <w:tab/>
        <w:t>и</w:t>
      </w:r>
      <w:r>
        <w:tab/>
        <w:t>целыми</w:t>
      </w:r>
      <w:r>
        <w:tab/>
        <w:t>словами</w:t>
      </w:r>
      <w:r>
        <w:tab/>
        <w:t>с</w:t>
      </w:r>
      <w:r>
        <w:tab/>
        <w:t>рукописного</w:t>
      </w:r>
      <w:r>
        <w:tab/>
        <w:t>и</w:t>
      </w:r>
      <w:r>
        <w:tab/>
        <w:t>печатного</w:t>
      </w:r>
      <w:r>
        <w:tab/>
        <w:t>текста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проговариванием;</w:t>
      </w:r>
    </w:p>
    <w:p w:rsidR="00551FBD" w:rsidRDefault="008C5111">
      <w:pPr>
        <w:pStyle w:val="a3"/>
        <w:spacing w:before="1"/>
        <w:ind w:left="1040"/>
        <w:jc w:val="left"/>
      </w:pPr>
      <w:r>
        <w:t>запись под диктовку слов и коротких предложений (2-4 слова) с изученными орфограммами;</w:t>
      </w:r>
      <w:r>
        <w:rPr>
          <w:spacing w:val="1"/>
        </w:rPr>
        <w:t xml:space="preserve"> </w:t>
      </w:r>
      <w:r>
        <w:t>обозначение</w:t>
      </w:r>
      <w:r>
        <w:rPr>
          <w:spacing w:val="7"/>
        </w:rPr>
        <w:t xml:space="preserve"> </w:t>
      </w:r>
      <w:r>
        <w:t>мягкости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твердости</w:t>
      </w:r>
      <w:r>
        <w:rPr>
          <w:spacing w:val="9"/>
        </w:rPr>
        <w:t xml:space="preserve"> </w:t>
      </w:r>
      <w:r>
        <w:t>согласных</w:t>
      </w:r>
      <w:r>
        <w:rPr>
          <w:spacing w:val="10"/>
        </w:rPr>
        <w:t xml:space="preserve"> </w:t>
      </w:r>
      <w:r>
        <w:t>звуков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письме</w:t>
      </w:r>
      <w:r>
        <w:rPr>
          <w:spacing w:val="7"/>
        </w:rPr>
        <w:t xml:space="preserve"> </w:t>
      </w:r>
      <w:r>
        <w:t>гласными</w:t>
      </w:r>
      <w:r>
        <w:rPr>
          <w:spacing w:val="9"/>
        </w:rPr>
        <w:t xml:space="preserve"> </w:t>
      </w:r>
      <w:r>
        <w:t>буквами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буквой</w:t>
      </w:r>
      <w:r>
        <w:rPr>
          <w:spacing w:val="10"/>
        </w:rPr>
        <w:t xml:space="preserve"> </w:t>
      </w:r>
      <w:r>
        <w:t>Ь</w:t>
      </w:r>
    </w:p>
    <w:p w:rsidR="00551FBD" w:rsidRDefault="008C5111">
      <w:pPr>
        <w:pStyle w:val="a3"/>
        <w:ind w:left="332"/>
        <w:jc w:val="left"/>
      </w:pPr>
      <w:r>
        <w:t>(после</w:t>
      </w:r>
      <w:r>
        <w:rPr>
          <w:spacing w:val="-6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отработки);</w:t>
      </w:r>
    </w:p>
    <w:p w:rsidR="00551FBD" w:rsidRDefault="008C5111">
      <w:pPr>
        <w:pStyle w:val="a3"/>
        <w:ind w:left="1040"/>
        <w:jc w:val="left"/>
      </w:pPr>
      <w:r>
        <w:t>дифференциация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признаки;</w:t>
      </w:r>
    </w:p>
    <w:p w:rsidR="00551FBD" w:rsidRDefault="008C5111">
      <w:pPr>
        <w:pStyle w:val="a3"/>
        <w:ind w:left="332" w:firstLine="708"/>
        <w:jc w:val="left"/>
      </w:pPr>
      <w:r>
        <w:t>составление</w:t>
      </w:r>
      <w:r>
        <w:rPr>
          <w:spacing w:val="5"/>
        </w:rPr>
        <w:t xml:space="preserve"> </w:t>
      </w:r>
      <w:r>
        <w:t>предложений,</w:t>
      </w:r>
      <w:r>
        <w:rPr>
          <w:spacing w:val="7"/>
        </w:rPr>
        <w:t xml:space="preserve"> </w:t>
      </w:r>
      <w:r>
        <w:t>восстановление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нарушенного</w:t>
      </w:r>
      <w:r>
        <w:rPr>
          <w:spacing w:val="7"/>
        </w:rPr>
        <w:t xml:space="preserve"> </w:t>
      </w:r>
      <w:r>
        <w:t>порядка</w:t>
      </w:r>
      <w:r>
        <w:rPr>
          <w:spacing w:val="6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ориентацией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серию</w:t>
      </w:r>
      <w:r>
        <w:rPr>
          <w:spacing w:val="-1"/>
        </w:rPr>
        <w:t xml:space="preserve"> </w:t>
      </w:r>
      <w:r>
        <w:t>сюжетных</w:t>
      </w:r>
      <w:r>
        <w:rPr>
          <w:spacing w:val="2"/>
        </w:rPr>
        <w:t xml:space="preserve"> </w:t>
      </w:r>
      <w:r>
        <w:t>картинок;</w:t>
      </w:r>
    </w:p>
    <w:p w:rsidR="00551FBD" w:rsidRDefault="008C5111">
      <w:pPr>
        <w:pStyle w:val="a3"/>
        <w:ind w:left="1040"/>
        <w:jc w:val="left"/>
      </w:pPr>
      <w:r>
        <w:t>выделение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тему;</w:t>
      </w:r>
    </w:p>
    <w:p w:rsidR="00551FBD" w:rsidRDefault="008C5111">
      <w:pPr>
        <w:pStyle w:val="a3"/>
        <w:ind w:left="1040" w:right="2437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1040"/>
        <w:jc w:val="left"/>
      </w:pPr>
      <w:r>
        <w:t>различение</w:t>
      </w:r>
      <w:r>
        <w:rPr>
          <w:spacing w:val="-10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букв;</w:t>
      </w:r>
    </w:p>
    <w:p w:rsidR="00551FBD" w:rsidRDefault="008C5111">
      <w:pPr>
        <w:pStyle w:val="a3"/>
        <w:ind w:left="1040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образец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опорную</w:t>
      </w:r>
      <w:r>
        <w:rPr>
          <w:spacing w:val="-8"/>
        </w:rPr>
        <w:t xml:space="preserve"> </w:t>
      </w:r>
      <w:r>
        <w:t>схему;</w:t>
      </w:r>
    </w:p>
    <w:p w:rsidR="00551FBD" w:rsidRDefault="008C5111">
      <w:pPr>
        <w:pStyle w:val="a3"/>
        <w:tabs>
          <w:tab w:val="left" w:pos="2486"/>
          <w:tab w:val="left" w:pos="4007"/>
          <w:tab w:val="left" w:pos="4371"/>
          <w:tab w:val="left" w:pos="5627"/>
          <w:tab w:val="left" w:pos="6504"/>
          <w:tab w:val="left" w:pos="7535"/>
          <w:tab w:val="left" w:pos="8615"/>
          <w:tab w:val="left" w:pos="8955"/>
        </w:tabs>
        <w:ind w:left="332" w:right="346" w:firstLine="708"/>
        <w:jc w:val="left"/>
      </w:pPr>
      <w:r>
        <w:t>списывание</w:t>
      </w:r>
      <w:r>
        <w:tab/>
        <w:t>рукописного</w:t>
      </w:r>
      <w:r>
        <w:tab/>
        <w:t>и</w:t>
      </w:r>
      <w:r>
        <w:tab/>
        <w:t>печатного</w:t>
      </w:r>
      <w:r>
        <w:tab/>
        <w:t>текста</w:t>
      </w:r>
      <w:r>
        <w:tab/>
        <w:t>целыми</w:t>
      </w:r>
      <w:r>
        <w:tab/>
        <w:t>словами</w:t>
      </w:r>
      <w:r>
        <w:tab/>
        <w:t>с</w:t>
      </w:r>
      <w:r>
        <w:tab/>
        <w:t>орфографическим</w:t>
      </w:r>
      <w:r>
        <w:rPr>
          <w:spacing w:val="-57"/>
        </w:rPr>
        <w:t xml:space="preserve"> </w:t>
      </w:r>
      <w:r>
        <w:t>проговариванием;</w:t>
      </w:r>
    </w:p>
    <w:p w:rsidR="00551FBD" w:rsidRDefault="008C5111">
      <w:pPr>
        <w:pStyle w:val="a3"/>
        <w:ind w:left="1040"/>
        <w:jc w:val="left"/>
      </w:pPr>
      <w:r>
        <w:t>запись</w:t>
      </w:r>
      <w:r>
        <w:rPr>
          <w:spacing w:val="-8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включающего</w:t>
      </w:r>
      <w:r>
        <w:rPr>
          <w:spacing w:val="-5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изученными</w:t>
      </w:r>
      <w:r>
        <w:rPr>
          <w:spacing w:val="-6"/>
        </w:rPr>
        <w:t xml:space="preserve"> </w:t>
      </w:r>
      <w:r>
        <w:t>орфограммами</w:t>
      </w:r>
      <w:r>
        <w:rPr>
          <w:spacing w:val="-6"/>
        </w:rPr>
        <w:t xml:space="preserve"> </w:t>
      </w:r>
      <w:r>
        <w:t>(30-35</w:t>
      </w:r>
      <w:r>
        <w:rPr>
          <w:spacing w:val="-5"/>
        </w:rPr>
        <w:t xml:space="preserve"> </w:t>
      </w:r>
      <w:r>
        <w:t>слов);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0" w:firstLine="708"/>
      </w:pPr>
      <w:r>
        <w:lastRenderedPageBreak/>
        <w:t>дифференциация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грамматическому</w:t>
      </w:r>
      <w:r>
        <w:rPr>
          <w:spacing w:val="-10"/>
        </w:rPr>
        <w:t xml:space="preserve"> </w:t>
      </w:r>
      <w:r>
        <w:t>значению</w:t>
      </w:r>
      <w:r>
        <w:rPr>
          <w:spacing w:val="-57"/>
        </w:rPr>
        <w:t xml:space="preserve"> </w:t>
      </w:r>
      <w:r>
        <w:t>(название</w:t>
      </w:r>
      <w:r>
        <w:rPr>
          <w:spacing w:val="-2"/>
        </w:rPr>
        <w:t xml:space="preserve"> </w:t>
      </w:r>
      <w:r>
        <w:t>предметов, 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предметов);</w:t>
      </w:r>
    </w:p>
    <w:p w:rsidR="00551FBD" w:rsidRDefault="008C5111">
      <w:pPr>
        <w:pStyle w:val="a3"/>
        <w:ind w:left="332" w:right="351" w:firstLine="708"/>
      </w:pPr>
      <w:r>
        <w:t>составление и распространение предложений, установление связи между словами с 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знак);</w:t>
      </w:r>
    </w:p>
    <w:p w:rsidR="00551FBD" w:rsidRDefault="008C5111">
      <w:pPr>
        <w:pStyle w:val="a3"/>
        <w:spacing w:before="1"/>
        <w:ind w:left="1040"/>
      </w:pPr>
      <w:r>
        <w:t>деление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предложения;</w:t>
      </w:r>
    </w:p>
    <w:p w:rsidR="00551FBD" w:rsidRDefault="008C5111">
      <w:pPr>
        <w:pStyle w:val="a3"/>
        <w:ind w:left="332" w:right="348" w:firstLine="708"/>
      </w:pPr>
      <w:r>
        <w:t>выделение темы текста (о чём идет речь), выбор одного заголовка из нескольких, подходящего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смыслу;</w:t>
      </w:r>
    </w:p>
    <w:p w:rsidR="00551FBD" w:rsidRDefault="008C5111">
      <w:pPr>
        <w:pStyle w:val="a3"/>
        <w:ind w:left="1040"/>
      </w:pPr>
      <w:r>
        <w:t>самостоятельная</w:t>
      </w:r>
      <w:r>
        <w:rPr>
          <w:spacing w:val="-4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составленного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анализа.</w:t>
      </w:r>
    </w:p>
    <w:p w:rsidR="00551FBD" w:rsidRDefault="008C5111">
      <w:pPr>
        <w:pStyle w:val="3"/>
        <w:spacing w:before="4"/>
      </w:pPr>
      <w:r>
        <w:t>Чтение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1040" w:right="2437"/>
        <w:jc w:val="left"/>
      </w:pPr>
      <w:r>
        <w:t>осознанное и правильное чтение текст вслух по слогам и целыми словами;</w:t>
      </w:r>
      <w:r>
        <w:rPr>
          <w:spacing w:val="-5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551FBD" w:rsidRDefault="008C5111">
      <w:pPr>
        <w:pStyle w:val="a3"/>
        <w:spacing w:before="1"/>
        <w:ind w:left="1040" w:right="2437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событий;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коротких стихотворений.</w:t>
      </w:r>
    </w:p>
    <w:p w:rsidR="00551FBD" w:rsidRDefault="008C5111">
      <w:pPr>
        <w:pStyle w:val="a3"/>
        <w:ind w:left="1040"/>
        <w:jc w:val="left"/>
      </w:pPr>
      <w:r>
        <w:rPr>
          <w:u w:val="single"/>
        </w:rPr>
        <w:t>Достаточный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332" w:right="346" w:firstLine="708"/>
      </w:pPr>
      <w:r>
        <w:t>чтение текста после предварительного анализа вслух целыми словами (сложные по семантике</w:t>
      </w:r>
      <w:r>
        <w:rPr>
          <w:spacing w:val="1"/>
        </w:rPr>
        <w:t xml:space="preserve"> </w:t>
      </w:r>
      <w:r>
        <w:t>и структуре слова ― по слогам) с соблюдением пауз, с соответствующим тоном голоса и темпом</w:t>
      </w:r>
      <w:r>
        <w:rPr>
          <w:spacing w:val="1"/>
        </w:rPr>
        <w:t xml:space="preserve"> </w:t>
      </w:r>
      <w:r>
        <w:t>речи;</w:t>
      </w:r>
    </w:p>
    <w:p w:rsidR="00551FBD" w:rsidRDefault="008C5111">
      <w:pPr>
        <w:pStyle w:val="a3"/>
        <w:ind w:left="1040"/>
        <w:jc w:val="left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12"/>
        </w:rPr>
        <w:t xml:space="preserve"> </w:t>
      </w:r>
      <w:r>
        <w:t>тексту;</w:t>
      </w:r>
    </w:p>
    <w:p w:rsidR="00551FBD" w:rsidRDefault="008C5111">
      <w:pPr>
        <w:pStyle w:val="a3"/>
        <w:ind w:left="1040" w:right="2437"/>
        <w:jc w:val="left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анализа;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молча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учителя;</w:t>
      </w:r>
    </w:p>
    <w:p w:rsidR="00551FBD" w:rsidRDefault="008C5111">
      <w:pPr>
        <w:pStyle w:val="a3"/>
        <w:ind w:left="1040" w:right="234"/>
        <w:jc w:val="left"/>
      </w:pPr>
      <w:r>
        <w:t>определение главных действующих лиц произведения; элементарная оценка их поступков;</w:t>
      </w:r>
      <w:r>
        <w:rPr>
          <w:spacing w:val="1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диалогов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ролям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некоторых</w:t>
      </w:r>
      <w:r>
        <w:rPr>
          <w:spacing w:val="10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выразительности</w:t>
      </w:r>
    </w:p>
    <w:p w:rsidR="00551FBD" w:rsidRDefault="008C5111">
      <w:pPr>
        <w:pStyle w:val="a3"/>
        <w:ind w:left="332"/>
        <w:jc w:val="left"/>
      </w:pPr>
      <w:r>
        <w:t>(после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разбора);</w:t>
      </w:r>
    </w:p>
    <w:p w:rsidR="00551FBD" w:rsidRDefault="008C5111">
      <w:pPr>
        <w:pStyle w:val="a3"/>
        <w:ind w:left="1040"/>
        <w:jc w:val="left"/>
      </w:pPr>
      <w:r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частям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 учителя,</w:t>
      </w:r>
      <w:r>
        <w:rPr>
          <w:spacing w:val="-4"/>
        </w:rPr>
        <w:t xml:space="preserve"> </w:t>
      </w:r>
      <w:r>
        <w:t>картинный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иллюстрацию;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7-8 стихотворений.</w:t>
      </w:r>
    </w:p>
    <w:p w:rsidR="00551FBD" w:rsidRDefault="008C5111">
      <w:pPr>
        <w:pStyle w:val="3"/>
        <w:spacing w:before="6"/>
      </w:pPr>
      <w:r>
        <w:t>Речевая</w:t>
      </w:r>
      <w:r>
        <w:rPr>
          <w:spacing w:val="-2"/>
        </w:rPr>
        <w:t xml:space="preserve"> </w:t>
      </w:r>
      <w:r>
        <w:t>практика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1040" w:right="1655"/>
        <w:jc w:val="left"/>
      </w:pPr>
      <w:r>
        <w:t>формулировка</w:t>
      </w:r>
      <w:r>
        <w:rPr>
          <w:spacing w:val="-7"/>
        </w:rPr>
        <w:t xml:space="preserve"> </w:t>
      </w:r>
      <w:r>
        <w:t>просьб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этикетных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выражений;</w:t>
      </w:r>
      <w:r>
        <w:rPr>
          <w:spacing w:val="-5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ролевых играх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возможностями;</w:t>
      </w:r>
    </w:p>
    <w:p w:rsidR="00551FBD" w:rsidRDefault="008C5111">
      <w:pPr>
        <w:pStyle w:val="a3"/>
        <w:ind w:left="332" w:firstLine="708"/>
        <w:jc w:val="left"/>
      </w:pPr>
      <w:r>
        <w:t>восприятие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слух</w:t>
      </w:r>
      <w:r>
        <w:rPr>
          <w:spacing w:val="58"/>
        </w:rPr>
        <w:t xml:space="preserve"> </w:t>
      </w:r>
      <w:r>
        <w:t>сказок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рассказов;</w:t>
      </w:r>
      <w:r>
        <w:rPr>
          <w:spacing w:val="56"/>
        </w:rPr>
        <w:t xml:space="preserve"> </w:t>
      </w:r>
      <w:r>
        <w:t>ответы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содержанию</w:t>
      </w:r>
      <w:r>
        <w:rPr>
          <w:spacing w:val="5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иллюстративный материал;</w:t>
      </w:r>
    </w:p>
    <w:p w:rsidR="00551FBD" w:rsidRDefault="008C5111">
      <w:pPr>
        <w:pStyle w:val="a3"/>
        <w:ind w:left="332" w:right="234" w:firstLine="708"/>
        <w:jc w:val="left"/>
      </w:pPr>
      <w:r>
        <w:t>выразительное</w:t>
      </w:r>
      <w:r>
        <w:rPr>
          <w:spacing w:val="7"/>
        </w:rPr>
        <w:t xml:space="preserve"> </w:t>
      </w:r>
      <w:r>
        <w:t>произнесение</w:t>
      </w:r>
      <w:r>
        <w:rPr>
          <w:spacing w:val="7"/>
        </w:rPr>
        <w:t xml:space="preserve"> </w:t>
      </w:r>
      <w:r>
        <w:t>чистоговорок,</w:t>
      </w:r>
      <w:r>
        <w:rPr>
          <w:spacing w:val="8"/>
        </w:rPr>
        <w:t xml:space="preserve"> </w:t>
      </w:r>
      <w:r>
        <w:t>коротких</w:t>
      </w:r>
      <w:r>
        <w:rPr>
          <w:spacing w:val="10"/>
        </w:rPr>
        <w:t xml:space="preserve"> </w:t>
      </w:r>
      <w:r>
        <w:t>стихотворений</w:t>
      </w:r>
      <w:r>
        <w:rPr>
          <w:spacing w:val="1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образец</w:t>
      </w:r>
      <w:r>
        <w:rPr>
          <w:spacing w:val="-5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учителя;</w:t>
      </w:r>
    </w:p>
    <w:p w:rsidR="00551FBD" w:rsidRDefault="008C5111">
      <w:pPr>
        <w:pStyle w:val="a3"/>
        <w:ind w:left="104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беседах на</w:t>
      </w:r>
      <w:r>
        <w:rPr>
          <w:spacing w:val="-4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близкие</w:t>
      </w:r>
      <w:r>
        <w:rPr>
          <w:spacing w:val="-3"/>
        </w:rPr>
        <w:t xml:space="preserve"> </w:t>
      </w:r>
      <w:r>
        <w:t>личному</w:t>
      </w:r>
      <w:r>
        <w:rPr>
          <w:spacing w:val="-11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ребенка;</w:t>
      </w:r>
    </w:p>
    <w:p w:rsidR="00551FBD" w:rsidRDefault="008C5111">
      <w:pPr>
        <w:pStyle w:val="a3"/>
        <w:ind w:left="332" w:firstLine="708"/>
        <w:jc w:val="left"/>
      </w:pPr>
      <w:r>
        <w:t>ответы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учителя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содержанию</w:t>
      </w:r>
      <w:r>
        <w:rPr>
          <w:spacing w:val="43"/>
        </w:rPr>
        <w:t xml:space="preserve"> </w:t>
      </w:r>
      <w:r>
        <w:t>прослушанных</w:t>
      </w:r>
      <w:r>
        <w:rPr>
          <w:spacing w:val="46"/>
        </w:rPr>
        <w:t xml:space="preserve"> </w:t>
      </w:r>
      <w:r>
        <w:t>и/или</w:t>
      </w:r>
      <w:r>
        <w:rPr>
          <w:spacing w:val="45"/>
        </w:rPr>
        <w:t xml:space="preserve"> </w:t>
      </w:r>
      <w:r>
        <w:t>просмотренных</w:t>
      </w:r>
      <w:r>
        <w:rPr>
          <w:spacing w:val="47"/>
        </w:rPr>
        <w:t xml:space="preserve"> </w:t>
      </w:r>
      <w:r>
        <w:t>радио-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телепередач.</w:t>
      </w:r>
    </w:p>
    <w:p w:rsidR="00551FBD" w:rsidRDefault="008C5111">
      <w:pPr>
        <w:pStyle w:val="a3"/>
        <w:ind w:left="104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понимание</w:t>
      </w:r>
      <w:r>
        <w:rPr>
          <w:spacing w:val="27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небольших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объему</w:t>
      </w:r>
      <w:r>
        <w:rPr>
          <w:spacing w:val="27"/>
        </w:rPr>
        <w:t xml:space="preserve"> </w:t>
      </w:r>
      <w:r>
        <w:t>сказок,</w:t>
      </w:r>
      <w:r>
        <w:rPr>
          <w:spacing w:val="28"/>
        </w:rPr>
        <w:t xml:space="preserve"> </w:t>
      </w:r>
      <w:r>
        <w:t>рассказов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стихотворений;</w:t>
      </w:r>
      <w:r>
        <w:rPr>
          <w:spacing w:val="30"/>
        </w:rPr>
        <w:t xml:space="preserve"> </w:t>
      </w:r>
      <w:r>
        <w:t>ответы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вопросы;</w:t>
      </w:r>
    </w:p>
    <w:p w:rsidR="00551FBD" w:rsidRDefault="008C5111">
      <w:pPr>
        <w:pStyle w:val="a3"/>
        <w:ind w:left="1040"/>
        <w:jc w:val="left"/>
      </w:pPr>
      <w:r>
        <w:t>понимание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радио-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телепередач,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учителя;</w:t>
      </w:r>
    </w:p>
    <w:p w:rsidR="00551FBD" w:rsidRDefault="008C5111">
      <w:pPr>
        <w:pStyle w:val="a3"/>
        <w:ind w:left="332" w:firstLine="708"/>
        <w:jc w:val="left"/>
      </w:pPr>
      <w:r>
        <w:t>выбор</w:t>
      </w:r>
      <w:r>
        <w:rPr>
          <w:spacing w:val="39"/>
        </w:rPr>
        <w:t xml:space="preserve"> </w:t>
      </w:r>
      <w:r>
        <w:t>правильных</w:t>
      </w:r>
      <w:r>
        <w:rPr>
          <w:spacing w:val="41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>интонации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речи</w:t>
      </w:r>
      <w:r>
        <w:rPr>
          <w:spacing w:val="45"/>
        </w:rPr>
        <w:t xml:space="preserve"> </w:t>
      </w:r>
      <w:r>
        <w:t>учителя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551FBD" w:rsidRDefault="008C5111">
      <w:pPr>
        <w:pStyle w:val="a3"/>
        <w:ind w:left="1040"/>
        <w:jc w:val="left"/>
      </w:pP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ситуаций;</w:t>
      </w:r>
    </w:p>
    <w:p w:rsidR="00551FBD" w:rsidRDefault="008C5111">
      <w:pPr>
        <w:pStyle w:val="a3"/>
        <w:ind w:left="332" w:right="346" w:firstLine="708"/>
        <w:jc w:val="left"/>
      </w:pPr>
      <w:r>
        <w:t>высказывание</w:t>
      </w:r>
      <w:r>
        <w:rPr>
          <w:spacing w:val="6"/>
        </w:rPr>
        <w:t xml:space="preserve"> </w:t>
      </w:r>
      <w:r>
        <w:t>своих</w:t>
      </w:r>
      <w:r>
        <w:rPr>
          <w:spacing w:val="9"/>
        </w:rPr>
        <w:t xml:space="preserve"> </w:t>
      </w:r>
      <w:r>
        <w:t>просьб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желаний;</w:t>
      </w:r>
      <w:r>
        <w:rPr>
          <w:spacing w:val="5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речевых</w:t>
      </w:r>
      <w:r>
        <w:rPr>
          <w:spacing w:val="9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(приветствия,</w:t>
      </w:r>
      <w:r>
        <w:rPr>
          <w:spacing w:val="-57"/>
        </w:rPr>
        <w:t xml:space="preserve"> </w:t>
      </w:r>
      <w:r>
        <w:t>прощания,</w:t>
      </w:r>
      <w:r>
        <w:rPr>
          <w:spacing w:val="-6"/>
        </w:rPr>
        <w:t xml:space="preserve"> </w:t>
      </w:r>
      <w:r>
        <w:t>извинения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этикетные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выражения;</w:t>
      </w:r>
    </w:p>
    <w:p w:rsidR="00551FBD" w:rsidRDefault="008C5111">
      <w:pPr>
        <w:pStyle w:val="a3"/>
        <w:ind w:left="1040" w:right="234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коллективном</w:t>
      </w:r>
      <w:r>
        <w:rPr>
          <w:spacing w:val="-9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сказки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темам</w:t>
      </w:r>
      <w:r>
        <w:rPr>
          <w:spacing w:val="-7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ситуаций;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картинный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картинно-символический</w:t>
      </w:r>
      <w:r>
        <w:rPr>
          <w:spacing w:val="-2"/>
        </w:rPr>
        <w:t xml:space="preserve"> </w:t>
      </w:r>
      <w:r>
        <w:t>план.</w:t>
      </w:r>
    </w:p>
    <w:p w:rsidR="00551FBD" w:rsidRDefault="008C5111">
      <w:pPr>
        <w:pStyle w:val="3"/>
        <w:spacing w:before="4"/>
      </w:pPr>
      <w:r>
        <w:t>Математика: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551FBD">
      <w:pPr>
        <w:spacing w:line="274" w:lineRule="exact"/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35" w:firstLine="708"/>
        <w:jc w:val="left"/>
      </w:pPr>
      <w:r>
        <w:lastRenderedPageBreak/>
        <w:t>знание числового ряда 1—100 в прямом порядке; откладывание любых чисел в пределах 100,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счетного материала;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сложения,</w:t>
      </w:r>
      <w:r>
        <w:rPr>
          <w:spacing w:val="-5"/>
        </w:rPr>
        <w:t xml:space="preserve"> </w:t>
      </w:r>
      <w:r>
        <w:t>вычитания,</w:t>
      </w:r>
      <w:r>
        <w:rPr>
          <w:spacing w:val="-2"/>
        </w:rPr>
        <w:t xml:space="preserve"> </w:t>
      </w:r>
      <w:r>
        <w:t>умножения,</w:t>
      </w:r>
      <w:r>
        <w:rPr>
          <w:spacing w:val="-5"/>
        </w:rPr>
        <w:t xml:space="preserve"> </w:t>
      </w:r>
      <w:r>
        <w:t>деления;</w:t>
      </w:r>
    </w:p>
    <w:p w:rsidR="00551FBD" w:rsidRDefault="008C5111">
      <w:pPr>
        <w:pStyle w:val="a3"/>
        <w:spacing w:before="1"/>
        <w:ind w:left="332" w:right="234" w:firstLine="708"/>
        <w:jc w:val="left"/>
      </w:pPr>
      <w:r>
        <w:t>понимание</w:t>
      </w:r>
      <w:r>
        <w:rPr>
          <w:spacing w:val="31"/>
        </w:rPr>
        <w:t xml:space="preserve"> </w:t>
      </w:r>
      <w:r>
        <w:t>смысла</w:t>
      </w:r>
      <w:r>
        <w:rPr>
          <w:spacing w:val="31"/>
        </w:rPr>
        <w:t xml:space="preserve"> </w:t>
      </w:r>
      <w:r>
        <w:t>арифметических</w:t>
      </w:r>
      <w:r>
        <w:rPr>
          <w:spacing w:val="34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сложения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вычитания,</w:t>
      </w:r>
      <w:r>
        <w:rPr>
          <w:spacing w:val="35"/>
        </w:rPr>
        <w:t xml:space="preserve"> </w:t>
      </w:r>
      <w:r>
        <w:t>умножения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деления</w:t>
      </w:r>
      <w:r>
        <w:rPr>
          <w:spacing w:val="-5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равные</w:t>
      </w:r>
      <w:r>
        <w:rPr>
          <w:spacing w:val="-2"/>
        </w:rPr>
        <w:t xml:space="preserve"> </w:t>
      </w:r>
      <w:r>
        <w:t>части).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однозначных</w:t>
      </w:r>
      <w:r>
        <w:rPr>
          <w:spacing w:val="-1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5;</w:t>
      </w:r>
    </w:p>
    <w:p w:rsidR="00551FBD" w:rsidRDefault="008C5111">
      <w:pPr>
        <w:pStyle w:val="a3"/>
        <w:ind w:left="332" w:firstLine="708"/>
        <w:jc w:val="left"/>
      </w:pPr>
      <w:r>
        <w:t>понимание</w:t>
      </w:r>
      <w:r>
        <w:rPr>
          <w:spacing w:val="37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таблиц</w:t>
      </w:r>
      <w:r>
        <w:rPr>
          <w:spacing w:val="40"/>
        </w:rPr>
        <w:t xml:space="preserve"> </w:t>
      </w:r>
      <w:r>
        <w:t>умножения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деления,</w:t>
      </w:r>
      <w:r>
        <w:rPr>
          <w:spacing w:val="37"/>
        </w:rPr>
        <w:t xml:space="preserve"> </w:t>
      </w:r>
      <w:r>
        <w:t>пользование</w:t>
      </w:r>
      <w:r>
        <w:rPr>
          <w:spacing w:val="37"/>
        </w:rPr>
        <w:t xml:space="preserve"> </w:t>
      </w:r>
      <w:r>
        <w:t>таблицами</w:t>
      </w:r>
      <w:r>
        <w:rPr>
          <w:spacing w:val="40"/>
        </w:rPr>
        <w:t xml:space="preserve"> </w:t>
      </w:r>
      <w:r>
        <w:t>умножения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печатной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для нахождения произведения</w:t>
      </w:r>
      <w:r>
        <w:rPr>
          <w:spacing w:val="-1"/>
        </w:rPr>
        <w:t xml:space="preserve"> </w:t>
      </w:r>
      <w:r>
        <w:t>и частного;</w:t>
      </w:r>
    </w:p>
    <w:p w:rsidR="00551FBD" w:rsidRDefault="008C5111">
      <w:pPr>
        <w:pStyle w:val="a3"/>
        <w:ind w:left="1040" w:right="2437"/>
        <w:jc w:val="left"/>
      </w:pPr>
      <w:r>
        <w:t>знание порядка действий в примерах в два арифметических действия;</w:t>
      </w:r>
      <w:r>
        <w:rPr>
          <w:spacing w:val="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переместительного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умножения;</w:t>
      </w:r>
    </w:p>
    <w:p w:rsidR="00551FBD" w:rsidRDefault="008C5111">
      <w:pPr>
        <w:pStyle w:val="a3"/>
        <w:ind w:left="1040" w:right="234"/>
        <w:jc w:val="left"/>
      </w:pPr>
      <w:r>
        <w:t>выполнение устных и письменных действий сложения и вычитания чисел в пределах 100;</w:t>
      </w:r>
      <w:r>
        <w:rPr>
          <w:spacing w:val="1"/>
        </w:rPr>
        <w:t xml:space="preserve"> </w:t>
      </w:r>
      <w:r>
        <w:t>знание единиц измерения (меры) стоимости, длины, массы, времени и их соотношения;</w:t>
      </w:r>
      <w:r>
        <w:rPr>
          <w:spacing w:val="1"/>
        </w:rPr>
        <w:t xml:space="preserve"> </w:t>
      </w:r>
      <w:r>
        <w:t>различение</w:t>
      </w:r>
      <w:r>
        <w:rPr>
          <w:spacing w:val="28"/>
        </w:rPr>
        <w:t xml:space="preserve"> </w:t>
      </w:r>
      <w:r>
        <w:t>чисел,</w:t>
      </w:r>
      <w:r>
        <w:rPr>
          <w:spacing w:val="28"/>
        </w:rPr>
        <w:t xml:space="preserve"> </w:t>
      </w:r>
      <w:r>
        <w:t>полученных</w:t>
      </w:r>
      <w:r>
        <w:rPr>
          <w:spacing w:val="29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счете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измерении,</w:t>
      </w:r>
      <w:r>
        <w:rPr>
          <w:spacing w:val="28"/>
        </w:rPr>
        <w:t xml:space="preserve"> </w:t>
      </w:r>
      <w:r>
        <w:t>запись</w:t>
      </w:r>
      <w:r>
        <w:rPr>
          <w:spacing w:val="27"/>
        </w:rPr>
        <w:t xml:space="preserve"> </w:t>
      </w:r>
      <w:r>
        <w:t>числа,</w:t>
      </w:r>
      <w:r>
        <w:rPr>
          <w:spacing w:val="28"/>
        </w:rPr>
        <w:t xml:space="preserve"> </w:t>
      </w:r>
      <w:r>
        <w:t>полученного</w:t>
      </w:r>
      <w:r>
        <w:rPr>
          <w:spacing w:val="28"/>
        </w:rPr>
        <w:t xml:space="preserve"> </w:t>
      </w:r>
      <w:r>
        <w:t>при</w:t>
      </w:r>
    </w:p>
    <w:p w:rsidR="00551FBD" w:rsidRDefault="008C5111">
      <w:pPr>
        <w:pStyle w:val="a3"/>
        <w:ind w:left="332"/>
        <w:jc w:val="left"/>
      </w:pPr>
      <w:r>
        <w:t>измерении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мерами;</w:t>
      </w:r>
    </w:p>
    <w:p w:rsidR="00551FBD" w:rsidRDefault="008C5111">
      <w:pPr>
        <w:pStyle w:val="a3"/>
        <w:ind w:left="332" w:right="234" w:firstLine="708"/>
        <w:jc w:val="left"/>
      </w:pPr>
      <w:r>
        <w:t>пользование</w:t>
      </w:r>
      <w:r>
        <w:rPr>
          <w:spacing w:val="23"/>
        </w:rPr>
        <w:t xml:space="preserve"> </w:t>
      </w:r>
      <w:r>
        <w:t>календарем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установления</w:t>
      </w:r>
      <w:r>
        <w:rPr>
          <w:spacing w:val="24"/>
        </w:rPr>
        <w:t xml:space="preserve"> </w:t>
      </w:r>
      <w:r>
        <w:t>порядка</w:t>
      </w:r>
      <w:r>
        <w:rPr>
          <w:spacing w:val="23"/>
        </w:rPr>
        <w:t xml:space="preserve"> </w:t>
      </w:r>
      <w:r>
        <w:t>месяцев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году,</w:t>
      </w:r>
      <w:r>
        <w:rPr>
          <w:spacing w:val="24"/>
        </w:rPr>
        <w:t xml:space="preserve"> </w:t>
      </w:r>
      <w:r>
        <w:t>количества</w:t>
      </w:r>
      <w:r>
        <w:rPr>
          <w:spacing w:val="24"/>
        </w:rPr>
        <w:t xml:space="preserve"> </w:t>
      </w:r>
      <w:r>
        <w:t>суток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месяцах;</w:t>
      </w:r>
    </w:p>
    <w:p w:rsidR="00551FBD" w:rsidRDefault="008C5111">
      <w:pPr>
        <w:pStyle w:val="a3"/>
        <w:ind w:left="1040"/>
        <w:jc w:val="left"/>
      </w:pPr>
      <w:r>
        <w:t>определение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часам</w:t>
      </w:r>
      <w:r>
        <w:rPr>
          <w:spacing w:val="-3"/>
        </w:rPr>
        <w:t xml:space="preserve"> </w:t>
      </w:r>
      <w:r>
        <w:t>(одним</w:t>
      </w:r>
      <w:r>
        <w:rPr>
          <w:spacing w:val="-3"/>
        </w:rPr>
        <w:t xml:space="preserve"> </w:t>
      </w:r>
      <w:r>
        <w:t>способом);</w:t>
      </w:r>
    </w:p>
    <w:p w:rsidR="00551FBD" w:rsidRDefault="008C5111">
      <w:pPr>
        <w:pStyle w:val="a3"/>
        <w:ind w:left="1040" w:right="732"/>
        <w:jc w:val="left"/>
      </w:pPr>
      <w:r>
        <w:t>решение, составление, иллюстрирование изученных простых арифметических задач;</w:t>
      </w:r>
      <w:r>
        <w:rPr>
          <w:spacing w:val="1"/>
        </w:rPr>
        <w:t xml:space="preserve"> </w:t>
      </w:r>
      <w:r>
        <w:t>решение составных арифметических задач в два действия (с помощью учителя);</w:t>
      </w:r>
      <w:r>
        <w:rPr>
          <w:spacing w:val="1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замкнутых,</w:t>
      </w:r>
      <w:r>
        <w:rPr>
          <w:spacing w:val="-4"/>
        </w:rPr>
        <w:t xml:space="preserve"> </w:t>
      </w:r>
      <w:r>
        <w:t>незамкнутых</w:t>
      </w:r>
      <w:r>
        <w:rPr>
          <w:spacing w:val="-3"/>
        </w:rPr>
        <w:t xml:space="preserve"> </w:t>
      </w:r>
      <w:r>
        <w:t>кривых,</w:t>
      </w:r>
      <w:r>
        <w:rPr>
          <w:spacing w:val="-4"/>
        </w:rPr>
        <w:t xml:space="preserve"> </w:t>
      </w:r>
      <w:r>
        <w:t>ломаных</w:t>
      </w:r>
      <w:r>
        <w:rPr>
          <w:spacing w:val="-3"/>
        </w:rPr>
        <w:t xml:space="preserve"> </w:t>
      </w:r>
      <w:r>
        <w:t>линий;</w:t>
      </w:r>
      <w:r>
        <w:rPr>
          <w:spacing w:val="-4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длины</w:t>
      </w:r>
      <w:r>
        <w:rPr>
          <w:spacing w:val="-4"/>
        </w:rPr>
        <w:t xml:space="preserve"> </w:t>
      </w:r>
      <w:r>
        <w:t>ломаной;</w:t>
      </w:r>
    </w:p>
    <w:p w:rsidR="00551FBD" w:rsidRDefault="008C5111">
      <w:pPr>
        <w:pStyle w:val="a3"/>
        <w:spacing w:before="1"/>
        <w:ind w:left="332" w:right="234" w:firstLine="708"/>
        <w:jc w:val="left"/>
      </w:pPr>
      <w:r>
        <w:t>узнавание,</w:t>
      </w:r>
      <w:r>
        <w:rPr>
          <w:spacing w:val="2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прямых,</w:t>
      </w:r>
      <w:r>
        <w:rPr>
          <w:spacing w:val="58"/>
        </w:rPr>
        <w:t xml:space="preserve"> </w:t>
      </w:r>
      <w:r>
        <w:t>кривых</w:t>
      </w:r>
      <w:r>
        <w:rPr>
          <w:spacing w:val="4"/>
        </w:rPr>
        <w:t xml:space="preserve"> </w:t>
      </w:r>
      <w:r>
        <w:t>линий,</w:t>
      </w:r>
      <w:r>
        <w:rPr>
          <w:spacing w:val="-57"/>
        </w:rPr>
        <w:t xml:space="preserve"> </w:t>
      </w:r>
      <w:r>
        <w:t>фигур;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точки пересечения без</w:t>
      </w:r>
      <w:r>
        <w:rPr>
          <w:spacing w:val="-1"/>
        </w:rPr>
        <w:t xml:space="preserve"> </w:t>
      </w:r>
      <w:r>
        <w:t>вычерчивания;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36"/>
        </w:rPr>
        <w:t xml:space="preserve"> </w:t>
      </w:r>
      <w:r>
        <w:t>названий</w:t>
      </w:r>
      <w:r>
        <w:rPr>
          <w:spacing w:val="38"/>
        </w:rPr>
        <w:t xml:space="preserve"> </w:t>
      </w:r>
      <w:r>
        <w:t>элементов</w:t>
      </w:r>
      <w:r>
        <w:rPr>
          <w:spacing w:val="37"/>
        </w:rPr>
        <w:t xml:space="preserve"> </w:t>
      </w:r>
      <w:r>
        <w:t>четырехугольников;</w:t>
      </w:r>
      <w:r>
        <w:rPr>
          <w:spacing w:val="37"/>
        </w:rPr>
        <w:t xml:space="preserve"> </w:t>
      </w:r>
      <w:r>
        <w:t>вычерчивание</w:t>
      </w:r>
      <w:r>
        <w:rPr>
          <w:spacing w:val="37"/>
        </w:rPr>
        <w:t xml:space="preserve"> </w:t>
      </w:r>
      <w:r>
        <w:t>прямоугольника</w:t>
      </w:r>
      <w:r>
        <w:rPr>
          <w:spacing w:val="37"/>
        </w:rPr>
        <w:t xml:space="preserve"> </w:t>
      </w:r>
      <w:r>
        <w:t>(квадрата)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чертежного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нелинованной</w:t>
      </w:r>
      <w:r>
        <w:rPr>
          <w:spacing w:val="-1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551FBD" w:rsidRDefault="008C5111">
      <w:pPr>
        <w:pStyle w:val="a3"/>
        <w:ind w:left="1040" w:right="1655"/>
        <w:jc w:val="left"/>
      </w:pPr>
      <w:r>
        <w:t>различение</w:t>
      </w:r>
      <w:r>
        <w:rPr>
          <w:spacing w:val="-6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вычерчивание</w:t>
      </w:r>
      <w:r>
        <w:rPr>
          <w:spacing w:val="-5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радиусов.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-3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1—100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обратном</w:t>
      </w:r>
      <w:r>
        <w:rPr>
          <w:spacing w:val="-3"/>
        </w:rPr>
        <w:t xml:space="preserve"> </w:t>
      </w:r>
      <w:r>
        <w:t>порядке;</w:t>
      </w:r>
    </w:p>
    <w:p w:rsidR="00551FBD" w:rsidRDefault="008C5111">
      <w:pPr>
        <w:pStyle w:val="a3"/>
        <w:ind w:left="332" w:right="234" w:firstLine="708"/>
        <w:jc w:val="left"/>
      </w:pPr>
      <w:r>
        <w:t>счет,</w:t>
      </w:r>
      <w:r>
        <w:rPr>
          <w:spacing w:val="47"/>
        </w:rPr>
        <w:t xml:space="preserve"> </w:t>
      </w:r>
      <w:r>
        <w:t>присчитыванием,</w:t>
      </w:r>
      <w:r>
        <w:rPr>
          <w:spacing w:val="47"/>
        </w:rPr>
        <w:t xml:space="preserve"> </w:t>
      </w:r>
      <w:r>
        <w:t>отсчитыванием</w:t>
      </w:r>
      <w:r>
        <w:rPr>
          <w:spacing w:val="46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единице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равными</w:t>
      </w:r>
      <w:r>
        <w:rPr>
          <w:spacing w:val="45"/>
        </w:rPr>
        <w:t xml:space="preserve"> </w:t>
      </w:r>
      <w:r>
        <w:t>числовыми</w:t>
      </w:r>
      <w:r>
        <w:rPr>
          <w:spacing w:val="48"/>
        </w:rPr>
        <w:t xml:space="preserve"> </w:t>
      </w:r>
      <w:r>
        <w:t>группами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551FBD" w:rsidRDefault="008C5111">
      <w:pPr>
        <w:pStyle w:val="a3"/>
        <w:ind w:left="1040" w:right="1655"/>
        <w:jc w:val="left"/>
      </w:pPr>
      <w:r>
        <w:t>откладывание любых чисел в пределах 100 с использованием счетного материала;</w:t>
      </w:r>
      <w:r>
        <w:rPr>
          <w:spacing w:val="-58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деления;</w:t>
      </w:r>
    </w:p>
    <w:p w:rsidR="00551FBD" w:rsidRDefault="008C5111">
      <w:pPr>
        <w:pStyle w:val="a3"/>
        <w:ind w:left="332" w:right="352" w:firstLine="708"/>
      </w:pPr>
      <w:r>
        <w:t>понимание смысла арифметических действий сложения и вычитания,</w:t>
      </w:r>
      <w:r>
        <w:rPr>
          <w:spacing w:val="60"/>
        </w:rPr>
        <w:t xml:space="preserve"> </w:t>
      </w:r>
      <w:r>
        <w:t>умножения и деления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содержанию);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-3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способов чтения</w:t>
      </w:r>
      <w:r>
        <w:rPr>
          <w:spacing w:val="-1"/>
        </w:rPr>
        <w:t xml:space="preserve"> </w:t>
      </w:r>
      <w:r>
        <w:t>и записи</w:t>
      </w:r>
      <w:r>
        <w:rPr>
          <w:spacing w:val="-2"/>
        </w:rPr>
        <w:t xml:space="preserve"> </w:t>
      </w:r>
      <w:r>
        <w:t>каждого вида</w:t>
      </w:r>
      <w:r>
        <w:rPr>
          <w:spacing w:val="-2"/>
        </w:rPr>
        <w:t xml:space="preserve"> </w:t>
      </w:r>
      <w:r>
        <w:t>деления;</w:t>
      </w:r>
    </w:p>
    <w:p w:rsidR="00551FBD" w:rsidRDefault="008C5111">
      <w:pPr>
        <w:pStyle w:val="a3"/>
        <w:ind w:left="332" w:right="351" w:firstLine="708"/>
      </w:pPr>
      <w:r>
        <w:t>знание таблицы умножения всех однозначных чисел и числа 10; правила умножения чисел 1 и</w:t>
      </w:r>
      <w:r>
        <w:rPr>
          <w:spacing w:val="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и 0, деления 0 и</w:t>
      </w:r>
      <w:r>
        <w:rPr>
          <w:spacing w:val="-2"/>
        </w:rPr>
        <w:t xml:space="preserve"> </w:t>
      </w:r>
      <w:r>
        <w:t>деления на</w:t>
      </w:r>
      <w:r>
        <w:rPr>
          <w:spacing w:val="-1"/>
        </w:rPr>
        <w:t xml:space="preserve"> </w:t>
      </w:r>
      <w:r>
        <w:t>1, на</w:t>
      </w:r>
      <w:r>
        <w:rPr>
          <w:spacing w:val="-1"/>
        </w:rPr>
        <w:t xml:space="preserve"> </w:t>
      </w:r>
      <w:r>
        <w:t>10;</w:t>
      </w:r>
    </w:p>
    <w:p w:rsidR="00551FBD" w:rsidRDefault="008C5111">
      <w:pPr>
        <w:pStyle w:val="a3"/>
        <w:ind w:left="332" w:right="349" w:firstLine="708"/>
      </w:pP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для нахождения произведения и частного;</w:t>
      </w:r>
    </w:p>
    <w:p w:rsidR="00551FBD" w:rsidRDefault="008C5111">
      <w:pPr>
        <w:pStyle w:val="a3"/>
        <w:spacing w:before="1"/>
        <w:ind w:left="1040" w:right="2336"/>
        <w:jc w:val="left"/>
      </w:pPr>
      <w:r>
        <w:t>знание порядка действий в примерах в два арифметических действия;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переместительного</w:t>
      </w:r>
      <w:r>
        <w:rPr>
          <w:spacing w:val="-4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умножения;</w:t>
      </w:r>
    </w:p>
    <w:p w:rsidR="00551FBD" w:rsidRDefault="008C5111">
      <w:pPr>
        <w:pStyle w:val="a3"/>
        <w:ind w:left="1040" w:right="234"/>
        <w:jc w:val="left"/>
      </w:pPr>
      <w:r>
        <w:t>выполнение устных и письменных действий сложения и вычитания чисел в пределах 100;</w:t>
      </w:r>
      <w:r>
        <w:rPr>
          <w:spacing w:val="1"/>
        </w:rPr>
        <w:t xml:space="preserve"> </w:t>
      </w:r>
      <w:r>
        <w:t>знание единиц (мер) измерения стоимости, длины, массы, времени и их соотношения;</w:t>
      </w:r>
      <w:r>
        <w:rPr>
          <w:spacing w:val="1"/>
        </w:rPr>
        <w:t xml:space="preserve"> </w:t>
      </w:r>
      <w:r>
        <w:t>различение</w:t>
      </w:r>
      <w:r>
        <w:rPr>
          <w:spacing w:val="34"/>
        </w:rPr>
        <w:t xml:space="preserve"> </w:t>
      </w:r>
      <w:r>
        <w:t>чисел,</w:t>
      </w:r>
      <w:r>
        <w:rPr>
          <w:spacing w:val="34"/>
        </w:rPr>
        <w:t xml:space="preserve"> </w:t>
      </w:r>
      <w:r>
        <w:t>полученных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счете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измерении,</w:t>
      </w:r>
      <w:r>
        <w:rPr>
          <w:spacing w:val="32"/>
        </w:rPr>
        <w:t xml:space="preserve"> </w:t>
      </w:r>
      <w:r>
        <w:t>запись</w:t>
      </w:r>
      <w:r>
        <w:rPr>
          <w:spacing w:val="33"/>
        </w:rPr>
        <w:t xml:space="preserve"> </w:t>
      </w:r>
      <w:r>
        <w:t>чисел,</w:t>
      </w:r>
      <w:r>
        <w:rPr>
          <w:spacing w:val="34"/>
        </w:rPr>
        <w:t xml:space="preserve"> </w:t>
      </w:r>
      <w:r>
        <w:t>полученных</w:t>
      </w:r>
      <w:r>
        <w:rPr>
          <w:spacing w:val="35"/>
        </w:rPr>
        <w:t xml:space="preserve"> </w:t>
      </w:r>
      <w:r>
        <w:t>при</w:t>
      </w:r>
    </w:p>
    <w:p w:rsidR="00551FBD" w:rsidRDefault="008C5111">
      <w:pPr>
        <w:pStyle w:val="a3"/>
        <w:ind w:left="332"/>
        <w:jc w:val="left"/>
      </w:pPr>
      <w:r>
        <w:t>измерении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мерами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мерах);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23"/>
        </w:rPr>
        <w:t xml:space="preserve"> </w:t>
      </w:r>
      <w:r>
        <w:t>порядка</w:t>
      </w:r>
      <w:r>
        <w:rPr>
          <w:spacing w:val="23"/>
        </w:rPr>
        <w:t xml:space="preserve"> </w:t>
      </w:r>
      <w:r>
        <w:t>месяцев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году,</w:t>
      </w:r>
      <w:r>
        <w:rPr>
          <w:spacing w:val="24"/>
        </w:rPr>
        <w:t xml:space="preserve"> </w:t>
      </w:r>
      <w:r>
        <w:t>номеров</w:t>
      </w:r>
      <w:r>
        <w:rPr>
          <w:spacing w:val="23"/>
        </w:rPr>
        <w:t xml:space="preserve"> </w:t>
      </w:r>
      <w:r>
        <w:t>месяцев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начала</w:t>
      </w:r>
      <w:r>
        <w:rPr>
          <w:spacing w:val="23"/>
        </w:rPr>
        <w:t xml:space="preserve"> </w:t>
      </w:r>
      <w:r>
        <w:t>года;</w:t>
      </w:r>
      <w:r>
        <w:rPr>
          <w:spacing w:val="27"/>
        </w:rPr>
        <w:t xml:space="preserve"> </w:t>
      </w:r>
      <w:r>
        <w:t>умение</w:t>
      </w:r>
      <w:r>
        <w:rPr>
          <w:spacing w:val="23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календарем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году;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месяцах;</w:t>
      </w:r>
    </w:p>
    <w:p w:rsidR="00551FBD" w:rsidRDefault="008C5111">
      <w:pPr>
        <w:pStyle w:val="a3"/>
        <w:ind w:left="1040"/>
        <w:jc w:val="left"/>
      </w:pPr>
      <w:r>
        <w:t>определение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3"/>
        </w:rPr>
        <w:t xml:space="preserve"> </w:t>
      </w:r>
      <w:r>
        <w:t>тремя способами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мин;</w:t>
      </w:r>
    </w:p>
    <w:p w:rsidR="00551FBD" w:rsidRDefault="008C5111">
      <w:pPr>
        <w:pStyle w:val="a3"/>
        <w:ind w:left="1040" w:right="234"/>
        <w:jc w:val="left"/>
      </w:pPr>
      <w:r>
        <w:t>решение, составление, иллюстрирование всех изученных простых арифметических задач;</w:t>
      </w:r>
      <w:r>
        <w:rPr>
          <w:spacing w:val="1"/>
        </w:rPr>
        <w:t xml:space="preserve"> </w:t>
      </w:r>
      <w:r>
        <w:t>краткая</w:t>
      </w:r>
      <w:r>
        <w:rPr>
          <w:spacing w:val="20"/>
        </w:rPr>
        <w:t xml:space="preserve"> </w:t>
      </w:r>
      <w:r>
        <w:t>запись,</w:t>
      </w:r>
      <w:r>
        <w:rPr>
          <w:spacing w:val="20"/>
        </w:rPr>
        <w:t xml:space="preserve"> </w:t>
      </w:r>
      <w:r>
        <w:t>моделирование</w:t>
      </w:r>
      <w:r>
        <w:rPr>
          <w:spacing w:val="20"/>
        </w:rPr>
        <w:t xml:space="preserve"> </w:t>
      </w:r>
      <w:r>
        <w:t>содержания,</w:t>
      </w:r>
      <w:r>
        <w:rPr>
          <w:spacing w:val="20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составных</w:t>
      </w:r>
      <w:r>
        <w:rPr>
          <w:spacing w:val="23"/>
        </w:rPr>
        <w:t xml:space="preserve"> </w:t>
      </w:r>
      <w:r>
        <w:t>арифметических</w:t>
      </w:r>
      <w:r>
        <w:rPr>
          <w:spacing w:val="22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два</w:t>
      </w:r>
    </w:p>
    <w:p w:rsidR="00551FBD" w:rsidRDefault="008C5111">
      <w:pPr>
        <w:pStyle w:val="a3"/>
        <w:ind w:left="332"/>
        <w:jc w:val="left"/>
      </w:pPr>
      <w:r>
        <w:t>действия;</w:t>
      </w:r>
    </w:p>
    <w:p w:rsidR="00551FBD" w:rsidRDefault="008C5111">
      <w:pPr>
        <w:pStyle w:val="a3"/>
        <w:spacing w:before="1"/>
        <w:ind w:left="1040"/>
        <w:jc w:val="left"/>
      </w:pPr>
      <w:r>
        <w:t>различение</w:t>
      </w:r>
      <w:r>
        <w:rPr>
          <w:spacing w:val="-5"/>
        </w:rPr>
        <w:t xml:space="preserve"> </w:t>
      </w:r>
      <w:r>
        <w:t>замкнутых,</w:t>
      </w:r>
      <w:r>
        <w:rPr>
          <w:spacing w:val="-4"/>
        </w:rPr>
        <w:t xml:space="preserve"> </w:t>
      </w:r>
      <w:r>
        <w:t>незамкнутых</w:t>
      </w:r>
      <w:r>
        <w:rPr>
          <w:spacing w:val="-2"/>
        </w:rPr>
        <w:t xml:space="preserve"> </w:t>
      </w:r>
      <w:r>
        <w:t>кривых,</w:t>
      </w:r>
      <w:r>
        <w:rPr>
          <w:spacing w:val="-4"/>
        </w:rPr>
        <w:t xml:space="preserve"> </w:t>
      </w:r>
      <w:r>
        <w:t>ломаных</w:t>
      </w:r>
      <w:r>
        <w:rPr>
          <w:spacing w:val="-3"/>
        </w:rPr>
        <w:t xml:space="preserve"> </w:t>
      </w:r>
      <w:r>
        <w:t>линий;</w:t>
      </w:r>
      <w:r>
        <w:rPr>
          <w:spacing w:val="-3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длины</w:t>
      </w:r>
      <w:r>
        <w:rPr>
          <w:spacing w:val="-4"/>
        </w:rPr>
        <w:t xml:space="preserve"> </w:t>
      </w:r>
      <w:r>
        <w:t>ломаной;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firstLine="708"/>
        <w:jc w:val="left"/>
      </w:pPr>
      <w:r>
        <w:lastRenderedPageBreak/>
        <w:t>узнавание,</w:t>
      </w:r>
      <w:r>
        <w:rPr>
          <w:spacing w:val="46"/>
        </w:rPr>
        <w:t xml:space="preserve"> </w:t>
      </w:r>
      <w:r>
        <w:t>называние,</w:t>
      </w:r>
      <w:r>
        <w:rPr>
          <w:spacing w:val="47"/>
        </w:rPr>
        <w:t xml:space="preserve"> </w:t>
      </w:r>
      <w:r>
        <w:t>вычерчивание,</w:t>
      </w:r>
      <w:r>
        <w:rPr>
          <w:spacing w:val="46"/>
        </w:rPr>
        <w:t xml:space="preserve"> </w:t>
      </w:r>
      <w:r>
        <w:t>моделирование</w:t>
      </w:r>
      <w:r>
        <w:rPr>
          <w:spacing w:val="46"/>
        </w:rPr>
        <w:t xml:space="preserve"> </w:t>
      </w:r>
      <w:r>
        <w:t>взаимного</w:t>
      </w:r>
      <w:r>
        <w:rPr>
          <w:spacing w:val="46"/>
        </w:rPr>
        <w:t xml:space="preserve"> </w:t>
      </w:r>
      <w:r>
        <w:t>положения</w:t>
      </w:r>
      <w:r>
        <w:rPr>
          <w:spacing w:val="47"/>
        </w:rPr>
        <w:t xml:space="preserve"> </w:t>
      </w:r>
      <w:r>
        <w:t>двух</w:t>
      </w:r>
      <w:r>
        <w:rPr>
          <w:spacing w:val="48"/>
        </w:rPr>
        <w:t xml:space="preserve"> </w:t>
      </w:r>
      <w:r>
        <w:t>прямых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кривых</w:t>
      </w:r>
      <w:r>
        <w:rPr>
          <w:spacing w:val="-2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многоугольников, окружностей;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пересечения;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36"/>
        </w:rPr>
        <w:t xml:space="preserve"> </w:t>
      </w:r>
      <w:r>
        <w:t>названий</w:t>
      </w:r>
      <w:r>
        <w:rPr>
          <w:spacing w:val="38"/>
        </w:rPr>
        <w:t xml:space="preserve"> </w:t>
      </w:r>
      <w:r>
        <w:t>элементов</w:t>
      </w:r>
      <w:r>
        <w:rPr>
          <w:spacing w:val="37"/>
        </w:rPr>
        <w:t xml:space="preserve"> </w:t>
      </w:r>
      <w:r>
        <w:t>четырехугольников,</w:t>
      </w:r>
      <w:r>
        <w:rPr>
          <w:spacing w:val="37"/>
        </w:rPr>
        <w:t xml:space="preserve"> </w:t>
      </w:r>
      <w:r>
        <w:t>вычерчивание</w:t>
      </w:r>
      <w:r>
        <w:rPr>
          <w:spacing w:val="37"/>
        </w:rPr>
        <w:t xml:space="preserve"> </w:t>
      </w:r>
      <w:r>
        <w:t>прямоугольника</w:t>
      </w:r>
      <w:r>
        <w:rPr>
          <w:spacing w:val="37"/>
        </w:rPr>
        <w:t xml:space="preserve"> </w:t>
      </w:r>
      <w:r>
        <w:t>(квадрата)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чертежного треугольника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нелинованной бумаге;</w:t>
      </w:r>
    </w:p>
    <w:p w:rsidR="00551FBD" w:rsidRDefault="008C5111">
      <w:pPr>
        <w:pStyle w:val="a3"/>
        <w:spacing w:before="1"/>
        <w:ind w:left="1040"/>
        <w:jc w:val="left"/>
      </w:pPr>
      <w:r>
        <w:t>вычерчивание</w:t>
      </w:r>
      <w:r>
        <w:rPr>
          <w:spacing w:val="-5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радиусов,</w:t>
      </w:r>
      <w:r>
        <w:rPr>
          <w:spacing w:val="-5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круга.</w:t>
      </w:r>
    </w:p>
    <w:p w:rsidR="00551FBD" w:rsidRDefault="008C5111">
      <w:pPr>
        <w:pStyle w:val="3"/>
        <w:spacing w:before="4"/>
      </w:pPr>
      <w:r>
        <w:t>Мир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1040"/>
        <w:jc w:val="left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изучения;</w:t>
      </w:r>
    </w:p>
    <w:p w:rsidR="00551FBD" w:rsidRDefault="008C5111">
      <w:pPr>
        <w:pStyle w:val="a3"/>
        <w:ind w:left="1040" w:right="1655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отнесение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группам</w:t>
      </w:r>
      <w:r>
        <w:rPr>
          <w:spacing w:val="-8"/>
        </w:rPr>
        <w:t xml:space="preserve"> </w:t>
      </w:r>
      <w:r>
        <w:t>(</w:t>
      </w:r>
      <w:proofErr w:type="spellStart"/>
      <w:r>
        <w:t>видо</w:t>
      </w:r>
      <w:proofErr w:type="spellEnd"/>
      <w:r>
        <w:t>-родовые</w:t>
      </w:r>
      <w:r>
        <w:rPr>
          <w:spacing w:val="-9"/>
        </w:rPr>
        <w:t xml:space="preserve"> </w:t>
      </w:r>
      <w:r>
        <w:t>понятия);</w:t>
      </w:r>
      <w:r>
        <w:rPr>
          <w:spacing w:val="-57"/>
        </w:rPr>
        <w:t xml:space="preserve"> </w:t>
      </w:r>
      <w:r>
        <w:t>называние</w:t>
      </w:r>
      <w:r>
        <w:rPr>
          <w:spacing w:val="-7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отнесенных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группе;</w:t>
      </w:r>
    </w:p>
    <w:p w:rsidR="00551FBD" w:rsidRDefault="008C5111">
      <w:pPr>
        <w:pStyle w:val="a3"/>
        <w:ind w:left="1040" w:right="732"/>
        <w:jc w:val="left"/>
      </w:pPr>
      <w:r>
        <w:t>представления об элементарных правилах безопасного поведения в природе и обществе;</w:t>
      </w:r>
      <w:r>
        <w:rPr>
          <w:spacing w:val="1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режиму</w:t>
      </w:r>
      <w:r>
        <w:rPr>
          <w:spacing w:val="-11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школьника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выполнения;</w:t>
      </w:r>
      <w:r>
        <w:rPr>
          <w:spacing w:val="-57"/>
        </w:rPr>
        <w:t xml:space="preserve"> </w:t>
      </w:r>
      <w:r>
        <w:t>знание основных правил личной гигиены и выполнение их в повседневной жизни;</w:t>
      </w:r>
      <w:r>
        <w:rPr>
          <w:spacing w:val="1"/>
        </w:rPr>
        <w:t xml:space="preserve"> </w:t>
      </w:r>
      <w:r>
        <w:t>ухаживание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растениями;</w:t>
      </w:r>
      <w:r>
        <w:rPr>
          <w:spacing w:val="-2"/>
        </w:rPr>
        <w:t xml:space="preserve"> </w:t>
      </w:r>
      <w:r>
        <w:t>кормление</w:t>
      </w:r>
      <w:r>
        <w:rPr>
          <w:spacing w:val="-3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птиц;</w:t>
      </w:r>
    </w:p>
    <w:p w:rsidR="00551FBD" w:rsidRDefault="008C5111">
      <w:pPr>
        <w:pStyle w:val="a3"/>
        <w:spacing w:before="1"/>
        <w:ind w:left="332" w:right="341" w:firstLine="708"/>
      </w:pPr>
      <w:r>
        <w:t>составление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предложений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 объектах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плану;</w:t>
      </w:r>
    </w:p>
    <w:p w:rsidR="00551FBD" w:rsidRDefault="008C5111">
      <w:pPr>
        <w:pStyle w:val="a3"/>
        <w:ind w:left="332" w:right="348" w:firstLine="708"/>
      </w:pPr>
      <w:r>
        <w:t>адекватное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изученными</w:t>
      </w:r>
      <w:r>
        <w:rPr>
          <w:spacing w:val="-8"/>
        </w:rPr>
        <w:t xml:space="preserve"> </w:t>
      </w:r>
      <w:r>
        <w:t>объектами</w:t>
      </w:r>
      <w:r>
        <w:rPr>
          <w:spacing w:val="-8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ситуациях;</w:t>
      </w:r>
      <w:r>
        <w:rPr>
          <w:spacing w:val="-58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смоделированной</w:t>
      </w:r>
      <w:r>
        <w:rPr>
          <w:spacing w:val="-6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ситуации.</w:t>
      </w:r>
    </w:p>
    <w:p w:rsidR="00551FBD" w:rsidRDefault="008C5111">
      <w:pPr>
        <w:pStyle w:val="a3"/>
        <w:ind w:left="1040"/>
      </w:pPr>
      <w:r>
        <w:rPr>
          <w:u w:val="single"/>
        </w:rPr>
        <w:t>Достаточный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1040"/>
        <w:jc w:val="left"/>
      </w:pPr>
      <w:r>
        <w:t>представления о взаимосвязях между изученными объектами, их месте в окружающем мире;</w:t>
      </w:r>
      <w:r>
        <w:rPr>
          <w:spacing w:val="1"/>
        </w:rPr>
        <w:t xml:space="preserve"> </w:t>
      </w:r>
      <w:r>
        <w:t>узнавание и называние изученных объектов в натуральном виде в естественных условиях;</w:t>
      </w:r>
      <w:r>
        <w:rPr>
          <w:spacing w:val="1"/>
        </w:rPr>
        <w:t xml:space="preserve"> </w:t>
      </w:r>
      <w:r>
        <w:t>отнесение</w:t>
      </w:r>
      <w:r>
        <w:rPr>
          <w:spacing w:val="21"/>
        </w:rPr>
        <w:t xml:space="preserve"> </w:t>
      </w:r>
      <w:r>
        <w:t>изученных</w:t>
      </w:r>
      <w:r>
        <w:rPr>
          <w:spacing w:val="25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определенным</w:t>
      </w:r>
      <w:r>
        <w:rPr>
          <w:spacing w:val="21"/>
        </w:rPr>
        <w:t xml:space="preserve"> </w:t>
      </w:r>
      <w:r>
        <w:t>группам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оснований</w:t>
      </w:r>
      <w:r>
        <w:rPr>
          <w:spacing w:val="24"/>
        </w:rPr>
        <w:t xml:space="preserve"> </w:t>
      </w:r>
      <w:r>
        <w:t>для</w:t>
      </w:r>
    </w:p>
    <w:p w:rsidR="00551FBD" w:rsidRDefault="008C5111">
      <w:pPr>
        <w:pStyle w:val="a3"/>
        <w:ind w:left="332"/>
        <w:jc w:val="left"/>
      </w:pPr>
      <w:r>
        <w:t>классификации;</w:t>
      </w:r>
    </w:p>
    <w:p w:rsidR="00551FBD" w:rsidRDefault="008C5111">
      <w:pPr>
        <w:pStyle w:val="a3"/>
        <w:ind w:left="1040" w:right="2889"/>
        <w:jc w:val="left"/>
      </w:pPr>
      <w:r>
        <w:t>развернутая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объектам;</w:t>
      </w:r>
      <w:r>
        <w:rPr>
          <w:spacing w:val="-57"/>
        </w:rPr>
        <w:t xml:space="preserve"> </w:t>
      </w:r>
      <w:r>
        <w:t>знание отличительных существенных признаков групп объектов;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органов чувств;</w:t>
      </w:r>
    </w:p>
    <w:p w:rsidR="00551FBD" w:rsidRDefault="008C5111">
      <w:pPr>
        <w:pStyle w:val="a3"/>
        <w:spacing w:before="1"/>
        <w:ind w:left="332" w:right="351" w:firstLine="708"/>
      </w:pPr>
      <w:r>
        <w:t>знание некоторых правила безопасного поведения в природе и обществе с учетом возрастных</w:t>
      </w:r>
      <w:r>
        <w:rPr>
          <w:spacing w:val="1"/>
        </w:rPr>
        <w:t xml:space="preserve"> </w:t>
      </w:r>
      <w:r>
        <w:t>особенностей;</w:t>
      </w:r>
    </w:p>
    <w:p w:rsidR="00551FBD" w:rsidRDefault="008C5111">
      <w:pPr>
        <w:pStyle w:val="a3"/>
        <w:ind w:left="332" w:right="341" w:firstLine="708"/>
      </w:pPr>
      <w:r>
        <w:t>готовность к использованию полученных знаний при решении учебных, учебно-бытовых и</w:t>
      </w:r>
      <w:r>
        <w:rPr>
          <w:spacing w:val="1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задач.</w:t>
      </w:r>
    </w:p>
    <w:p w:rsidR="00551FBD" w:rsidRDefault="008C5111">
      <w:pPr>
        <w:pStyle w:val="a3"/>
        <w:ind w:left="332" w:right="351" w:firstLine="708"/>
      </w:pPr>
      <w:r>
        <w:t>ответы на вопросы и постановка вопросов по содержанию изученного, проявление 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или наблюдения,</w:t>
      </w:r>
      <w:r>
        <w:rPr>
          <w:spacing w:val="-2"/>
        </w:rPr>
        <w:t xml:space="preserve"> </w:t>
      </w:r>
      <w:r>
        <w:t>заинтересовавшем объекте;</w:t>
      </w:r>
    </w:p>
    <w:p w:rsidR="00551FBD" w:rsidRDefault="008C5111">
      <w:pPr>
        <w:pStyle w:val="a3"/>
        <w:ind w:left="332" w:right="349" w:firstLine="708"/>
      </w:pPr>
      <w:r>
        <w:t>выполнение задания без текущего контроля учителя (при наличии предваряющего и итогового</w:t>
      </w:r>
      <w:r>
        <w:rPr>
          <w:spacing w:val="-57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замечаний,</w:t>
      </w:r>
      <w:r>
        <w:rPr>
          <w:spacing w:val="-3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похвалы;</w:t>
      </w:r>
    </w:p>
    <w:p w:rsidR="00551FBD" w:rsidRDefault="008C5111">
      <w:pPr>
        <w:pStyle w:val="a3"/>
        <w:ind w:left="332" w:right="349" w:firstLine="708"/>
      </w:pPr>
      <w:r>
        <w:t>проявление активности в организации совместной деятельности и ситуативном общении с</w:t>
      </w:r>
      <w:r>
        <w:rPr>
          <w:spacing w:val="1"/>
        </w:rPr>
        <w:t xml:space="preserve"> </w:t>
      </w:r>
      <w:r>
        <w:t>детьми;</w:t>
      </w:r>
      <w:r>
        <w:rPr>
          <w:spacing w:val="-1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551FBD" w:rsidRDefault="008C5111">
      <w:pPr>
        <w:pStyle w:val="a3"/>
        <w:spacing w:before="1"/>
        <w:ind w:left="1040" w:right="4027"/>
      </w:pPr>
      <w:r>
        <w:t>соблюдение</w:t>
      </w:r>
      <w:r>
        <w:rPr>
          <w:spacing w:val="-12"/>
        </w:rPr>
        <w:t xml:space="preserve"> </w:t>
      </w:r>
      <w:r>
        <w:t>элементарных</w:t>
      </w:r>
      <w:r>
        <w:rPr>
          <w:spacing w:val="-11"/>
        </w:rPr>
        <w:t xml:space="preserve"> </w:t>
      </w:r>
      <w:r>
        <w:t>санитарно-гигиенических</w:t>
      </w:r>
      <w:r>
        <w:rPr>
          <w:spacing w:val="-9"/>
        </w:rPr>
        <w:t xml:space="preserve"> </w:t>
      </w:r>
      <w:r>
        <w:t>норм;</w:t>
      </w:r>
      <w:r>
        <w:rPr>
          <w:spacing w:val="-5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природоохранительных</w:t>
      </w:r>
      <w:r>
        <w:rPr>
          <w:spacing w:val="-5"/>
        </w:rPr>
        <w:t xml:space="preserve"> </w:t>
      </w:r>
      <w:r>
        <w:t>действий;</w:t>
      </w:r>
    </w:p>
    <w:p w:rsidR="00551FBD" w:rsidRDefault="008C5111">
      <w:pPr>
        <w:pStyle w:val="a3"/>
        <w:ind w:left="332" w:right="342" w:firstLine="708"/>
      </w:pPr>
      <w:r>
        <w:t>готовность к использованию сформированных умений при решении учебных, учебно-бытовых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программы.</w:t>
      </w:r>
    </w:p>
    <w:p w:rsidR="00551FBD" w:rsidRDefault="008C5111">
      <w:pPr>
        <w:ind w:left="1040" w:right="6129"/>
        <w:jc w:val="both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(V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Минимальный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уровень:</w:t>
      </w:r>
    </w:p>
    <w:p w:rsidR="00551FBD" w:rsidRDefault="008C5111">
      <w:pPr>
        <w:pStyle w:val="a3"/>
        <w:ind w:left="332" w:right="342" w:firstLine="708"/>
      </w:pPr>
      <w:r>
        <w:t>знание названий художественных материалов, инструментов и приспособлений; их свойств,</w:t>
      </w:r>
      <w:r>
        <w:rPr>
          <w:spacing w:val="1"/>
        </w:rPr>
        <w:t xml:space="preserve"> </w:t>
      </w:r>
      <w:r>
        <w:t>назначения,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551FBD" w:rsidRDefault="008C5111">
      <w:pPr>
        <w:pStyle w:val="a3"/>
        <w:ind w:left="1040" w:right="340"/>
      </w:pPr>
      <w:r>
        <w:t xml:space="preserve">знание элементарных правил композиции, </w:t>
      </w:r>
      <w:proofErr w:type="spellStart"/>
      <w:r>
        <w:t>цветоведения</w:t>
      </w:r>
      <w:proofErr w:type="spellEnd"/>
      <w:r>
        <w:t>, передачи формы предмета и др.;</w:t>
      </w:r>
      <w:r>
        <w:rPr>
          <w:spacing w:val="1"/>
        </w:rPr>
        <w:t xml:space="preserve"> </w:t>
      </w:r>
      <w:r>
        <w:t>знание</w:t>
      </w:r>
      <w:r>
        <w:rPr>
          <w:spacing w:val="27"/>
        </w:rPr>
        <w:t xml:space="preserve"> </w:t>
      </w:r>
      <w:r>
        <w:t>некоторых</w:t>
      </w:r>
      <w:r>
        <w:rPr>
          <w:spacing w:val="28"/>
        </w:rPr>
        <w:t xml:space="preserve"> </w:t>
      </w:r>
      <w:r>
        <w:t>выразительных</w:t>
      </w:r>
      <w:r>
        <w:rPr>
          <w:spacing w:val="28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изобразительного</w:t>
      </w:r>
      <w:r>
        <w:rPr>
          <w:spacing w:val="28"/>
        </w:rPr>
        <w:t xml:space="preserve"> </w:t>
      </w:r>
      <w:r>
        <w:t>искусства:</w:t>
      </w:r>
      <w:r>
        <w:rPr>
          <w:spacing w:val="33"/>
        </w:rPr>
        <w:t xml:space="preserve"> </w:t>
      </w:r>
      <w:r>
        <w:t>«изобразительная</w:t>
      </w:r>
    </w:p>
    <w:p w:rsidR="00551FBD" w:rsidRDefault="008C5111">
      <w:pPr>
        <w:pStyle w:val="a3"/>
        <w:ind w:left="1040" w:right="3820" w:hanging="709"/>
      </w:pPr>
      <w:r>
        <w:t>поверхность», «точка», «линия», «штриховка», «пятно», «цвет»;</w:t>
      </w:r>
      <w:r>
        <w:rPr>
          <w:spacing w:val="1"/>
        </w:rPr>
        <w:t xml:space="preserve"> </w:t>
      </w:r>
      <w:r>
        <w:t>пользование</w:t>
      </w:r>
      <w:r>
        <w:rPr>
          <w:spacing w:val="-10"/>
        </w:rPr>
        <w:t xml:space="preserve"> </w:t>
      </w:r>
      <w:r>
        <w:t>материалами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рисования,</w:t>
      </w:r>
      <w:r>
        <w:rPr>
          <w:spacing w:val="-8"/>
        </w:rPr>
        <w:t xml:space="preserve"> </w:t>
      </w:r>
      <w:r>
        <w:t>аппликации,</w:t>
      </w:r>
      <w:r>
        <w:rPr>
          <w:spacing w:val="-11"/>
        </w:rPr>
        <w:t xml:space="preserve"> </w:t>
      </w:r>
      <w:r>
        <w:t>лепки;</w:t>
      </w:r>
    </w:p>
    <w:p w:rsidR="00551FBD" w:rsidRDefault="008C5111">
      <w:pPr>
        <w:pStyle w:val="a3"/>
        <w:ind w:left="1040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рисованию,</w:t>
      </w:r>
      <w:r>
        <w:rPr>
          <w:spacing w:val="-4"/>
        </w:rPr>
        <w:t xml:space="preserve"> </w:t>
      </w:r>
      <w:r>
        <w:t>лепке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аппликации;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5" w:firstLine="708"/>
      </w:pPr>
      <w:r>
        <w:lastRenderedPageBreak/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61"/>
        </w:rPr>
        <w:t xml:space="preserve"> </w:t>
      </w:r>
      <w:r>
        <w:t>изготавливающих</w:t>
      </w:r>
      <w:r>
        <w:rPr>
          <w:spacing w:val="1"/>
        </w:rPr>
        <w:t xml:space="preserve"> </w:t>
      </w:r>
      <w:r>
        <w:t>игрушки:</w:t>
      </w:r>
      <w:r>
        <w:rPr>
          <w:spacing w:val="-1"/>
        </w:rPr>
        <w:t xml:space="preserve"> </w:t>
      </w:r>
      <w:r>
        <w:t>Дымково, Гжель, Городец, Каргополь</w:t>
      </w:r>
      <w:r>
        <w:rPr>
          <w:spacing w:val="-1"/>
        </w:rPr>
        <w:t xml:space="preserve"> </w:t>
      </w:r>
      <w:r>
        <w:t>и др.;</w:t>
      </w:r>
    </w:p>
    <w:p w:rsidR="00551FBD" w:rsidRDefault="008C5111">
      <w:pPr>
        <w:pStyle w:val="a3"/>
        <w:ind w:left="1040"/>
      </w:pP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работы;</w:t>
      </w:r>
    </w:p>
    <w:p w:rsidR="00551FBD" w:rsidRDefault="008C5111">
      <w:pPr>
        <w:pStyle w:val="a3"/>
        <w:spacing w:before="1"/>
        <w:ind w:left="332" w:right="348" w:firstLine="708"/>
      </w:pPr>
      <w:r>
        <w:t>следование при выполнении работы инструкциям учителя; рациональная организация своей</w:t>
      </w:r>
      <w:r>
        <w:rPr>
          <w:spacing w:val="1"/>
        </w:rPr>
        <w:t xml:space="preserve"> </w:t>
      </w:r>
      <w:r>
        <w:t>изобразительной деятельности; планирование работы; осуществление текущего и 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работы;</w:t>
      </w:r>
    </w:p>
    <w:p w:rsidR="00551FBD" w:rsidRDefault="008C5111">
      <w:pPr>
        <w:pStyle w:val="a3"/>
        <w:ind w:left="332" w:right="350" w:firstLine="708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наклеивание);</w:t>
      </w:r>
    </w:p>
    <w:p w:rsidR="00551FBD" w:rsidRDefault="008C5111">
      <w:pPr>
        <w:pStyle w:val="a3"/>
        <w:ind w:left="332" w:right="351" w:firstLine="708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темой;</w:t>
      </w:r>
    </w:p>
    <w:p w:rsidR="00551FBD" w:rsidRDefault="008C5111">
      <w:pPr>
        <w:pStyle w:val="a3"/>
        <w:ind w:left="332" w:right="347" w:firstLine="708"/>
      </w:pPr>
      <w:r>
        <w:t>применение приемов работы карандашом, гуашью, акварельными красками с целью передачи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предмета;</w:t>
      </w:r>
    </w:p>
    <w:p w:rsidR="00551FBD" w:rsidRDefault="008C5111">
      <w:pPr>
        <w:pStyle w:val="a3"/>
        <w:ind w:left="332" w:right="353" w:firstLine="708"/>
      </w:pPr>
      <w:r>
        <w:t>ориентировка в пространстве листа; размещение изображения одного или группы предметов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 изобразительной</w:t>
      </w:r>
      <w:r>
        <w:rPr>
          <w:spacing w:val="-3"/>
        </w:rPr>
        <w:t xml:space="preserve"> </w:t>
      </w:r>
      <w:r>
        <w:t>поверхности;</w:t>
      </w:r>
    </w:p>
    <w:p w:rsidR="00551FBD" w:rsidRDefault="008C5111">
      <w:pPr>
        <w:pStyle w:val="a3"/>
        <w:ind w:left="332" w:right="344" w:firstLine="708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смешанных</w:t>
      </w:r>
      <w:r>
        <w:rPr>
          <w:spacing w:val="-1"/>
        </w:rPr>
        <w:t xml:space="preserve"> </w:t>
      </w:r>
      <w:r>
        <w:t>цветов и</w:t>
      </w:r>
      <w:r>
        <w:rPr>
          <w:spacing w:val="-1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оттенков цвета;</w:t>
      </w:r>
    </w:p>
    <w:p w:rsidR="00551FBD" w:rsidRDefault="008C5111">
      <w:pPr>
        <w:pStyle w:val="a3"/>
        <w:ind w:left="332" w:right="353" w:firstLine="708"/>
      </w:pPr>
      <w:r>
        <w:t>узнавание и различение в книжных иллюстрациях и репродукциях изображенных предметов и</w:t>
      </w:r>
      <w:r>
        <w:rPr>
          <w:spacing w:val="-57"/>
        </w:rPr>
        <w:t xml:space="preserve"> </w:t>
      </w:r>
      <w:r>
        <w:t>действий.</w:t>
      </w:r>
    </w:p>
    <w:p w:rsidR="00551FBD" w:rsidRDefault="008C5111">
      <w:pPr>
        <w:pStyle w:val="a3"/>
        <w:ind w:left="1040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spacing w:before="1"/>
        <w:ind w:left="1040" w:right="350"/>
      </w:pPr>
      <w:r>
        <w:t>знание названий жанров изобразительного искусства (портрет, натюрморт, пейзаж и др.);</w:t>
      </w:r>
      <w:r>
        <w:rPr>
          <w:spacing w:val="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названий некоторых</w:t>
      </w:r>
      <w:r>
        <w:rPr>
          <w:spacing w:val="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промыслов (Дымково, Гжель,</w:t>
      </w:r>
      <w:r>
        <w:rPr>
          <w:spacing w:val="-1"/>
        </w:rPr>
        <w:t xml:space="preserve"> </w:t>
      </w:r>
      <w:r>
        <w:t>Городец,</w:t>
      </w:r>
    </w:p>
    <w:p w:rsidR="00551FBD" w:rsidRDefault="008C5111">
      <w:pPr>
        <w:pStyle w:val="a3"/>
        <w:ind w:left="332"/>
      </w:pPr>
      <w:r>
        <w:t>Хохлома</w:t>
      </w:r>
      <w:r>
        <w:rPr>
          <w:spacing w:val="-3"/>
        </w:rPr>
        <w:t xml:space="preserve"> </w:t>
      </w:r>
      <w:r>
        <w:t>и др.);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38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39"/>
        </w:rPr>
        <w:t xml:space="preserve"> </w:t>
      </w:r>
      <w:r>
        <w:t>некоторых</w:t>
      </w:r>
      <w:r>
        <w:rPr>
          <w:spacing w:val="41"/>
        </w:rPr>
        <w:t xml:space="preserve"> </w:t>
      </w:r>
      <w:r>
        <w:t>материалов,</w:t>
      </w:r>
      <w:r>
        <w:rPr>
          <w:spacing w:val="39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рисовании,</w:t>
      </w:r>
      <w:r>
        <w:rPr>
          <w:spacing w:val="39"/>
        </w:rPr>
        <w:t xml:space="preserve"> </w:t>
      </w:r>
      <w:r>
        <w:t>лепке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аппликации;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25"/>
        </w:rPr>
        <w:t xml:space="preserve"> </w:t>
      </w:r>
      <w:r>
        <w:t>выразительных</w:t>
      </w:r>
      <w:r>
        <w:rPr>
          <w:spacing w:val="23"/>
        </w:rPr>
        <w:t xml:space="preserve"> </w:t>
      </w:r>
      <w:r>
        <w:t>средств</w:t>
      </w:r>
      <w:r>
        <w:rPr>
          <w:spacing w:val="25"/>
        </w:rPr>
        <w:t xml:space="preserve"> </w:t>
      </w:r>
      <w:r>
        <w:t>изобразительного</w:t>
      </w:r>
      <w:r>
        <w:rPr>
          <w:spacing w:val="26"/>
        </w:rPr>
        <w:t xml:space="preserve"> </w:t>
      </w:r>
      <w:r>
        <w:t>искусства:</w:t>
      </w:r>
      <w:r>
        <w:rPr>
          <w:spacing w:val="31"/>
        </w:rPr>
        <w:t xml:space="preserve"> </w:t>
      </w:r>
      <w:r>
        <w:t>«изобразительная</w:t>
      </w:r>
      <w:r>
        <w:rPr>
          <w:spacing w:val="26"/>
        </w:rPr>
        <w:t xml:space="preserve"> </w:t>
      </w:r>
      <w:r>
        <w:t>поверхность»,</w:t>
      </w:r>
    </w:p>
    <w:p w:rsidR="00551FBD" w:rsidRDefault="008C5111">
      <w:pPr>
        <w:pStyle w:val="a3"/>
        <w:ind w:left="332"/>
        <w:jc w:val="left"/>
      </w:pPr>
      <w:r>
        <w:t>«точка»,</w:t>
      </w:r>
      <w:r>
        <w:rPr>
          <w:spacing w:val="-2"/>
        </w:rPr>
        <w:t xml:space="preserve"> </w:t>
      </w:r>
      <w:r>
        <w:t>«линия»,</w:t>
      </w:r>
      <w:r>
        <w:rPr>
          <w:spacing w:val="-3"/>
        </w:rPr>
        <w:t xml:space="preserve"> </w:t>
      </w:r>
      <w:r>
        <w:t>«штриховка»,</w:t>
      </w:r>
      <w:r>
        <w:rPr>
          <w:spacing w:val="-3"/>
        </w:rPr>
        <w:t xml:space="preserve"> </w:t>
      </w:r>
      <w:r>
        <w:t>«контур»,</w:t>
      </w:r>
      <w:r>
        <w:rPr>
          <w:spacing w:val="-1"/>
        </w:rPr>
        <w:t xml:space="preserve"> </w:t>
      </w:r>
      <w:r>
        <w:t>«пятно»,</w:t>
      </w:r>
      <w:r>
        <w:rPr>
          <w:spacing w:val="-3"/>
        </w:rPr>
        <w:t xml:space="preserve"> </w:t>
      </w:r>
      <w:r>
        <w:t>«цвет»,</w:t>
      </w:r>
      <w:r>
        <w:rPr>
          <w:spacing w:val="-5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др.;</w:t>
      </w:r>
    </w:p>
    <w:p w:rsidR="00551FBD" w:rsidRDefault="008C5111">
      <w:pPr>
        <w:pStyle w:val="a3"/>
        <w:ind w:left="332" w:right="234" w:firstLine="708"/>
        <w:jc w:val="left"/>
      </w:pPr>
      <w:r>
        <w:t>знание</w:t>
      </w:r>
      <w:r>
        <w:rPr>
          <w:spacing w:val="13"/>
        </w:rPr>
        <w:t xml:space="preserve"> </w:t>
      </w:r>
      <w:r>
        <w:t>правил</w:t>
      </w:r>
      <w:r>
        <w:rPr>
          <w:spacing w:val="14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3"/>
        </w:rPr>
        <w:t xml:space="preserve"> </w:t>
      </w:r>
      <w:r>
        <w:t>светотени,</w:t>
      </w:r>
      <w:r>
        <w:rPr>
          <w:spacing w:val="13"/>
        </w:rPr>
        <w:t xml:space="preserve"> </w:t>
      </w:r>
      <w:r>
        <w:t>перспективы;</w:t>
      </w:r>
      <w:r>
        <w:rPr>
          <w:spacing w:val="14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орнамента,</w:t>
      </w:r>
      <w:r>
        <w:rPr>
          <w:spacing w:val="13"/>
        </w:rPr>
        <w:t xml:space="preserve"> </w:t>
      </w:r>
      <w:r>
        <w:t>стилизации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 др.;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(предметная,</w:t>
      </w:r>
      <w:r>
        <w:rPr>
          <w:spacing w:val="-3"/>
        </w:rPr>
        <w:t xml:space="preserve"> </w:t>
      </w:r>
      <w:r>
        <w:t>сюжетная,</w:t>
      </w:r>
      <w:r>
        <w:rPr>
          <w:spacing w:val="-4"/>
        </w:rPr>
        <w:t xml:space="preserve"> </w:t>
      </w:r>
      <w:r>
        <w:t>декоративная);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-6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лепки</w:t>
      </w:r>
      <w:r>
        <w:rPr>
          <w:spacing w:val="-6"/>
        </w:rPr>
        <w:t xml:space="preserve"> </w:t>
      </w:r>
      <w:r>
        <w:t>(конструктивный,</w:t>
      </w:r>
      <w:r>
        <w:rPr>
          <w:spacing w:val="-4"/>
        </w:rPr>
        <w:t xml:space="preserve"> </w:t>
      </w:r>
      <w:r>
        <w:t>пластический,</w:t>
      </w:r>
      <w:r>
        <w:rPr>
          <w:spacing w:val="-4"/>
        </w:rPr>
        <w:t xml:space="preserve"> </w:t>
      </w:r>
      <w:r>
        <w:t>комбинированный);</w:t>
      </w:r>
    </w:p>
    <w:p w:rsidR="00551FBD" w:rsidRDefault="008C5111">
      <w:pPr>
        <w:pStyle w:val="a3"/>
        <w:ind w:left="332" w:right="234" w:firstLine="708"/>
        <w:jc w:val="left"/>
      </w:pPr>
      <w:r>
        <w:t>нахождение</w:t>
      </w:r>
      <w:r>
        <w:rPr>
          <w:spacing w:val="32"/>
        </w:rPr>
        <w:t xml:space="preserve"> </w:t>
      </w:r>
      <w:r>
        <w:t>необходимой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материалах</w:t>
      </w:r>
      <w:r>
        <w:rPr>
          <w:spacing w:val="40"/>
        </w:rPr>
        <w:t xml:space="preserve"> </w:t>
      </w:r>
      <w:r>
        <w:t>учебника,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тетради;</w:t>
      </w:r>
    </w:p>
    <w:p w:rsidR="00551FBD" w:rsidRDefault="008C5111">
      <w:pPr>
        <w:pStyle w:val="a3"/>
        <w:ind w:left="332" w:right="335" w:firstLine="708"/>
        <w:jc w:val="left"/>
      </w:pPr>
      <w:r>
        <w:t>следование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выполнении</w:t>
      </w:r>
      <w:r>
        <w:rPr>
          <w:spacing w:val="11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инструкциям</w:t>
      </w:r>
      <w:r>
        <w:rPr>
          <w:spacing w:val="13"/>
        </w:rPr>
        <w:t xml:space="preserve"> </w:t>
      </w:r>
      <w:r>
        <w:t>учителя</w:t>
      </w:r>
      <w:r>
        <w:rPr>
          <w:spacing w:val="17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инструкциям,</w:t>
      </w:r>
      <w:r>
        <w:rPr>
          <w:spacing w:val="11"/>
        </w:rPr>
        <w:t xml:space="preserve"> </w:t>
      </w:r>
      <w:r>
        <w:t>представленным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источниках;</w:t>
      </w:r>
    </w:p>
    <w:p w:rsidR="00551FBD" w:rsidRDefault="008C5111">
      <w:pPr>
        <w:pStyle w:val="a3"/>
        <w:ind w:left="332" w:firstLine="708"/>
        <w:jc w:val="left"/>
      </w:pPr>
      <w:r>
        <w:t>оценка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собственной</w:t>
      </w:r>
      <w:r>
        <w:rPr>
          <w:spacing w:val="38"/>
        </w:rPr>
        <w:t xml:space="preserve"> </w:t>
      </w:r>
      <w:r>
        <w:t>изобразительной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одноклассников</w:t>
      </w:r>
      <w:r>
        <w:rPr>
          <w:spacing w:val="39"/>
        </w:rPr>
        <w:t xml:space="preserve"> </w:t>
      </w:r>
      <w:r>
        <w:t>(красиво,</w:t>
      </w:r>
      <w:r>
        <w:rPr>
          <w:spacing w:val="-57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 похоже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образец);</w:t>
      </w:r>
    </w:p>
    <w:p w:rsidR="00551FBD" w:rsidRDefault="008C5111">
      <w:pPr>
        <w:pStyle w:val="a3"/>
        <w:ind w:left="1040" w:right="732"/>
        <w:jc w:val="left"/>
      </w:pPr>
      <w:r>
        <w:t>использование</w:t>
      </w:r>
      <w:r>
        <w:rPr>
          <w:spacing w:val="-8"/>
        </w:rPr>
        <w:t xml:space="preserve"> </w:t>
      </w:r>
      <w:r>
        <w:t>разнообразных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аппликации;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 лепки;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рисование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натуры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памяти</w:t>
      </w:r>
      <w:r>
        <w:rPr>
          <w:spacing w:val="46"/>
        </w:rPr>
        <w:t xml:space="preserve"> </w:t>
      </w:r>
      <w:r>
        <w:t>после</w:t>
      </w:r>
      <w:r>
        <w:rPr>
          <w:spacing w:val="45"/>
        </w:rPr>
        <w:t xml:space="preserve"> </w:t>
      </w:r>
      <w:r>
        <w:t>предварительных</w:t>
      </w:r>
      <w:r>
        <w:rPr>
          <w:spacing w:val="47"/>
        </w:rPr>
        <w:t xml:space="preserve"> </w:t>
      </w:r>
      <w:r>
        <w:t>наблюдений,</w:t>
      </w:r>
      <w:r>
        <w:rPr>
          <w:spacing w:val="45"/>
        </w:rPr>
        <w:t xml:space="preserve"> </w:t>
      </w:r>
      <w:r>
        <w:t>передача</w:t>
      </w:r>
      <w:r>
        <w:rPr>
          <w:spacing w:val="47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изображаемого</w:t>
      </w:r>
      <w:r>
        <w:rPr>
          <w:spacing w:val="-1"/>
        </w:rPr>
        <w:t xml:space="preserve"> </w:t>
      </w:r>
      <w:r>
        <w:t>объекта; рисование</w:t>
      </w:r>
      <w:r>
        <w:rPr>
          <w:spacing w:val="-2"/>
        </w:rPr>
        <w:t xml:space="preserve"> </w:t>
      </w:r>
      <w:r>
        <w:t>по воображению;</w:t>
      </w:r>
    </w:p>
    <w:p w:rsidR="00551FBD" w:rsidRDefault="008C5111">
      <w:pPr>
        <w:pStyle w:val="a3"/>
        <w:ind w:left="332" w:firstLine="708"/>
        <w:jc w:val="left"/>
      </w:pPr>
      <w:r>
        <w:t>различение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передача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рисунке</w:t>
      </w:r>
      <w:r>
        <w:rPr>
          <w:spacing w:val="24"/>
        </w:rPr>
        <w:t xml:space="preserve"> </w:t>
      </w:r>
      <w:r>
        <w:t>эмоционального</w:t>
      </w:r>
      <w:r>
        <w:rPr>
          <w:spacing w:val="25"/>
        </w:rPr>
        <w:t xml:space="preserve"> </w:t>
      </w:r>
      <w:r>
        <w:t>состояния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своего</w:t>
      </w:r>
      <w:r>
        <w:rPr>
          <w:spacing w:val="25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обществу;</w:t>
      </w:r>
    </w:p>
    <w:p w:rsidR="00551FBD" w:rsidRDefault="008C5111">
      <w:pPr>
        <w:pStyle w:val="a3"/>
        <w:ind w:left="332" w:firstLine="708"/>
        <w:jc w:val="left"/>
      </w:pPr>
      <w:r>
        <w:t>различение</w:t>
      </w:r>
      <w:r>
        <w:rPr>
          <w:spacing w:val="36"/>
        </w:rPr>
        <w:t xml:space="preserve"> </w:t>
      </w:r>
      <w:r>
        <w:t>произведений</w:t>
      </w:r>
      <w:r>
        <w:rPr>
          <w:spacing w:val="38"/>
        </w:rPr>
        <w:t xml:space="preserve"> </w:t>
      </w:r>
      <w:r>
        <w:t>живописи,</w:t>
      </w:r>
      <w:r>
        <w:rPr>
          <w:spacing w:val="37"/>
        </w:rPr>
        <w:t xml:space="preserve"> </w:t>
      </w:r>
      <w:r>
        <w:t>графики,</w:t>
      </w:r>
      <w:r>
        <w:rPr>
          <w:spacing w:val="37"/>
        </w:rPr>
        <w:t xml:space="preserve"> </w:t>
      </w:r>
      <w:r>
        <w:t>скульптуры,</w:t>
      </w:r>
      <w:r>
        <w:rPr>
          <w:spacing w:val="39"/>
        </w:rPr>
        <w:t xml:space="preserve"> </w:t>
      </w:r>
      <w:r>
        <w:t>архитектуры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искусства;</w:t>
      </w:r>
    </w:p>
    <w:p w:rsidR="00551FBD" w:rsidRDefault="008C5111">
      <w:pPr>
        <w:pStyle w:val="a3"/>
        <w:ind w:left="332" w:firstLine="708"/>
        <w:jc w:val="left"/>
      </w:pPr>
      <w:r>
        <w:t>различение</w:t>
      </w:r>
      <w:r>
        <w:rPr>
          <w:spacing w:val="31"/>
        </w:rPr>
        <w:t xml:space="preserve"> </w:t>
      </w:r>
      <w:r>
        <w:t>жанров</w:t>
      </w:r>
      <w:r>
        <w:rPr>
          <w:spacing w:val="32"/>
        </w:rPr>
        <w:t xml:space="preserve"> </w:t>
      </w:r>
      <w:r>
        <w:t>изобразительного</w:t>
      </w:r>
      <w:r>
        <w:rPr>
          <w:spacing w:val="32"/>
        </w:rPr>
        <w:t xml:space="preserve"> </w:t>
      </w:r>
      <w:r>
        <w:t>искусства:</w:t>
      </w:r>
      <w:r>
        <w:rPr>
          <w:spacing w:val="33"/>
        </w:rPr>
        <w:t xml:space="preserve"> </w:t>
      </w:r>
      <w:r>
        <w:t>пейзаж,</w:t>
      </w:r>
      <w:r>
        <w:rPr>
          <w:spacing w:val="32"/>
        </w:rPr>
        <w:t xml:space="preserve"> </w:t>
      </w:r>
      <w:r>
        <w:t>портрет,</w:t>
      </w:r>
      <w:r>
        <w:rPr>
          <w:spacing w:val="32"/>
        </w:rPr>
        <w:t xml:space="preserve"> </w:t>
      </w:r>
      <w:r>
        <w:t>натюрморт,</w:t>
      </w:r>
      <w:r>
        <w:rPr>
          <w:spacing w:val="32"/>
        </w:rPr>
        <w:t xml:space="preserve"> </w:t>
      </w:r>
      <w:r>
        <w:t>сюжетное</w:t>
      </w:r>
      <w:r>
        <w:rPr>
          <w:spacing w:val="-57"/>
        </w:rPr>
        <w:t xml:space="preserve"> </w:t>
      </w:r>
      <w:r>
        <w:t>изображение.</w:t>
      </w:r>
    </w:p>
    <w:p w:rsidR="00551FBD" w:rsidRDefault="008C5111">
      <w:pPr>
        <w:pStyle w:val="a3"/>
        <w:ind w:left="1040" w:right="7669"/>
        <w:jc w:val="left"/>
      </w:pPr>
      <w:r>
        <w:rPr>
          <w:b/>
          <w:i/>
        </w:rPr>
        <w:t xml:space="preserve">Музыка </w:t>
      </w:r>
      <w:r>
        <w:t>(V класс)</w:t>
      </w:r>
      <w:r>
        <w:rPr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332" w:firstLine="708"/>
        <w:jc w:val="left"/>
      </w:pPr>
      <w:r>
        <w:t>определение</w:t>
      </w:r>
      <w:r>
        <w:rPr>
          <w:spacing w:val="-7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знакомых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Программой;</w:t>
      </w:r>
    </w:p>
    <w:p w:rsidR="00551FBD" w:rsidRDefault="008C5111">
      <w:pPr>
        <w:pStyle w:val="a3"/>
        <w:spacing w:before="1"/>
        <w:ind w:left="1040"/>
        <w:jc w:val="left"/>
      </w:pP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звучании</w:t>
      </w:r>
      <w:r>
        <w:rPr>
          <w:spacing w:val="-8"/>
        </w:rPr>
        <w:t xml:space="preserve"> </w:t>
      </w:r>
      <w:r>
        <w:t>(труба,</w:t>
      </w:r>
      <w:r>
        <w:rPr>
          <w:spacing w:val="-6"/>
        </w:rPr>
        <w:t xml:space="preserve"> </w:t>
      </w:r>
      <w:r>
        <w:t>баян,</w:t>
      </w:r>
      <w:r>
        <w:rPr>
          <w:spacing w:val="-7"/>
        </w:rPr>
        <w:t xml:space="preserve"> </w:t>
      </w:r>
      <w:r>
        <w:t>гитара);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1040"/>
        <w:jc w:val="left"/>
      </w:pPr>
      <w:r>
        <w:lastRenderedPageBreak/>
        <w:t>пение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инструментальным</w:t>
      </w:r>
      <w:r>
        <w:rPr>
          <w:spacing w:val="-6"/>
        </w:rPr>
        <w:t xml:space="preserve"> </w:t>
      </w:r>
      <w:r>
        <w:t>сопровождением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педагога);</w:t>
      </w:r>
    </w:p>
    <w:p w:rsidR="00551FBD" w:rsidRDefault="008C5111">
      <w:pPr>
        <w:pStyle w:val="a3"/>
        <w:ind w:left="332" w:firstLine="708"/>
        <w:jc w:val="left"/>
      </w:pPr>
      <w:r>
        <w:t>выразительное,</w:t>
      </w:r>
      <w:r>
        <w:rPr>
          <w:spacing w:val="26"/>
        </w:rPr>
        <w:t xml:space="preserve"> </w:t>
      </w:r>
      <w:r>
        <w:t>слаженное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достаточно</w:t>
      </w:r>
      <w:r>
        <w:rPr>
          <w:spacing w:val="26"/>
        </w:rPr>
        <w:t xml:space="preserve"> </w:t>
      </w:r>
      <w:r>
        <w:t>эмоциональное</w:t>
      </w:r>
      <w:r>
        <w:rPr>
          <w:spacing w:val="26"/>
        </w:rPr>
        <w:t xml:space="preserve"> </w:t>
      </w:r>
      <w:r>
        <w:t>исполнение</w:t>
      </w:r>
      <w:r>
        <w:rPr>
          <w:spacing w:val="26"/>
        </w:rPr>
        <w:t xml:space="preserve"> </w:t>
      </w:r>
      <w:r>
        <w:t>выученных</w:t>
      </w:r>
      <w:r>
        <w:rPr>
          <w:spacing w:val="28"/>
        </w:rPr>
        <w:t xml:space="preserve"> </w:t>
      </w:r>
      <w:r>
        <w:t>песен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элементами динамических</w:t>
      </w:r>
      <w:r>
        <w:rPr>
          <w:spacing w:val="-1"/>
        </w:rPr>
        <w:t xml:space="preserve"> </w:t>
      </w:r>
      <w:r>
        <w:t>оттенков;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правильное</w:t>
      </w:r>
      <w:r>
        <w:rPr>
          <w:spacing w:val="29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пении</w:t>
      </w:r>
      <w:r>
        <w:rPr>
          <w:spacing w:val="32"/>
        </w:rPr>
        <w:t xml:space="preserve"> </w:t>
      </w:r>
      <w:r>
        <w:t>гласных</w:t>
      </w:r>
      <w:r>
        <w:rPr>
          <w:spacing w:val="31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отчетливое</w:t>
      </w:r>
      <w:r>
        <w:rPr>
          <w:spacing w:val="31"/>
        </w:rPr>
        <w:t xml:space="preserve"> </w:t>
      </w:r>
      <w:r>
        <w:t>произнесение</w:t>
      </w:r>
      <w:r>
        <w:rPr>
          <w:spacing w:val="30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слов;</w:t>
      </w:r>
    </w:p>
    <w:p w:rsidR="00551FBD" w:rsidRDefault="008C5111">
      <w:pPr>
        <w:pStyle w:val="a3"/>
        <w:ind w:left="1040"/>
        <w:jc w:val="left"/>
      </w:pPr>
      <w:r>
        <w:t>правильная</w:t>
      </w:r>
      <w:r>
        <w:rPr>
          <w:spacing w:val="-6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диапазоне</w:t>
      </w:r>
      <w:r>
        <w:rPr>
          <w:spacing w:val="-4"/>
        </w:rPr>
        <w:t xml:space="preserve"> </w:t>
      </w:r>
      <w:r>
        <w:rPr>
          <w:i/>
        </w:rPr>
        <w:t>ре1-си1</w:t>
      </w:r>
      <w:r>
        <w:t>;</w:t>
      </w:r>
    </w:p>
    <w:p w:rsidR="00551FBD" w:rsidRDefault="008C5111">
      <w:pPr>
        <w:pStyle w:val="a3"/>
        <w:ind w:left="1040" w:right="2437"/>
        <w:jc w:val="left"/>
      </w:pPr>
      <w:r>
        <w:t>различение</w:t>
      </w:r>
      <w:r>
        <w:rPr>
          <w:spacing w:val="-9"/>
        </w:rPr>
        <w:t xml:space="preserve"> </w:t>
      </w:r>
      <w:r>
        <w:t>вступления,</w:t>
      </w:r>
      <w:r>
        <w:rPr>
          <w:spacing w:val="-7"/>
        </w:rPr>
        <w:t xml:space="preserve"> </w:t>
      </w:r>
      <w:r>
        <w:t>запева,</w:t>
      </w:r>
      <w:r>
        <w:rPr>
          <w:spacing w:val="-8"/>
        </w:rPr>
        <w:t xml:space="preserve"> </w:t>
      </w:r>
      <w:r>
        <w:t>припева,</w:t>
      </w:r>
      <w:r>
        <w:rPr>
          <w:spacing w:val="-7"/>
        </w:rPr>
        <w:t xml:space="preserve"> </w:t>
      </w:r>
      <w:r>
        <w:t>проигрыша,</w:t>
      </w:r>
      <w:r>
        <w:rPr>
          <w:spacing w:val="-7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песни;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песни, танца, марша;</w:t>
      </w:r>
    </w:p>
    <w:p w:rsidR="00551FBD" w:rsidRDefault="008C5111">
      <w:pPr>
        <w:pStyle w:val="a3"/>
        <w:ind w:left="1040"/>
        <w:jc w:val="left"/>
      </w:pPr>
      <w:r>
        <w:t>передача</w:t>
      </w:r>
      <w:r>
        <w:rPr>
          <w:spacing w:val="-8"/>
        </w:rPr>
        <w:t xml:space="preserve"> </w:t>
      </w:r>
      <w:r>
        <w:t>ритмического</w:t>
      </w:r>
      <w:r>
        <w:rPr>
          <w:spacing w:val="-7"/>
        </w:rPr>
        <w:t xml:space="preserve"> </w:t>
      </w:r>
      <w:r>
        <w:t>рисунка</w:t>
      </w:r>
      <w:r>
        <w:rPr>
          <w:spacing w:val="-8"/>
        </w:rPr>
        <w:t xml:space="preserve"> </w:t>
      </w:r>
      <w:proofErr w:type="spellStart"/>
      <w:r>
        <w:t>попевок</w:t>
      </w:r>
      <w:proofErr w:type="spellEnd"/>
      <w:r>
        <w:rPr>
          <w:spacing w:val="-7"/>
        </w:rPr>
        <w:t xml:space="preserve"> </w:t>
      </w:r>
      <w:r>
        <w:t>(хлопками,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металлофоне,</w:t>
      </w:r>
      <w:r>
        <w:rPr>
          <w:spacing w:val="-7"/>
        </w:rPr>
        <w:t xml:space="preserve"> </w:t>
      </w:r>
      <w:r>
        <w:t>голосом);</w:t>
      </w:r>
    </w:p>
    <w:p w:rsidR="00551FBD" w:rsidRDefault="008C5111">
      <w:pPr>
        <w:pStyle w:val="a3"/>
        <w:ind w:left="332" w:right="336" w:firstLine="708"/>
        <w:jc w:val="left"/>
      </w:pPr>
      <w:r>
        <w:t>определение разнообразных по содержанию и характеру музыкальных произведений (веселые,</w:t>
      </w:r>
      <w:r>
        <w:rPr>
          <w:spacing w:val="-58"/>
        </w:rPr>
        <w:t xml:space="preserve"> </w:t>
      </w:r>
      <w:r>
        <w:t>грустные</w:t>
      </w:r>
      <w:r>
        <w:rPr>
          <w:spacing w:val="-3"/>
        </w:rPr>
        <w:t xml:space="preserve"> </w:t>
      </w:r>
      <w:r>
        <w:t>и спокойные);</w:t>
      </w:r>
    </w:p>
    <w:p w:rsidR="00551FBD" w:rsidRDefault="008C5111">
      <w:pPr>
        <w:pStyle w:val="a3"/>
        <w:ind w:left="1040" w:right="2889"/>
        <w:jc w:val="left"/>
      </w:pPr>
      <w:r>
        <w:t>владение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грамоте.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551FBD" w:rsidRDefault="008C5111">
      <w:pPr>
        <w:ind w:left="332" w:right="343" w:firstLine="708"/>
        <w:rPr>
          <w:sz w:val="24"/>
        </w:rPr>
      </w:pPr>
      <w:r>
        <w:rPr>
          <w:sz w:val="24"/>
        </w:rPr>
        <w:t>самостоятельное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9"/>
          <w:sz w:val="24"/>
        </w:rPr>
        <w:t xml:space="preserve"> </w:t>
      </w:r>
      <w:r>
        <w:rPr>
          <w:sz w:val="24"/>
        </w:rPr>
        <w:t>песен;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форте-громко,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пиано-тихо)</w:t>
      </w:r>
      <w:r>
        <w:rPr>
          <w:sz w:val="24"/>
        </w:rPr>
        <w:t>;</w:t>
      </w:r>
    </w:p>
    <w:p w:rsidR="00551FBD" w:rsidRDefault="008C5111">
      <w:pPr>
        <w:pStyle w:val="a3"/>
        <w:ind w:left="332" w:right="346" w:firstLine="708"/>
        <w:jc w:val="left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(домра,</w:t>
      </w:r>
      <w:r>
        <w:rPr>
          <w:spacing w:val="60"/>
        </w:rPr>
        <w:t xml:space="preserve"> </w:t>
      </w:r>
      <w:r>
        <w:t>мандолина,</w:t>
      </w:r>
      <w:r>
        <w:rPr>
          <w:spacing w:val="-57"/>
        </w:rPr>
        <w:t xml:space="preserve"> </w:t>
      </w:r>
      <w:r>
        <w:t>баян,</w:t>
      </w:r>
      <w:r>
        <w:rPr>
          <w:spacing w:val="-1"/>
        </w:rPr>
        <w:t xml:space="preserve"> </w:t>
      </w:r>
      <w:r>
        <w:t>гусли, свирель, гармонь, трещотка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51FBD" w:rsidRDefault="008C5111">
      <w:pPr>
        <w:pStyle w:val="a3"/>
        <w:tabs>
          <w:tab w:val="left" w:pos="2812"/>
          <w:tab w:val="left" w:pos="3328"/>
          <w:tab w:val="left" w:pos="4997"/>
          <w:tab w:val="left" w:pos="6787"/>
          <w:tab w:val="left" w:pos="8552"/>
          <w:tab w:val="left" w:pos="9682"/>
        </w:tabs>
        <w:ind w:left="332" w:right="349" w:firstLine="708"/>
        <w:jc w:val="left"/>
      </w:pPr>
      <w:r>
        <w:t>представления</w:t>
      </w:r>
      <w:r>
        <w:tab/>
        <w:t>об</w:t>
      </w:r>
      <w:r>
        <w:tab/>
        <w:t>особенностях</w:t>
      </w:r>
      <w:r>
        <w:tab/>
        <w:t>мелодического</w:t>
      </w:r>
      <w:r>
        <w:tab/>
        <w:t>голосоведения</w:t>
      </w:r>
      <w:r>
        <w:tab/>
        <w:t>(плавно,</w:t>
      </w:r>
      <w:r>
        <w:tab/>
      </w:r>
      <w:r>
        <w:rPr>
          <w:spacing w:val="-1"/>
        </w:rPr>
        <w:t>отрывисто,</w:t>
      </w:r>
      <w:r>
        <w:rPr>
          <w:spacing w:val="-57"/>
        </w:rPr>
        <w:t xml:space="preserve"> </w:t>
      </w:r>
      <w:r>
        <w:t>скачкообразно);</w:t>
      </w:r>
    </w:p>
    <w:p w:rsidR="00551FBD" w:rsidRDefault="008C5111">
      <w:pPr>
        <w:pStyle w:val="a3"/>
        <w:ind w:left="1040" w:right="2437"/>
        <w:jc w:val="left"/>
      </w:pPr>
      <w:r>
        <w:t>пение</w:t>
      </w:r>
      <w:r>
        <w:rPr>
          <w:spacing w:val="-13"/>
        </w:rPr>
        <w:t xml:space="preserve"> </w:t>
      </w:r>
      <w:r>
        <w:t>хором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выполнением</w:t>
      </w:r>
      <w:r>
        <w:rPr>
          <w:spacing w:val="-13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исполнения;</w:t>
      </w:r>
      <w:r>
        <w:rPr>
          <w:spacing w:val="-57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песнях подвижного</w:t>
      </w:r>
      <w:r>
        <w:rPr>
          <w:spacing w:val="-4"/>
        </w:rPr>
        <w:t xml:space="preserve"> </w:t>
      </w:r>
      <w:r>
        <w:t>характера;</w:t>
      </w:r>
    </w:p>
    <w:p w:rsidR="00551FBD" w:rsidRDefault="008C5111">
      <w:pPr>
        <w:pStyle w:val="a3"/>
        <w:spacing w:before="1"/>
        <w:ind w:left="1040" w:right="1655"/>
        <w:jc w:val="left"/>
      </w:pPr>
      <w:r>
        <w:t>исполнение</w:t>
      </w:r>
      <w:r>
        <w:rPr>
          <w:spacing w:val="-8"/>
        </w:rPr>
        <w:t xml:space="preserve"> </w:t>
      </w:r>
      <w:r>
        <w:t>выученных</w:t>
      </w:r>
      <w:r>
        <w:rPr>
          <w:spacing w:val="-5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сопровождения,</w:t>
      </w:r>
      <w:r>
        <w:rPr>
          <w:spacing w:val="-6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звучанию</w:t>
      </w:r>
      <w:r>
        <w:rPr>
          <w:spacing w:val="-2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маршей,</w:t>
      </w:r>
      <w:r>
        <w:rPr>
          <w:spacing w:val="-1"/>
        </w:rPr>
        <w:t xml:space="preserve"> </w:t>
      </w:r>
      <w:r>
        <w:t>танцев;</w:t>
      </w:r>
    </w:p>
    <w:p w:rsidR="00551FBD" w:rsidRDefault="008C5111">
      <w:pPr>
        <w:pStyle w:val="a3"/>
        <w:ind w:left="1040"/>
        <w:jc w:val="left"/>
      </w:pPr>
      <w:r>
        <w:t>владение</w:t>
      </w:r>
      <w:r>
        <w:rPr>
          <w:spacing w:val="-7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грамоты,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осознания</w:t>
      </w:r>
      <w:r>
        <w:rPr>
          <w:spacing w:val="-9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речи.</w:t>
      </w:r>
    </w:p>
    <w:p w:rsidR="00551FBD" w:rsidRDefault="008C5111">
      <w:pPr>
        <w:pStyle w:val="3"/>
        <w:spacing w:before="4"/>
      </w:pPr>
      <w:r>
        <w:t>Адаптивная</w:t>
      </w:r>
      <w:r>
        <w:rPr>
          <w:spacing w:val="-12"/>
        </w:rPr>
        <w:t xml:space="preserve"> </w:t>
      </w:r>
      <w:r>
        <w:t>физическая</w:t>
      </w:r>
      <w:r>
        <w:rPr>
          <w:spacing w:val="-11"/>
        </w:rPr>
        <w:t xml:space="preserve"> </w:t>
      </w:r>
      <w:r>
        <w:t>культура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физической</w:t>
      </w:r>
      <w:r>
        <w:rPr>
          <w:spacing w:val="47"/>
        </w:rPr>
        <w:t xml:space="preserve"> </w:t>
      </w:r>
      <w:r>
        <w:t>культуре</w:t>
      </w:r>
      <w:r>
        <w:rPr>
          <w:spacing w:val="45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средстве</w:t>
      </w:r>
      <w:r>
        <w:rPr>
          <w:spacing w:val="50"/>
        </w:rPr>
        <w:t xml:space="preserve"> </w:t>
      </w:r>
      <w:r>
        <w:t>укрепления</w:t>
      </w:r>
      <w:r>
        <w:rPr>
          <w:spacing w:val="46"/>
        </w:rPr>
        <w:t xml:space="preserve"> </w:t>
      </w:r>
      <w:r>
        <w:t>здоровья,</w:t>
      </w:r>
      <w:r>
        <w:rPr>
          <w:spacing w:val="4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физической</w:t>
      </w:r>
      <w:r>
        <w:rPr>
          <w:spacing w:val="-3"/>
        </w:rPr>
        <w:t xml:space="preserve"> </w:t>
      </w:r>
      <w:r>
        <w:t>подготовки человека;</w:t>
      </w:r>
    </w:p>
    <w:p w:rsidR="00551FBD" w:rsidRDefault="008C5111">
      <w:pPr>
        <w:pStyle w:val="a3"/>
        <w:ind w:left="1040"/>
        <w:jc w:val="left"/>
      </w:pPr>
      <w:r>
        <w:t>выполнение</w:t>
      </w:r>
      <w:r>
        <w:rPr>
          <w:spacing w:val="-13"/>
        </w:rPr>
        <w:t xml:space="preserve"> </w:t>
      </w:r>
      <w:r>
        <w:t>комплексов</w:t>
      </w:r>
      <w:r>
        <w:rPr>
          <w:spacing w:val="-12"/>
        </w:rPr>
        <w:t xml:space="preserve"> </w:t>
      </w:r>
      <w:r>
        <w:t>утренней</w:t>
      </w:r>
      <w:r>
        <w:rPr>
          <w:spacing w:val="-12"/>
        </w:rPr>
        <w:t xml:space="preserve"> </w:t>
      </w:r>
      <w:r>
        <w:t>гимнастики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учителя;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41"/>
        </w:rPr>
        <w:t xml:space="preserve"> </w:t>
      </w:r>
      <w:r>
        <w:t>основных</w:t>
      </w:r>
      <w:r>
        <w:rPr>
          <w:spacing w:val="43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уроках</w:t>
      </w:r>
      <w:r>
        <w:rPr>
          <w:spacing w:val="43"/>
        </w:rPr>
        <w:t xml:space="preserve"> </w:t>
      </w:r>
      <w:r>
        <w:t>физической</w:t>
      </w:r>
      <w:r>
        <w:rPr>
          <w:spacing w:val="42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осознанное</w:t>
      </w:r>
      <w:r>
        <w:rPr>
          <w:spacing w:val="4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применение;</w:t>
      </w:r>
    </w:p>
    <w:p w:rsidR="00551FBD" w:rsidRDefault="008C5111">
      <w:pPr>
        <w:pStyle w:val="a3"/>
        <w:ind w:left="332" w:right="234" w:firstLine="708"/>
        <w:jc w:val="left"/>
      </w:pPr>
      <w:r>
        <w:t>выполнение</w:t>
      </w:r>
      <w:r>
        <w:rPr>
          <w:spacing w:val="2"/>
        </w:rPr>
        <w:t xml:space="preserve"> </w:t>
      </w:r>
      <w:r>
        <w:t>несложных</w:t>
      </w:r>
      <w:r>
        <w:rPr>
          <w:spacing w:val="7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словесной</w:t>
      </w:r>
      <w:r>
        <w:rPr>
          <w:spacing w:val="3"/>
        </w:rPr>
        <w:t xml:space="preserve"> </w:t>
      </w:r>
      <w:r>
        <w:t>инструкции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строевых</w:t>
      </w:r>
      <w:r>
        <w:rPr>
          <w:spacing w:val="-57"/>
        </w:rPr>
        <w:t xml:space="preserve"> </w:t>
      </w:r>
      <w:r>
        <w:t>команд;</w:t>
      </w:r>
    </w:p>
    <w:p w:rsidR="00551FBD" w:rsidRDefault="008C5111">
      <w:pPr>
        <w:pStyle w:val="a3"/>
        <w:ind w:left="332" w:firstLine="708"/>
        <w:jc w:val="left"/>
      </w:pPr>
      <w:r>
        <w:t>представления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двигательных</w:t>
      </w:r>
      <w:r>
        <w:rPr>
          <w:spacing w:val="48"/>
        </w:rPr>
        <w:t xml:space="preserve"> </w:t>
      </w:r>
      <w:r>
        <w:t>действиях;</w:t>
      </w:r>
      <w:r>
        <w:rPr>
          <w:spacing w:val="43"/>
        </w:rPr>
        <w:t xml:space="preserve"> </w:t>
      </w:r>
      <w:r>
        <w:t>знание</w:t>
      </w:r>
      <w:r>
        <w:rPr>
          <w:spacing w:val="45"/>
        </w:rPr>
        <w:t xml:space="preserve"> </w:t>
      </w:r>
      <w:r>
        <w:t>основных</w:t>
      </w:r>
      <w:r>
        <w:rPr>
          <w:spacing w:val="47"/>
        </w:rPr>
        <w:t xml:space="preserve"> </w:t>
      </w:r>
      <w:r>
        <w:t>строевых</w:t>
      </w:r>
      <w:r>
        <w:rPr>
          <w:spacing w:val="47"/>
        </w:rPr>
        <w:t xml:space="preserve"> </w:t>
      </w:r>
      <w:r>
        <w:t>команд;</w:t>
      </w:r>
      <w:r>
        <w:rPr>
          <w:spacing w:val="46"/>
        </w:rPr>
        <w:t xml:space="preserve"> </w:t>
      </w:r>
      <w:r>
        <w:t>подсчёт</w:t>
      </w:r>
      <w:r>
        <w:rPr>
          <w:spacing w:val="4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упражнений;</w:t>
      </w:r>
    </w:p>
    <w:p w:rsidR="00551FBD" w:rsidRDefault="008C5111">
      <w:pPr>
        <w:pStyle w:val="a3"/>
        <w:ind w:left="1040"/>
        <w:jc w:val="left"/>
      </w:pPr>
      <w:r>
        <w:t>ходьба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различном</w:t>
      </w:r>
      <w:r>
        <w:rPr>
          <w:spacing w:val="-10"/>
        </w:rPr>
        <w:t xml:space="preserve"> </w:t>
      </w:r>
      <w:r>
        <w:t>темпе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исходными</w:t>
      </w:r>
      <w:r>
        <w:rPr>
          <w:spacing w:val="-9"/>
        </w:rPr>
        <w:t xml:space="preserve"> </w:t>
      </w:r>
      <w:r>
        <w:t>положениями;</w:t>
      </w:r>
    </w:p>
    <w:p w:rsidR="00551FBD" w:rsidRDefault="008C5111">
      <w:pPr>
        <w:pStyle w:val="a3"/>
        <w:ind w:left="332" w:firstLine="708"/>
        <w:jc w:val="left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подвижных</w:t>
      </w:r>
      <w:r>
        <w:rPr>
          <w:spacing w:val="4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соревнований;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 и</w:t>
      </w:r>
      <w:r>
        <w:rPr>
          <w:spacing w:val="-2"/>
        </w:rPr>
        <w:t xml:space="preserve"> </w:t>
      </w:r>
      <w:r>
        <w:t>эстафетах 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учителя;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знание</w:t>
      </w:r>
      <w:r>
        <w:rPr>
          <w:spacing w:val="10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бережного</w:t>
      </w:r>
      <w:r>
        <w:rPr>
          <w:spacing w:val="11"/>
        </w:rPr>
        <w:t xml:space="preserve"> </w:t>
      </w:r>
      <w:r>
        <w:t>обращения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инвентарём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оборудованием,</w:t>
      </w:r>
      <w:r>
        <w:rPr>
          <w:spacing w:val="13"/>
        </w:rPr>
        <w:t xml:space="preserve"> </w:t>
      </w:r>
      <w:r>
        <w:t>соблюдение</w:t>
      </w:r>
      <w:r>
        <w:rPr>
          <w:spacing w:val="11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физкультурно-спортивных</w:t>
      </w:r>
      <w:r>
        <w:rPr>
          <w:spacing w:val="-1"/>
        </w:rPr>
        <w:t xml:space="preserve"> </w:t>
      </w:r>
      <w:r>
        <w:t>мероприятиях.</w:t>
      </w:r>
    </w:p>
    <w:p w:rsidR="00551FBD" w:rsidRDefault="008C5111">
      <w:pPr>
        <w:pStyle w:val="a3"/>
        <w:ind w:left="104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tabs>
          <w:tab w:val="left" w:pos="2625"/>
          <w:tab w:val="left" w:pos="3773"/>
          <w:tab w:val="left" w:pos="5032"/>
          <w:tab w:val="left" w:pos="6504"/>
          <w:tab w:val="left" w:pos="7392"/>
          <w:tab w:val="left" w:pos="8565"/>
          <w:tab w:val="left" w:pos="9601"/>
        </w:tabs>
        <w:ind w:left="332" w:right="348" w:firstLine="708"/>
        <w:jc w:val="left"/>
      </w:pPr>
      <w:r>
        <w:t>практическое</w:t>
      </w:r>
      <w:r>
        <w:tab/>
        <w:t>освоение</w:t>
      </w:r>
      <w:r>
        <w:tab/>
        <w:t>элементов</w:t>
      </w:r>
      <w:r>
        <w:tab/>
        <w:t>гимнастики,</w:t>
      </w:r>
      <w:r>
        <w:tab/>
        <w:t>легкой</w:t>
      </w:r>
      <w:r>
        <w:tab/>
        <w:t>атлетики,</w:t>
      </w:r>
      <w:r>
        <w:tab/>
        <w:t>лыжной</w:t>
      </w:r>
      <w:r>
        <w:tab/>
      </w:r>
      <w:r>
        <w:rPr>
          <w:spacing w:val="-2"/>
        </w:rPr>
        <w:t>подготовки,</w:t>
      </w:r>
      <w:r>
        <w:rPr>
          <w:spacing w:val="-57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подвижных игр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551FBD" w:rsidRDefault="008C5111">
      <w:pPr>
        <w:pStyle w:val="a3"/>
        <w:ind w:left="1040"/>
        <w:jc w:val="left"/>
      </w:pPr>
      <w:r>
        <w:t>самостоятельное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гимнастики;</w:t>
      </w:r>
    </w:p>
    <w:p w:rsidR="00551FBD" w:rsidRDefault="008C5111">
      <w:pPr>
        <w:pStyle w:val="a3"/>
        <w:ind w:left="332" w:firstLine="708"/>
        <w:jc w:val="left"/>
      </w:pPr>
      <w:r>
        <w:t>владение</w:t>
      </w:r>
      <w:r>
        <w:rPr>
          <w:spacing w:val="25"/>
        </w:rPr>
        <w:t xml:space="preserve"> </w:t>
      </w:r>
      <w:r>
        <w:t>комплексами</w:t>
      </w:r>
      <w:r>
        <w:rPr>
          <w:spacing w:val="26"/>
        </w:rPr>
        <w:t xml:space="preserve"> </w:t>
      </w:r>
      <w:r>
        <w:t>упражнений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правильной</w:t>
      </w:r>
      <w:r>
        <w:rPr>
          <w:spacing w:val="26"/>
        </w:rPr>
        <w:t xml:space="preserve"> </w:t>
      </w:r>
      <w:r>
        <w:t>осанки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мышц</w:t>
      </w:r>
      <w:r>
        <w:rPr>
          <w:spacing w:val="-57"/>
        </w:rPr>
        <w:t xml:space="preserve"> </w:t>
      </w:r>
      <w:r>
        <w:t>туловища;</w:t>
      </w:r>
      <w:r>
        <w:rPr>
          <w:spacing w:val="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-2"/>
        </w:rPr>
        <w:t xml:space="preserve"> </w:t>
      </w:r>
      <w:r>
        <w:t>занятиях 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(физкультминутки);</w:t>
      </w:r>
    </w:p>
    <w:p w:rsidR="00551FBD" w:rsidRDefault="008C5111">
      <w:pPr>
        <w:pStyle w:val="a3"/>
        <w:ind w:left="332" w:firstLine="708"/>
        <w:jc w:val="left"/>
      </w:pPr>
      <w:r>
        <w:t>выполнение основных двигательных действий в соответствии с заданием учителя: бег, ходьба,</w:t>
      </w:r>
      <w:r>
        <w:rPr>
          <w:spacing w:val="-57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551FBD" w:rsidRDefault="008C5111">
      <w:pPr>
        <w:pStyle w:val="a3"/>
        <w:ind w:left="332" w:firstLine="708"/>
        <w:jc w:val="left"/>
      </w:pPr>
      <w:r>
        <w:t>подача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строевых</w:t>
      </w:r>
      <w:r>
        <w:rPr>
          <w:spacing w:val="10"/>
        </w:rPr>
        <w:t xml:space="preserve"> </w:t>
      </w:r>
      <w:r>
        <w:t>команд,</w:t>
      </w:r>
      <w:r>
        <w:rPr>
          <w:spacing w:val="9"/>
        </w:rPr>
        <w:t xml:space="preserve"> </w:t>
      </w:r>
      <w:r>
        <w:t>ведение</w:t>
      </w:r>
      <w:r>
        <w:rPr>
          <w:spacing w:val="8"/>
        </w:rPr>
        <w:t xml:space="preserve"> </w:t>
      </w:r>
      <w:r>
        <w:t>подсчёта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общеразвивающих</w:t>
      </w:r>
      <w:r>
        <w:rPr>
          <w:spacing w:val="-57"/>
        </w:rPr>
        <w:t xml:space="preserve"> </w:t>
      </w:r>
      <w:r>
        <w:t>упражнений.</w:t>
      </w:r>
    </w:p>
    <w:p w:rsidR="00551FBD" w:rsidRDefault="008C5111">
      <w:pPr>
        <w:pStyle w:val="a3"/>
        <w:ind w:left="1040"/>
        <w:jc w:val="left"/>
      </w:pP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эстафетах;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6" w:firstLine="708"/>
        <w:jc w:val="left"/>
      </w:pPr>
      <w:r>
        <w:lastRenderedPageBreak/>
        <w:t>оказание</w:t>
      </w:r>
      <w:r>
        <w:rPr>
          <w:spacing w:val="-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участия в подвижных</w:t>
      </w:r>
      <w:r>
        <w:rPr>
          <w:spacing w:val="3"/>
        </w:rPr>
        <w:t xml:space="preserve"> </w:t>
      </w:r>
      <w:r>
        <w:t>играх</w:t>
      </w:r>
      <w:r>
        <w:rPr>
          <w:spacing w:val="-57"/>
        </w:rPr>
        <w:t xml:space="preserve"> </w:t>
      </w:r>
      <w:r>
        <w:t>и соревнованиях;</w:t>
      </w:r>
    </w:p>
    <w:p w:rsidR="00551FBD" w:rsidRDefault="008C5111">
      <w:pPr>
        <w:pStyle w:val="a3"/>
        <w:ind w:left="1040"/>
        <w:jc w:val="left"/>
      </w:pPr>
      <w:r>
        <w:t>знание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-58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551FBD" w:rsidRDefault="008C5111">
      <w:pPr>
        <w:pStyle w:val="a3"/>
        <w:ind w:left="332" w:right="234" w:firstLine="708"/>
        <w:jc w:val="left"/>
      </w:pPr>
      <w:r>
        <w:t>знание</w:t>
      </w:r>
      <w:r>
        <w:rPr>
          <w:spacing w:val="11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техники</w:t>
      </w:r>
      <w:r>
        <w:rPr>
          <w:spacing w:val="13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двигательных</w:t>
      </w:r>
      <w:r>
        <w:rPr>
          <w:spacing w:val="14"/>
        </w:rPr>
        <w:t xml:space="preserve"> </w:t>
      </w:r>
      <w:r>
        <w:t>действий,</w:t>
      </w:r>
      <w:r>
        <w:rPr>
          <w:spacing w:val="10"/>
        </w:rPr>
        <w:t xml:space="preserve"> </w:t>
      </w:r>
      <w:r>
        <w:t>применение</w:t>
      </w:r>
      <w:r>
        <w:rPr>
          <w:spacing w:val="14"/>
        </w:rPr>
        <w:t xml:space="preserve"> </w:t>
      </w:r>
      <w:r>
        <w:t>усвоенных</w:t>
      </w:r>
      <w:r>
        <w:rPr>
          <w:spacing w:val="13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двигательных действий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применение</w:t>
      </w:r>
      <w:r>
        <w:rPr>
          <w:spacing w:val="41"/>
        </w:rPr>
        <w:t xml:space="preserve"> </w:t>
      </w:r>
      <w:r>
        <w:t>правил</w:t>
      </w:r>
      <w:r>
        <w:rPr>
          <w:spacing w:val="45"/>
        </w:rPr>
        <w:t xml:space="preserve"> </w:t>
      </w:r>
      <w:r>
        <w:t>бережного</w:t>
      </w:r>
      <w:r>
        <w:rPr>
          <w:spacing w:val="45"/>
        </w:rPr>
        <w:t xml:space="preserve"> </w:t>
      </w:r>
      <w:r>
        <w:t>обращения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инвентарём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оборудованием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551FBD" w:rsidRDefault="008C5111">
      <w:pPr>
        <w:pStyle w:val="a3"/>
        <w:ind w:left="332" w:firstLine="708"/>
        <w:jc w:val="left"/>
      </w:pPr>
      <w:r>
        <w:t>соблюдение</w:t>
      </w:r>
      <w:r>
        <w:rPr>
          <w:spacing w:val="-8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физкультурно-спортивных</w:t>
      </w:r>
      <w:r>
        <w:rPr>
          <w:spacing w:val="-57"/>
        </w:rPr>
        <w:t xml:space="preserve"> </w:t>
      </w:r>
      <w:r>
        <w:t>мероприятиях.</w:t>
      </w:r>
    </w:p>
    <w:p w:rsidR="00551FBD" w:rsidRDefault="008C5111">
      <w:pPr>
        <w:pStyle w:val="3"/>
        <w:spacing w:before="4"/>
      </w:pPr>
      <w:r>
        <w:t>Ручной</w:t>
      </w:r>
      <w:r>
        <w:rPr>
          <w:spacing w:val="-4"/>
        </w:rPr>
        <w:t xml:space="preserve"> </w:t>
      </w:r>
      <w:r>
        <w:t>труд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spacing w:before="1"/>
        <w:ind w:left="332" w:right="345" w:firstLine="708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характера</w:t>
      </w:r>
      <w:r>
        <w:rPr>
          <w:spacing w:val="14"/>
        </w:rPr>
        <w:t xml:space="preserve"> </w:t>
      </w:r>
      <w:r>
        <w:t>выполняемой</w:t>
      </w:r>
      <w:r>
        <w:rPr>
          <w:spacing w:val="16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(рационально</w:t>
      </w:r>
      <w:r>
        <w:rPr>
          <w:spacing w:val="15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инструменты,</w:t>
      </w:r>
      <w:r>
        <w:rPr>
          <w:spacing w:val="17"/>
        </w:rPr>
        <w:t xml:space="preserve"> </w:t>
      </w:r>
      <w:r>
        <w:t>материалы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порядок на</w:t>
      </w:r>
      <w:r>
        <w:rPr>
          <w:spacing w:val="-2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месте);</w:t>
      </w:r>
    </w:p>
    <w:p w:rsidR="00551FBD" w:rsidRDefault="008C5111">
      <w:pPr>
        <w:pStyle w:val="a3"/>
        <w:ind w:left="1040"/>
      </w:pPr>
      <w:r>
        <w:t>знание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работ;</w:t>
      </w:r>
    </w:p>
    <w:p w:rsidR="00551FBD" w:rsidRDefault="008C5111">
      <w:pPr>
        <w:pStyle w:val="a3"/>
        <w:ind w:left="332" w:right="344" w:firstLine="708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 труда; знание и соблюдение правил их хранения, санитарно-гигиенических требований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551FBD" w:rsidRDefault="008C5111">
      <w:pPr>
        <w:pStyle w:val="a3"/>
        <w:ind w:left="332" w:right="350" w:firstLine="708"/>
      </w:pPr>
      <w:r>
        <w:t>знание названий инструментов, необходимых на уроках ручного труда, их устройства, 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и режущими</w:t>
      </w:r>
      <w:r>
        <w:rPr>
          <w:spacing w:val="-1"/>
        </w:rPr>
        <w:t xml:space="preserve"> </w:t>
      </w:r>
      <w:r>
        <w:t>инструментами;</w:t>
      </w:r>
    </w:p>
    <w:p w:rsidR="00551FBD" w:rsidRDefault="008C5111">
      <w:pPr>
        <w:pStyle w:val="a3"/>
        <w:ind w:left="332" w:right="344" w:firstLine="708"/>
      </w:pPr>
      <w:r>
        <w:t>знание приемов работы (разметки деталей, выделения детали из заготовки, формообразования,</w:t>
      </w:r>
      <w:r>
        <w:rPr>
          <w:spacing w:val="-57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изделия),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 ручного</w:t>
      </w:r>
      <w:r>
        <w:rPr>
          <w:spacing w:val="-2"/>
        </w:rPr>
        <w:t xml:space="preserve"> </w:t>
      </w:r>
      <w:r>
        <w:t>труда;</w:t>
      </w:r>
    </w:p>
    <w:p w:rsidR="00551FBD" w:rsidRDefault="008C5111">
      <w:pPr>
        <w:pStyle w:val="a3"/>
        <w:ind w:left="332" w:right="351" w:firstLine="708"/>
      </w:pPr>
      <w:r>
        <w:t>анализ объекта, подлежащего изготовлению, выделение и называние его признаков и свойств;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способов соединения деталей;</w:t>
      </w:r>
    </w:p>
    <w:p w:rsidR="00551FBD" w:rsidRDefault="008C5111">
      <w:pPr>
        <w:pStyle w:val="a3"/>
        <w:spacing w:before="1"/>
        <w:ind w:left="1040" w:right="2437"/>
        <w:jc w:val="left"/>
      </w:pPr>
      <w:r>
        <w:t>пользование</w:t>
      </w:r>
      <w:r>
        <w:rPr>
          <w:spacing w:val="-11"/>
        </w:rPr>
        <w:t xml:space="preserve"> </w:t>
      </w:r>
      <w:r>
        <w:t>доступными</w:t>
      </w:r>
      <w:r>
        <w:rPr>
          <w:spacing w:val="-11"/>
        </w:rPr>
        <w:t xml:space="preserve"> </w:t>
      </w:r>
      <w:r>
        <w:t>технологическими</w:t>
      </w:r>
      <w:r>
        <w:rPr>
          <w:spacing w:val="-10"/>
        </w:rPr>
        <w:t xml:space="preserve"> </w:t>
      </w:r>
      <w:r>
        <w:t>(инструкционными)</w:t>
      </w:r>
      <w:r>
        <w:rPr>
          <w:spacing w:val="-10"/>
        </w:rPr>
        <w:t xml:space="preserve"> </w:t>
      </w:r>
      <w:r>
        <w:t>картами;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стандартного плана</w:t>
      </w:r>
      <w:r>
        <w:rPr>
          <w:spacing w:val="-2"/>
        </w:rPr>
        <w:t xml:space="preserve"> </w:t>
      </w:r>
      <w:r>
        <w:t>работы по</w:t>
      </w:r>
      <w:r>
        <w:rPr>
          <w:spacing w:val="-3"/>
        </w:rPr>
        <w:t xml:space="preserve"> </w:t>
      </w:r>
      <w:r>
        <w:t>пунктам;</w:t>
      </w:r>
    </w:p>
    <w:p w:rsidR="00551FBD" w:rsidRDefault="008C5111">
      <w:pPr>
        <w:pStyle w:val="a3"/>
        <w:ind w:left="1040" w:right="234"/>
        <w:jc w:val="left"/>
      </w:pPr>
      <w:r>
        <w:t>владение некоторыми технологическими приемами ручной обработки материалов;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8"/>
        </w:rPr>
        <w:t xml:space="preserve"> </w:t>
      </w:r>
      <w:r>
        <w:t>доступных</w:t>
      </w:r>
      <w:r>
        <w:rPr>
          <w:spacing w:val="11"/>
        </w:rPr>
        <w:t xml:space="preserve"> </w:t>
      </w:r>
      <w:r>
        <w:t>материалов</w:t>
      </w:r>
      <w:r>
        <w:rPr>
          <w:spacing w:val="9"/>
        </w:rPr>
        <w:t xml:space="preserve"> </w:t>
      </w:r>
      <w:r>
        <w:t>(глиной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пластилином;</w:t>
      </w:r>
      <w:r>
        <w:rPr>
          <w:spacing w:val="7"/>
        </w:rPr>
        <w:t xml:space="preserve"> </w:t>
      </w:r>
      <w:r>
        <w:t>природными</w:t>
      </w:r>
    </w:p>
    <w:p w:rsidR="00551FBD" w:rsidRDefault="008C5111">
      <w:pPr>
        <w:pStyle w:val="a3"/>
        <w:ind w:left="332"/>
        <w:jc w:val="left"/>
      </w:pPr>
      <w:r>
        <w:t>материалами;</w:t>
      </w:r>
      <w:r>
        <w:rPr>
          <w:spacing w:val="42"/>
        </w:rPr>
        <w:t xml:space="preserve"> </w:t>
      </w:r>
      <w:r>
        <w:t>бумагой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картоном;</w:t>
      </w:r>
      <w:r>
        <w:rPr>
          <w:spacing w:val="40"/>
        </w:rPr>
        <w:t xml:space="preserve"> </w:t>
      </w:r>
      <w:r>
        <w:t>нитками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тканью;</w:t>
      </w:r>
      <w:r>
        <w:rPr>
          <w:spacing w:val="40"/>
        </w:rPr>
        <w:t xml:space="preserve"> </w:t>
      </w:r>
      <w:r>
        <w:t>проволокой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металлом;</w:t>
      </w:r>
      <w:r>
        <w:rPr>
          <w:spacing w:val="42"/>
        </w:rPr>
        <w:t xml:space="preserve"> </w:t>
      </w:r>
      <w:r>
        <w:t>древесиной;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-1"/>
        </w:rPr>
        <w:t xml:space="preserve"> </w:t>
      </w:r>
      <w:r>
        <w:t xml:space="preserve">из </w:t>
      </w:r>
      <w:proofErr w:type="spellStart"/>
      <w:r>
        <w:t>металлоконструктора</w:t>
      </w:r>
      <w:proofErr w:type="spellEnd"/>
      <w:r>
        <w:t>);</w:t>
      </w:r>
    </w:p>
    <w:p w:rsidR="00551FBD" w:rsidRDefault="008C5111">
      <w:pPr>
        <w:pStyle w:val="a3"/>
        <w:ind w:left="1040" w:right="5805"/>
        <w:jc w:val="left"/>
      </w:pPr>
      <w:r>
        <w:t>выполнение</w:t>
      </w:r>
      <w:r>
        <w:rPr>
          <w:spacing w:val="-10"/>
        </w:rPr>
        <w:t xml:space="preserve"> </w:t>
      </w:r>
      <w:r>
        <w:t>несложного</w:t>
      </w:r>
      <w:r>
        <w:rPr>
          <w:spacing w:val="-8"/>
        </w:rPr>
        <w:t xml:space="preserve"> </w:t>
      </w:r>
      <w:r>
        <w:t>ремонта</w:t>
      </w:r>
      <w:r>
        <w:rPr>
          <w:spacing w:val="-9"/>
        </w:rPr>
        <w:t xml:space="preserve"> </w:t>
      </w:r>
      <w:r>
        <w:t>одежды.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51FBD" w:rsidRDefault="008C5111">
      <w:pPr>
        <w:pStyle w:val="a3"/>
        <w:ind w:left="332" w:firstLine="708"/>
        <w:jc w:val="left"/>
      </w:pPr>
      <w:r>
        <w:t>знание</w:t>
      </w:r>
      <w:r>
        <w:rPr>
          <w:spacing w:val="34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рациональной</w:t>
      </w:r>
      <w:r>
        <w:rPr>
          <w:spacing w:val="36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труда,</w:t>
      </w:r>
      <w:r>
        <w:rPr>
          <w:spacing w:val="34"/>
        </w:rPr>
        <w:t xml:space="preserve"> </w:t>
      </w:r>
      <w:r>
        <w:t>включающих</w:t>
      </w:r>
      <w:r>
        <w:rPr>
          <w:spacing w:val="40"/>
        </w:rPr>
        <w:t xml:space="preserve"> </w:t>
      </w:r>
      <w:r>
        <w:t>упорядоченность</w:t>
      </w:r>
      <w:r>
        <w:rPr>
          <w:spacing w:val="36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самодисциплину;</w:t>
      </w:r>
    </w:p>
    <w:p w:rsidR="00551FBD" w:rsidRDefault="008C5111">
      <w:pPr>
        <w:pStyle w:val="a3"/>
        <w:ind w:left="1040" w:right="2437"/>
        <w:jc w:val="left"/>
      </w:pPr>
      <w:r>
        <w:t>знание об исторической, культурной и эстетической ценности вещей;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художественных ремесел;</w:t>
      </w:r>
    </w:p>
    <w:p w:rsidR="00551FBD" w:rsidRDefault="008C5111">
      <w:pPr>
        <w:pStyle w:val="a3"/>
        <w:spacing w:before="1"/>
        <w:ind w:left="1040"/>
        <w:jc w:val="left"/>
      </w:pPr>
      <w:r>
        <w:t>нахождение</w:t>
      </w:r>
      <w:r>
        <w:rPr>
          <w:spacing w:val="-12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учебника,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тетради;</w:t>
      </w:r>
    </w:p>
    <w:p w:rsidR="00551FBD" w:rsidRDefault="008C5111">
      <w:pPr>
        <w:pStyle w:val="a3"/>
        <w:ind w:left="332" w:right="345" w:firstLine="708"/>
      </w:pPr>
      <w:r>
        <w:t>знание и использование правил безопасной работы с режущими и колющими инструментами,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санитарно-гигиенических требований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трудовых работ;</w:t>
      </w:r>
    </w:p>
    <w:p w:rsidR="00551FBD" w:rsidRDefault="008C5111">
      <w:pPr>
        <w:pStyle w:val="a3"/>
        <w:ind w:left="332" w:right="342" w:firstLine="708"/>
      </w:pPr>
      <w:r>
        <w:t>осознанный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свойствам;</w:t>
      </w:r>
    </w:p>
    <w:p w:rsidR="00551FBD" w:rsidRDefault="008C5111">
      <w:pPr>
        <w:pStyle w:val="a3"/>
        <w:ind w:left="332" w:right="347" w:firstLine="708"/>
      </w:pPr>
      <w:r>
        <w:t>отбор оптимальных и доступных технологических приемов ручной обработки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  <w:r>
        <w:rPr>
          <w:spacing w:val="-4"/>
        </w:rPr>
        <w:t xml:space="preserve"> </w:t>
      </w:r>
      <w:r>
        <w:t>экономное</w:t>
      </w:r>
      <w:r>
        <w:rPr>
          <w:spacing w:val="-3"/>
        </w:rPr>
        <w:t xml:space="preserve"> </w:t>
      </w:r>
      <w:r>
        <w:t>расходование</w:t>
      </w:r>
      <w:r>
        <w:rPr>
          <w:spacing w:val="-3"/>
        </w:rPr>
        <w:t xml:space="preserve"> </w:t>
      </w:r>
      <w:r>
        <w:t>материалов;</w:t>
      </w:r>
    </w:p>
    <w:p w:rsidR="00551FBD" w:rsidRDefault="008C5111">
      <w:pPr>
        <w:pStyle w:val="a3"/>
        <w:ind w:left="332" w:right="349" w:firstLine="708"/>
      </w:pPr>
      <w:r>
        <w:t>использование в работе с разнообразной наглядности: составление плана работы над изделием</w:t>
      </w:r>
      <w:r>
        <w:rPr>
          <w:spacing w:val="-57"/>
        </w:rPr>
        <w:t xml:space="preserve"> </w:t>
      </w:r>
      <w:r>
        <w:t>с опорой на предметно-операционные и графические планы, распознавание простейших технических</w:t>
      </w:r>
      <w:r>
        <w:rPr>
          <w:spacing w:val="1"/>
        </w:rPr>
        <w:t xml:space="preserve"> </w:t>
      </w:r>
      <w:r>
        <w:t>рисунков, схем, чертежей, их чтение и выполнение действий в соответствии с ними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551FBD" w:rsidRDefault="008C5111">
      <w:pPr>
        <w:pStyle w:val="a3"/>
        <w:ind w:left="332" w:right="338" w:firstLine="708"/>
      </w:pPr>
      <w:r>
        <w:t>осуществление текущего самоконтроля выполняемых практических действий и корректировка</w:t>
      </w:r>
      <w:r>
        <w:rPr>
          <w:spacing w:val="-57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551FBD" w:rsidRDefault="008C5111">
      <w:pPr>
        <w:pStyle w:val="a3"/>
        <w:ind w:left="1040"/>
      </w:pPr>
      <w:r>
        <w:t>оценка</w:t>
      </w:r>
      <w:r>
        <w:rPr>
          <w:spacing w:val="-9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(красиво,</w:t>
      </w:r>
      <w:r>
        <w:rPr>
          <w:spacing w:val="-7"/>
        </w:rPr>
        <w:t xml:space="preserve"> </w:t>
      </w:r>
      <w:r>
        <w:t>некрасиво,</w:t>
      </w:r>
      <w:r>
        <w:rPr>
          <w:spacing w:val="-7"/>
        </w:rPr>
        <w:t xml:space="preserve"> </w:t>
      </w:r>
      <w:r>
        <w:t>аккуратно,</w:t>
      </w:r>
      <w:r>
        <w:rPr>
          <w:spacing w:val="-8"/>
        </w:rPr>
        <w:t xml:space="preserve"> </w:t>
      </w:r>
      <w:r>
        <w:t>похоже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образец);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8" w:firstLine="708"/>
      </w:pPr>
      <w:r>
        <w:lastRenderedPageBreak/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результатами;</w:t>
      </w:r>
    </w:p>
    <w:p w:rsidR="00551FBD" w:rsidRDefault="008C5111">
      <w:pPr>
        <w:pStyle w:val="a3"/>
        <w:ind w:left="332" w:right="343" w:firstLine="708"/>
      </w:pPr>
      <w:r>
        <w:t>выполнение общественных поручений по уборке класса/мастерской после уроков трудового</w:t>
      </w:r>
      <w:r>
        <w:rPr>
          <w:spacing w:val="1"/>
        </w:rPr>
        <w:t xml:space="preserve"> </w:t>
      </w:r>
      <w:r>
        <w:t>обучения.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0" w:lineRule="auto"/>
        <w:ind w:left="332" w:right="1466"/>
      </w:pPr>
      <w:r>
        <w:t>Результаты освоения коррекционно-развивающей области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551FBD" w:rsidRDefault="008C5111">
      <w:pPr>
        <w:ind w:left="332" w:right="344" w:firstLine="360"/>
        <w:jc w:val="both"/>
        <w:rPr>
          <w:sz w:val="24"/>
        </w:rPr>
      </w:pPr>
      <w:r>
        <w:rPr>
          <w:sz w:val="24"/>
        </w:rPr>
        <w:t xml:space="preserve">Результаты освоения </w:t>
      </w:r>
      <w:r>
        <w:rPr>
          <w:b/>
          <w:i/>
          <w:sz w:val="24"/>
        </w:rPr>
        <w:t xml:space="preserve">коррекционно-развивающей области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отражают:</w:t>
      </w:r>
    </w:p>
    <w:p w:rsidR="00551FBD" w:rsidRDefault="008C5111">
      <w:pPr>
        <w:pStyle w:val="a3"/>
        <w:ind w:left="332" w:right="342" w:firstLine="360"/>
      </w:pPr>
      <w:r>
        <w:rPr>
          <w:b/>
          <w:i/>
        </w:rPr>
        <w:t>Коррекционный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</w:t>
      </w:r>
      <w:r>
        <w:rPr>
          <w:b/>
          <w:i/>
          <w:spacing w:val="1"/>
        </w:rPr>
        <w:t xml:space="preserve"> </w:t>
      </w:r>
      <w:r>
        <w:rPr>
          <w:b/>
        </w:rPr>
        <w:t>«</w:t>
      </w:r>
      <w:r>
        <w:rPr>
          <w:b/>
          <w:i/>
        </w:rPr>
        <w:t>Ритмика</w:t>
      </w:r>
      <w:r>
        <w:rPr>
          <w:b/>
        </w:rPr>
        <w:t>»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-57"/>
        </w:rPr>
        <w:t xml:space="preserve"> </w:t>
      </w:r>
      <w:r>
        <w:t>двигательной активности, координации движений, двигательных умений и навыков;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(ритмичная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проговариванием стихов и т.д.), упражнениями на связь движений с музыкой; развитие двигательных</w:t>
      </w:r>
      <w:r>
        <w:rPr>
          <w:spacing w:val="-5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подготовительными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изящных движений, эстетического вкуса; развитие выразительности движений и самовыражения;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мобильности.</w:t>
      </w:r>
    </w:p>
    <w:p w:rsidR="00551FBD" w:rsidRDefault="008C5111">
      <w:pPr>
        <w:pStyle w:val="3"/>
        <w:spacing w:before="1"/>
        <w:ind w:left="692"/>
        <w:jc w:val="both"/>
        <w:rPr>
          <w:i w:val="0"/>
        </w:rPr>
      </w:pPr>
      <w:r>
        <w:t>Коррекционный</w:t>
      </w:r>
      <w:r>
        <w:rPr>
          <w:spacing w:val="-5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«Коррекционно-развивающие</w:t>
      </w:r>
      <w:r>
        <w:rPr>
          <w:spacing w:val="-5"/>
        </w:rPr>
        <w:t xml:space="preserve"> </w:t>
      </w:r>
      <w:r>
        <w:t>занятия</w:t>
      </w:r>
      <w:r>
        <w:rPr>
          <w:i w:val="0"/>
        </w:rPr>
        <w:t>»</w:t>
      </w:r>
    </w:p>
    <w:p w:rsidR="00551FBD" w:rsidRDefault="008C5111">
      <w:pPr>
        <w:pStyle w:val="a3"/>
        <w:ind w:left="332" w:right="341" w:firstLine="360"/>
      </w:pPr>
      <w:r>
        <w:rPr>
          <w:b/>
          <w:i/>
        </w:rPr>
        <w:t>Логопедические занятия</w:t>
      </w:r>
      <w:r>
        <w:t>: формирование и развитие различных видов устной речи (разговорно-</w:t>
      </w:r>
      <w:r>
        <w:rPr>
          <w:spacing w:val="1"/>
        </w:rPr>
        <w:t xml:space="preserve"> </w:t>
      </w:r>
      <w:r>
        <w:t>диалогической,</w:t>
      </w:r>
      <w:r>
        <w:rPr>
          <w:spacing w:val="1"/>
        </w:rPr>
        <w:t xml:space="preserve"> </w:t>
      </w:r>
      <w:r>
        <w:t>описательно-повествовательной)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 обогащение и развитие словаря, уточнение значения слова, развитие лексической</w:t>
      </w:r>
      <w:r>
        <w:rPr>
          <w:spacing w:val="1"/>
        </w:rPr>
        <w:t xml:space="preserve"> </w:t>
      </w:r>
      <w:r>
        <w:t>системности, формирование семантических полей; развитие и совершенствование 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 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 (чтения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письма).</w:t>
      </w:r>
    </w:p>
    <w:p w:rsidR="00551FBD" w:rsidRDefault="008C5111">
      <w:pPr>
        <w:pStyle w:val="a3"/>
        <w:ind w:left="332" w:right="398" w:firstLine="624"/>
      </w:pPr>
      <w:r>
        <w:rPr>
          <w:b/>
          <w:i/>
        </w:rPr>
        <w:t>Дефектологические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общеинтеллектуальных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(операции</w:t>
      </w:r>
      <w:r>
        <w:rPr>
          <w:spacing w:val="-57"/>
        </w:rPr>
        <w:t xml:space="preserve"> </w:t>
      </w:r>
      <w:r>
        <w:t>анализа, сравнения, обобщения, выделение существенных признаков и закономерностей, гибкость</w:t>
      </w:r>
      <w:r>
        <w:rPr>
          <w:spacing w:val="1"/>
        </w:rPr>
        <w:t xml:space="preserve"> </w:t>
      </w:r>
      <w:r>
        <w:t>мыслительных процессов);</w:t>
      </w:r>
      <w:r>
        <w:rPr>
          <w:spacing w:val="1"/>
        </w:rPr>
        <w:t xml:space="preserve"> </w:t>
      </w:r>
      <w:r>
        <w:t>развитие внимания (устойчивость, концентрация, повышение объема,</w:t>
      </w:r>
      <w:r>
        <w:rPr>
          <w:spacing w:val="1"/>
        </w:rPr>
        <w:t xml:space="preserve"> </w:t>
      </w:r>
      <w:r>
        <w:t>переключение,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 запоминания, развитие смысловой памяти), восприятия (пространственного, слухового) и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ликвидацию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характерных для адаптационного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тревожности,</w:t>
      </w:r>
      <w:r>
        <w:rPr>
          <w:spacing w:val="-3"/>
        </w:rPr>
        <w:t xml:space="preserve"> </w:t>
      </w:r>
      <w:r>
        <w:t>робости;</w:t>
      </w:r>
    </w:p>
    <w:p w:rsidR="00551FBD" w:rsidRDefault="008C5111">
      <w:pPr>
        <w:pStyle w:val="a3"/>
        <w:ind w:left="332" w:right="338" w:firstLine="360"/>
      </w:pPr>
      <w:proofErr w:type="spellStart"/>
      <w:r>
        <w:rPr>
          <w:b/>
          <w:i/>
        </w:rPr>
        <w:t>Психокоррекционные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 xml:space="preserve">перцептивных, </w:t>
      </w:r>
      <w:proofErr w:type="spellStart"/>
      <w:r>
        <w:t>мнемических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гармонизация психоэмоционального</w:t>
      </w:r>
      <w:r>
        <w:rPr>
          <w:spacing w:val="1"/>
        </w:rPr>
        <w:t xml:space="preserve"> </w:t>
      </w:r>
      <w:r>
        <w:t>состояния, формирование позитивного отношения к своему «Я», повышение уверенности в себе,</w:t>
      </w:r>
      <w:r>
        <w:rPr>
          <w:spacing w:val="1"/>
        </w:rPr>
        <w:t xml:space="preserve"> </w:t>
      </w:r>
      <w:r>
        <w:t>развитие самостоятельности, формирование навыков самоконтроля; развитие способности к эмпатии,</w:t>
      </w:r>
      <w:r>
        <w:rPr>
          <w:spacing w:val="-57"/>
        </w:rPr>
        <w:t xml:space="preserve"> </w:t>
      </w:r>
      <w:r>
        <w:t>сопереживанию; формирование продуктивных видов взаимоотношений с окружающими (в семье,</w:t>
      </w:r>
      <w:r>
        <w:rPr>
          <w:spacing w:val="1"/>
        </w:rPr>
        <w:t xml:space="preserve"> </w:t>
      </w:r>
      <w:r>
        <w:t>классе),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социального статуса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551FBD" w:rsidRDefault="008C5111">
      <w:pPr>
        <w:pStyle w:val="a3"/>
        <w:ind w:left="332" w:right="342" w:firstLine="36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8C5111">
      <w:pPr>
        <w:pStyle w:val="2"/>
        <w:numPr>
          <w:ilvl w:val="1"/>
          <w:numId w:val="178"/>
        </w:numPr>
        <w:tabs>
          <w:tab w:val="left" w:pos="1487"/>
        </w:tabs>
        <w:spacing w:before="221" w:line="240" w:lineRule="auto"/>
        <w:ind w:left="675" w:right="691" w:firstLine="391"/>
        <w:jc w:val="both"/>
      </w:pPr>
      <w:r>
        <w:t>Система оценки достижения обучающимися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proofErr w:type="gramStart"/>
      <w:r>
        <w:t>нарушениями)планируемых</w:t>
      </w:r>
      <w:proofErr w:type="gramEnd"/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адаптированной</w:t>
      </w:r>
    </w:p>
    <w:p w:rsidR="00551FBD" w:rsidRDefault="008C5111">
      <w:pPr>
        <w:ind w:left="3181"/>
        <w:jc w:val="both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551FBD" w:rsidRDefault="008C5111">
      <w:pPr>
        <w:pStyle w:val="a3"/>
        <w:spacing w:before="115"/>
        <w:ind w:left="332" w:right="341" w:firstLine="566"/>
      </w:pPr>
      <w:r>
        <w:t>Основными направлениями и целями оценочной деятельности в соответствии с 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 состояния</w:t>
      </w:r>
      <w:r>
        <w:rPr>
          <w:spacing w:val="-4"/>
        </w:rPr>
        <w:t xml:space="preserve"> </w:t>
      </w:r>
      <w:r>
        <w:t>и тенденций</w:t>
      </w:r>
      <w:r>
        <w:rPr>
          <w:spacing w:val="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 образования.</w:t>
      </w:r>
    </w:p>
    <w:p w:rsidR="00551FBD" w:rsidRDefault="008C5111">
      <w:pPr>
        <w:pStyle w:val="a3"/>
        <w:spacing w:before="1"/>
        <w:ind w:left="332" w:right="345" w:firstLine="566"/>
      </w:pPr>
      <w:r>
        <w:t>Система оценки достижения 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призвана</w:t>
      </w:r>
      <w:r>
        <w:rPr>
          <w:spacing w:val="-1"/>
        </w:rPr>
        <w:t xml:space="preserve"> </w:t>
      </w:r>
      <w:r>
        <w:t>решить следующие</w:t>
      </w:r>
      <w:r>
        <w:rPr>
          <w:spacing w:val="-1"/>
        </w:rPr>
        <w:t xml:space="preserve"> </w:t>
      </w:r>
      <w:r>
        <w:t>задачи:</w:t>
      </w:r>
    </w:p>
    <w:p w:rsidR="00551FBD" w:rsidRDefault="00551FBD">
      <w:pPr>
        <w:sectPr w:rsidR="00551FBD">
          <w:pgSz w:w="11910" w:h="16840"/>
          <w:pgMar w:top="1040" w:right="220" w:bottom="118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9" w:firstLine="720"/>
      </w:pPr>
      <w:r>
        <w:lastRenderedPageBreak/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результатов, условия и</w:t>
      </w:r>
      <w:r>
        <w:rPr>
          <w:spacing w:val="-1"/>
        </w:rPr>
        <w:t xml:space="preserve"> </w:t>
      </w:r>
      <w:r>
        <w:t>границы применения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оценки;</w:t>
      </w:r>
    </w:p>
    <w:p w:rsidR="00551FBD" w:rsidRDefault="008C5111">
      <w:pPr>
        <w:pStyle w:val="a3"/>
        <w:spacing w:before="1"/>
        <w:ind w:left="332" w:right="341" w:firstLine="720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 достижение планируемых</w:t>
      </w:r>
      <w:r>
        <w:rPr>
          <w:spacing w:val="1"/>
        </w:rPr>
        <w:t xml:space="preserve"> </w:t>
      </w:r>
      <w:r>
        <w:t>результатов освоения содержания</w:t>
      </w:r>
      <w:r>
        <w:rPr>
          <w:spacing w:val="1"/>
        </w:rPr>
        <w:t xml:space="preserve"> </w:t>
      </w:r>
      <w:r>
        <w:t>учебных предметов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551FBD" w:rsidRDefault="008C5111">
      <w:pPr>
        <w:pStyle w:val="a3"/>
        <w:ind w:left="332" w:right="344" w:firstLine="720"/>
      </w:pPr>
      <w:r>
        <w:t>обеспечивать комплексный подход к оценке результатов освоения АООП, позволяющий вести</w:t>
      </w:r>
      <w:r>
        <w:rPr>
          <w:spacing w:val="-5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 личностных</w:t>
      </w:r>
      <w:r>
        <w:rPr>
          <w:spacing w:val="2"/>
        </w:rPr>
        <w:t xml:space="preserve"> </w:t>
      </w:r>
      <w:r>
        <w:t>результатов;</w:t>
      </w:r>
    </w:p>
    <w:p w:rsidR="00551FBD" w:rsidRDefault="008C5111">
      <w:pPr>
        <w:pStyle w:val="a3"/>
        <w:ind w:left="332" w:right="351" w:firstLine="720"/>
      </w:pPr>
      <w:r>
        <w:t>предусматривать</w:t>
      </w:r>
      <w:r>
        <w:rPr>
          <w:spacing w:val="1"/>
        </w:rPr>
        <w:t xml:space="preserve"> </w:t>
      </w:r>
      <w:r>
        <w:t>оценку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51FBD" w:rsidRDefault="008C5111">
      <w:pPr>
        <w:pStyle w:val="a3"/>
        <w:ind w:left="332" w:right="352" w:firstLine="720"/>
      </w:pPr>
      <w:r>
        <w:t>позволять осуществлять оценку динамики учебных достижений обучающихся и развития их</w:t>
      </w:r>
      <w:r>
        <w:rPr>
          <w:spacing w:val="1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компетенции.</w:t>
      </w:r>
    </w:p>
    <w:p w:rsidR="00551FBD" w:rsidRDefault="008C5111">
      <w:pPr>
        <w:pStyle w:val="a3"/>
        <w:ind w:left="332" w:right="340" w:firstLine="708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овладении АООП обучающихся с умственной отсталостью являются значимыми для</w:t>
      </w:r>
      <w:r>
        <w:rPr>
          <w:spacing w:val="-57"/>
        </w:rPr>
        <w:t xml:space="preserve"> </w:t>
      </w:r>
      <w:r>
        <w:t>оценки качества образования обучающихся. При определении подходов к осуществлению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целесообразно опираться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551FBD" w:rsidRDefault="008C5111">
      <w:pPr>
        <w:pStyle w:val="a5"/>
        <w:numPr>
          <w:ilvl w:val="0"/>
          <w:numId w:val="172"/>
        </w:numPr>
        <w:tabs>
          <w:tab w:val="left" w:pos="1300"/>
        </w:tabs>
        <w:ind w:right="351" w:firstLine="708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нарушениями);</w:t>
      </w:r>
    </w:p>
    <w:p w:rsidR="00551FBD" w:rsidRDefault="008C5111">
      <w:pPr>
        <w:pStyle w:val="a5"/>
        <w:numPr>
          <w:ilvl w:val="0"/>
          <w:numId w:val="172"/>
        </w:numPr>
        <w:tabs>
          <w:tab w:val="left" w:pos="1300"/>
        </w:tabs>
        <w:ind w:right="350" w:firstLine="708"/>
        <w:jc w:val="both"/>
        <w:rPr>
          <w:sz w:val="24"/>
        </w:rPr>
      </w:pPr>
      <w:r>
        <w:rPr>
          <w:sz w:val="24"/>
        </w:rPr>
        <w:t>объективности оценки, раскрывающей динамику достижений и качественных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обучающихся;</w:t>
      </w:r>
    </w:p>
    <w:p w:rsidR="00551FBD" w:rsidRDefault="008C5111">
      <w:pPr>
        <w:pStyle w:val="a5"/>
        <w:numPr>
          <w:ilvl w:val="0"/>
          <w:numId w:val="172"/>
        </w:numPr>
        <w:tabs>
          <w:tab w:val="left" w:pos="1300"/>
        </w:tabs>
        <w:spacing w:before="1"/>
        <w:ind w:right="345" w:firstLine="708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отсталостью, что сможет обеспечить 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обеспечения (описание диагностических материалов, процедур их применения, сбора,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обучающихся.</w:t>
      </w:r>
    </w:p>
    <w:p w:rsidR="00551FBD" w:rsidRDefault="008C5111">
      <w:pPr>
        <w:pStyle w:val="a3"/>
        <w:ind w:left="332" w:right="344" w:firstLine="708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представляют обобщенные характеристики оценки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достижений.</w:t>
      </w:r>
    </w:p>
    <w:p w:rsidR="00551FBD" w:rsidRDefault="008C5111">
      <w:pPr>
        <w:pStyle w:val="a3"/>
        <w:ind w:left="332" w:right="340" w:firstLine="708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имеет определяющее значение для оценки качества</w:t>
      </w:r>
      <w:r>
        <w:rPr>
          <w:spacing w:val="1"/>
        </w:rPr>
        <w:t xml:space="preserve"> </w:t>
      </w:r>
      <w:r>
        <w:t>образования.</w:t>
      </w:r>
    </w:p>
    <w:p w:rsidR="00551FBD" w:rsidRDefault="008C5111">
      <w:pPr>
        <w:pStyle w:val="a3"/>
        <w:ind w:left="332" w:right="343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proofErr w:type="gramEnd"/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551FBD" w:rsidRDefault="008C5111">
      <w:pPr>
        <w:pStyle w:val="a3"/>
        <w:ind w:left="332" w:right="345" w:firstLine="708"/>
      </w:pPr>
      <w:r>
        <w:rPr>
          <w:i/>
        </w:rPr>
        <w:t xml:space="preserve">Личностные результаты </w:t>
      </w:r>
      <w:r>
        <w:t>включают овладение обучающимися социальными (жизненными)</w:t>
      </w:r>
      <w:r>
        <w:rPr>
          <w:spacing w:val="1"/>
        </w:rPr>
        <w:t xml:space="preserve"> </w:t>
      </w:r>
      <w:r>
        <w:t>компетенциями, необходимыми для решения практико-ориентированных задач и 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средах.</w:t>
      </w:r>
    </w:p>
    <w:p w:rsidR="00551FBD" w:rsidRDefault="008C5111">
      <w:pPr>
        <w:pStyle w:val="a3"/>
        <w:spacing w:before="1"/>
        <w:ind w:left="332" w:right="343" w:firstLine="708"/>
      </w:pPr>
      <w:r>
        <w:t>Оценка личностных результатов предполагает, прежде всего, оценку продвижения ребенка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самосознания»)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качественно.</w:t>
      </w:r>
    </w:p>
    <w:p w:rsidR="00551FBD" w:rsidRDefault="008C5111">
      <w:pPr>
        <w:pStyle w:val="a3"/>
        <w:ind w:left="332" w:right="341" w:firstLine="708"/>
      </w:pPr>
      <w:r>
        <w:t>Всесторонняя и комплексная оценка овладения обучающимися социальными 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</w:t>
      </w:r>
      <w:r>
        <w:rPr>
          <w:spacing w:val="60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 представляет собой процедуру оценки результатов на основе мнений группы специалистов</w:t>
      </w:r>
      <w:r>
        <w:rPr>
          <w:spacing w:val="1"/>
        </w:rPr>
        <w:t xml:space="preserve"> </w:t>
      </w:r>
      <w:r>
        <w:t>(экспертов). Состав экспертной группы определяется общеобразовательной организацией и включает</w:t>
      </w:r>
      <w:r>
        <w:rPr>
          <w:spacing w:val="-57"/>
        </w:rPr>
        <w:t xml:space="preserve"> </w:t>
      </w:r>
      <w:r>
        <w:t>педагогических и медицинских работников (учителей, воспитателей, учителей-логопедов, педагогов-</w:t>
      </w:r>
      <w:r>
        <w:rPr>
          <w:spacing w:val="1"/>
        </w:rPr>
        <w:t xml:space="preserve"> </w:t>
      </w:r>
      <w:r>
        <w:t>психологов, социальных педагогов, врача невролога, психиатра, педиатра), которые хорошо знают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55"/>
        </w:rPr>
        <w:t xml:space="preserve"> </w:t>
      </w:r>
      <w:r>
        <w:t>основой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служит</w:t>
      </w:r>
      <w:r>
        <w:rPr>
          <w:spacing w:val="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58"/>
        </w:rPr>
        <w:t xml:space="preserve"> </w:t>
      </w:r>
      <w:r>
        <w:t>поведения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4"/>
      </w:pPr>
      <w:r>
        <w:lastRenderedPageBreak/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фиксируемой</w:t>
      </w:r>
      <w:r>
        <w:rPr>
          <w:spacing w:val="1"/>
        </w:rPr>
        <w:t xml:space="preserve"> </w:t>
      </w:r>
      <w:r>
        <w:t>динамики;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удовлетворительная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―</w:t>
      </w:r>
      <w:r>
        <w:rPr>
          <w:spacing w:val="60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динамика. Подобная оценка необходима экспертной группе для выработки ориентиров в описании</w:t>
      </w:r>
      <w:r>
        <w:rPr>
          <w:spacing w:val="1"/>
        </w:rPr>
        <w:t xml:space="preserve"> </w:t>
      </w:r>
      <w:r>
        <w:t>динамики развития социальной (жизненной) компетенции ребенка. Результаты оценки личностных</w:t>
      </w:r>
      <w:r>
        <w:rPr>
          <w:spacing w:val="1"/>
        </w:rPr>
        <w:t xml:space="preserve"> </w:t>
      </w:r>
      <w:r>
        <w:t>достижений заносятся в индивидуальную карту развития обучающегося (дневник наблюдений),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 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компетенциям.</w:t>
      </w:r>
    </w:p>
    <w:p w:rsidR="00551FBD" w:rsidRDefault="008C5111">
      <w:pPr>
        <w:pStyle w:val="2"/>
        <w:spacing w:before="5"/>
        <w:ind w:left="1760"/>
      </w:pPr>
      <w:r>
        <w:t>Оценка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</w:p>
    <w:p w:rsidR="00551FBD" w:rsidRDefault="008C5111">
      <w:pPr>
        <w:pStyle w:val="a3"/>
        <w:ind w:left="332" w:right="352" w:firstLine="708"/>
      </w:pPr>
      <w:r>
        <w:t>Объектом оценки личностных результатов являются сформированные у обучающихся базовые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включаемые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блока:</w:t>
      </w:r>
    </w:p>
    <w:p w:rsidR="00551FBD" w:rsidRDefault="008C5111">
      <w:pPr>
        <w:pStyle w:val="a5"/>
        <w:numPr>
          <w:ilvl w:val="0"/>
          <w:numId w:val="171"/>
        </w:numPr>
        <w:tabs>
          <w:tab w:val="left" w:pos="1041"/>
        </w:tabs>
        <w:ind w:right="342" w:firstLine="374"/>
        <w:jc w:val="both"/>
        <w:rPr>
          <w:sz w:val="24"/>
        </w:rPr>
      </w:pPr>
      <w:r>
        <w:rPr>
          <w:sz w:val="24"/>
        </w:rPr>
        <w:t>самоопределение —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личности как чувства гордости за свою Родину, народ, историю и осознание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принадлежности; развитие самоуважения и способности адекватно оценивать себя и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 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 своей личности;</w:t>
      </w:r>
    </w:p>
    <w:p w:rsidR="00551FBD" w:rsidRDefault="008C5111">
      <w:pPr>
        <w:pStyle w:val="a5"/>
        <w:numPr>
          <w:ilvl w:val="0"/>
          <w:numId w:val="171"/>
        </w:numPr>
        <w:tabs>
          <w:tab w:val="left" w:pos="1041"/>
        </w:tabs>
        <w:ind w:right="345" w:firstLine="374"/>
        <w:jc w:val="both"/>
        <w:rPr>
          <w:sz w:val="24"/>
        </w:rPr>
      </w:pPr>
      <w:proofErr w:type="spellStart"/>
      <w:r>
        <w:rPr>
          <w:sz w:val="24"/>
        </w:rPr>
        <w:t>смыслоообразование</w:t>
      </w:r>
      <w:proofErr w:type="spellEnd"/>
      <w:r>
        <w:rPr>
          <w:sz w:val="24"/>
        </w:rPr>
        <w:t xml:space="preserve"> — поиск и установление личностного смысла (т. е.</w:t>
      </w:r>
      <w:r>
        <w:rPr>
          <w:spacing w:val="1"/>
          <w:sz w:val="24"/>
        </w:rPr>
        <w:t xml:space="preserve"> </w:t>
      </w:r>
      <w:r>
        <w:rPr>
          <w:sz w:val="24"/>
        </w:rPr>
        <w:t>«значения для себя»)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мотивов; понимания границ того, «что я знаю», и того, «что я не знаю», «незнания» и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разрыва;</w:t>
      </w:r>
    </w:p>
    <w:p w:rsidR="00551FBD" w:rsidRDefault="008C5111">
      <w:pPr>
        <w:pStyle w:val="a5"/>
        <w:numPr>
          <w:ilvl w:val="0"/>
          <w:numId w:val="171"/>
        </w:numPr>
        <w:tabs>
          <w:tab w:val="left" w:pos="1749"/>
        </w:tabs>
        <w:ind w:right="345" w:firstLine="494"/>
        <w:jc w:val="both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учёту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</w:p>
    <w:p w:rsidR="00551FBD" w:rsidRDefault="008C5111">
      <w:pPr>
        <w:pStyle w:val="a3"/>
        <w:ind w:left="1040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оценки:</w:t>
      </w:r>
    </w:p>
    <w:p w:rsidR="00551FBD" w:rsidRDefault="008C5111">
      <w:pPr>
        <w:pStyle w:val="a5"/>
        <w:numPr>
          <w:ilvl w:val="0"/>
          <w:numId w:val="170"/>
        </w:numPr>
        <w:tabs>
          <w:tab w:val="left" w:pos="1041"/>
        </w:tabs>
        <w:ind w:right="351" w:hanging="360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учреждению;</w:t>
      </w:r>
    </w:p>
    <w:p w:rsidR="00551FBD" w:rsidRDefault="008C5111">
      <w:pPr>
        <w:pStyle w:val="a5"/>
        <w:numPr>
          <w:ilvl w:val="0"/>
          <w:numId w:val="170"/>
        </w:numPr>
        <w:tabs>
          <w:tab w:val="left" w:pos="1041"/>
        </w:tabs>
        <w:ind w:right="343" w:hanging="360"/>
        <w:jc w:val="both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 — и ориентации на образец поведения «хорошего ученика»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подражания;</w:t>
      </w:r>
    </w:p>
    <w:p w:rsidR="00551FBD" w:rsidRDefault="008C5111">
      <w:pPr>
        <w:pStyle w:val="a5"/>
        <w:numPr>
          <w:ilvl w:val="0"/>
          <w:numId w:val="170"/>
        </w:numPr>
        <w:tabs>
          <w:tab w:val="left" w:pos="1041"/>
        </w:tabs>
        <w:ind w:right="349" w:hanging="360"/>
        <w:jc w:val="both"/>
        <w:rPr>
          <w:sz w:val="24"/>
        </w:rPr>
      </w:pPr>
      <w:r>
        <w:rPr>
          <w:sz w:val="24"/>
        </w:rPr>
        <w:t>сформированности основ гражданской идентичности —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своей национальности, уважения культуры и традиций народов России и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людей;</w:t>
      </w:r>
    </w:p>
    <w:p w:rsidR="00551FBD" w:rsidRDefault="008C5111">
      <w:pPr>
        <w:pStyle w:val="a5"/>
        <w:numPr>
          <w:ilvl w:val="0"/>
          <w:numId w:val="170"/>
        </w:numPr>
        <w:tabs>
          <w:tab w:val="left" w:pos="1041"/>
        </w:tabs>
        <w:ind w:right="349" w:hanging="360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умения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2"/>
          <w:sz w:val="24"/>
        </w:rPr>
        <w:t xml:space="preserve"> </w:t>
      </w:r>
      <w:r>
        <w:rPr>
          <w:sz w:val="24"/>
        </w:rPr>
        <w:t>верить в успех;</w:t>
      </w:r>
    </w:p>
    <w:p w:rsidR="00551FBD" w:rsidRDefault="008C5111">
      <w:pPr>
        <w:pStyle w:val="a5"/>
        <w:numPr>
          <w:ilvl w:val="0"/>
          <w:numId w:val="170"/>
        </w:numPr>
        <w:tabs>
          <w:tab w:val="left" w:pos="1041"/>
        </w:tabs>
        <w:ind w:right="338" w:hanging="360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решения проблем, приобретению новых знаний и умений, мотивации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551FBD" w:rsidRDefault="008C5111">
      <w:pPr>
        <w:pStyle w:val="a5"/>
        <w:numPr>
          <w:ilvl w:val="0"/>
          <w:numId w:val="170"/>
        </w:numPr>
        <w:tabs>
          <w:tab w:val="left" w:pos="1041"/>
        </w:tabs>
        <w:ind w:right="345" w:hanging="360"/>
        <w:jc w:val="both"/>
        <w:rPr>
          <w:sz w:val="24"/>
        </w:rPr>
      </w:pPr>
      <w:r>
        <w:rPr>
          <w:sz w:val="24"/>
        </w:rPr>
        <w:t>знания моральных норм и сформированности морально-этических суждений,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 нормы.</w:t>
      </w:r>
    </w:p>
    <w:p w:rsidR="00551FBD" w:rsidRDefault="008C5111">
      <w:pPr>
        <w:pStyle w:val="a3"/>
        <w:spacing w:before="1"/>
        <w:ind w:left="332" w:right="346" w:firstLine="708"/>
      </w:pPr>
      <w:proofErr w:type="gramStart"/>
      <w:r>
        <w:t>Другим методом оценки личностных результатов учащихся</w:t>
      </w:r>
      <w:proofErr w:type="gramEnd"/>
      <w:r>
        <w:t xml:space="preserve"> используемым в образовательной</w:t>
      </w:r>
      <w:r>
        <w:rPr>
          <w:spacing w:val="1"/>
        </w:rPr>
        <w:t xml:space="preserve"> </w:t>
      </w:r>
      <w:r>
        <w:t>программе является оценка личностного прогресса ученика с помощью портфолио, способствующего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-1"/>
        </w:rPr>
        <w:t xml:space="preserve"> </w:t>
      </w:r>
      <w:r>
        <w:t>классифицировать.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3" w:firstLine="708"/>
      </w:pPr>
      <w:r>
        <w:lastRenderedPageBreak/>
        <w:t>Личностные результаты выпускников на ступени начального общего образования в 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</w:p>
    <w:p w:rsidR="00551FBD" w:rsidRDefault="008C5111">
      <w:pPr>
        <w:pStyle w:val="a3"/>
        <w:spacing w:before="1"/>
        <w:ind w:left="332" w:right="341" w:firstLine="708"/>
      </w:pPr>
      <w:r>
        <w:t>Основной формой работы участников экспертной группы является психолого-педагогический</w:t>
      </w:r>
      <w:r>
        <w:rPr>
          <w:spacing w:val="1"/>
        </w:rPr>
        <w:t xml:space="preserve"> </w:t>
      </w:r>
      <w:r>
        <w:t>консилиум.</w:t>
      </w:r>
    </w:p>
    <w:p w:rsidR="00551FBD" w:rsidRDefault="008C5111">
      <w:pPr>
        <w:pStyle w:val="2"/>
        <w:spacing w:before="7" w:line="240" w:lineRule="auto"/>
        <w:ind w:left="3525"/>
        <w:jc w:val="left"/>
      </w:pPr>
      <w:r>
        <w:t>Программа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</w:p>
    <w:p w:rsidR="00551FBD" w:rsidRDefault="00551FBD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3"/>
        <w:gridCol w:w="3834"/>
        <w:gridCol w:w="3479"/>
      </w:tblGrid>
      <w:tr w:rsidR="00551FBD">
        <w:trPr>
          <w:trHeight w:val="275"/>
        </w:trPr>
        <w:tc>
          <w:tcPr>
            <w:tcW w:w="3623" w:type="dxa"/>
          </w:tcPr>
          <w:p w:rsidR="00551FBD" w:rsidRDefault="008C51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3834" w:type="dxa"/>
          </w:tcPr>
          <w:p w:rsidR="00551FBD" w:rsidRDefault="008C51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551FBD">
        <w:trPr>
          <w:trHeight w:val="854"/>
        </w:trPr>
        <w:tc>
          <w:tcPr>
            <w:tcW w:w="3623" w:type="dxa"/>
            <w:vMerge w:val="restart"/>
          </w:tcPr>
          <w:p w:rsidR="00551FBD" w:rsidRDefault="008C5111">
            <w:pPr>
              <w:pStyle w:val="TableParagraph"/>
              <w:tabs>
                <w:tab w:val="left" w:pos="2221"/>
                <w:tab w:val="left" w:pos="2497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ритуалами</w:t>
            </w:r>
            <w:r>
              <w:rPr>
                <w:sz w:val="24"/>
              </w:rPr>
              <w:tab/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</w:t>
            </w:r>
          </w:p>
        </w:tc>
        <w:tc>
          <w:tcPr>
            <w:tcW w:w="3834" w:type="dxa"/>
            <w:vMerge w:val="restart"/>
          </w:tcPr>
          <w:p w:rsidR="00551FBD" w:rsidRDefault="008C5111">
            <w:pPr>
              <w:pStyle w:val="TableParagraph"/>
              <w:tabs>
                <w:tab w:val="left" w:pos="286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коммуникацию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551FBD">
        <w:trPr>
          <w:trHeight w:val="840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2277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адекватные способы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51FBD">
        <w:trPr>
          <w:trHeight w:val="551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1674"/>
                <w:tab w:val="left" w:pos="3161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  <w:t>за</w:t>
            </w:r>
          </w:p>
          <w:p w:rsidR="00551FBD" w:rsidRDefault="008C51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551FBD">
        <w:trPr>
          <w:trHeight w:val="827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vMerge w:val="restart"/>
          </w:tcPr>
          <w:p w:rsidR="00551FBD" w:rsidRDefault="008C5111">
            <w:pPr>
              <w:pStyle w:val="TableParagraph"/>
              <w:tabs>
                <w:tab w:val="left" w:pos="286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1587"/>
                <w:tab w:val="left" w:pos="1790"/>
                <w:tab w:val="left" w:pos="3236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коммуникацию</w:t>
            </w:r>
          </w:p>
          <w:p w:rsidR="00551FBD" w:rsidRDefault="008C51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551FBD">
        <w:trPr>
          <w:trHeight w:val="827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227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551FBD" w:rsidRDefault="008C51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51FBD">
        <w:trPr>
          <w:trHeight w:val="551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1674"/>
                <w:tab w:val="left" w:pos="3161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  <w:t>за</w:t>
            </w:r>
          </w:p>
          <w:p w:rsidR="00551FBD" w:rsidRDefault="008C51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551FBD">
        <w:trPr>
          <w:trHeight w:val="1166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</w:tcPr>
          <w:p w:rsidR="00551FBD" w:rsidRDefault="008C5111">
            <w:pPr>
              <w:pStyle w:val="TableParagraph"/>
              <w:tabs>
                <w:tab w:val="left" w:pos="2554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2003"/>
                <w:tab w:val="left" w:pos="2478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</w:p>
          <w:p w:rsidR="00551FBD" w:rsidRDefault="008C5111">
            <w:pPr>
              <w:pStyle w:val="TableParagraph"/>
              <w:tabs>
                <w:tab w:val="left" w:pos="2458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551FBD">
        <w:trPr>
          <w:trHeight w:val="1103"/>
        </w:trPr>
        <w:tc>
          <w:tcPr>
            <w:tcW w:w="362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834" w:type="dxa"/>
          </w:tcPr>
          <w:p w:rsidR="00551FBD" w:rsidRDefault="008C5111">
            <w:pPr>
              <w:pStyle w:val="TableParagraph"/>
              <w:tabs>
                <w:tab w:val="left" w:pos="248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  <w:t>применения</w:t>
            </w:r>
          </w:p>
          <w:p w:rsidR="00551FBD" w:rsidRDefault="008C5111">
            <w:pPr>
              <w:pStyle w:val="TableParagraph"/>
              <w:tabs>
                <w:tab w:val="left" w:pos="243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479" w:type="dxa"/>
          </w:tcPr>
          <w:p w:rsidR="00551FBD" w:rsidRDefault="008C5111">
            <w:pPr>
              <w:pStyle w:val="TableParagraph"/>
              <w:tabs>
                <w:tab w:val="left" w:pos="2291"/>
              </w:tabs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правильно</w:t>
            </w:r>
          </w:p>
          <w:p w:rsidR="00551FBD" w:rsidRDefault="008C5111">
            <w:pPr>
              <w:pStyle w:val="TableParagraph"/>
              <w:tabs>
                <w:tab w:val="left" w:pos="2505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z w:val="24"/>
              </w:rPr>
              <w:tab/>
              <w:t>ритуалы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</w:tbl>
    <w:p w:rsidR="00551FBD" w:rsidRDefault="008C5111">
      <w:pPr>
        <w:pStyle w:val="a3"/>
        <w:ind w:left="332" w:right="347" w:firstLine="708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332" w:right="340" w:firstLine="708"/>
      </w:pPr>
      <w:r>
        <w:t>Во время обучения в первом подготовительном</w:t>
      </w:r>
      <w:r>
        <w:rPr>
          <w:spacing w:val="1"/>
        </w:rPr>
        <w:t xml:space="preserve"> </w:t>
      </w:r>
      <w:r>
        <w:t>и I-м классах, а также в течение 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II-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используя только качественную оценку. При этом не является принципиально важным, насколько</w:t>
      </w:r>
      <w:r>
        <w:rPr>
          <w:spacing w:val="1"/>
        </w:rPr>
        <w:t xml:space="preserve"> </w:t>
      </w:r>
      <w:r>
        <w:t>обучающийся продвигается в освоении того или иного учебного предмета. На этом этапе обучения</w:t>
      </w:r>
      <w:r>
        <w:rPr>
          <w:spacing w:val="1"/>
        </w:rPr>
        <w:t xml:space="preserve"> </w:t>
      </w:r>
      <w:r>
        <w:t>центральным результатом является появление значимых предпосылок учебной деятельности, одной</w:t>
      </w:r>
      <w:r>
        <w:rPr>
          <w:spacing w:val="1"/>
        </w:rPr>
        <w:t xml:space="preserve"> </w:t>
      </w:r>
      <w:r>
        <w:t>из которых</w:t>
      </w:r>
      <w:r>
        <w:rPr>
          <w:spacing w:val="1"/>
        </w:rPr>
        <w:t xml:space="preserve"> </w:t>
      </w:r>
      <w:r>
        <w:t>является способность</w:t>
      </w:r>
      <w:r>
        <w:rPr>
          <w:spacing w:val="1"/>
        </w:rPr>
        <w:t xml:space="preserve"> </w:t>
      </w:r>
      <w:r>
        <w:t>ее осуществления не только под прямым и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одноклассниками.</w:t>
      </w:r>
    </w:p>
    <w:p w:rsidR="00551FBD" w:rsidRDefault="008C5111">
      <w:pPr>
        <w:pStyle w:val="a3"/>
        <w:ind w:left="332" w:right="341" w:firstLine="708"/>
      </w:pPr>
      <w:r>
        <w:t>В целом оценка достижения 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 поскольку они играют определенную</w:t>
      </w:r>
      <w:r>
        <w:rPr>
          <w:spacing w:val="1"/>
        </w:rPr>
        <w:t xml:space="preserve"> </w:t>
      </w:r>
      <w:r>
        <w:t>роль в становлении личности</w:t>
      </w:r>
      <w:r>
        <w:rPr>
          <w:spacing w:val="60"/>
        </w:rPr>
        <w:t xml:space="preserve"> </w:t>
      </w:r>
      <w:r>
        <w:t>ученика и овладении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опытом.</w:t>
      </w:r>
    </w:p>
    <w:p w:rsidR="00551FBD" w:rsidRDefault="008C5111">
      <w:pPr>
        <w:pStyle w:val="a3"/>
        <w:ind w:left="332" w:right="341" w:firstLine="708"/>
      </w:pP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52"/>
        </w:rPr>
        <w:t xml:space="preserve"> </w:t>
      </w:r>
      <w:r>
        <w:t>УО</w:t>
      </w:r>
      <w:r>
        <w:rPr>
          <w:spacing w:val="51"/>
        </w:rPr>
        <w:t xml:space="preserve"> </w:t>
      </w:r>
      <w:r>
        <w:t>обучающимися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умственной</w:t>
      </w:r>
      <w:r>
        <w:rPr>
          <w:spacing w:val="52"/>
        </w:rPr>
        <w:t xml:space="preserve"> </w:t>
      </w:r>
      <w:r>
        <w:t>отсталостью</w:t>
      </w:r>
      <w:r>
        <w:rPr>
          <w:spacing w:val="50"/>
        </w:rPr>
        <w:t xml:space="preserve"> </w:t>
      </w:r>
      <w:r>
        <w:t>(интеллектуальными</w:t>
      </w:r>
      <w:r>
        <w:rPr>
          <w:spacing w:val="52"/>
        </w:rPr>
        <w:t xml:space="preserve"> </w:t>
      </w:r>
      <w:r>
        <w:t>нарушениями)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3"/>
      </w:pPr>
      <w:r>
        <w:lastRenderedPageBreak/>
        <w:t>необходимо, чтобы балльная оценка свидетельствовала о качестве усвоенных знаний. В связи с этим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несоответствие науке и практике; полнота и надежность усвоения; самостоятельность применения</w:t>
      </w:r>
      <w:r>
        <w:rPr>
          <w:spacing w:val="1"/>
        </w:rPr>
        <w:t xml:space="preserve"> </w:t>
      </w:r>
      <w:r>
        <w:t>усвоенных знаний.</w:t>
      </w:r>
    </w:p>
    <w:p w:rsidR="00551FBD" w:rsidRDefault="008C5111">
      <w:pPr>
        <w:pStyle w:val="a3"/>
        <w:spacing w:before="1"/>
        <w:ind w:left="332" w:right="339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«неверные».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 задания) свидетельствует о частотности допущения тех или иных ошибок, 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неполные.</w:t>
      </w:r>
      <w:r>
        <w:rPr>
          <w:spacing w:val="-57"/>
        </w:rPr>
        <w:t xml:space="preserve"> </w:t>
      </w:r>
      <w:r>
        <w:t>Самостоятельность выполнения заданий оценивается с позиции наличия / отсутствия помощи и 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образец;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1"/>
        </w:rPr>
        <w:t xml:space="preserve"> </w:t>
      </w:r>
      <w:r>
        <w:t>помощи.</w:t>
      </w:r>
    </w:p>
    <w:p w:rsidR="00551FBD" w:rsidRDefault="008C5111">
      <w:pPr>
        <w:pStyle w:val="a3"/>
        <w:ind w:left="332" w:right="347" w:firstLine="708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2"/>
        </w:rPr>
        <w:t xml:space="preserve"> </w:t>
      </w:r>
      <w:r>
        <w:t>верного решения:</w:t>
      </w:r>
    </w:p>
    <w:p w:rsidR="00551FBD" w:rsidRDefault="008C5111">
      <w:pPr>
        <w:pStyle w:val="a3"/>
        <w:ind w:left="1040"/>
      </w:pP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(устные,</w:t>
      </w:r>
      <w:r>
        <w:rPr>
          <w:spacing w:val="-3"/>
        </w:rPr>
        <w:t xml:space="preserve"> </w:t>
      </w:r>
      <w:r>
        <w:t>письменные,</w:t>
      </w:r>
      <w:r>
        <w:rPr>
          <w:spacing w:val="-2"/>
        </w:rPr>
        <w:t xml:space="preserve"> </w:t>
      </w:r>
      <w:r>
        <w:t>практические);</w:t>
      </w:r>
    </w:p>
    <w:p w:rsidR="00551FBD" w:rsidRDefault="008C5111">
      <w:pPr>
        <w:pStyle w:val="a3"/>
        <w:ind w:left="1040"/>
      </w:pP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1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(репродуктивные,</w:t>
      </w:r>
      <w:r>
        <w:rPr>
          <w:spacing w:val="-4"/>
        </w:rPr>
        <w:t xml:space="preserve"> </w:t>
      </w:r>
      <w:r>
        <w:t>продуктивные,</w:t>
      </w:r>
      <w:r>
        <w:rPr>
          <w:spacing w:val="-4"/>
        </w:rPr>
        <w:t xml:space="preserve"> </w:t>
      </w:r>
      <w:r>
        <w:t>творческие).</w:t>
      </w:r>
    </w:p>
    <w:p w:rsidR="00551FBD" w:rsidRDefault="008C5111">
      <w:pPr>
        <w:pStyle w:val="a3"/>
        <w:ind w:left="332" w:right="343" w:firstLine="708"/>
      </w:pPr>
      <w:r>
        <w:t>Чем больше верно выполненных заданий к общему объему, тем выше показатель надежности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31"/>
        </w:rPr>
        <w:t xml:space="preserve"> </w:t>
      </w:r>
      <w:r>
        <w:t>результатов,</w:t>
      </w:r>
      <w:r>
        <w:rPr>
          <w:spacing w:val="28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дает</w:t>
      </w:r>
      <w:r>
        <w:rPr>
          <w:spacing w:val="29"/>
        </w:rPr>
        <w:t xml:space="preserve"> </w:t>
      </w:r>
      <w:r>
        <w:t>основание</w:t>
      </w:r>
      <w:r>
        <w:rPr>
          <w:spacing w:val="29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«удовлетворительные»,</w:t>
      </w:r>
      <w:r>
        <w:rPr>
          <w:spacing w:val="34"/>
        </w:rPr>
        <w:t xml:space="preserve"> </w:t>
      </w:r>
      <w:r>
        <w:t>«хорошие»,</w:t>
      </w:r>
    </w:p>
    <w:p w:rsidR="00551FBD" w:rsidRDefault="008C5111">
      <w:pPr>
        <w:pStyle w:val="a3"/>
        <w:ind w:left="332"/>
      </w:pPr>
      <w:r>
        <w:t>«очень</w:t>
      </w:r>
      <w:r>
        <w:rPr>
          <w:spacing w:val="-2"/>
        </w:rPr>
        <w:t xml:space="preserve"> </w:t>
      </w:r>
      <w:r>
        <w:t>хорошие»</w:t>
      </w:r>
      <w:r>
        <w:rPr>
          <w:spacing w:val="-9"/>
        </w:rPr>
        <w:t xml:space="preserve"> </w:t>
      </w:r>
      <w:r>
        <w:t>(отличные).</w:t>
      </w:r>
    </w:p>
    <w:p w:rsidR="00551FBD" w:rsidRDefault="008C5111">
      <w:pPr>
        <w:pStyle w:val="a3"/>
        <w:ind w:left="332" w:right="348" w:firstLine="454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2"/>
        </w:rPr>
        <w:t xml:space="preserve"> </w:t>
      </w:r>
      <w:r>
        <w:t>оценками типа:</w:t>
      </w:r>
    </w:p>
    <w:p w:rsidR="00551FBD" w:rsidRDefault="008C5111">
      <w:pPr>
        <w:pStyle w:val="a3"/>
        <w:spacing w:before="1"/>
        <w:ind w:left="786"/>
      </w:pPr>
      <w:r>
        <w:t>«удовлетворительно»</w:t>
      </w:r>
      <w:r>
        <w:rPr>
          <w:spacing w:val="-13"/>
        </w:rPr>
        <w:t xml:space="preserve"> </w:t>
      </w:r>
      <w:r>
        <w:t>(зачёт),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proofErr w:type="gramStart"/>
      <w:r>
        <w:t>обучающиеся</w:t>
      </w:r>
      <w:r>
        <w:rPr>
          <w:spacing w:val="-5"/>
        </w:rPr>
        <w:t xml:space="preserve"> </w:t>
      </w:r>
      <w:r>
        <w:t>верно</w:t>
      </w:r>
      <w:proofErr w:type="gramEnd"/>
      <w:r>
        <w:rPr>
          <w:spacing w:val="-5"/>
        </w:rPr>
        <w:t xml:space="preserve"> </w:t>
      </w:r>
      <w:r>
        <w:t>выполняют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35%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заданий;</w:t>
      </w:r>
    </w:p>
    <w:p w:rsidR="00551FBD" w:rsidRDefault="008C5111">
      <w:pPr>
        <w:pStyle w:val="a3"/>
        <w:ind w:left="812"/>
      </w:pPr>
      <w:r>
        <w:t>«хорошо»</w:t>
      </w:r>
      <w:r>
        <w:rPr>
          <w:spacing w:val="-7"/>
        </w:rPr>
        <w:t xml:space="preserve"> </w:t>
      </w:r>
      <w:r>
        <w:t>― от 51%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65%</w:t>
      </w:r>
      <w:r>
        <w:rPr>
          <w:spacing w:val="-1"/>
        </w:rPr>
        <w:t xml:space="preserve"> </w:t>
      </w:r>
      <w:r>
        <w:t>заданий</w:t>
      </w:r>
    </w:p>
    <w:p w:rsidR="00551FBD" w:rsidRDefault="008C5111">
      <w:pPr>
        <w:pStyle w:val="a3"/>
        <w:ind w:left="812"/>
      </w:pPr>
      <w:r>
        <w:t>«очень</w:t>
      </w:r>
      <w:r>
        <w:rPr>
          <w:spacing w:val="-1"/>
        </w:rPr>
        <w:t xml:space="preserve"> </w:t>
      </w:r>
      <w:r>
        <w:t>хорошо»</w:t>
      </w:r>
      <w:r>
        <w:rPr>
          <w:spacing w:val="-9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65%.</w:t>
      </w:r>
    </w:p>
    <w:p w:rsidR="00551FBD" w:rsidRDefault="008C5111">
      <w:pPr>
        <w:pStyle w:val="a3"/>
        <w:ind w:left="332" w:right="342" w:firstLine="360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 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 поскольку 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 и овладении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:rsidR="00551FBD" w:rsidRDefault="008C5111">
      <w:pPr>
        <w:pStyle w:val="a3"/>
        <w:ind w:left="332" w:right="342" w:firstLine="36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В 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наблюдения и др.).</w:t>
      </w:r>
    </w:p>
    <w:p w:rsidR="00551FBD" w:rsidRDefault="008C5111">
      <w:pPr>
        <w:pStyle w:val="a3"/>
        <w:ind w:left="332" w:right="348" w:firstLine="360"/>
      </w:pPr>
      <w:r>
        <w:t>Промежуточная аттестация – это любой вид аттестации обучающихся во всех классах, кроме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(итоговой) аттестации,</w:t>
      </w:r>
      <w:r>
        <w:rPr>
          <w:spacing w:val="-1"/>
        </w:rPr>
        <w:t xml:space="preserve"> </w:t>
      </w:r>
      <w:r>
        <w:t>проводимой в</w:t>
      </w:r>
      <w:r>
        <w:rPr>
          <w:spacing w:val="-2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классах.</w:t>
      </w:r>
    </w:p>
    <w:p w:rsidR="00551FBD" w:rsidRDefault="008C5111">
      <w:pPr>
        <w:pStyle w:val="a3"/>
        <w:ind w:left="692"/>
      </w:pPr>
      <w:r>
        <w:t>Целью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981"/>
        </w:tabs>
        <w:spacing w:before="1"/>
        <w:ind w:right="351" w:firstLine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достоинства;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847"/>
        </w:tabs>
        <w:ind w:right="349" w:firstLine="360"/>
        <w:jc w:val="both"/>
        <w:rPr>
          <w:sz w:val="24"/>
        </w:rPr>
      </w:pPr>
      <w:r>
        <w:rPr>
          <w:sz w:val="24"/>
        </w:rPr>
        <w:t>установление фактического уровня теоретических знаний обучающихся по предметам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832"/>
        </w:tabs>
        <w:ind w:left="831" w:hanging="140"/>
        <w:jc w:val="both"/>
        <w:rPr>
          <w:sz w:val="24"/>
        </w:rPr>
      </w:pPr>
      <w:r>
        <w:rPr>
          <w:sz w:val="24"/>
        </w:rPr>
        <w:t>соотнесение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940"/>
        </w:tabs>
        <w:ind w:right="343" w:firstLine="36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предметов.</w:t>
      </w:r>
    </w:p>
    <w:p w:rsidR="00551FBD" w:rsidRDefault="008C5111">
      <w:pPr>
        <w:pStyle w:val="a3"/>
        <w:ind w:left="692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подразделяется</w:t>
      </w:r>
      <w:r>
        <w:rPr>
          <w:spacing w:val="-3"/>
        </w:rPr>
        <w:t xml:space="preserve"> </w:t>
      </w:r>
      <w:r>
        <w:t>на: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916"/>
        </w:tabs>
        <w:ind w:right="346" w:firstLine="360"/>
        <w:jc w:val="both"/>
        <w:rPr>
          <w:sz w:val="24"/>
        </w:rPr>
      </w:pPr>
      <w:r>
        <w:rPr>
          <w:sz w:val="24"/>
        </w:rPr>
        <w:t>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год;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892"/>
        </w:tabs>
        <w:ind w:right="339" w:firstLine="360"/>
        <w:jc w:val="both"/>
        <w:rPr>
          <w:sz w:val="24"/>
        </w:rPr>
      </w:pPr>
      <w:r>
        <w:rPr>
          <w:sz w:val="24"/>
        </w:rPr>
        <w:t>четвертную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обучающимися содержания 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(частей) темы (тем) конкретного учебного предмета по итогам учебного периода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69"/>
        </w:numPr>
        <w:tabs>
          <w:tab w:val="left" w:pos="878"/>
        </w:tabs>
        <w:spacing w:before="66"/>
        <w:ind w:right="344" w:firstLine="360"/>
        <w:jc w:val="both"/>
        <w:rPr>
          <w:sz w:val="24"/>
        </w:rPr>
      </w:pPr>
      <w:r>
        <w:rPr>
          <w:sz w:val="24"/>
        </w:rPr>
        <w:lastRenderedPageBreak/>
        <w:t>текущую аттестацию - оценка качества усвоения содержания компонентов какой-либо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(темы)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обучающимися.</w:t>
      </w:r>
    </w:p>
    <w:p w:rsidR="00551FBD" w:rsidRDefault="008C5111">
      <w:pPr>
        <w:pStyle w:val="a3"/>
        <w:ind w:left="692" w:right="741"/>
      </w:pPr>
      <w:r>
        <w:t>Формами контроля качества усвоения содержания учебных программ обучающихся являются:</w:t>
      </w:r>
      <w:r>
        <w:rPr>
          <w:spacing w:val="-5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проверки: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878"/>
        </w:tabs>
        <w:spacing w:before="1"/>
        <w:ind w:right="348" w:firstLine="360"/>
        <w:jc w:val="both"/>
        <w:rPr>
          <w:sz w:val="24"/>
        </w:rPr>
      </w:pPr>
      <w:r>
        <w:rPr>
          <w:sz w:val="24"/>
        </w:rPr>
        <w:t>письменная проверка – это письменный ответ обучающегося на один или систему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(заданий). К письменным ответам относятся: домашние, проверочные, лабораторные, 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отчёты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теста; 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изложения, диктанты, рефераты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другое.</w:t>
      </w:r>
    </w:p>
    <w:p w:rsidR="00551FBD" w:rsidRDefault="008C5111">
      <w:pPr>
        <w:pStyle w:val="a3"/>
        <w:ind w:left="692"/>
      </w:pPr>
      <w:r>
        <w:t>Формы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проверки: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887"/>
        </w:tabs>
        <w:ind w:right="352" w:firstLine="360"/>
        <w:jc w:val="both"/>
        <w:rPr>
          <w:sz w:val="24"/>
        </w:rPr>
      </w:pPr>
      <w:r>
        <w:rPr>
          <w:sz w:val="24"/>
        </w:rPr>
        <w:t>устная проверка – это устный ответ обучающегося на один или систему вопросов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собеседования, зачета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551FBD" w:rsidRDefault="008C5111">
      <w:pPr>
        <w:pStyle w:val="a5"/>
        <w:numPr>
          <w:ilvl w:val="0"/>
          <w:numId w:val="169"/>
        </w:numPr>
        <w:tabs>
          <w:tab w:val="left" w:pos="832"/>
        </w:tabs>
        <w:ind w:left="831" w:hanging="140"/>
        <w:jc w:val="both"/>
        <w:rPr>
          <w:sz w:val="24"/>
        </w:rPr>
      </w:pPr>
      <w:r>
        <w:rPr>
          <w:sz w:val="24"/>
        </w:rPr>
        <w:t>комбинированная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проверок.</w:t>
      </w:r>
    </w:p>
    <w:p w:rsidR="00551FBD" w:rsidRDefault="008C5111">
      <w:pPr>
        <w:pStyle w:val="a3"/>
        <w:ind w:left="332" w:right="352" w:firstLine="360"/>
      </w:pPr>
      <w:r>
        <w:t>При проведении контроля качества освоения содержания учебных программ обучающихся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информационно–коммуникативные</w:t>
      </w:r>
      <w:r>
        <w:rPr>
          <w:spacing w:val="-2"/>
        </w:rPr>
        <w:t xml:space="preserve"> </w:t>
      </w:r>
      <w:r>
        <w:t>технологии.</w:t>
      </w:r>
    </w:p>
    <w:p w:rsidR="00551FBD" w:rsidRDefault="008C5111">
      <w:pPr>
        <w:pStyle w:val="a3"/>
        <w:ind w:left="332" w:right="343" w:firstLine="3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применяются следующие формы оценивания: пятибалльная система оценивания в виде отметки (в</w:t>
      </w:r>
      <w:r>
        <w:rPr>
          <w:spacing w:val="1"/>
        </w:rPr>
        <w:t xml:space="preserve"> </w:t>
      </w:r>
      <w:r>
        <w:t>баллах).</w:t>
      </w:r>
    </w:p>
    <w:p w:rsidR="00551FBD" w:rsidRDefault="008C5111">
      <w:pPr>
        <w:pStyle w:val="a3"/>
        <w:ind w:left="332" w:right="345" w:firstLine="360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(четверти,</w:t>
      </w:r>
      <w:r>
        <w:rPr>
          <w:spacing w:val="1"/>
        </w:rPr>
        <w:t xml:space="preserve"> </w:t>
      </w:r>
      <w:r>
        <w:t>полугодия)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тем,</w:t>
      </w:r>
      <w:r>
        <w:rPr>
          <w:spacing w:val="-57"/>
        </w:rPr>
        <w:t xml:space="preserve"> </w:t>
      </w:r>
      <w:r>
        <w:t>разделов, глав</w:t>
      </w:r>
      <w:r>
        <w:rPr>
          <w:spacing w:val="1"/>
        </w:rPr>
        <w:t xml:space="preserve"> </w:t>
      </w:r>
      <w:r>
        <w:t>учебных программ за оцениваемый период, прочности формируемых 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</w:p>
    <w:p w:rsidR="00551FBD" w:rsidRDefault="008C5111">
      <w:pPr>
        <w:pStyle w:val="a3"/>
        <w:spacing w:before="1"/>
        <w:ind w:left="332" w:right="345" w:firstLine="360"/>
      </w:pPr>
      <w:r>
        <w:t>Порядок,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текущего контроля успеваемости обучающихся определяются учителем, преподающим этот предмет,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календарно-тематических</w:t>
      </w:r>
      <w:r>
        <w:rPr>
          <w:spacing w:val="2"/>
        </w:rPr>
        <w:t xml:space="preserve"> </w:t>
      </w:r>
      <w:r>
        <w:t>планах,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3"/>
        </w:rPr>
        <w:t xml:space="preserve"> </w:t>
      </w:r>
      <w:r>
        <w:t>учителя.</w:t>
      </w:r>
    </w:p>
    <w:p w:rsidR="00551FBD" w:rsidRDefault="008C5111">
      <w:pPr>
        <w:pStyle w:val="a3"/>
        <w:ind w:left="332" w:right="344" w:firstLine="360"/>
      </w:pPr>
      <w:r>
        <w:t>Текущий контроль успеваемости обучающихся 1 класса в течение учебного года осуществляется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отметок.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словесная</w:t>
      </w:r>
      <w:r>
        <w:rPr>
          <w:spacing w:val="2"/>
        </w:rPr>
        <w:t xml:space="preserve"> </w:t>
      </w:r>
      <w:r>
        <w:t>объяснительная оценка.</w:t>
      </w:r>
    </w:p>
    <w:p w:rsidR="00551FBD" w:rsidRDefault="008C5111">
      <w:pPr>
        <w:pStyle w:val="a3"/>
        <w:ind w:left="332" w:right="342" w:firstLine="454"/>
      </w:pPr>
      <w:r>
        <w:t>Оценка результатов деятельности общеобразовательной организации осуществляется в ходе 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551FBD" w:rsidRDefault="008C5111">
      <w:pPr>
        <w:pStyle w:val="a3"/>
        <w:ind w:left="332" w:right="340" w:firstLine="454"/>
      </w:pPr>
      <w:r>
        <w:t>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муниципального);</w:t>
      </w:r>
    </w:p>
    <w:p w:rsidR="00551FBD" w:rsidRDefault="008C5111">
      <w:pPr>
        <w:pStyle w:val="a3"/>
        <w:ind w:left="786" w:right="2022"/>
      </w:pP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отсталостью;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ind w:left="332" w:right="341" w:firstLine="454"/>
      </w:pPr>
      <w:r>
        <w:t xml:space="preserve">Предметом оценки в ходе данных процедур является также </w:t>
      </w:r>
      <w:r>
        <w:rPr>
          <w:i/>
        </w:rPr>
        <w:t>текущая оценочная деятельность</w:t>
      </w:r>
      <w:r>
        <w:rPr>
          <w:i/>
          <w:spacing w:val="1"/>
        </w:rPr>
        <w:t xml:space="preserve"> </w:t>
      </w:r>
      <w:r>
        <w:t xml:space="preserve">образовательных организаций и педагогов, </w:t>
      </w:r>
      <w:proofErr w:type="gramStart"/>
      <w:r>
        <w:t>и в частности</w:t>
      </w:r>
      <w:proofErr w:type="gramEnd"/>
      <w:r>
        <w:t xml:space="preserve"> отслеживание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51FBD" w:rsidRDefault="008C5111">
      <w:pPr>
        <w:pStyle w:val="a3"/>
        <w:spacing w:before="1"/>
        <w:ind w:left="332" w:right="339" w:firstLine="360"/>
      </w:pPr>
      <w:r>
        <w:t>Текущий контроль может проходить на каждом уроке в виде индивидуального или фронтального</w:t>
      </w:r>
      <w:r>
        <w:rPr>
          <w:spacing w:val="1"/>
        </w:rPr>
        <w:t xml:space="preserve"> </w:t>
      </w:r>
      <w:r>
        <w:t>устного опроса: чтение текста, пересказ содержания произведения (полно, кратко, выборочно) и т.д.</w:t>
      </w:r>
      <w:r>
        <w:rPr>
          <w:spacing w:val="1"/>
        </w:rPr>
        <w:t xml:space="preserve"> </w:t>
      </w:r>
      <w:r>
        <w:t>Он осуществляется на материале учебника, в основном, в устной форме. Возможны и 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оглавлением.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использовать и тестовые задания типа "закончи предложение", "найди правильный ответ", "найди</w:t>
      </w:r>
      <w:r>
        <w:rPr>
          <w:spacing w:val="1"/>
        </w:rPr>
        <w:t xml:space="preserve"> </w:t>
      </w:r>
      <w:r>
        <w:t>ошибку"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51FBD" w:rsidRDefault="008C5111">
      <w:pPr>
        <w:pStyle w:val="a3"/>
        <w:ind w:left="332" w:right="345" w:firstLine="360"/>
      </w:pPr>
      <w:r>
        <w:t>Успеваемость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отметок.</w:t>
      </w:r>
      <w:r>
        <w:rPr>
          <w:spacing w:val="-57"/>
        </w:rPr>
        <w:t xml:space="preserve"> </w:t>
      </w:r>
      <w:r>
        <w:t>Оценка устного ответа обучающегося при текущем контроле успеваемости выставляется в 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по 5-балльной системе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урока.</w:t>
      </w:r>
    </w:p>
    <w:p w:rsidR="00551FBD" w:rsidRDefault="008C5111">
      <w:pPr>
        <w:pStyle w:val="a3"/>
        <w:ind w:left="332" w:right="344" w:firstLine="360"/>
      </w:pPr>
      <w:r>
        <w:t>Письменные, самостоятельные, контрольные и другие виды работ обучающихся оцениваются по</w:t>
      </w:r>
      <w:r>
        <w:rPr>
          <w:spacing w:val="1"/>
        </w:rPr>
        <w:t xml:space="preserve"> </w:t>
      </w:r>
      <w:r>
        <w:t>5-балльной системе. За сочинение и диктант с грамматическим заданием выставляются в 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2 отметки.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 w:firstLine="360"/>
      </w:pPr>
      <w:r>
        <w:lastRenderedPageBreak/>
        <w:t>Обучающимся предоставляются академические права на бесплатное пользование библиотечно-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гарантированные</w:t>
      </w:r>
      <w:r>
        <w:rPr>
          <w:spacing w:val="-3"/>
        </w:rPr>
        <w:t xml:space="preserve"> </w:t>
      </w:r>
      <w:r>
        <w:t>ФЗ</w:t>
      </w:r>
      <w:r>
        <w:rPr>
          <w:spacing w:val="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Федерации».</w:t>
      </w:r>
    </w:p>
    <w:p w:rsidR="00551FBD" w:rsidRDefault="008C5111">
      <w:pPr>
        <w:pStyle w:val="a3"/>
        <w:spacing w:before="1"/>
        <w:ind w:left="332" w:right="349" w:firstLine="360"/>
      </w:pPr>
      <w:r>
        <w:t>В целях повышения качества знаний учащихся по предмету все учителя ведут коррекционную 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-57"/>
        </w:rPr>
        <w:t xml:space="preserve"> </w:t>
      </w:r>
      <w:r>
        <w:t>предмета</w:t>
      </w:r>
    </w:p>
    <w:p w:rsidR="00551FBD" w:rsidRDefault="008C5111">
      <w:pPr>
        <w:pStyle w:val="a3"/>
        <w:ind w:left="332" w:right="348" w:firstLine="360"/>
      </w:pPr>
      <w:r>
        <w:t>Четвертная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(полнота,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системность)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3"/>
        </w:rPr>
        <w:t xml:space="preserve"> </w:t>
      </w:r>
      <w:r>
        <w:t>определенного временного</w:t>
      </w:r>
      <w:r>
        <w:rPr>
          <w:spacing w:val="-1"/>
        </w:rPr>
        <w:t xml:space="preserve"> </w:t>
      </w:r>
      <w:r>
        <w:t>промежутка</w:t>
      </w:r>
      <w:r>
        <w:rPr>
          <w:spacing w:val="-2"/>
        </w:rPr>
        <w:t xml:space="preserve"> </w:t>
      </w:r>
      <w:r>
        <w:t>(четверть).</w:t>
      </w:r>
    </w:p>
    <w:p w:rsidR="00551FBD" w:rsidRDefault="008C5111">
      <w:pPr>
        <w:pStyle w:val="a3"/>
        <w:ind w:left="332" w:right="350" w:firstLine="360"/>
      </w:pPr>
      <w:r>
        <w:t>Отметка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551FBD" w:rsidRDefault="008C5111">
      <w:pPr>
        <w:pStyle w:val="a3"/>
        <w:ind w:left="332" w:right="344" w:firstLine="360"/>
      </w:pPr>
      <w:r>
        <w:t>Годовую промежуточную аттестацию проходят все обучающиеся 2-4 классов.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r>
        <w:t>устно, 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формах.</w:t>
      </w:r>
    </w:p>
    <w:p w:rsidR="00551FBD" w:rsidRDefault="008C5111">
      <w:pPr>
        <w:pStyle w:val="a3"/>
        <w:ind w:left="332" w:right="340" w:firstLine="360"/>
      </w:pP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диктант, списывание,</w:t>
      </w:r>
      <w:r>
        <w:rPr>
          <w:spacing w:val="1"/>
        </w:rPr>
        <w:t xml:space="preserve"> </w:t>
      </w:r>
      <w:r>
        <w:t>тест и др.</w:t>
      </w:r>
    </w:p>
    <w:p w:rsidR="00551FBD" w:rsidRDefault="008C5111">
      <w:pPr>
        <w:pStyle w:val="a3"/>
        <w:ind w:left="332" w:right="341" w:firstLine="360"/>
      </w:pPr>
      <w:r>
        <w:t>К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собеседование и</w:t>
      </w:r>
      <w:r>
        <w:rPr>
          <w:spacing w:val="1"/>
        </w:rPr>
        <w:t xml:space="preserve"> </w:t>
      </w:r>
      <w:r>
        <w:t>другие.</w:t>
      </w:r>
    </w:p>
    <w:p w:rsidR="00551FBD" w:rsidRDefault="008C5111">
      <w:pPr>
        <w:ind w:left="332" w:right="341" w:firstLine="360"/>
        <w:jc w:val="both"/>
        <w:rPr>
          <w:sz w:val="24"/>
        </w:rPr>
      </w:pPr>
      <w:r>
        <w:rPr>
          <w:sz w:val="24"/>
        </w:rPr>
        <w:t xml:space="preserve">Специальные условия проведения </w:t>
      </w:r>
      <w:r>
        <w:rPr>
          <w:i/>
          <w:sz w:val="24"/>
        </w:rPr>
        <w:t xml:space="preserve">текущей, промежуточной </w:t>
      </w:r>
      <w:r>
        <w:rPr>
          <w:sz w:val="24"/>
        </w:rPr>
        <w:t xml:space="preserve">и </w:t>
      </w:r>
      <w:r>
        <w:rPr>
          <w:i/>
          <w:sz w:val="24"/>
        </w:rPr>
        <w:t xml:space="preserve">итоговой </w:t>
      </w:r>
      <w:r>
        <w:rPr>
          <w:sz w:val="24"/>
        </w:rPr>
        <w:t>(по итогам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УО)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аттестации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551FBD" w:rsidRDefault="008C5111">
      <w:pPr>
        <w:pStyle w:val="a5"/>
        <w:numPr>
          <w:ilvl w:val="1"/>
          <w:numId w:val="169"/>
        </w:numPr>
        <w:tabs>
          <w:tab w:val="left" w:pos="1749"/>
        </w:tabs>
        <w:spacing w:before="5" w:line="237" w:lineRule="auto"/>
        <w:ind w:right="343" w:hanging="360"/>
        <w:jc w:val="both"/>
        <w:rPr>
          <w:sz w:val="24"/>
        </w:rPr>
      </w:pPr>
      <w:r>
        <w:rPr>
          <w:sz w:val="24"/>
        </w:rPr>
        <w:t>особую форму организации аттестации (в малой группе, индивидуальную)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УО;</w:t>
      </w:r>
    </w:p>
    <w:p w:rsidR="00551FBD" w:rsidRDefault="008C5111">
      <w:pPr>
        <w:pStyle w:val="a5"/>
        <w:numPr>
          <w:ilvl w:val="1"/>
          <w:numId w:val="169"/>
        </w:numPr>
        <w:tabs>
          <w:tab w:val="left" w:pos="1749"/>
        </w:tabs>
        <w:spacing w:before="5"/>
        <w:ind w:right="341" w:hanging="360"/>
        <w:jc w:val="both"/>
        <w:rPr>
          <w:sz w:val="24"/>
        </w:rPr>
      </w:pPr>
      <w:r>
        <w:rPr>
          <w:sz w:val="24"/>
        </w:rPr>
        <w:t>привычную обстановку в классе (присутствие своего учителя, наличие привычных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proofErr w:type="spellStart"/>
      <w:r>
        <w:rPr>
          <w:sz w:val="24"/>
        </w:rPr>
        <w:t>мнестических</w:t>
      </w:r>
      <w:proofErr w:type="spellEnd"/>
      <w:r>
        <w:rPr>
          <w:sz w:val="24"/>
        </w:rPr>
        <w:t xml:space="preserve"> опор: наглядных схем, шаблонов общего хода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заданий);</w:t>
      </w:r>
    </w:p>
    <w:p w:rsidR="00551FBD" w:rsidRDefault="008C5111">
      <w:pPr>
        <w:pStyle w:val="a5"/>
        <w:numPr>
          <w:ilvl w:val="1"/>
          <w:numId w:val="169"/>
        </w:numPr>
        <w:tabs>
          <w:tab w:val="left" w:pos="1749"/>
        </w:tabs>
        <w:spacing w:before="1" w:line="293" w:lineRule="exact"/>
        <w:ind w:left="1748" w:hanging="349"/>
        <w:jc w:val="both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169"/>
        </w:numPr>
        <w:tabs>
          <w:tab w:val="left" w:pos="1749"/>
        </w:tabs>
        <w:spacing w:before="2" w:line="237" w:lineRule="auto"/>
        <w:ind w:right="350" w:hanging="360"/>
        <w:jc w:val="both"/>
        <w:rPr>
          <w:sz w:val="24"/>
        </w:rPr>
      </w:pPr>
      <w:proofErr w:type="spellStart"/>
      <w:r>
        <w:rPr>
          <w:sz w:val="24"/>
        </w:rPr>
        <w:t>адаптирование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трудностей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УО:</w:t>
      </w:r>
    </w:p>
    <w:p w:rsidR="00551FBD" w:rsidRDefault="008C5111">
      <w:pPr>
        <w:pStyle w:val="a5"/>
        <w:numPr>
          <w:ilvl w:val="0"/>
          <w:numId w:val="168"/>
        </w:numPr>
        <w:tabs>
          <w:tab w:val="left" w:pos="954"/>
        </w:tabs>
        <w:rPr>
          <w:sz w:val="24"/>
        </w:rPr>
      </w:pPr>
      <w:r>
        <w:rPr>
          <w:sz w:val="24"/>
        </w:rPr>
        <w:t>упрощение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оформлению;</w:t>
      </w:r>
    </w:p>
    <w:p w:rsidR="00551FBD" w:rsidRDefault="008C5111">
      <w:pPr>
        <w:pStyle w:val="a5"/>
        <w:numPr>
          <w:ilvl w:val="0"/>
          <w:numId w:val="168"/>
        </w:numPr>
        <w:tabs>
          <w:tab w:val="left" w:pos="1038"/>
        </w:tabs>
        <w:ind w:left="332" w:right="350" w:firstLine="360"/>
        <w:rPr>
          <w:sz w:val="24"/>
        </w:rPr>
      </w:pPr>
      <w:r>
        <w:rPr>
          <w:sz w:val="24"/>
        </w:rPr>
        <w:t>упрощение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многозвеньевой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8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поэтапность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пошаговость</w:t>
      </w:r>
      <w:proofErr w:type="spellEnd"/>
      <w:r>
        <w:rPr>
          <w:sz w:val="24"/>
        </w:rPr>
        <w:t>)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551FBD" w:rsidRDefault="008C5111">
      <w:pPr>
        <w:pStyle w:val="a5"/>
        <w:numPr>
          <w:ilvl w:val="0"/>
          <w:numId w:val="168"/>
        </w:numPr>
        <w:tabs>
          <w:tab w:val="left" w:pos="990"/>
        </w:tabs>
        <w:ind w:left="332" w:right="340" w:firstLine="360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6"/>
          <w:sz w:val="24"/>
        </w:rPr>
        <w:t xml:space="preserve"> </w:t>
      </w:r>
      <w:r>
        <w:rPr>
          <w:sz w:val="24"/>
        </w:rPr>
        <w:t>она</w:t>
      </w:r>
      <w:r>
        <w:rPr>
          <w:spacing w:val="34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четкими смысловыми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акцентами;</w:t>
      </w:r>
    </w:p>
    <w:p w:rsidR="00551FBD" w:rsidRDefault="008C5111">
      <w:pPr>
        <w:pStyle w:val="a5"/>
        <w:numPr>
          <w:ilvl w:val="1"/>
          <w:numId w:val="168"/>
        </w:numPr>
        <w:tabs>
          <w:tab w:val="left" w:pos="1749"/>
        </w:tabs>
        <w:spacing w:before="2"/>
        <w:ind w:right="344" w:hanging="360"/>
        <w:jc w:val="both"/>
        <w:rPr>
          <w:sz w:val="24"/>
        </w:rPr>
      </w:pPr>
      <w:r>
        <w:rPr>
          <w:sz w:val="24"/>
        </w:rPr>
        <w:t xml:space="preserve">при необходимости </w:t>
      </w: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текста задания с учетом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шрифт,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грамматическому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семантическому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551FBD" w:rsidRDefault="008C5111">
      <w:pPr>
        <w:pStyle w:val="a5"/>
        <w:numPr>
          <w:ilvl w:val="1"/>
          <w:numId w:val="168"/>
        </w:numPr>
        <w:tabs>
          <w:tab w:val="left" w:pos="1749"/>
        </w:tabs>
        <w:ind w:right="341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самопроверки),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заданию);</w:t>
      </w:r>
    </w:p>
    <w:p w:rsidR="00551FBD" w:rsidRDefault="008C5111">
      <w:pPr>
        <w:pStyle w:val="a5"/>
        <w:numPr>
          <w:ilvl w:val="1"/>
          <w:numId w:val="168"/>
        </w:numPr>
        <w:tabs>
          <w:tab w:val="left" w:pos="1749"/>
        </w:tabs>
        <w:spacing w:line="292" w:lineRule="exact"/>
        <w:ind w:left="1748" w:hanging="349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551FBD" w:rsidRDefault="008C5111">
      <w:pPr>
        <w:pStyle w:val="a5"/>
        <w:numPr>
          <w:ilvl w:val="1"/>
          <w:numId w:val="168"/>
        </w:numPr>
        <w:tabs>
          <w:tab w:val="left" w:pos="1749"/>
        </w:tabs>
        <w:ind w:right="344" w:hanging="360"/>
        <w:jc w:val="both"/>
        <w:rPr>
          <w:sz w:val="24"/>
        </w:rPr>
      </w:pPr>
      <w:r>
        <w:rPr>
          <w:sz w:val="24"/>
        </w:rPr>
        <w:t>возможность организации короткого перерыва (10-15 мин) при нарастании в поведении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утомления, истощения;</w:t>
      </w:r>
    </w:p>
    <w:p w:rsidR="00551FBD" w:rsidRDefault="008C5111">
      <w:pPr>
        <w:pStyle w:val="a5"/>
        <w:numPr>
          <w:ilvl w:val="1"/>
          <w:numId w:val="168"/>
        </w:numPr>
        <w:tabs>
          <w:tab w:val="left" w:pos="1749"/>
        </w:tabs>
        <w:ind w:right="347" w:hanging="360"/>
        <w:jc w:val="both"/>
        <w:rPr>
          <w:sz w:val="24"/>
        </w:rPr>
      </w:pPr>
      <w:r>
        <w:rPr>
          <w:sz w:val="24"/>
        </w:rPr>
        <w:t>недопустимыми являются негативные реакции со стороны педагога, создание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к эмоциональному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травмированию ребенка.</w:t>
      </w:r>
    </w:p>
    <w:p w:rsidR="00551FBD" w:rsidRDefault="008C5111">
      <w:pPr>
        <w:pStyle w:val="a3"/>
        <w:ind w:left="332" w:right="344" w:firstLine="360"/>
        <w:rPr>
          <w:i/>
        </w:rPr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 обучения на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ступени, выносятся</w:t>
      </w:r>
      <w:r>
        <w:rPr>
          <w:spacing w:val="3"/>
        </w:rPr>
        <w:t xml:space="preserve"> </w:t>
      </w:r>
      <w:r>
        <w:rPr>
          <w:i/>
        </w:rPr>
        <w:t>предметные</w:t>
      </w:r>
      <w:r>
        <w:rPr>
          <w:i/>
          <w:spacing w:val="-1"/>
        </w:rPr>
        <w:t xml:space="preserve"> </w:t>
      </w:r>
      <w:r>
        <w:rPr>
          <w:i/>
        </w:rPr>
        <w:t>результаты</w:t>
      </w:r>
    </w:p>
    <w:p w:rsidR="00551FBD" w:rsidRDefault="008C5111">
      <w:pPr>
        <w:pStyle w:val="a3"/>
        <w:ind w:left="332" w:right="342" w:firstLine="360"/>
      </w:pPr>
      <w:r>
        <w:t>Итоговая аттестация на ступени начального общего образования проводится с учетом возможных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трудностей обучающегося с</w:t>
      </w:r>
      <w:r>
        <w:rPr>
          <w:spacing w:val="1"/>
        </w:rPr>
        <w:t xml:space="preserve"> </w:t>
      </w:r>
      <w:r>
        <w:t>УО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или счетом.</w:t>
      </w:r>
      <w:r>
        <w:rPr>
          <w:spacing w:val="-2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об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39"/>
      </w:pPr>
      <w:r>
        <w:lastRenderedPageBreak/>
        <w:t>успешности овладения содержанием АООП обучающихся с умственной отсталостью делается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 индивидуальной динамики.</w:t>
      </w:r>
    </w:p>
    <w:p w:rsidR="00551FBD" w:rsidRDefault="008C5111">
      <w:pPr>
        <w:pStyle w:val="a3"/>
        <w:ind w:left="332" w:right="342" w:firstLine="360"/>
      </w:pPr>
      <w:r>
        <w:t>Оценка деятельности педагогических кадров, осуществляющих образовательную деятельность</w:t>
      </w:r>
      <w:r>
        <w:rPr>
          <w:spacing w:val="1"/>
        </w:rPr>
        <w:t xml:space="preserve"> </w:t>
      </w:r>
      <w:r>
        <w:t>обучающихся с УО, осуществляется на основе интегративных показателей, свидетельствующих 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(«было»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«стало»)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психоэмоционального статуса.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5"/>
        <w:ind w:left="0"/>
        <w:jc w:val="left"/>
        <w:rPr>
          <w:sz w:val="22"/>
        </w:rPr>
      </w:pPr>
    </w:p>
    <w:p w:rsidR="00551FBD" w:rsidRDefault="008C5111">
      <w:pPr>
        <w:pStyle w:val="2"/>
        <w:spacing w:line="240" w:lineRule="auto"/>
        <w:ind w:left="3695"/>
        <w:jc w:val="left"/>
      </w:pPr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551FBD" w:rsidRDefault="008C5111">
      <w:pPr>
        <w:pStyle w:val="a5"/>
        <w:numPr>
          <w:ilvl w:val="1"/>
          <w:numId w:val="167"/>
        </w:numPr>
        <w:tabs>
          <w:tab w:val="left" w:pos="752"/>
        </w:tabs>
        <w:spacing w:before="120"/>
        <w:jc w:val="left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области</w:t>
      </w:r>
    </w:p>
    <w:p w:rsidR="00551FBD" w:rsidRDefault="008C5111">
      <w:pPr>
        <w:pStyle w:val="2"/>
        <w:spacing w:before="120" w:line="240" w:lineRule="auto"/>
        <w:ind w:left="5159"/>
        <w:jc w:val="left"/>
      </w:pPr>
      <w:r>
        <w:t>I-IV</w:t>
      </w:r>
      <w:r>
        <w:rPr>
          <w:spacing w:val="-7"/>
        </w:rPr>
        <w:t xml:space="preserve"> </w:t>
      </w:r>
      <w:r>
        <w:t>классы</w:t>
      </w:r>
    </w:p>
    <w:p w:rsidR="00551FBD" w:rsidRDefault="008C5111">
      <w:pPr>
        <w:spacing w:before="120"/>
        <w:ind w:left="898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:rsidR="00551FBD" w:rsidRDefault="008C5111">
      <w:pPr>
        <w:pStyle w:val="2"/>
        <w:spacing w:before="1" w:line="242" w:lineRule="exact"/>
        <w:ind w:left="613" w:right="63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51FBD" w:rsidRDefault="008C5111">
      <w:pPr>
        <w:pStyle w:val="a3"/>
        <w:spacing w:before="30"/>
        <w:ind w:left="332" w:right="346" w:firstLine="566"/>
      </w:pPr>
      <w:r>
        <w:t>Обучение русскому языку в дополнительном первом классе (I</w:t>
      </w:r>
      <w:r>
        <w:rPr>
          <w:vertAlign w:val="superscript"/>
        </w:rPr>
        <w:t>1</w:t>
      </w:r>
      <w:r>
        <w:t>), I–IV классах 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грамоты»,</w:t>
      </w:r>
      <w:r>
        <w:rPr>
          <w:spacing w:val="29"/>
        </w:rPr>
        <w:t xml:space="preserve"> </w:t>
      </w:r>
      <w:r>
        <w:t>«Обучение</w:t>
      </w:r>
      <w:r>
        <w:rPr>
          <w:spacing w:val="21"/>
        </w:rPr>
        <w:t xml:space="preserve"> </w:t>
      </w:r>
      <w:r>
        <w:t>грамоте»,</w:t>
      </w:r>
      <w:r>
        <w:rPr>
          <w:spacing w:val="29"/>
        </w:rPr>
        <w:t xml:space="preserve"> </w:t>
      </w:r>
      <w:r>
        <w:t>«Практические</w:t>
      </w:r>
      <w:r>
        <w:rPr>
          <w:spacing w:val="21"/>
        </w:rPr>
        <w:t xml:space="preserve"> </w:t>
      </w:r>
      <w:r>
        <w:t>грамматические</w:t>
      </w:r>
      <w:r>
        <w:rPr>
          <w:spacing w:val="21"/>
        </w:rPr>
        <w:t xml:space="preserve"> </w:t>
      </w:r>
      <w:r>
        <w:t>упражнения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речи»,</w:t>
      </w:r>
    </w:p>
    <w:p w:rsidR="00551FBD" w:rsidRDefault="008C5111">
      <w:pPr>
        <w:pStyle w:val="a3"/>
        <w:ind w:left="332"/>
      </w:pPr>
      <w:r>
        <w:t>«Чтение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речи», «Речевая</w:t>
      </w:r>
      <w:r>
        <w:rPr>
          <w:spacing w:val="-4"/>
        </w:rPr>
        <w:t xml:space="preserve"> </w:t>
      </w:r>
      <w:r>
        <w:t>практика».</w:t>
      </w:r>
    </w:p>
    <w:p w:rsidR="00551FBD" w:rsidRDefault="008C5111">
      <w:pPr>
        <w:pStyle w:val="a3"/>
        <w:ind w:left="332" w:right="346" w:firstLine="566"/>
      </w:pPr>
      <w:r>
        <w:t>В младших классах изучение всех предметов, входящих в структуру русского языка, призвано</w:t>
      </w:r>
      <w:r>
        <w:rPr>
          <w:spacing w:val="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ind w:right="351" w:firstLine="566"/>
        <w:jc w:val="both"/>
        <w:rPr>
          <w:sz w:val="24"/>
        </w:rPr>
      </w:pPr>
      <w:r>
        <w:rPr>
          <w:sz w:val="24"/>
        </w:rPr>
        <w:t>Уточнение и обогащение представлений об окружающей действительности и овладение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 (слово,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словосочетание);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ind w:right="338" w:firstLine="566"/>
        <w:jc w:val="both"/>
        <w:rPr>
          <w:sz w:val="24"/>
        </w:rPr>
      </w:pPr>
      <w:r>
        <w:rPr>
          <w:sz w:val="24"/>
        </w:rPr>
        <w:t>Формирование первоначальных «</w:t>
      </w:r>
      <w:proofErr w:type="spellStart"/>
      <w:r>
        <w:rPr>
          <w:sz w:val="24"/>
        </w:rPr>
        <w:t>дограмматических</w:t>
      </w:r>
      <w:proofErr w:type="spellEnd"/>
      <w:r>
        <w:rPr>
          <w:sz w:val="24"/>
        </w:rPr>
        <w:t>» понятий и развитие 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ind w:right="350" w:firstLine="566"/>
        <w:jc w:val="both"/>
        <w:rPr>
          <w:sz w:val="24"/>
        </w:rPr>
      </w:pPr>
      <w:r>
        <w:rPr>
          <w:sz w:val="24"/>
        </w:rPr>
        <w:t>Овладение различными доступными средствами устной и письменной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ind w:left="1198" w:hanging="301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мыслительной деятельности;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ind w:right="352" w:firstLine="566"/>
        <w:jc w:val="both"/>
        <w:rPr>
          <w:sz w:val="24"/>
        </w:rPr>
      </w:pPr>
      <w:r>
        <w:rPr>
          <w:sz w:val="24"/>
        </w:rPr>
        <w:t>Формирование основ навыка полноценного чтения художественных текстов доступных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содержанию;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ind w:left="1198" w:hanging="30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551FBD" w:rsidRDefault="008C5111">
      <w:pPr>
        <w:pStyle w:val="a5"/>
        <w:numPr>
          <w:ilvl w:val="0"/>
          <w:numId w:val="166"/>
        </w:numPr>
        <w:tabs>
          <w:tab w:val="left" w:pos="1199"/>
        </w:tabs>
        <w:spacing w:before="1"/>
        <w:ind w:left="1198" w:hanging="3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551FBD" w:rsidRDefault="008C5111">
      <w:pPr>
        <w:pStyle w:val="2"/>
        <w:spacing w:before="4"/>
        <w:ind w:left="1040"/>
      </w:pPr>
      <w:r>
        <w:t>Подготовка</w:t>
      </w:r>
      <w:r>
        <w:rPr>
          <w:spacing w:val="-4"/>
        </w:rPr>
        <w:t xml:space="preserve"> </w:t>
      </w:r>
      <w:r>
        <w:t>к усвоению</w:t>
      </w:r>
      <w:r>
        <w:rPr>
          <w:spacing w:val="-2"/>
        </w:rPr>
        <w:t xml:space="preserve"> </w:t>
      </w:r>
      <w:r>
        <w:t>грамоты.</w:t>
      </w:r>
    </w:p>
    <w:p w:rsidR="00551FBD" w:rsidRDefault="008C5111">
      <w:pPr>
        <w:pStyle w:val="a3"/>
        <w:ind w:left="332" w:right="345" w:firstLine="708"/>
      </w:pPr>
      <w:r>
        <w:rPr>
          <w:i/>
        </w:rPr>
        <w:t>Подготовка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усвоению</w:t>
      </w:r>
      <w:r>
        <w:rPr>
          <w:i/>
          <w:spacing w:val="1"/>
        </w:rPr>
        <w:t xml:space="preserve"> </w:t>
      </w:r>
      <w:r>
        <w:rPr>
          <w:i/>
        </w:rPr>
        <w:t>первоначальных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1"/>
        </w:rPr>
        <w:t xml:space="preserve"> </w:t>
      </w:r>
      <w:r>
        <w:rPr>
          <w:i/>
        </w:rPr>
        <w:t>чтения.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 речи. Формирование первоначальных языковых понятий: «слово», «предложение», 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«слог» 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термина),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согласные».</w:t>
      </w:r>
      <w:r>
        <w:rPr>
          <w:spacing w:val="1"/>
        </w:rPr>
        <w:t xml:space="preserve"> </w:t>
      </w:r>
      <w:r>
        <w:t>Деление слов</w:t>
      </w:r>
      <w:r>
        <w:rPr>
          <w:spacing w:val="1"/>
        </w:rPr>
        <w:t xml:space="preserve"> </w:t>
      </w:r>
      <w:r>
        <w:t>на части.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наличия/отсутствия</w:t>
      </w:r>
      <w:r>
        <w:rPr>
          <w:spacing w:val="-1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в слове</w:t>
      </w:r>
      <w:r>
        <w:rPr>
          <w:spacing w:val="-3"/>
        </w:rPr>
        <w:t xml:space="preserve"> </w:t>
      </w:r>
      <w:r>
        <w:t>на слух.</w:t>
      </w:r>
    </w:p>
    <w:p w:rsidR="00551FBD" w:rsidRDefault="008C5111">
      <w:pPr>
        <w:pStyle w:val="a3"/>
        <w:ind w:left="332" w:right="342" w:firstLine="708"/>
      </w:pPr>
      <w:r>
        <w:rPr>
          <w:i/>
        </w:rPr>
        <w:t>Подготовка к усвоению первоначальных навыков письма</w:t>
      </w:r>
      <w:r>
        <w:t>. Развитие зрительного восприятия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 пальцев рук. Усвоение гигиенических правил письма. Подготовка к усвоению навыков</w:t>
      </w:r>
      <w:r>
        <w:rPr>
          <w:spacing w:val="1"/>
        </w:rPr>
        <w:t xml:space="preserve"> </w:t>
      </w:r>
      <w:r>
        <w:t>письма.</w:t>
      </w:r>
    </w:p>
    <w:p w:rsidR="00551FBD" w:rsidRDefault="008C5111">
      <w:pPr>
        <w:pStyle w:val="a3"/>
        <w:ind w:left="332" w:right="346" w:firstLine="708"/>
      </w:pP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инструкций. Обогащение словарного запаса за счет слов, относящихся к различным грамматическим</w:t>
      </w:r>
      <w:r>
        <w:rPr>
          <w:spacing w:val="1"/>
        </w:rPr>
        <w:t xml:space="preserve"> </w:t>
      </w:r>
      <w:r>
        <w:t>категориям. Активизация словаря. Составление нераспространенных и простых распространенных</w:t>
      </w:r>
      <w:r>
        <w:rPr>
          <w:spacing w:val="1"/>
        </w:rPr>
        <w:t xml:space="preserve"> </w:t>
      </w:r>
      <w:r>
        <w:t>предложений (из 3-4 слов) на основе различных опор (совершаемого действия, простой сюжетной</w:t>
      </w:r>
      <w:r>
        <w:rPr>
          <w:spacing w:val="1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д.).</w:t>
      </w:r>
    </w:p>
    <w:p w:rsidR="00551FBD" w:rsidRDefault="008C5111">
      <w:pPr>
        <w:pStyle w:val="a3"/>
        <w:ind w:left="332" w:right="340" w:firstLine="708"/>
      </w:pPr>
      <w:r>
        <w:t>Расширение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Формирование элементарных коммуникативных навыков диалогической речи: ответы на вопросы</w:t>
      </w:r>
      <w:r>
        <w:rPr>
          <w:spacing w:val="1"/>
        </w:rPr>
        <w:t xml:space="preserve"> </w:t>
      </w:r>
      <w:r>
        <w:t>собеседника на темы,</w:t>
      </w:r>
      <w:r>
        <w:rPr>
          <w:spacing w:val="1"/>
        </w:rPr>
        <w:t xml:space="preserve"> </w:t>
      </w:r>
      <w:r>
        <w:t>близкие личному опыту,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окружающей действительностью и</w:t>
      </w:r>
      <w:r>
        <w:rPr>
          <w:spacing w:val="-1"/>
        </w:rPr>
        <w:t xml:space="preserve"> </w:t>
      </w:r>
      <w:r>
        <w:t>т.д.</w:t>
      </w:r>
    </w:p>
    <w:p w:rsidR="00551FBD" w:rsidRDefault="008C5111">
      <w:pPr>
        <w:pStyle w:val="2"/>
        <w:spacing w:before="4"/>
        <w:ind w:left="1040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551FBD" w:rsidRDefault="008C5111">
      <w:pPr>
        <w:spacing w:line="274" w:lineRule="exact"/>
        <w:ind w:left="1040"/>
        <w:jc w:val="both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sz w:val="24"/>
        </w:rPr>
        <w:t>.</w:t>
      </w:r>
    </w:p>
    <w:p w:rsidR="00551FBD" w:rsidRDefault="00551FBD">
      <w:pPr>
        <w:spacing w:line="274" w:lineRule="exact"/>
        <w:jc w:val="both"/>
        <w:rPr>
          <w:sz w:val="24"/>
        </w:rPr>
        <w:sectPr w:rsidR="00551FBD">
          <w:pgSz w:w="11910" w:h="16840"/>
          <w:pgMar w:top="1040" w:right="220" w:bottom="118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 w:firstLine="708"/>
      </w:pPr>
      <w:r>
        <w:lastRenderedPageBreak/>
        <w:t>Звуки речи. Выделение звуки на фоне полного слова. Отчетливое произнесение. Определение</w:t>
      </w:r>
      <w:r>
        <w:rPr>
          <w:spacing w:val="1"/>
        </w:rPr>
        <w:t xml:space="preserve"> </w:t>
      </w:r>
      <w:r>
        <w:t>места звука в слове. Определение последовательности звуков в несложных по структуре словах.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на слух</w:t>
      </w:r>
      <w:r>
        <w:rPr>
          <w:spacing w:val="2"/>
        </w:rPr>
        <w:t xml:space="preserve"> </w:t>
      </w:r>
      <w:r>
        <w:t>слов, различающихся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звуком.</w:t>
      </w:r>
    </w:p>
    <w:p w:rsidR="00551FBD" w:rsidRDefault="008C5111">
      <w:pPr>
        <w:pStyle w:val="a3"/>
        <w:spacing w:before="1"/>
        <w:ind w:left="1040"/>
      </w:pPr>
      <w:r>
        <w:t>Различение</w:t>
      </w:r>
      <w:r>
        <w:rPr>
          <w:spacing w:val="-5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собственном</w:t>
      </w:r>
      <w:r>
        <w:rPr>
          <w:spacing w:val="-4"/>
        </w:rPr>
        <w:t xml:space="preserve"> </w:t>
      </w:r>
      <w:r>
        <w:t>произношении.</w:t>
      </w:r>
    </w:p>
    <w:p w:rsidR="00551FBD" w:rsidRDefault="008C5111">
      <w:pPr>
        <w:pStyle w:val="a3"/>
        <w:ind w:left="332" w:right="353" w:firstLine="708"/>
      </w:pPr>
      <w:r>
        <w:t>Обозначение звука буквой. Соотнесение и различение звука и буквы. Звукобуквенный анализ</w:t>
      </w:r>
      <w:r>
        <w:rPr>
          <w:spacing w:val="1"/>
        </w:rPr>
        <w:t xml:space="preserve"> </w:t>
      </w:r>
      <w:r>
        <w:t>несложных по структуре</w:t>
      </w:r>
      <w:r>
        <w:rPr>
          <w:spacing w:val="-1"/>
        </w:rPr>
        <w:t xml:space="preserve"> </w:t>
      </w:r>
      <w:r>
        <w:t>слов.</w:t>
      </w:r>
    </w:p>
    <w:p w:rsidR="00551FBD" w:rsidRDefault="008C5111">
      <w:pPr>
        <w:pStyle w:val="a3"/>
        <w:ind w:left="332" w:right="340" w:firstLine="708"/>
      </w:pPr>
      <w:r>
        <w:t>Образование и чтение слогов различной структуры (состоящих из одной гласной, закрытых 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двухбуквенных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трёхбуквенных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твердыми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согласными, со стечениями согласных в начале или в конце слова). Составление и чтение слов из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 чтения на материале предложений и</w:t>
      </w:r>
      <w:r>
        <w:rPr>
          <w:spacing w:val="1"/>
        </w:rPr>
        <w:t xml:space="preserve"> </w:t>
      </w:r>
      <w:r>
        <w:t>небольших текстов (после 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-2"/>
        </w:rPr>
        <w:t xml:space="preserve"> </w:t>
      </w:r>
      <w:r>
        <w:t>с учителем).</w:t>
      </w:r>
      <w:r>
        <w:rPr>
          <w:spacing w:val="-1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коротких стихотворений,</w:t>
      </w:r>
      <w:r>
        <w:rPr>
          <w:spacing w:val="-1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чистоговорок.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письма.</w:t>
      </w:r>
    </w:p>
    <w:p w:rsidR="00551FBD" w:rsidRDefault="008C5111">
      <w:pPr>
        <w:pStyle w:val="a3"/>
        <w:ind w:left="332" w:right="338" w:firstLine="708"/>
        <w:rPr>
          <w:i/>
        </w:rPr>
      </w:pPr>
      <w:r>
        <w:t>Развитие мелкой моторики пальцев рук; координации и точности движения руки.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ориентироваться 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 классной</w:t>
      </w:r>
      <w:r>
        <w:rPr>
          <w:spacing w:val="-2"/>
        </w:rPr>
        <w:t xml:space="preserve"> </w:t>
      </w:r>
      <w:r>
        <w:t>доски</w:t>
      </w:r>
      <w:r>
        <w:rPr>
          <w:i/>
        </w:rPr>
        <w:t>.</w:t>
      </w:r>
    </w:p>
    <w:p w:rsidR="00551FBD" w:rsidRDefault="008C5111">
      <w:pPr>
        <w:pStyle w:val="a3"/>
        <w:ind w:left="1040"/>
      </w:pPr>
      <w:r>
        <w:t>Усвоение</w:t>
      </w:r>
      <w:r>
        <w:rPr>
          <w:spacing w:val="-5"/>
        </w:rPr>
        <w:t xml:space="preserve"> </w:t>
      </w:r>
      <w:r>
        <w:t>начертания</w:t>
      </w:r>
      <w:r>
        <w:rPr>
          <w:spacing w:val="-3"/>
        </w:rPr>
        <w:t xml:space="preserve"> </w:t>
      </w:r>
      <w:r>
        <w:t>рукописных</w:t>
      </w:r>
      <w:r>
        <w:rPr>
          <w:spacing w:val="-4"/>
        </w:rPr>
        <w:t xml:space="preserve"> </w:t>
      </w:r>
      <w:r>
        <w:t>заглавных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строчных</w:t>
      </w:r>
      <w:r>
        <w:rPr>
          <w:spacing w:val="-2"/>
        </w:rPr>
        <w:t xml:space="preserve"> </w:t>
      </w:r>
      <w:r>
        <w:t>букв.</w:t>
      </w:r>
    </w:p>
    <w:p w:rsidR="00551FBD" w:rsidRDefault="008C5111">
      <w:pPr>
        <w:pStyle w:val="a3"/>
        <w:ind w:left="332" w:right="341" w:firstLine="708"/>
      </w:pP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60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 Овладение разборчивым, аккуратным письмом. Дословное списывание слов и предложений;</w:t>
      </w:r>
      <w:r>
        <w:rPr>
          <w:spacing w:val="1"/>
        </w:rPr>
        <w:t xml:space="preserve"> </w:t>
      </w:r>
      <w:r>
        <w:t>списывание со вставкой пропущенной буквы или слога после предварительного разбора с учителем.</w:t>
      </w:r>
      <w:r>
        <w:rPr>
          <w:spacing w:val="1"/>
        </w:rPr>
        <w:t xml:space="preserve"> </w:t>
      </w:r>
      <w:r>
        <w:t>Усвоение приёмов и последовательности правильного списывания текста. Письмо под диктовку слов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предложений, написание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 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произношением.</w:t>
      </w:r>
    </w:p>
    <w:p w:rsidR="00551FBD" w:rsidRDefault="008C5111">
      <w:pPr>
        <w:pStyle w:val="a3"/>
        <w:spacing w:before="1"/>
        <w:ind w:left="332" w:right="348" w:firstLine="708"/>
      </w:pP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обозначение на письме границ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раздельное написание слов; обозначение заглавной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кличек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буквами</w:t>
      </w:r>
      <w:r>
        <w:rPr>
          <w:spacing w:val="60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гласных после</w:t>
      </w:r>
      <w:r>
        <w:rPr>
          <w:spacing w:val="-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(</w:t>
      </w:r>
      <w:proofErr w:type="spellStart"/>
      <w:r>
        <w:rPr>
          <w:b/>
          <w:i/>
        </w:rPr>
        <w:t>ча</w:t>
      </w:r>
      <w:proofErr w:type="spellEnd"/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proofErr w:type="spellStart"/>
      <w:r>
        <w:rPr>
          <w:b/>
          <w:i/>
        </w:rPr>
        <w:t>щу</w:t>
      </w:r>
      <w:proofErr w:type="spellEnd"/>
      <w:r>
        <w:rPr>
          <w:b/>
        </w:rPr>
        <w:t xml:space="preserve">, </w:t>
      </w:r>
      <w:proofErr w:type="spellStart"/>
      <w:r>
        <w:rPr>
          <w:b/>
          <w:i/>
        </w:rPr>
        <w:t>жи</w:t>
      </w:r>
      <w:proofErr w:type="spellEnd"/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развитие.</w:t>
      </w:r>
    </w:p>
    <w:p w:rsidR="00551FBD" w:rsidRDefault="008C5111">
      <w:pPr>
        <w:pStyle w:val="a3"/>
        <w:ind w:left="332" w:right="342" w:firstLine="708"/>
      </w:pPr>
      <w:r>
        <w:t>Использование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работы);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прослушанных и предварительно разобранных небольших по объему текстов с опорой на 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сюжетных картин,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 т.д.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ind w:left="1040"/>
      </w:pPr>
      <w:r>
        <w:t>Практические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51FBD" w:rsidRDefault="008C5111">
      <w:pPr>
        <w:pStyle w:val="a3"/>
        <w:ind w:left="332" w:right="339" w:firstLine="708"/>
      </w:pPr>
      <w:r>
        <w:rPr>
          <w:b/>
        </w:rPr>
        <w:t xml:space="preserve">Фонетика. </w:t>
      </w:r>
      <w:r>
        <w:t>Звуки и буквы. Обозначение звуков на письме. Гласные и согласные. Согласные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мягкости,</w:t>
      </w:r>
      <w:r>
        <w:rPr>
          <w:spacing w:val="-1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– глухости.</w:t>
      </w:r>
      <w:r>
        <w:rPr>
          <w:spacing w:val="-1"/>
        </w:rPr>
        <w:t xml:space="preserve"> </w:t>
      </w:r>
      <w:r>
        <w:t>Ударение. Гласные</w:t>
      </w:r>
      <w:r>
        <w:rPr>
          <w:spacing w:val="-1"/>
        </w:rPr>
        <w:t xml:space="preserve"> </w:t>
      </w:r>
      <w:r>
        <w:t>ударные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безударные.</w:t>
      </w:r>
    </w:p>
    <w:p w:rsidR="00551FBD" w:rsidRDefault="008C5111">
      <w:pPr>
        <w:ind w:left="1040"/>
        <w:jc w:val="both"/>
        <w:rPr>
          <w:sz w:val="24"/>
        </w:rPr>
      </w:pPr>
      <w:r>
        <w:rPr>
          <w:b/>
          <w:sz w:val="24"/>
        </w:rPr>
        <w:t>Графика.</w:t>
      </w:r>
      <w:r>
        <w:rPr>
          <w:b/>
          <w:spacing w:val="82"/>
          <w:sz w:val="24"/>
        </w:rPr>
        <w:t xml:space="preserve"> </w:t>
      </w:r>
      <w:r>
        <w:rPr>
          <w:sz w:val="24"/>
        </w:rPr>
        <w:t xml:space="preserve">Обозначение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мягкости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согласных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письме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буквами  </w:t>
      </w:r>
      <w:r>
        <w:rPr>
          <w:spacing w:val="29"/>
          <w:sz w:val="24"/>
        </w:rPr>
        <w:t xml:space="preserve"> </w:t>
      </w:r>
      <w:proofErr w:type="gramStart"/>
      <w:r>
        <w:rPr>
          <w:b/>
          <w:sz w:val="24"/>
        </w:rPr>
        <w:t xml:space="preserve">ь,  </w:t>
      </w:r>
      <w:r>
        <w:rPr>
          <w:b/>
          <w:spacing w:val="22"/>
          <w:sz w:val="24"/>
        </w:rPr>
        <w:t xml:space="preserve"> </w:t>
      </w:r>
      <w:proofErr w:type="gramEnd"/>
      <w:r>
        <w:rPr>
          <w:b/>
          <w:sz w:val="24"/>
        </w:rPr>
        <w:t xml:space="preserve">е,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ё,  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 xml:space="preserve">и, 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ю,  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я</w:t>
      </w:r>
      <w:r>
        <w:rPr>
          <w:sz w:val="24"/>
        </w:rPr>
        <w:t>.</w:t>
      </w:r>
    </w:p>
    <w:p w:rsidR="00551FBD" w:rsidRDefault="008C5111">
      <w:pPr>
        <w:pStyle w:val="a3"/>
        <w:ind w:left="332"/>
      </w:pPr>
      <w:r>
        <w:t>Разделительный</w:t>
      </w:r>
      <w:r>
        <w:rPr>
          <w:spacing w:val="-1"/>
        </w:rPr>
        <w:t xml:space="preserve"> </w:t>
      </w:r>
      <w:r>
        <w:rPr>
          <w:b/>
        </w:rPr>
        <w:t>ь</w:t>
      </w:r>
      <w:r>
        <w:t>.</w:t>
      </w:r>
      <w:r>
        <w:rPr>
          <w:spacing w:val="-2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Алфавит.</w:t>
      </w:r>
    </w:p>
    <w:p w:rsidR="00551FBD" w:rsidRDefault="008C5111">
      <w:pPr>
        <w:pStyle w:val="a3"/>
        <w:ind w:left="332" w:right="341" w:firstLine="708"/>
      </w:pPr>
      <w:r>
        <w:rPr>
          <w:b/>
        </w:rPr>
        <w:t>Слово.</w:t>
      </w:r>
      <w:r>
        <w:rPr>
          <w:b/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rPr>
          <w:b/>
          <w:i/>
        </w:rPr>
        <w:t>название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предметов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Слова-</w:t>
      </w:r>
      <w:r>
        <w:rPr>
          <w:spacing w:val="-57"/>
        </w:rPr>
        <w:t xml:space="preserve"> </w:t>
      </w:r>
      <w:r>
        <w:t xml:space="preserve">предметы, отвечающие </w:t>
      </w:r>
      <w:proofErr w:type="gramStart"/>
      <w:r>
        <w:t>на вопрос</w:t>
      </w:r>
      <w:proofErr w:type="gramEnd"/>
      <w:r>
        <w:t xml:space="preserve"> кто? и что? расширение круга слов, обозначающих фрукты, овощи,</w:t>
      </w:r>
      <w:r>
        <w:rPr>
          <w:spacing w:val="-57"/>
        </w:rPr>
        <w:t xml:space="preserve"> </w:t>
      </w:r>
      <w:r>
        <w:t>мебель, транспорт, явления природы, растения, животных. Слова с уменьшительно-ласкательными</w:t>
      </w:r>
      <w:r>
        <w:rPr>
          <w:spacing w:val="1"/>
        </w:rPr>
        <w:t xml:space="preserve"> </w:t>
      </w:r>
      <w:r>
        <w:t>суффиксами.</w:t>
      </w:r>
    </w:p>
    <w:p w:rsidR="00551FBD" w:rsidRDefault="008C5111">
      <w:pPr>
        <w:pStyle w:val="a3"/>
        <w:ind w:left="332" w:right="351" w:firstLine="708"/>
      </w:pP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фамилиях,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сёл</w:t>
      </w:r>
      <w:r>
        <w:rPr>
          <w:spacing w:val="-1"/>
        </w:rPr>
        <w:t xml:space="preserve"> </w:t>
      </w:r>
      <w:r>
        <w:t>и деревень,</w:t>
      </w:r>
      <w:r>
        <w:rPr>
          <w:spacing w:val="2"/>
        </w:rPr>
        <w:t xml:space="preserve"> </w:t>
      </w:r>
      <w:r>
        <w:t>улиц,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объектов.</w:t>
      </w:r>
    </w:p>
    <w:p w:rsidR="00551FBD" w:rsidRDefault="008C5111">
      <w:pPr>
        <w:pStyle w:val="a3"/>
        <w:ind w:left="332" w:right="341" w:firstLine="708"/>
      </w:pPr>
      <w:r>
        <w:t>Знакомство с антонимами и синонимами без называния терминов («Слова-друзья» и «Слова-</w:t>
      </w:r>
      <w:r>
        <w:rPr>
          <w:spacing w:val="1"/>
        </w:rPr>
        <w:t xml:space="preserve"> </w:t>
      </w:r>
      <w:r>
        <w:t>враги»).</w:t>
      </w:r>
    </w:p>
    <w:p w:rsidR="00551FBD" w:rsidRDefault="008C5111">
      <w:pPr>
        <w:ind w:left="332" w:right="342" w:firstLine="708"/>
        <w:jc w:val="both"/>
        <w:rPr>
          <w:sz w:val="24"/>
        </w:rPr>
      </w:pPr>
      <w:r>
        <w:rPr>
          <w:sz w:val="24"/>
        </w:rPr>
        <w:t>Слова, обозначающие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название действий</w:t>
      </w:r>
      <w:r>
        <w:rPr>
          <w:sz w:val="24"/>
        </w:rPr>
        <w:t>. Различение действия и его названия. 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вопросам </w:t>
      </w:r>
      <w:r>
        <w:rPr>
          <w:i/>
          <w:sz w:val="24"/>
        </w:rPr>
        <w:t xml:space="preserve">что делает? что делают? что делал? что будет делать?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слов-действий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словами-предметами.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spacing w:before="66"/>
        <w:ind w:left="332" w:right="344" w:firstLine="708"/>
        <w:jc w:val="both"/>
        <w:rPr>
          <w:sz w:val="24"/>
        </w:rPr>
      </w:pPr>
      <w:r>
        <w:rPr>
          <w:sz w:val="24"/>
        </w:rPr>
        <w:lastRenderedPageBreak/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признак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какой? какая? какое? какие? </w:t>
      </w:r>
      <w:r>
        <w:rPr>
          <w:sz w:val="24"/>
        </w:rPr>
        <w:t>Название признаков, обозначающих цвет, форму, величину, 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вкус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предмета.</w:t>
      </w:r>
    </w:p>
    <w:p w:rsidR="00551FBD" w:rsidRDefault="008C5111">
      <w:pPr>
        <w:pStyle w:val="a3"/>
        <w:spacing w:before="1"/>
        <w:ind w:left="1040"/>
      </w:pPr>
      <w:r>
        <w:t>Дифференциация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категориям.</w:t>
      </w:r>
    </w:p>
    <w:p w:rsidR="00551FBD" w:rsidRDefault="008C5111">
      <w:pPr>
        <w:pStyle w:val="a3"/>
        <w:ind w:left="332" w:right="346" w:firstLine="708"/>
      </w:pPr>
      <w:r>
        <w:rPr>
          <w:b/>
          <w:i/>
        </w:rPr>
        <w:t>Предлог.</w:t>
      </w:r>
      <w:r>
        <w:rPr>
          <w:b/>
          <w:i/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предлога в обозначении пространственного расположении предметов. Составление предложений с</w:t>
      </w:r>
      <w:r>
        <w:rPr>
          <w:spacing w:val="1"/>
        </w:rPr>
        <w:t xml:space="preserve"> </w:t>
      </w:r>
      <w:r>
        <w:t>предлогами.</w:t>
      </w:r>
    </w:p>
    <w:p w:rsidR="00551FBD" w:rsidRDefault="008C5111">
      <w:pPr>
        <w:pStyle w:val="a3"/>
        <w:ind w:left="332" w:right="348" w:firstLine="708"/>
      </w:pPr>
      <w:r>
        <w:rPr>
          <w:b/>
        </w:rPr>
        <w:t>Имена</w:t>
      </w:r>
      <w:r>
        <w:rPr>
          <w:b/>
          <w:spacing w:val="1"/>
        </w:rPr>
        <w:t xml:space="preserve"> </w:t>
      </w:r>
      <w:r>
        <w:rPr>
          <w:b/>
        </w:rPr>
        <w:t>собственные</w:t>
      </w:r>
      <w:r>
        <w:rPr>
          <w:b/>
          <w:spacing w:val="1"/>
        </w:rPr>
        <w:t xml:space="preserve"> </w:t>
      </w:r>
      <w:r>
        <w:t>(имена 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 названия</w:t>
      </w:r>
      <w:r>
        <w:rPr>
          <w:spacing w:val="1"/>
        </w:rPr>
        <w:t xml:space="preserve"> </w:t>
      </w:r>
      <w:r>
        <w:t>городов,</w:t>
      </w:r>
      <w:r>
        <w:rPr>
          <w:spacing w:val="60"/>
        </w:rPr>
        <w:t xml:space="preserve"> </w:t>
      </w:r>
      <w:r>
        <w:t>сел,</w:t>
      </w:r>
      <w:r>
        <w:rPr>
          <w:spacing w:val="1"/>
        </w:rPr>
        <w:t xml:space="preserve"> </w:t>
      </w:r>
      <w:r>
        <w:t>улиц,</w:t>
      </w:r>
      <w:r>
        <w:rPr>
          <w:spacing w:val="-1"/>
        </w:rPr>
        <w:t xml:space="preserve"> </w:t>
      </w:r>
      <w:r>
        <w:t>площадей).</w:t>
      </w:r>
    </w:p>
    <w:p w:rsidR="00551FBD" w:rsidRDefault="008C5111">
      <w:pPr>
        <w:pStyle w:val="a3"/>
        <w:ind w:left="332" w:right="350" w:firstLine="708"/>
      </w:pPr>
      <w:r>
        <w:rPr>
          <w:b/>
        </w:rPr>
        <w:t>Правописание</w:t>
      </w:r>
      <w:r>
        <w:t>.</w:t>
      </w:r>
      <w:r>
        <w:rPr>
          <w:spacing w:val="1"/>
        </w:rPr>
        <w:t xml:space="preserve"> </w:t>
      </w:r>
      <w:proofErr w:type="gramStart"/>
      <w:r>
        <w:t>Правописание</w:t>
      </w:r>
      <w:r>
        <w:rPr>
          <w:spacing w:val="1"/>
        </w:rPr>
        <w:t xml:space="preserve"> </w:t>
      </w:r>
      <w:r>
        <w:t>сочетаний</w:t>
      </w:r>
      <w:proofErr w:type="gramEnd"/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звонких и глухих согласных на конце и в середине слова. Проверка написания безударных гласных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изменения формы слова.</w:t>
      </w:r>
    </w:p>
    <w:p w:rsidR="00551FBD" w:rsidRDefault="008C5111">
      <w:pPr>
        <w:pStyle w:val="a3"/>
        <w:ind w:left="332" w:right="344" w:firstLine="708"/>
      </w:pPr>
      <w:r>
        <w:rPr>
          <w:b/>
        </w:rPr>
        <w:t>Родственные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t>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гнёзд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Проверяемые безударные гласные в корне слова, подбор проверочных слов. Слова с непроверяемыми</w:t>
      </w:r>
      <w:r>
        <w:rPr>
          <w:spacing w:val="-57"/>
        </w:rPr>
        <w:t xml:space="preserve"> </w:t>
      </w:r>
      <w:r>
        <w:t>орфограммами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корне.</w:t>
      </w:r>
    </w:p>
    <w:p w:rsidR="00551FBD" w:rsidRDefault="008C5111">
      <w:pPr>
        <w:pStyle w:val="a3"/>
        <w:ind w:left="332" w:right="345" w:firstLine="708"/>
      </w:pPr>
      <w:r>
        <w:rPr>
          <w:b/>
        </w:rPr>
        <w:t xml:space="preserve">Предложение. </w:t>
      </w:r>
      <w:r>
        <w:t>Смысловая законченность предложения. Признаки предложения. Главные 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Повествовательные, вопросительные и восклицательные предложения.</w:t>
      </w:r>
      <w:r>
        <w:rPr>
          <w:spacing w:val="1"/>
        </w:rPr>
        <w:t xml:space="preserve"> </w:t>
      </w:r>
      <w:r>
        <w:t>Составление предложений с</w:t>
      </w:r>
      <w:r>
        <w:rPr>
          <w:spacing w:val="1"/>
        </w:rPr>
        <w:t xml:space="preserve"> </w:t>
      </w:r>
      <w:r>
        <w:t>опорой на сюжетную картину, серию сюжетных картин, по вопросам, по теме, по опорным слова.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-1"/>
        </w:rPr>
        <w:t xml:space="preserve"> </w:t>
      </w:r>
      <w:r>
        <w:t>предложениями. 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диалогами.</w:t>
      </w:r>
    </w:p>
    <w:p w:rsidR="00551FBD" w:rsidRDefault="008C5111">
      <w:pPr>
        <w:pStyle w:val="a3"/>
        <w:spacing w:before="1"/>
        <w:ind w:left="332" w:right="342" w:firstLine="708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предложенных. Различение текста и «не текста». Работа с деформированным текстом. 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иллюстрации.</w:t>
      </w:r>
    </w:p>
    <w:p w:rsidR="00551FBD" w:rsidRDefault="008C5111">
      <w:pPr>
        <w:pStyle w:val="2"/>
        <w:spacing w:before="5" w:line="240" w:lineRule="auto"/>
        <w:ind w:left="1040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551FBD" w:rsidRDefault="008C5111">
      <w:pPr>
        <w:pStyle w:val="a3"/>
        <w:spacing w:before="115"/>
        <w:ind w:left="332" w:right="349" w:firstLine="708"/>
      </w:pPr>
      <w:r>
        <w:rPr>
          <w:b/>
        </w:rPr>
        <w:t>Содержание чтения (круг чтения)</w:t>
      </w:r>
      <w:r>
        <w:t>. Произведения устного народного творчества (пословица,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былина).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 русских и зарубежных писателей о природе родного края, о жизни детей и взрослых, о</w:t>
      </w:r>
      <w:r>
        <w:rPr>
          <w:spacing w:val="-58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интересном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необычном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551FBD" w:rsidRDefault="008C5111">
      <w:pPr>
        <w:pStyle w:val="a3"/>
        <w:ind w:left="332" w:right="344" w:firstLine="708"/>
      </w:pPr>
      <w:r>
        <w:rPr>
          <w:b/>
        </w:rPr>
        <w:t>Примерная тематика произведений</w:t>
      </w:r>
      <w:r>
        <w:t>: произведения о Родине, родной природе, об отношении</w:t>
      </w:r>
      <w:r>
        <w:rPr>
          <w:spacing w:val="-57"/>
        </w:rPr>
        <w:t xml:space="preserve"> </w:t>
      </w:r>
      <w:r>
        <w:t>человека к природе, к животным, труду, друг другу; о жизни детей, их дружбе и товариществе;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о добре и</w:t>
      </w:r>
      <w:r>
        <w:rPr>
          <w:spacing w:val="-2"/>
        </w:rPr>
        <w:t xml:space="preserve"> </w:t>
      </w:r>
      <w:r>
        <w:t>зле.</w:t>
      </w:r>
    </w:p>
    <w:p w:rsidR="00551FBD" w:rsidRDefault="008C5111">
      <w:pPr>
        <w:pStyle w:val="a3"/>
        <w:ind w:left="332" w:right="346" w:firstLine="708"/>
      </w:pPr>
      <w:r>
        <w:rPr>
          <w:b/>
        </w:rPr>
        <w:t>Жанровое</w:t>
      </w:r>
      <w:r>
        <w:rPr>
          <w:b/>
          <w:spacing w:val="1"/>
        </w:rPr>
        <w:t xml:space="preserve"> </w:t>
      </w:r>
      <w:r>
        <w:rPr>
          <w:b/>
        </w:rPr>
        <w:t>разнообразие</w:t>
      </w:r>
      <w:r>
        <w:t>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потешки.</w:t>
      </w:r>
    </w:p>
    <w:p w:rsidR="00551FBD" w:rsidRDefault="008C5111">
      <w:pPr>
        <w:pStyle w:val="a3"/>
        <w:spacing w:before="1"/>
        <w:ind w:left="332" w:right="344" w:firstLine="708"/>
      </w:pPr>
      <w:r>
        <w:rPr>
          <w:b/>
        </w:rPr>
        <w:t>Навык</w:t>
      </w:r>
      <w:r>
        <w:rPr>
          <w:b/>
          <w:spacing w:val="1"/>
        </w:rPr>
        <w:t xml:space="preserve"> </w:t>
      </w:r>
      <w:r>
        <w:rPr>
          <w:b/>
        </w:rPr>
        <w:t>чтения:</w:t>
      </w:r>
      <w:r>
        <w:rPr>
          <w:b/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 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себя». Формирование умения самоконтроля и самооценки. Формирование</w:t>
      </w:r>
      <w:r>
        <w:rPr>
          <w:spacing w:val="1"/>
        </w:rPr>
        <w:t xml:space="preserve"> </w:t>
      </w:r>
      <w:r>
        <w:t>навыков выразительного чтения (соблюдение пауз на знаках препинания, выбор 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по ролям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драматизация разобранных диалогов).</w:t>
      </w:r>
    </w:p>
    <w:p w:rsidR="00551FBD" w:rsidRDefault="008C5111">
      <w:pPr>
        <w:pStyle w:val="a3"/>
        <w:ind w:left="332" w:right="339" w:firstLine="70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многозначности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части,</w:t>
      </w:r>
      <w:r>
        <w:rPr>
          <w:spacing w:val="6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картинного</w:t>
      </w:r>
      <w:r>
        <w:rPr>
          <w:spacing w:val="-1"/>
        </w:rPr>
        <w:t xml:space="preserve"> </w:t>
      </w:r>
      <w:r>
        <w:t>плана.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 части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опорным</w:t>
      </w:r>
      <w:r>
        <w:rPr>
          <w:spacing w:val="-3"/>
        </w:rPr>
        <w:t xml:space="preserve"> </w:t>
      </w:r>
      <w:r>
        <w:t>словам.</w:t>
      </w:r>
    </w:p>
    <w:p w:rsidR="00551FBD" w:rsidRDefault="008C5111">
      <w:pPr>
        <w:pStyle w:val="a3"/>
        <w:ind w:left="332" w:right="341" w:firstLine="708"/>
      </w:pPr>
      <w:r>
        <w:rPr>
          <w:b/>
        </w:rPr>
        <w:t>Внеклассное чтение</w:t>
      </w:r>
      <w:r>
        <w:t>. Чтение детских книг русских и зарубежных писателей. Знание заглавия</w:t>
      </w:r>
      <w:r>
        <w:rPr>
          <w:spacing w:val="1"/>
        </w:rPr>
        <w:t xml:space="preserve"> </w:t>
      </w:r>
      <w:r>
        <w:t>и автора произведения. Ориентировка в книге по оглавлению. Ответы на вопросы о прочитанном,</w:t>
      </w:r>
      <w:r>
        <w:rPr>
          <w:spacing w:val="1"/>
        </w:rPr>
        <w:t xml:space="preserve"> </w:t>
      </w:r>
      <w:r>
        <w:t>пересказ.</w:t>
      </w:r>
      <w:r>
        <w:rPr>
          <w:spacing w:val="-1"/>
        </w:rPr>
        <w:t xml:space="preserve"> </w:t>
      </w:r>
      <w:r>
        <w:t>Отчет о прочитанной книге.</w:t>
      </w:r>
    </w:p>
    <w:p w:rsidR="00551FBD" w:rsidRDefault="008C5111">
      <w:pPr>
        <w:pStyle w:val="2"/>
        <w:spacing w:before="125" w:line="240" w:lineRule="auto"/>
        <w:ind w:left="898"/>
      </w:pPr>
      <w:r>
        <w:t>Речевая</w:t>
      </w:r>
      <w:r>
        <w:rPr>
          <w:spacing w:val="-4"/>
        </w:rPr>
        <w:t xml:space="preserve"> </w:t>
      </w:r>
      <w:r>
        <w:t>практика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7" w:firstLine="708"/>
      </w:pPr>
      <w:r>
        <w:rPr>
          <w:b/>
        </w:rPr>
        <w:lastRenderedPageBreak/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понимание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-57"/>
        </w:rPr>
        <w:t xml:space="preserve"> </w:t>
      </w:r>
      <w:r>
        <w:t>учителя, словесный отчет о выполненных действиях. Прослушивание и выполнение инструкций,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551FBD" w:rsidRDefault="008C5111">
      <w:pPr>
        <w:pStyle w:val="a3"/>
        <w:spacing w:before="1"/>
        <w:ind w:left="1040"/>
        <w:jc w:val="left"/>
      </w:pPr>
      <w:r>
        <w:t>Соотнесение речи и изображения (выбор картинки, соответствующей слову, предложению).</w:t>
      </w:r>
      <w:r>
        <w:rPr>
          <w:spacing w:val="1"/>
        </w:rPr>
        <w:t xml:space="preserve"> </w:t>
      </w:r>
      <w:r>
        <w:t>Повторение и воспроизведение по подобию, по памяти отдельных слогов, слов, предложений.</w:t>
      </w:r>
      <w:r>
        <w:rPr>
          <w:spacing w:val="1"/>
        </w:rPr>
        <w:t xml:space="preserve"> </w:t>
      </w:r>
      <w:r>
        <w:t>Слушание небольших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 в</w:t>
      </w:r>
      <w:r>
        <w:rPr>
          <w:spacing w:val="1"/>
        </w:rPr>
        <w:t xml:space="preserve"> </w:t>
      </w:r>
      <w:r>
        <w:t>изложении педагога и</w:t>
      </w:r>
      <w:r>
        <w:rPr>
          <w:spacing w:val="2"/>
        </w:rPr>
        <w:t xml:space="preserve"> </w:t>
      </w:r>
      <w:r>
        <w:t xml:space="preserve">с </w:t>
      </w:r>
      <w:proofErr w:type="gramStart"/>
      <w:r>
        <w:t>аудио-носителей</w:t>
      </w:r>
      <w:proofErr w:type="gramEnd"/>
      <w:r>
        <w:t>.</w:t>
      </w:r>
    </w:p>
    <w:p w:rsidR="00551FBD" w:rsidRDefault="008C5111">
      <w:pPr>
        <w:pStyle w:val="a3"/>
        <w:ind w:left="332"/>
        <w:jc w:val="left"/>
      </w:pP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прослушанному</w:t>
      </w:r>
      <w:r>
        <w:rPr>
          <w:spacing w:val="-7"/>
        </w:rPr>
        <w:t xml:space="preserve"> </w:t>
      </w:r>
      <w:r>
        <w:t>тексту, пересказ.</w:t>
      </w:r>
    </w:p>
    <w:p w:rsidR="00551FBD" w:rsidRDefault="008C5111">
      <w:pPr>
        <w:pStyle w:val="a3"/>
        <w:ind w:left="332" w:right="346" w:firstLine="708"/>
      </w:pPr>
      <w:r>
        <w:rPr>
          <w:b/>
        </w:rPr>
        <w:t>Дикция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выразительность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ситуациях. Использование</w:t>
      </w:r>
      <w:r>
        <w:rPr>
          <w:spacing w:val="-1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жестов в</w:t>
      </w:r>
      <w:r>
        <w:rPr>
          <w:spacing w:val="-2"/>
        </w:rPr>
        <w:t xml:space="preserve"> </w:t>
      </w:r>
      <w:r>
        <w:t>общении.</w:t>
      </w:r>
    </w:p>
    <w:p w:rsidR="00551FBD" w:rsidRDefault="008C5111">
      <w:pPr>
        <w:pStyle w:val="a3"/>
        <w:ind w:left="332" w:right="346" w:firstLine="708"/>
      </w:pPr>
      <w:r>
        <w:rPr>
          <w:b/>
        </w:rPr>
        <w:t xml:space="preserve">Общение и его значение в жизни. </w:t>
      </w:r>
      <w:r>
        <w:t>Речевое и неречевое общение. Правила речевого общения.</w:t>
      </w:r>
      <w:r>
        <w:rPr>
          <w:spacing w:val="1"/>
        </w:rPr>
        <w:t xml:space="preserve"> </w:t>
      </w:r>
      <w:r>
        <w:t>Письменное</w:t>
      </w:r>
      <w:r>
        <w:rPr>
          <w:spacing w:val="-3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(афиши,</w:t>
      </w:r>
      <w:r>
        <w:rPr>
          <w:spacing w:val="-1"/>
        </w:rPr>
        <w:t xml:space="preserve"> </w:t>
      </w:r>
      <w:r>
        <w:t>реклама,</w:t>
      </w:r>
      <w:r>
        <w:rPr>
          <w:spacing w:val="-2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открытки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людей.</w:t>
      </w:r>
    </w:p>
    <w:p w:rsidR="00551FBD" w:rsidRDefault="008C5111">
      <w:pPr>
        <w:pStyle w:val="a3"/>
        <w:ind w:left="1040" w:right="4628"/>
        <w:jc w:val="left"/>
      </w:pPr>
      <w:r>
        <w:t>Общение на расстоянии. Кино, телевидение, радио».</w:t>
      </w:r>
      <w:r>
        <w:rPr>
          <w:spacing w:val="1"/>
        </w:rPr>
        <w:t xml:space="preserve"> </w:t>
      </w:r>
      <w:r>
        <w:t>Виртуальное общение. Общение в социальных сетях.</w:t>
      </w:r>
      <w:r>
        <w:rPr>
          <w:spacing w:val="-57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людей.</w:t>
      </w:r>
    </w:p>
    <w:p w:rsidR="00551FBD" w:rsidRDefault="008C5111">
      <w:pPr>
        <w:pStyle w:val="2"/>
        <w:spacing w:before="5"/>
        <w:ind w:left="1040"/>
        <w:jc w:val="left"/>
      </w:pPr>
      <w:r>
        <w:t>Организация</w:t>
      </w:r>
      <w:r>
        <w:rPr>
          <w:spacing w:val="-9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</w:t>
      </w:r>
    </w:p>
    <w:p w:rsidR="00551FBD" w:rsidRDefault="008C5111">
      <w:pPr>
        <w:spacing w:line="274" w:lineRule="exact"/>
        <w:ind w:left="104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общения</w:t>
      </w:r>
    </w:p>
    <w:p w:rsidR="00551FBD" w:rsidRDefault="008C5111">
      <w:pPr>
        <w:pStyle w:val="a3"/>
        <w:ind w:left="332" w:right="342" w:firstLine="708"/>
      </w:pPr>
      <w:r>
        <w:rPr>
          <w:u w:val="single"/>
        </w:rPr>
        <w:t>Обращение,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привлечение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внимания.</w:t>
      </w:r>
      <w:r>
        <w:rPr>
          <w:spacing w:val="1"/>
        </w:rPr>
        <w:t xml:space="preserve"> </w:t>
      </w:r>
      <w:r>
        <w:t>«Ты»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ровесникам.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нежелательное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фамилии).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Функциональные обращения (к продавцу, к сотруднику полиции и др.). Специфика половозрастных</w:t>
      </w:r>
      <w:r>
        <w:rPr>
          <w:spacing w:val="1"/>
        </w:rPr>
        <w:t xml:space="preserve"> </w:t>
      </w:r>
      <w:r>
        <w:t>обращений (дедушка, бабушка, тетенька, девушка, мужчина и др.). Вступление в речевой контакт 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(«Скажите,</w:t>
      </w:r>
      <w:r>
        <w:rPr>
          <w:spacing w:val="1"/>
        </w:rPr>
        <w:t xml:space="preserve"> </w:t>
      </w:r>
      <w:r>
        <w:t>пожалуйста…»).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551FBD" w:rsidRDefault="008C5111">
      <w:pPr>
        <w:pStyle w:val="a3"/>
        <w:spacing w:before="1"/>
        <w:ind w:left="1040"/>
      </w:pPr>
      <w:r>
        <w:rPr>
          <w:u w:val="single"/>
        </w:rPr>
        <w:t>Знакомство,</w:t>
      </w:r>
      <w:r>
        <w:rPr>
          <w:spacing w:val="14"/>
          <w:u w:val="single"/>
        </w:rPr>
        <w:t xml:space="preserve"> </w:t>
      </w:r>
      <w:r>
        <w:rPr>
          <w:u w:val="single"/>
        </w:rPr>
        <w:t>представление,</w:t>
      </w:r>
      <w:r>
        <w:rPr>
          <w:spacing w:val="14"/>
          <w:u w:val="single"/>
        </w:rPr>
        <w:t xml:space="preserve"> </w:t>
      </w:r>
      <w:r>
        <w:rPr>
          <w:u w:val="single"/>
        </w:rPr>
        <w:t>приветствие.</w:t>
      </w:r>
      <w:r>
        <w:rPr>
          <w:spacing w:val="17"/>
        </w:rPr>
        <w:t xml:space="preserve"> </w:t>
      </w:r>
      <w:r>
        <w:t>Формулы</w:t>
      </w:r>
      <w:r>
        <w:rPr>
          <w:spacing w:val="19"/>
        </w:rPr>
        <w:t xml:space="preserve"> </w:t>
      </w:r>
      <w:r>
        <w:t>«Давай</w:t>
      </w:r>
      <w:r>
        <w:rPr>
          <w:spacing w:val="15"/>
        </w:rPr>
        <w:t xml:space="preserve"> </w:t>
      </w:r>
      <w:r>
        <w:t>познакомимся»,</w:t>
      </w:r>
      <w:r>
        <w:rPr>
          <w:spacing w:val="18"/>
        </w:rPr>
        <w:t xml:space="preserve"> </w:t>
      </w:r>
      <w:r>
        <w:t>«Меня</w:t>
      </w:r>
      <w:r>
        <w:rPr>
          <w:spacing w:val="14"/>
        </w:rPr>
        <w:t xml:space="preserve"> </w:t>
      </w:r>
      <w:r>
        <w:t>зовут</w:t>
      </w:r>
      <w:r>
        <w:rPr>
          <w:spacing w:val="15"/>
        </w:rPr>
        <w:t xml:space="preserve"> </w:t>
      </w:r>
      <w:r>
        <w:t>…»,</w:t>
      </w:r>
    </w:p>
    <w:p w:rsidR="00551FBD" w:rsidRDefault="008C5111">
      <w:pPr>
        <w:pStyle w:val="a3"/>
        <w:ind w:left="332" w:right="352"/>
      </w:pPr>
      <w:r>
        <w:t>«Меня зовут …, а тебя?». Формулы</w:t>
      </w:r>
      <w:r>
        <w:rPr>
          <w:spacing w:val="1"/>
        </w:rPr>
        <w:t xml:space="preserve"> </w:t>
      </w:r>
      <w:r>
        <w:t>«Это …», «Познакомься пожалуйста, это …». Ответные реплики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приглашение</w:t>
      </w:r>
      <w:r>
        <w:rPr>
          <w:spacing w:val="-3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(«Очень</w:t>
      </w:r>
      <w:r>
        <w:rPr>
          <w:spacing w:val="-2"/>
        </w:rPr>
        <w:t xml:space="preserve"> </w:t>
      </w:r>
      <w:r>
        <w:t>приятно!»,</w:t>
      </w:r>
      <w:r>
        <w:rPr>
          <w:spacing w:val="2"/>
        </w:rPr>
        <w:t xml:space="preserve"> </w:t>
      </w:r>
      <w:r>
        <w:t>«Рад</w:t>
      </w:r>
      <w:r>
        <w:rPr>
          <w:spacing w:val="-2"/>
        </w:rPr>
        <w:t xml:space="preserve"> </w:t>
      </w:r>
      <w:r>
        <w:t>познакомиться!»).</w:t>
      </w:r>
    </w:p>
    <w:p w:rsidR="00551FBD" w:rsidRDefault="008C5111">
      <w:pPr>
        <w:pStyle w:val="a3"/>
        <w:ind w:left="332" w:right="342" w:firstLine="708"/>
      </w:pPr>
      <w:r>
        <w:rPr>
          <w:u w:val="single"/>
        </w:rPr>
        <w:t>Приветствие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прощание.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адресата (взрослый или сверстник). Формулы</w:t>
      </w:r>
      <w:r>
        <w:rPr>
          <w:spacing w:val="1"/>
        </w:rPr>
        <w:t xml:space="preserve"> </w:t>
      </w:r>
      <w:r>
        <w:t>«здравствуй»,</w:t>
      </w:r>
      <w:r>
        <w:rPr>
          <w:spacing w:val="1"/>
        </w:rPr>
        <w:t xml:space="preserve"> </w:t>
      </w:r>
      <w:r>
        <w:t>«здравствуйте»,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свидания». Развертывание формул с помощью обращения по имени и отчеству. Жесты приветствия и</w:t>
      </w:r>
      <w:r>
        <w:rPr>
          <w:spacing w:val="-57"/>
        </w:rPr>
        <w:t xml:space="preserve"> </w:t>
      </w:r>
      <w:r>
        <w:t>прощания. Этикетные правила приветствия:</w:t>
      </w:r>
      <w:r>
        <w:rPr>
          <w:spacing w:val="1"/>
        </w:rPr>
        <w:t xml:space="preserve"> </w:t>
      </w:r>
      <w:r>
        <w:t>замедлить шаг или остановиться, посмотреть в глаза</w:t>
      </w:r>
      <w:r>
        <w:rPr>
          <w:spacing w:val="1"/>
        </w:rPr>
        <w:t xml:space="preserve"> </w:t>
      </w:r>
      <w:r>
        <w:t>человеку.</w:t>
      </w:r>
    </w:p>
    <w:p w:rsidR="00551FBD" w:rsidRDefault="008C5111">
      <w:pPr>
        <w:pStyle w:val="a3"/>
        <w:ind w:left="332" w:right="344" w:firstLine="708"/>
      </w:pPr>
      <w:r>
        <w:t>Формулы</w:t>
      </w:r>
      <w:r>
        <w:rPr>
          <w:spacing w:val="1"/>
        </w:rPr>
        <w:t xml:space="preserve"> </w:t>
      </w:r>
      <w:r>
        <w:t>«Доброе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вечер»,</w:t>
      </w:r>
      <w:r>
        <w:rPr>
          <w:spacing w:val="1"/>
        </w:rPr>
        <w:t xml:space="preserve"> </w:t>
      </w:r>
      <w:r>
        <w:t>«Спокойной</w:t>
      </w:r>
      <w:r>
        <w:rPr>
          <w:spacing w:val="1"/>
        </w:rPr>
        <w:t xml:space="preserve"> </w:t>
      </w:r>
      <w:r>
        <w:t>ночи».</w:t>
      </w:r>
      <w:r>
        <w:rPr>
          <w:spacing w:val="1"/>
        </w:rPr>
        <w:t xml:space="preserve"> </w:t>
      </w:r>
      <w:r>
        <w:t>Неофициальные</w:t>
      </w:r>
      <w:r>
        <w:rPr>
          <w:spacing w:val="1"/>
        </w:rPr>
        <w:t xml:space="preserve"> </w:t>
      </w:r>
      <w:r>
        <w:t>разговорные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«привет»,</w:t>
      </w:r>
      <w:r>
        <w:rPr>
          <w:spacing w:val="1"/>
        </w:rPr>
        <w:t xml:space="preserve"> </w:t>
      </w:r>
      <w:r>
        <w:t>«салют»,</w:t>
      </w:r>
      <w:r>
        <w:rPr>
          <w:spacing w:val="1"/>
        </w:rPr>
        <w:t xml:space="preserve"> </w:t>
      </w:r>
      <w:r>
        <w:t>«счастливо»,</w:t>
      </w:r>
      <w:r>
        <w:rPr>
          <w:spacing w:val="1"/>
        </w:rPr>
        <w:t xml:space="preserve"> </w:t>
      </w:r>
      <w:r>
        <w:t>«пока».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(фамильярные)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«здорово»,</w:t>
      </w:r>
      <w:r>
        <w:rPr>
          <w:spacing w:val="1"/>
        </w:rPr>
        <w:t xml:space="preserve"> </w:t>
      </w:r>
      <w:r>
        <w:t>«бывай»,</w:t>
      </w:r>
      <w:r>
        <w:rPr>
          <w:spacing w:val="1"/>
        </w:rPr>
        <w:t xml:space="preserve"> </w:t>
      </w:r>
      <w:r>
        <w:t>«</w:t>
      </w:r>
      <w:proofErr w:type="spellStart"/>
      <w:r>
        <w:t>чао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школы).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формул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обращений.</w:t>
      </w:r>
    </w:p>
    <w:p w:rsidR="00551FBD" w:rsidRDefault="008C5111">
      <w:pPr>
        <w:pStyle w:val="a3"/>
        <w:spacing w:before="1"/>
        <w:ind w:left="1040"/>
      </w:pPr>
      <w:r>
        <w:t>Формулы,</w:t>
      </w:r>
      <w:r>
        <w:rPr>
          <w:spacing w:val="13"/>
        </w:rPr>
        <w:t xml:space="preserve"> </w:t>
      </w:r>
      <w:r>
        <w:t>сопровождающие</w:t>
      </w:r>
      <w:r>
        <w:rPr>
          <w:spacing w:val="13"/>
        </w:rPr>
        <w:t xml:space="preserve"> </w:t>
      </w:r>
      <w:r>
        <w:t>ситуации</w:t>
      </w:r>
      <w:r>
        <w:rPr>
          <w:spacing w:val="15"/>
        </w:rPr>
        <w:t xml:space="preserve"> </w:t>
      </w:r>
      <w:r>
        <w:t>приветствия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прощания</w:t>
      </w:r>
      <w:r>
        <w:rPr>
          <w:spacing w:val="16"/>
        </w:rPr>
        <w:t xml:space="preserve"> </w:t>
      </w:r>
      <w:r>
        <w:t>«Как</w:t>
      </w:r>
      <w:r>
        <w:rPr>
          <w:spacing w:val="15"/>
        </w:rPr>
        <w:t xml:space="preserve"> </w:t>
      </w:r>
      <w:r>
        <w:t>дела?»,</w:t>
      </w:r>
      <w:r>
        <w:rPr>
          <w:spacing w:val="18"/>
        </w:rPr>
        <w:t xml:space="preserve"> </w:t>
      </w:r>
      <w:r>
        <w:t>«Как</w:t>
      </w:r>
      <w:r>
        <w:rPr>
          <w:spacing w:val="15"/>
        </w:rPr>
        <w:t xml:space="preserve"> </w:t>
      </w:r>
      <w:r>
        <w:t>живешь?»,</w:t>
      </w:r>
    </w:p>
    <w:p w:rsidR="00551FBD" w:rsidRDefault="008C5111">
      <w:pPr>
        <w:pStyle w:val="a3"/>
        <w:ind w:left="332"/>
      </w:pPr>
      <w:r>
        <w:t>«До</w:t>
      </w:r>
      <w:r>
        <w:rPr>
          <w:spacing w:val="60"/>
        </w:rPr>
        <w:t xml:space="preserve"> </w:t>
      </w:r>
      <w:r>
        <w:t>завтра»,</w:t>
      </w:r>
      <w:r>
        <w:rPr>
          <w:spacing w:val="70"/>
        </w:rPr>
        <w:t xml:space="preserve"> </w:t>
      </w:r>
      <w:r>
        <w:t>«Всего</w:t>
      </w:r>
      <w:r>
        <w:rPr>
          <w:spacing w:val="61"/>
        </w:rPr>
        <w:t xml:space="preserve"> </w:t>
      </w:r>
      <w:r>
        <w:t>хорошего»</w:t>
      </w:r>
      <w:r>
        <w:rPr>
          <w:spacing w:val="5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Просьбы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прощании</w:t>
      </w:r>
      <w:r>
        <w:rPr>
          <w:spacing w:val="64"/>
        </w:rPr>
        <w:t xml:space="preserve"> </w:t>
      </w:r>
      <w:r>
        <w:t>«Приходи(те)</w:t>
      </w:r>
      <w:r>
        <w:rPr>
          <w:spacing w:val="60"/>
        </w:rPr>
        <w:t xml:space="preserve"> </w:t>
      </w:r>
      <w:r>
        <w:t>еще»,</w:t>
      </w:r>
      <w:r>
        <w:rPr>
          <w:spacing w:val="68"/>
        </w:rPr>
        <w:t xml:space="preserve"> </w:t>
      </w:r>
      <w:r>
        <w:t>«</w:t>
      </w:r>
      <w:proofErr w:type="gramStart"/>
      <w:r>
        <w:t>Заходи(</w:t>
      </w:r>
      <w:proofErr w:type="gramEnd"/>
      <w:r>
        <w:t>те»,</w:t>
      </w:r>
    </w:p>
    <w:p w:rsidR="00551FBD" w:rsidRDefault="008C5111">
      <w:pPr>
        <w:pStyle w:val="a3"/>
        <w:ind w:left="332"/>
        <w:jc w:val="left"/>
      </w:pPr>
      <w:r>
        <w:t>«Звони(те)».</w:t>
      </w:r>
    </w:p>
    <w:p w:rsidR="00551FBD" w:rsidRDefault="008C5111">
      <w:pPr>
        <w:pStyle w:val="a3"/>
        <w:ind w:left="1040"/>
      </w:pPr>
      <w:r>
        <w:rPr>
          <w:u w:val="single"/>
        </w:rPr>
        <w:t>Приглашение,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предложение.</w:t>
      </w:r>
      <w:r>
        <w:rPr>
          <w:spacing w:val="-7"/>
        </w:rPr>
        <w:t xml:space="preserve"> </w:t>
      </w:r>
      <w:r>
        <w:t>Приглашение</w:t>
      </w:r>
      <w:r>
        <w:rPr>
          <w:spacing w:val="-10"/>
        </w:rPr>
        <w:t xml:space="preserve"> </w:t>
      </w:r>
      <w:r>
        <w:t>домой.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гостях.</w:t>
      </w:r>
    </w:p>
    <w:p w:rsidR="00551FBD" w:rsidRDefault="008C5111">
      <w:pPr>
        <w:pStyle w:val="a3"/>
        <w:ind w:left="332" w:right="343" w:firstLine="708"/>
      </w:pPr>
      <w:r>
        <w:rPr>
          <w:u w:val="single"/>
        </w:rPr>
        <w:t>Поздравление, пожелание.</w:t>
      </w:r>
      <w:r>
        <w:t xml:space="preserve"> Формулы «Поздравляю с …», «Поздравляю с праздником …» и их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отчеству.</w:t>
      </w:r>
    </w:p>
    <w:p w:rsidR="00551FBD" w:rsidRDefault="008C5111">
      <w:pPr>
        <w:pStyle w:val="a3"/>
        <w:ind w:left="332" w:right="350" w:firstLine="708"/>
      </w:pPr>
      <w:r>
        <w:t>Пожелания близким и малознакомым людям, сверстникам и старшим. Различия пожеланий в</w:t>
      </w:r>
      <w:r>
        <w:rPr>
          <w:spacing w:val="1"/>
        </w:rPr>
        <w:t xml:space="preserve"> </w:t>
      </w:r>
      <w:r>
        <w:t>связи с разными праздниками.</w:t>
      </w:r>
      <w:r>
        <w:rPr>
          <w:spacing w:val="1"/>
        </w:rPr>
        <w:t xml:space="preserve"> </w:t>
      </w:r>
      <w:r>
        <w:t>Формулы «Желаю тебе …», «Желаю Вам …», «Я хочу пожелать …».</w:t>
      </w:r>
      <w:r>
        <w:rPr>
          <w:spacing w:val="1"/>
        </w:rPr>
        <w:t xml:space="preserve"> </w:t>
      </w:r>
      <w:r>
        <w:t>Неречевые</w:t>
      </w:r>
      <w:r>
        <w:rPr>
          <w:spacing w:val="-4"/>
        </w:rPr>
        <w:t xml:space="preserve"> </w:t>
      </w:r>
      <w:r>
        <w:t>средства:</w:t>
      </w:r>
      <w:r>
        <w:rPr>
          <w:spacing w:val="3"/>
        </w:rPr>
        <w:t xml:space="preserve"> </w:t>
      </w:r>
      <w:r>
        <w:t>улыбка,</w:t>
      </w:r>
      <w:r>
        <w:rPr>
          <w:spacing w:val="-1"/>
        </w:rPr>
        <w:t xml:space="preserve"> </w:t>
      </w:r>
      <w:r>
        <w:t>взгляд,</w:t>
      </w:r>
      <w:r>
        <w:rPr>
          <w:spacing w:val="-2"/>
        </w:rPr>
        <w:t xml:space="preserve"> </w:t>
      </w:r>
      <w:r>
        <w:t>доброжелательность</w:t>
      </w:r>
      <w:r>
        <w:rPr>
          <w:spacing w:val="-1"/>
        </w:rPr>
        <w:t xml:space="preserve"> </w:t>
      </w:r>
      <w:r>
        <w:t>тона.</w:t>
      </w:r>
    </w:p>
    <w:p w:rsidR="00551FBD" w:rsidRDefault="008C5111">
      <w:pPr>
        <w:pStyle w:val="a3"/>
        <w:ind w:left="1040"/>
      </w:pPr>
      <w:r>
        <w:t>Поздравительные</w:t>
      </w:r>
      <w:r>
        <w:rPr>
          <w:spacing w:val="-9"/>
        </w:rPr>
        <w:t xml:space="preserve"> </w:t>
      </w:r>
      <w:r>
        <w:t>открытки.</w:t>
      </w:r>
    </w:p>
    <w:p w:rsidR="00551FBD" w:rsidRDefault="008C5111">
      <w:pPr>
        <w:pStyle w:val="a3"/>
        <w:ind w:left="332" w:right="350" w:firstLine="708"/>
      </w:pPr>
      <w:r>
        <w:t>Формулы, сопровождающие вручение подарка «Это Вам (тебе)», «Я хочу подарить тебе …»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и эмоциональные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поздравления и</w:t>
      </w:r>
      <w:r>
        <w:rPr>
          <w:spacing w:val="-3"/>
        </w:rPr>
        <w:t xml:space="preserve"> </w:t>
      </w:r>
      <w:r>
        <w:t>подарки.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6" w:firstLine="708"/>
      </w:pPr>
      <w:r>
        <w:rPr>
          <w:u w:val="single"/>
        </w:rPr>
        <w:lastRenderedPageBreak/>
        <w:t>Одобрение, комплимент</w:t>
      </w:r>
      <w:r>
        <w:t>. Формулы «Мне очень нравится твой …», «Как хорошо ты …», «Как</w:t>
      </w:r>
      <w:r>
        <w:rPr>
          <w:spacing w:val="1"/>
        </w:rPr>
        <w:t xml:space="preserve"> </w:t>
      </w:r>
      <w:r>
        <w:t>красиво!»</w:t>
      </w:r>
      <w:r>
        <w:rPr>
          <w:spacing w:val="-9"/>
        </w:rPr>
        <w:t xml:space="preserve"> </w:t>
      </w:r>
      <w:r>
        <w:t>и др.</w:t>
      </w:r>
    </w:p>
    <w:p w:rsidR="00551FBD" w:rsidRDefault="008C5111">
      <w:pPr>
        <w:pStyle w:val="a3"/>
        <w:ind w:left="332" w:right="346" w:firstLine="708"/>
      </w:pPr>
      <w:r>
        <w:rPr>
          <w:u w:val="single"/>
        </w:rPr>
        <w:t>Телефонный разговор.</w:t>
      </w:r>
      <w:r>
        <w:t xml:space="preserve"> Формулы обращения, привлечения внимания в телефонном разговоре.</w:t>
      </w:r>
      <w:r>
        <w:rPr>
          <w:spacing w:val="1"/>
        </w:rPr>
        <w:t xml:space="preserve"> </w:t>
      </w:r>
      <w:r>
        <w:t>Значение сигналов телефонной связи (гудки, обращения автоответчика сотовой связи). Выражение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(«Позовите</w:t>
      </w:r>
      <w:r>
        <w:rPr>
          <w:spacing w:val="1"/>
        </w:rPr>
        <w:t xml:space="preserve"> </w:t>
      </w:r>
      <w:r>
        <w:t>пожалуйста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«Попросите</w:t>
      </w:r>
      <w:r>
        <w:rPr>
          <w:spacing w:val="1"/>
        </w:rPr>
        <w:t xml:space="preserve"> </w:t>
      </w:r>
      <w:r>
        <w:t>пожалуйста…»,</w:t>
      </w:r>
      <w:r>
        <w:rPr>
          <w:spacing w:val="1"/>
        </w:rPr>
        <w:t xml:space="preserve"> </w:t>
      </w:r>
      <w:r>
        <w:t>«Можно</w:t>
      </w:r>
      <w:r>
        <w:rPr>
          <w:spacing w:val="1"/>
        </w:rPr>
        <w:t xml:space="preserve"> </w:t>
      </w:r>
      <w:r>
        <w:t>попросить (позвать)…»). Распространение этих формул с помощью приветствия. Ответные реплики</w:t>
      </w:r>
      <w:r>
        <w:rPr>
          <w:spacing w:val="1"/>
        </w:rPr>
        <w:t xml:space="preserve"> </w:t>
      </w:r>
      <w:r>
        <w:t>адресата</w:t>
      </w:r>
      <w:r>
        <w:rPr>
          <w:spacing w:val="2"/>
        </w:rPr>
        <w:t xml:space="preserve"> </w:t>
      </w:r>
      <w:r>
        <w:t>«алло»,</w:t>
      </w:r>
      <w:r>
        <w:rPr>
          <w:spacing w:val="6"/>
        </w:rPr>
        <w:t xml:space="preserve"> </w:t>
      </w:r>
      <w:r>
        <w:t>«да»,</w:t>
      </w:r>
      <w:r>
        <w:rPr>
          <w:spacing w:val="4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слушаю».</w:t>
      </w:r>
    </w:p>
    <w:p w:rsidR="00551FBD" w:rsidRDefault="008C5111">
      <w:pPr>
        <w:pStyle w:val="a3"/>
        <w:spacing w:before="1"/>
        <w:ind w:left="332" w:right="346" w:firstLine="708"/>
      </w:pPr>
      <w:r>
        <w:rPr>
          <w:u w:val="single"/>
        </w:rPr>
        <w:t>Просьба, совет.</w:t>
      </w:r>
      <w:r>
        <w:t xml:space="preserve"> Обращение с просьбой к учителю, соседу по парте</w:t>
      </w:r>
      <w:r>
        <w:rPr>
          <w:spacing w:val="1"/>
        </w:rPr>
        <w:t xml:space="preserve"> </w:t>
      </w:r>
      <w:r>
        <w:t>на уроке или на перемене.</w:t>
      </w:r>
      <w:r>
        <w:rPr>
          <w:spacing w:val="1"/>
        </w:rPr>
        <w:t xml:space="preserve"> </w:t>
      </w:r>
      <w:r>
        <w:t>Обращение с просьбой к незнакомому человеку. Обращение с просьбой к сверстнику, к близким</w:t>
      </w:r>
      <w:r>
        <w:rPr>
          <w:spacing w:val="1"/>
        </w:rPr>
        <w:t xml:space="preserve"> </w:t>
      </w:r>
      <w:r>
        <w:t>людям.</w:t>
      </w:r>
    </w:p>
    <w:p w:rsidR="00551FBD" w:rsidRDefault="008C5111">
      <w:pPr>
        <w:pStyle w:val="a3"/>
        <w:ind w:left="332" w:right="352" w:firstLine="708"/>
      </w:pPr>
      <w:r>
        <w:t>Развертывание просьбы с помощью мотивировки. Формулы «Пожалуйста, …», «Можно …,</w:t>
      </w:r>
      <w:r>
        <w:rPr>
          <w:spacing w:val="1"/>
        </w:rPr>
        <w:t xml:space="preserve"> </w:t>
      </w:r>
      <w:r>
        <w:t>пожалуйста!»,</w:t>
      </w:r>
      <w:r>
        <w:rPr>
          <w:spacing w:val="4"/>
        </w:rPr>
        <w:t xml:space="preserve"> </w:t>
      </w:r>
      <w:r>
        <w:t>«</w:t>
      </w:r>
      <w:proofErr w:type="gramStart"/>
      <w:r>
        <w:t>Разрешите….</w:t>
      </w:r>
      <w:proofErr w:type="gramEnd"/>
      <w:r>
        <w:t>»,</w:t>
      </w:r>
      <w:r>
        <w:rPr>
          <w:spacing w:val="3"/>
        </w:rPr>
        <w:t xml:space="preserve"> </w:t>
      </w:r>
      <w:r>
        <w:t>«Можно мне</w:t>
      </w:r>
      <w:r>
        <w:rPr>
          <w:spacing w:val="-2"/>
        </w:rPr>
        <w:t xml:space="preserve"> </w:t>
      </w:r>
      <w:r>
        <w:t>…»,</w:t>
      </w:r>
      <w:r>
        <w:rPr>
          <w:spacing w:val="8"/>
        </w:rPr>
        <w:t xml:space="preserve"> </w:t>
      </w:r>
      <w:r>
        <w:t>«Можно я</w:t>
      </w:r>
      <w:r>
        <w:rPr>
          <w:spacing w:val="-1"/>
        </w:rPr>
        <w:t xml:space="preserve"> </w:t>
      </w:r>
      <w:r>
        <w:t>…».</w:t>
      </w:r>
    </w:p>
    <w:p w:rsidR="00551FBD" w:rsidRDefault="008C5111">
      <w:pPr>
        <w:pStyle w:val="a3"/>
        <w:ind w:left="1040"/>
      </w:pPr>
      <w:r>
        <w:t>Мотивировка</w:t>
      </w:r>
      <w:r>
        <w:rPr>
          <w:spacing w:val="-10"/>
        </w:rPr>
        <w:t xml:space="preserve"> </w:t>
      </w:r>
      <w:r>
        <w:t>отказа.</w:t>
      </w:r>
      <w:r>
        <w:rPr>
          <w:spacing w:val="-9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«Извините,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…».</w:t>
      </w:r>
    </w:p>
    <w:p w:rsidR="00551FBD" w:rsidRDefault="008C5111">
      <w:pPr>
        <w:pStyle w:val="a3"/>
        <w:ind w:left="332" w:right="347" w:firstLine="708"/>
      </w:pPr>
      <w:r>
        <w:rPr>
          <w:u w:val="single"/>
        </w:rPr>
        <w:t>Благодарность.</w:t>
      </w:r>
      <w:r>
        <w:t xml:space="preserve"> Формулы «спасибо», «большое спасибо», «пожалуйста».</w:t>
      </w:r>
      <w:r>
        <w:rPr>
          <w:spacing w:val="1"/>
        </w:rPr>
        <w:t xml:space="preserve"> </w:t>
      </w:r>
      <w:r>
        <w:t>Благодарность за</w:t>
      </w:r>
      <w:r>
        <w:rPr>
          <w:spacing w:val="1"/>
        </w:rPr>
        <w:t xml:space="preserve"> </w:t>
      </w:r>
      <w:r>
        <w:t>поздравления и подарки («Спасибо … имя»), благодарность как ответная реакция на выполнение</w:t>
      </w:r>
      <w:r>
        <w:rPr>
          <w:spacing w:val="1"/>
        </w:rPr>
        <w:t xml:space="preserve"> </w:t>
      </w:r>
      <w:r>
        <w:t>просьбы.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приятно»,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пожелание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поздравление»,</w:t>
      </w:r>
      <w:r>
        <w:rPr>
          <w:spacing w:val="1"/>
        </w:rPr>
        <w:t xml:space="preserve"> </w:t>
      </w:r>
      <w:r>
        <w:t>«Я тоже</w:t>
      </w:r>
      <w:r>
        <w:rPr>
          <w:spacing w:val="-3"/>
        </w:rPr>
        <w:t xml:space="preserve"> </w:t>
      </w:r>
      <w:r>
        <w:t>поздравляю</w:t>
      </w:r>
      <w:r>
        <w:rPr>
          <w:spacing w:val="-3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(Вас)».</w:t>
      </w:r>
      <w:r>
        <w:rPr>
          <w:spacing w:val="3"/>
        </w:rPr>
        <w:t xml:space="preserve"> </w:t>
      </w:r>
      <w:r>
        <w:t>«Спасибо,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(Вас)</w:t>
      </w:r>
      <w:r>
        <w:rPr>
          <w:spacing w:val="-3"/>
        </w:rPr>
        <w:t xml:space="preserve"> </w:t>
      </w:r>
      <w:r>
        <w:t>поздравляю»).</w:t>
      </w:r>
    </w:p>
    <w:p w:rsidR="00551FBD" w:rsidRDefault="008C5111">
      <w:pPr>
        <w:pStyle w:val="a3"/>
        <w:ind w:left="332" w:right="350" w:firstLine="708"/>
      </w:pPr>
      <w:r>
        <w:rPr>
          <w:u w:val="single"/>
        </w:rPr>
        <w:t>Замечание,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извинение.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«извините</w:t>
      </w:r>
      <w:r>
        <w:rPr>
          <w:spacing w:val="-5"/>
        </w:rPr>
        <w:t xml:space="preserve"> </w:t>
      </w:r>
      <w:r>
        <w:t>пожалуйста»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обращением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него.</w:t>
      </w:r>
      <w:r>
        <w:rPr>
          <w:spacing w:val="-4"/>
        </w:rPr>
        <w:t xml:space="preserve"> </w:t>
      </w:r>
      <w:r>
        <w:t>Правильная</w:t>
      </w:r>
      <w:r>
        <w:rPr>
          <w:spacing w:val="-58"/>
        </w:rPr>
        <w:t xml:space="preserve"> </w:t>
      </w:r>
      <w:r>
        <w:t>реакция на замечания. Мотивировка извинения («Я нечаянно», «Я не хотел» и др.). Использование</w:t>
      </w:r>
      <w:r>
        <w:rPr>
          <w:spacing w:val="1"/>
        </w:rPr>
        <w:t xml:space="preserve"> </w:t>
      </w:r>
      <w:r>
        <w:t>форм обращения при извинении. Извинение перед старшим, ровесником. Обращение и мотивировка</w:t>
      </w:r>
      <w:r>
        <w:rPr>
          <w:spacing w:val="1"/>
        </w:rPr>
        <w:t xml:space="preserve"> </w:t>
      </w:r>
      <w:r>
        <w:t>при извинении.</w:t>
      </w:r>
    </w:p>
    <w:p w:rsidR="00551FBD" w:rsidRDefault="008C5111">
      <w:pPr>
        <w:pStyle w:val="a3"/>
        <w:spacing w:before="1"/>
        <w:ind w:left="332" w:right="347" w:firstLine="708"/>
      </w:pPr>
      <w:r>
        <w:rPr>
          <w:u w:val="single"/>
        </w:rPr>
        <w:t>Сочувствие, утешение.</w:t>
      </w:r>
      <w:r>
        <w:t xml:space="preserve"> Сочувствие заболевшему сверстнику, взрослому. Слова поддержки,</w:t>
      </w:r>
      <w:r>
        <w:rPr>
          <w:spacing w:val="1"/>
        </w:rPr>
        <w:t xml:space="preserve"> </w:t>
      </w:r>
      <w:r>
        <w:t>утешения.</w:t>
      </w:r>
    </w:p>
    <w:p w:rsidR="00551FBD" w:rsidRDefault="008C5111">
      <w:pPr>
        <w:pStyle w:val="a3"/>
        <w:ind w:left="1040"/>
      </w:pPr>
      <w:r>
        <w:rPr>
          <w:u w:val="single"/>
        </w:rPr>
        <w:t>Одобрение,</w:t>
      </w:r>
      <w:r>
        <w:rPr>
          <w:spacing w:val="12"/>
          <w:u w:val="single"/>
        </w:rPr>
        <w:t xml:space="preserve"> </w:t>
      </w:r>
      <w:r>
        <w:rPr>
          <w:u w:val="single"/>
        </w:rPr>
        <w:t>комплимент.</w:t>
      </w:r>
      <w:r>
        <w:rPr>
          <w:spacing w:val="73"/>
        </w:rPr>
        <w:t xml:space="preserve"> </w:t>
      </w:r>
      <w:r>
        <w:t>Одобрение</w:t>
      </w:r>
      <w:r>
        <w:rPr>
          <w:spacing w:val="70"/>
        </w:rPr>
        <w:t xml:space="preserve"> </w:t>
      </w:r>
      <w:r>
        <w:t>как</w:t>
      </w:r>
      <w:r>
        <w:rPr>
          <w:spacing w:val="73"/>
        </w:rPr>
        <w:t xml:space="preserve"> </w:t>
      </w:r>
      <w:r>
        <w:t>реакция</w:t>
      </w:r>
      <w:r>
        <w:rPr>
          <w:spacing w:val="71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поздравления,</w:t>
      </w:r>
      <w:r>
        <w:rPr>
          <w:spacing w:val="71"/>
        </w:rPr>
        <w:t xml:space="preserve"> </w:t>
      </w:r>
      <w:r>
        <w:t>подарки:</w:t>
      </w:r>
      <w:r>
        <w:rPr>
          <w:spacing w:val="75"/>
        </w:rPr>
        <w:t xml:space="preserve"> </w:t>
      </w:r>
      <w:r>
        <w:t>«Молодец!»,</w:t>
      </w:r>
    </w:p>
    <w:p w:rsidR="00551FBD" w:rsidRDefault="008C5111">
      <w:pPr>
        <w:pStyle w:val="a3"/>
        <w:ind w:left="332"/>
      </w:pPr>
      <w:r>
        <w:t>«Умница!»,</w:t>
      </w:r>
      <w:r>
        <w:rPr>
          <w:spacing w:val="-8"/>
        </w:rPr>
        <w:t xml:space="preserve"> </w:t>
      </w:r>
      <w:r>
        <w:t>«Как</w:t>
      </w:r>
      <w:r>
        <w:rPr>
          <w:spacing w:val="-12"/>
        </w:rPr>
        <w:t xml:space="preserve"> </w:t>
      </w:r>
      <w:r>
        <w:t>красиво!»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ситуаций</w:t>
      </w:r>
    </w:p>
    <w:p w:rsidR="00551FBD" w:rsidRDefault="008C5111">
      <w:pPr>
        <w:pStyle w:val="a3"/>
        <w:ind w:left="1040"/>
      </w:pPr>
      <w:r>
        <w:t>«Я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дома»</w:t>
      </w:r>
      <w:r>
        <w:rPr>
          <w:spacing w:val="-10"/>
        </w:rPr>
        <w:t xml:space="preserve"> </w:t>
      </w:r>
      <w:r>
        <w:t>(общение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гостей)</w:t>
      </w:r>
    </w:p>
    <w:p w:rsidR="00551FBD" w:rsidRDefault="008C5111">
      <w:pPr>
        <w:pStyle w:val="a3"/>
        <w:ind w:left="332" w:right="348" w:firstLine="708"/>
      </w:pP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товарищи»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студии)</w:t>
      </w:r>
    </w:p>
    <w:p w:rsidR="00551FBD" w:rsidRDefault="008C5111">
      <w:pPr>
        <w:pStyle w:val="a3"/>
        <w:ind w:left="332" w:right="350" w:firstLine="708"/>
      </w:pPr>
      <w:r>
        <w:t>«Я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(покупка,</w:t>
      </w:r>
      <w:r>
        <w:rPr>
          <w:spacing w:val="1"/>
        </w:rPr>
        <w:t xml:space="preserve"> </w:t>
      </w:r>
      <w:r>
        <w:t>поездка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экстренной</w:t>
      </w:r>
      <w:r>
        <w:rPr>
          <w:spacing w:val="-1"/>
        </w:rPr>
        <w:t xml:space="preserve"> </w:t>
      </w:r>
      <w:r>
        <w:t>ситуации),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общественных местах</w:t>
      </w:r>
      <w:r>
        <w:rPr>
          <w:spacing w:val="2"/>
        </w:rPr>
        <w:t xml:space="preserve"> </w:t>
      </w:r>
      <w:r>
        <w:t>(кино,</w:t>
      </w:r>
      <w:r>
        <w:rPr>
          <w:spacing w:val="-1"/>
        </w:rPr>
        <w:t xml:space="preserve"> </w:t>
      </w:r>
      <w:r>
        <w:t>кафе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551FBD" w:rsidRDefault="008C5111">
      <w:pPr>
        <w:pStyle w:val="a3"/>
        <w:ind w:left="1040"/>
      </w:pPr>
      <w:r>
        <w:t>«Я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природы»</w:t>
      </w:r>
      <w:r>
        <w:rPr>
          <w:spacing w:val="-9"/>
        </w:rPr>
        <w:t xml:space="preserve"> </w:t>
      </w:r>
      <w:r>
        <w:t>(общение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лесу)</w:t>
      </w:r>
    </w:p>
    <w:p w:rsidR="00551FBD" w:rsidRDefault="008C5111">
      <w:pPr>
        <w:pStyle w:val="a3"/>
        <w:ind w:left="332" w:right="346" w:firstLine="708"/>
      </w:pP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 умений обучающихся и социальной ситуации их жизни. Например, в рамках лексической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 речевые ситуации «Давайте познакомимся!», «Знакомство во дворе», «Знакомство в</w:t>
      </w:r>
      <w:r>
        <w:rPr>
          <w:spacing w:val="1"/>
        </w:rPr>
        <w:t xml:space="preserve"> </w:t>
      </w:r>
      <w:r>
        <w:t>гостях».</w:t>
      </w:r>
    </w:p>
    <w:p w:rsidR="00551FBD" w:rsidRDefault="008C5111">
      <w:pPr>
        <w:spacing w:before="1"/>
        <w:ind w:left="1040"/>
        <w:jc w:val="both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ситуации</w:t>
      </w:r>
    </w:p>
    <w:p w:rsidR="00551FBD" w:rsidRDefault="008C5111">
      <w:pPr>
        <w:pStyle w:val="a3"/>
        <w:ind w:left="1040" w:right="2349"/>
      </w:pPr>
      <w:r>
        <w:t>Выявление и расширение представлений по теме речевой ситуации.</w:t>
      </w:r>
      <w:r>
        <w:rPr>
          <w:spacing w:val="1"/>
        </w:rPr>
        <w:t xml:space="preserve"> </w:t>
      </w:r>
      <w:r>
        <w:t>Актуализация,</w:t>
      </w:r>
      <w:r>
        <w:rPr>
          <w:spacing w:val="-6"/>
        </w:rPr>
        <w:t xml:space="preserve"> </w:t>
      </w:r>
      <w:r>
        <w:t>уточнение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словарного</w:t>
      </w:r>
      <w:r>
        <w:rPr>
          <w:spacing w:val="-7"/>
        </w:rPr>
        <w:t xml:space="preserve"> </w:t>
      </w:r>
      <w:r>
        <w:t>запаса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ситуации.</w:t>
      </w:r>
    </w:p>
    <w:p w:rsidR="00551FBD" w:rsidRDefault="008C5111">
      <w:pPr>
        <w:pStyle w:val="a3"/>
        <w:ind w:left="332" w:firstLine="708"/>
        <w:jc w:val="left"/>
      </w:pPr>
      <w:r>
        <w:t>Составление</w:t>
      </w:r>
      <w:r>
        <w:rPr>
          <w:spacing w:val="48"/>
        </w:rPr>
        <w:t xml:space="preserve"> </w:t>
      </w:r>
      <w:r>
        <w:t>предложений</w:t>
      </w:r>
      <w:r>
        <w:rPr>
          <w:spacing w:val="4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теме</w:t>
      </w:r>
      <w:r>
        <w:rPr>
          <w:spacing w:val="48"/>
        </w:rPr>
        <w:t xml:space="preserve"> </w:t>
      </w:r>
      <w:r>
        <w:t>ситуации,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т.ч.</w:t>
      </w:r>
      <w:r>
        <w:rPr>
          <w:spacing w:val="49"/>
        </w:rPr>
        <w:t xml:space="preserve"> </w:t>
      </w:r>
      <w:r>
        <w:t>ответы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вопросы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формулирование</w:t>
      </w:r>
      <w:r>
        <w:rPr>
          <w:spacing w:val="-57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учителю, одноклассникам.</w:t>
      </w:r>
    </w:p>
    <w:p w:rsidR="00551FBD" w:rsidRDefault="008C5111">
      <w:pPr>
        <w:pStyle w:val="a3"/>
        <w:ind w:left="1040"/>
        <w:jc w:val="left"/>
      </w:pPr>
      <w:r>
        <w:t>Конструирование</w:t>
      </w:r>
      <w:r>
        <w:rPr>
          <w:spacing w:val="-7"/>
        </w:rPr>
        <w:t xml:space="preserve"> </w:t>
      </w:r>
      <w:r>
        <w:t>диалогов,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ситуации.</w:t>
      </w:r>
    </w:p>
    <w:p w:rsidR="00551FBD" w:rsidRDefault="008C5111">
      <w:pPr>
        <w:pStyle w:val="a3"/>
        <w:ind w:left="332" w:right="234" w:firstLine="708"/>
        <w:jc w:val="left"/>
      </w:pPr>
      <w:r>
        <w:t>Выбор</w:t>
      </w:r>
      <w:r>
        <w:rPr>
          <w:spacing w:val="20"/>
        </w:rPr>
        <w:t xml:space="preserve"> </w:t>
      </w:r>
      <w:r>
        <w:t>атрибутов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ролевой</w:t>
      </w:r>
      <w:r>
        <w:rPr>
          <w:spacing w:val="21"/>
        </w:rPr>
        <w:t xml:space="preserve"> </w:t>
      </w:r>
      <w:r>
        <w:t>игре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теме</w:t>
      </w:r>
      <w:r>
        <w:rPr>
          <w:spacing w:val="19"/>
        </w:rPr>
        <w:t xml:space="preserve"> </w:t>
      </w:r>
      <w:r>
        <w:t>речевой</w:t>
      </w:r>
      <w:r>
        <w:rPr>
          <w:spacing w:val="22"/>
        </w:rPr>
        <w:t xml:space="preserve"> </w:t>
      </w:r>
      <w:r>
        <w:t>ситуации.</w:t>
      </w:r>
      <w:r>
        <w:rPr>
          <w:spacing w:val="21"/>
        </w:rPr>
        <w:t xml:space="preserve"> </w:t>
      </w:r>
      <w:r>
        <w:t>Уточнение</w:t>
      </w:r>
      <w:r>
        <w:rPr>
          <w:spacing w:val="19"/>
        </w:rPr>
        <w:t xml:space="preserve"> </w:t>
      </w:r>
      <w:r>
        <w:t>ролей,</w:t>
      </w:r>
      <w:r>
        <w:rPr>
          <w:spacing w:val="21"/>
        </w:rPr>
        <w:t xml:space="preserve"> </w:t>
      </w:r>
      <w:r>
        <w:t>сюжета</w:t>
      </w:r>
      <w:r>
        <w:rPr>
          <w:spacing w:val="20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вариативности.</w:t>
      </w:r>
    </w:p>
    <w:p w:rsidR="00551FBD" w:rsidRDefault="008C5111">
      <w:pPr>
        <w:pStyle w:val="a3"/>
        <w:ind w:left="1040"/>
        <w:jc w:val="left"/>
      </w:pPr>
      <w:r>
        <w:t>Моделирование</w:t>
      </w:r>
      <w:r>
        <w:rPr>
          <w:spacing w:val="-13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ситуации.</w:t>
      </w:r>
    </w:p>
    <w:p w:rsidR="00551FBD" w:rsidRDefault="008C5111">
      <w:pPr>
        <w:pStyle w:val="a3"/>
        <w:ind w:left="332" w:firstLine="708"/>
        <w:jc w:val="left"/>
      </w:pPr>
      <w:r>
        <w:t>Составление</w:t>
      </w:r>
      <w:r>
        <w:rPr>
          <w:spacing w:val="27"/>
        </w:rPr>
        <w:t xml:space="preserve"> </w:t>
      </w:r>
      <w:r>
        <w:t>устного</w:t>
      </w:r>
      <w:r>
        <w:rPr>
          <w:spacing w:val="23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(диалогического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несложного</w:t>
      </w:r>
      <w:r>
        <w:rPr>
          <w:spacing w:val="23"/>
        </w:rPr>
        <w:t xml:space="preserve"> </w:t>
      </w:r>
      <w:r>
        <w:t>монологического)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ситуации.</w:t>
      </w:r>
    </w:p>
    <w:p w:rsidR="00551FBD" w:rsidRDefault="008C5111">
      <w:pPr>
        <w:pStyle w:val="2"/>
        <w:spacing w:before="5" w:line="240" w:lineRule="auto"/>
        <w:ind w:left="1318" w:right="622"/>
        <w:jc w:val="center"/>
      </w:pPr>
      <w:r>
        <w:t>ЧТЕНИЕ</w:t>
      </w:r>
    </w:p>
    <w:p w:rsidR="00551FBD" w:rsidRDefault="008C5111">
      <w:pPr>
        <w:spacing w:before="132"/>
        <w:ind w:left="898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записка.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8" w:firstLine="566"/>
      </w:pPr>
      <w:r>
        <w:lastRenderedPageBreak/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речемыслительных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 и нравственных позиций поведения подчеркивает значимость обучения чтению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категории.</w:t>
      </w:r>
    </w:p>
    <w:p w:rsidR="00551FBD" w:rsidRDefault="008C5111">
      <w:pPr>
        <w:pStyle w:val="a3"/>
        <w:spacing w:before="135"/>
        <w:ind w:left="898"/>
      </w:pPr>
      <w:r>
        <w:t>Задачами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"Чтение"</w:t>
      </w:r>
      <w:r>
        <w:rPr>
          <w:spacing w:val="-8"/>
        </w:rPr>
        <w:t xml:space="preserve"> </w:t>
      </w:r>
      <w:r>
        <w:t>являются:</w:t>
      </w:r>
    </w:p>
    <w:p w:rsidR="00551FBD" w:rsidRDefault="008C5111">
      <w:pPr>
        <w:pStyle w:val="a3"/>
        <w:spacing w:before="130"/>
        <w:ind w:left="898"/>
      </w:pP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чтению;</w:t>
      </w:r>
    </w:p>
    <w:p w:rsidR="00551FBD" w:rsidRDefault="008C5111">
      <w:pPr>
        <w:pStyle w:val="a3"/>
        <w:spacing w:before="127" w:line="242" w:lineRule="auto"/>
        <w:ind w:left="332" w:right="348" w:firstLine="566"/>
      </w:pP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послогового</w:t>
      </w:r>
      <w:proofErr w:type="spellEnd"/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словом;</w:t>
      </w:r>
    </w:p>
    <w:p w:rsidR="00551FBD" w:rsidRDefault="008C5111">
      <w:pPr>
        <w:pStyle w:val="a3"/>
        <w:spacing w:before="124"/>
        <w:ind w:left="332" w:right="343" w:firstLine="566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шепотом, а затем и про себя, осмысленно воспринимать содержание прочитанного, 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их поступкам</w:t>
      </w:r>
      <w:r>
        <w:rPr>
          <w:spacing w:val="-3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анализа;</w:t>
      </w:r>
    </w:p>
    <w:p w:rsidR="00551FBD" w:rsidRDefault="008C5111">
      <w:pPr>
        <w:pStyle w:val="a3"/>
        <w:spacing w:before="130"/>
        <w:ind w:left="332" w:right="340" w:firstLine="566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 спрашивать обучающихся о непонятных словах, делиться впечатлениями о 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1"/>
        </w:rPr>
        <w:t xml:space="preserve"> </w:t>
      </w:r>
      <w:r>
        <w:t>ответ.</w:t>
      </w:r>
    </w:p>
    <w:p w:rsidR="00551FBD" w:rsidRDefault="008C5111">
      <w:pPr>
        <w:pStyle w:val="2"/>
        <w:spacing w:before="137" w:line="240" w:lineRule="auto"/>
        <w:ind w:left="898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"Чтение":</w:t>
      </w:r>
    </w:p>
    <w:p w:rsidR="00551FBD" w:rsidRDefault="008C5111">
      <w:pPr>
        <w:pStyle w:val="a3"/>
        <w:spacing w:before="125"/>
        <w:ind w:left="332" w:right="341" w:firstLine="566"/>
      </w:pPr>
      <w:r>
        <w:t>Содержание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чтения):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(пословица,</w:t>
      </w:r>
      <w:r>
        <w:rPr>
          <w:spacing w:val="-57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былина).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 русских и зарубежных писателей о природе родного края, о жизни обучающихся и</w:t>
      </w:r>
      <w:r>
        <w:rPr>
          <w:spacing w:val="1"/>
        </w:rPr>
        <w:t xml:space="preserve"> </w:t>
      </w:r>
      <w:r>
        <w:t>взрослых, о труде, о народных праздниках, о нравственных и этических нормах поведения. Статьи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интересном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необычном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прошлом.</w:t>
      </w:r>
    </w:p>
    <w:p w:rsidR="00551FBD" w:rsidRDefault="008C5111">
      <w:pPr>
        <w:pStyle w:val="a3"/>
        <w:spacing w:before="130"/>
        <w:ind w:left="332" w:right="346" w:firstLine="566"/>
      </w:pPr>
      <w:r>
        <w:t>Примерная тематика произведений: произведения о Родине, родной природе, об отношении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товариществе;</w:t>
      </w:r>
      <w:r>
        <w:rPr>
          <w:spacing w:val="-1"/>
        </w:rPr>
        <w:t xml:space="preserve"> </w:t>
      </w:r>
      <w:r>
        <w:t>произведении о добре и</w:t>
      </w:r>
      <w:r>
        <w:rPr>
          <w:spacing w:val="-2"/>
        </w:rPr>
        <w:t xml:space="preserve"> </w:t>
      </w:r>
      <w:r>
        <w:t>зле.</w:t>
      </w:r>
    </w:p>
    <w:p w:rsidR="00551FBD" w:rsidRDefault="008C5111">
      <w:pPr>
        <w:pStyle w:val="a3"/>
        <w:spacing w:before="130" w:line="242" w:lineRule="auto"/>
        <w:ind w:left="332" w:right="340" w:firstLine="566"/>
      </w:pPr>
      <w:r>
        <w:t>Жанровое</w:t>
      </w:r>
      <w:r>
        <w:rPr>
          <w:spacing w:val="1"/>
        </w:rPr>
        <w:t xml:space="preserve"> </w:t>
      </w:r>
      <w:r>
        <w:t>разнообразие: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потешки.</w:t>
      </w:r>
    </w:p>
    <w:p w:rsidR="00551FBD" w:rsidRDefault="008C5111">
      <w:pPr>
        <w:pStyle w:val="a3"/>
        <w:spacing w:before="124"/>
        <w:ind w:left="332" w:right="344" w:firstLine="566"/>
      </w:pPr>
      <w:r>
        <w:t>Навык чтения: осознанное, правильное плавное чтение с переходом на чтение целыми 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себя".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по ролям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драматизация</w:t>
      </w:r>
      <w:r>
        <w:rPr>
          <w:spacing w:val="-1"/>
        </w:rPr>
        <w:t xml:space="preserve"> </w:t>
      </w:r>
      <w:r>
        <w:t>разобранных</w:t>
      </w:r>
      <w:r>
        <w:rPr>
          <w:spacing w:val="1"/>
        </w:rPr>
        <w:t xml:space="preserve"> </w:t>
      </w:r>
      <w:r>
        <w:t>диалогов).</w:t>
      </w:r>
    </w:p>
    <w:p w:rsidR="00551FBD" w:rsidRDefault="008C5111">
      <w:pPr>
        <w:pStyle w:val="a3"/>
        <w:spacing w:before="130"/>
        <w:ind w:left="332" w:right="341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многозначности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части,</w:t>
      </w:r>
      <w:r>
        <w:rPr>
          <w:spacing w:val="6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 плана и определение основной мысли произведения под руководством педагогического</w:t>
      </w:r>
      <w:r>
        <w:rPr>
          <w:spacing w:val="1"/>
        </w:rPr>
        <w:t xml:space="preserve"> </w:t>
      </w:r>
      <w:r>
        <w:t>работника. Составление картинного плана. Пересказ текста или части текста по плану и опорным</w:t>
      </w:r>
      <w:r>
        <w:rPr>
          <w:spacing w:val="1"/>
        </w:rPr>
        <w:t xml:space="preserve"> </w:t>
      </w:r>
      <w:r>
        <w:t>словам.</w:t>
      </w:r>
    </w:p>
    <w:p w:rsidR="00551FBD" w:rsidRDefault="008C5111">
      <w:pPr>
        <w:pStyle w:val="a3"/>
        <w:spacing w:before="130"/>
        <w:ind w:left="332" w:right="346" w:firstLine="566"/>
      </w:pPr>
      <w:r>
        <w:t>Внеклассное чтение. Чтение детских книг русских и зарубежных писателей. Знание заглавия и</w:t>
      </w:r>
      <w:r>
        <w:rPr>
          <w:spacing w:val="1"/>
        </w:rPr>
        <w:t xml:space="preserve"> </w:t>
      </w:r>
      <w:r>
        <w:t>автора произведения. Ориентировка в книге по оглавлению. Ответы на вопросы о прочитанном,</w:t>
      </w:r>
      <w:r>
        <w:rPr>
          <w:spacing w:val="1"/>
        </w:rPr>
        <w:t xml:space="preserve"> </w:t>
      </w:r>
      <w:r>
        <w:t>пересказ.</w:t>
      </w:r>
      <w:r>
        <w:rPr>
          <w:spacing w:val="-1"/>
        </w:rPr>
        <w:t xml:space="preserve"> </w:t>
      </w:r>
      <w:r>
        <w:t>Отчет о прочитанной книге.</w:t>
      </w:r>
    </w:p>
    <w:p w:rsidR="00551FBD" w:rsidRDefault="008C5111">
      <w:pPr>
        <w:pStyle w:val="2"/>
        <w:spacing w:before="137" w:line="240" w:lineRule="auto"/>
        <w:ind w:left="898"/>
        <w:jc w:val="left"/>
      </w:pPr>
      <w:r>
        <w:t>Планируемые</w:t>
      </w:r>
      <w:r>
        <w:rPr>
          <w:spacing w:val="-12"/>
        </w:rPr>
        <w:t xml:space="preserve"> </w:t>
      </w: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"Чтение":</w:t>
      </w:r>
    </w:p>
    <w:p w:rsidR="00551FBD" w:rsidRDefault="008C5111">
      <w:pPr>
        <w:pStyle w:val="a3"/>
        <w:spacing w:before="125"/>
        <w:ind w:left="89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spacing w:before="132" w:line="352" w:lineRule="auto"/>
        <w:ind w:left="898" w:right="2579"/>
        <w:jc w:val="left"/>
      </w:pPr>
      <w:r>
        <w:t>осознанное и правильное чтение текст вслух по слогам и целыми словами;</w:t>
      </w:r>
      <w:r>
        <w:rPr>
          <w:spacing w:val="-5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551FBD" w:rsidRDefault="00551FBD">
      <w:pPr>
        <w:spacing w:line="352" w:lineRule="auto"/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8" w:line="355" w:lineRule="auto"/>
        <w:ind w:left="898" w:right="2437"/>
        <w:jc w:val="left"/>
      </w:pPr>
      <w:r>
        <w:lastRenderedPageBreak/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событий;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коротких</w:t>
      </w:r>
      <w:r>
        <w:rPr>
          <w:spacing w:val="-3"/>
        </w:rPr>
        <w:t xml:space="preserve"> </w:t>
      </w:r>
      <w:r>
        <w:t>стихотворений.</w:t>
      </w:r>
    </w:p>
    <w:p w:rsidR="00551FBD" w:rsidRDefault="008C5111">
      <w:pPr>
        <w:pStyle w:val="a3"/>
        <w:spacing w:line="273" w:lineRule="exact"/>
        <w:ind w:left="898"/>
        <w:jc w:val="left"/>
      </w:pPr>
      <w:r>
        <w:t>Достаточный</w:t>
      </w:r>
      <w:r>
        <w:rPr>
          <w:spacing w:val="-7"/>
        </w:rPr>
        <w:t xml:space="preserve"> </w:t>
      </w:r>
      <w:r>
        <w:t>уровень:</w:t>
      </w:r>
    </w:p>
    <w:p w:rsidR="00551FBD" w:rsidRDefault="008C5111">
      <w:pPr>
        <w:pStyle w:val="a3"/>
        <w:spacing w:before="128" w:line="242" w:lineRule="auto"/>
        <w:ind w:left="332" w:firstLine="566"/>
        <w:jc w:val="left"/>
      </w:pPr>
      <w:r>
        <w:t>чтение 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вслух</w:t>
      </w:r>
      <w:r>
        <w:rPr>
          <w:spacing w:val="4"/>
        </w:rPr>
        <w:t xml:space="preserve"> </w:t>
      </w:r>
      <w:r>
        <w:t>целыми</w:t>
      </w:r>
      <w:r>
        <w:rPr>
          <w:spacing w:val="2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(сложные по</w:t>
      </w:r>
      <w:r>
        <w:rPr>
          <w:spacing w:val="1"/>
        </w:rPr>
        <w:t xml:space="preserve"> </w:t>
      </w:r>
      <w:r>
        <w:t>семантике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пауз,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тоном</w:t>
      </w:r>
      <w:r>
        <w:rPr>
          <w:spacing w:val="-5"/>
        </w:rPr>
        <w:t xml:space="preserve"> </w:t>
      </w:r>
      <w:r>
        <w:t>голоса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темпом</w:t>
      </w:r>
      <w:r>
        <w:rPr>
          <w:spacing w:val="-3"/>
        </w:rPr>
        <w:t xml:space="preserve"> </w:t>
      </w:r>
      <w:r>
        <w:t>речи;</w:t>
      </w:r>
    </w:p>
    <w:p w:rsidR="00551FBD" w:rsidRDefault="008C5111">
      <w:pPr>
        <w:pStyle w:val="a3"/>
        <w:spacing w:before="126" w:line="352" w:lineRule="auto"/>
        <w:ind w:left="898" w:right="2437"/>
        <w:jc w:val="left"/>
      </w:pPr>
      <w:r>
        <w:t>ответы на вопросы педагогического работника по прочитанному тексту;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анализа;</w:t>
      </w:r>
      <w:r>
        <w:rPr>
          <w:spacing w:val="-5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молча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работника;</w:t>
      </w:r>
    </w:p>
    <w:p w:rsidR="00551FBD" w:rsidRDefault="008C5111">
      <w:pPr>
        <w:pStyle w:val="a3"/>
        <w:spacing w:before="2"/>
        <w:ind w:left="898"/>
        <w:jc w:val="left"/>
      </w:pPr>
      <w:r>
        <w:t>определение</w:t>
      </w:r>
      <w:r>
        <w:rPr>
          <w:spacing w:val="-10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действующих</w:t>
      </w:r>
      <w:r>
        <w:rPr>
          <w:spacing w:val="-8"/>
        </w:rPr>
        <w:t xml:space="preserve"> </w:t>
      </w:r>
      <w:r>
        <w:t>лиц</w:t>
      </w:r>
      <w:r>
        <w:rPr>
          <w:spacing w:val="-8"/>
        </w:rPr>
        <w:t xml:space="preserve"> </w:t>
      </w:r>
      <w:r>
        <w:t>произведения;</w:t>
      </w:r>
      <w:r>
        <w:rPr>
          <w:spacing w:val="-9"/>
        </w:rPr>
        <w:t xml:space="preserve"> </w:t>
      </w:r>
      <w:r>
        <w:t>элементарная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поступков;</w:t>
      </w:r>
    </w:p>
    <w:p w:rsidR="00551FBD" w:rsidRDefault="008C5111">
      <w:pPr>
        <w:pStyle w:val="a3"/>
        <w:spacing w:before="128" w:line="242" w:lineRule="auto"/>
        <w:ind w:left="332" w:firstLine="566"/>
        <w:jc w:val="left"/>
      </w:pPr>
      <w:r>
        <w:t>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(после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разбора);</w:t>
      </w:r>
    </w:p>
    <w:p w:rsidR="00551FBD" w:rsidRDefault="008C5111">
      <w:pPr>
        <w:pStyle w:val="a3"/>
        <w:spacing w:before="124" w:line="242" w:lineRule="auto"/>
        <w:ind w:left="332" w:firstLine="566"/>
        <w:jc w:val="left"/>
      </w:pPr>
      <w:r>
        <w:t>пересказ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частям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картинный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иллюстрацию;</w:t>
      </w:r>
    </w:p>
    <w:p w:rsidR="00551FBD" w:rsidRDefault="008C5111">
      <w:pPr>
        <w:pStyle w:val="a3"/>
        <w:spacing w:before="127"/>
        <w:ind w:left="898"/>
        <w:jc w:val="left"/>
      </w:pP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стихотворений.</w:t>
      </w:r>
    </w:p>
    <w:p w:rsidR="00551FBD" w:rsidRDefault="008C5111">
      <w:pPr>
        <w:pStyle w:val="2"/>
        <w:spacing w:before="132" w:line="240" w:lineRule="auto"/>
        <w:ind w:left="1316" w:right="622"/>
        <w:jc w:val="center"/>
      </w:pPr>
      <w:r>
        <w:t>РЕЧЕВАЯ</w:t>
      </w:r>
      <w:r>
        <w:rPr>
          <w:spacing w:val="-4"/>
        </w:rPr>
        <w:t xml:space="preserve"> </w:t>
      </w:r>
      <w:r>
        <w:t>ПРАКТИКА</w:t>
      </w:r>
    </w:p>
    <w:p w:rsidR="00551FBD" w:rsidRDefault="008C5111">
      <w:pPr>
        <w:spacing w:before="132"/>
        <w:ind w:left="89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записка.</w:t>
      </w:r>
    </w:p>
    <w:p w:rsidR="00551FBD" w:rsidRDefault="008C5111">
      <w:pPr>
        <w:pStyle w:val="a3"/>
        <w:spacing w:before="125" w:line="242" w:lineRule="auto"/>
        <w:ind w:left="332" w:right="346" w:firstLine="566"/>
      </w:pPr>
      <w:r>
        <w:t>Предмет</w:t>
      </w:r>
      <w:r>
        <w:rPr>
          <w:spacing w:val="1"/>
        </w:rPr>
        <w:t xml:space="preserve"> </w:t>
      </w:r>
      <w:r>
        <w:t>"Речевая практика" в начальной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входит в структуру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"Язык</w:t>
      </w:r>
      <w:r>
        <w:rPr>
          <w:spacing w:val="-1"/>
        </w:rPr>
        <w:t xml:space="preserve"> </w:t>
      </w:r>
      <w:r>
        <w:t>и речевая практика".</w:t>
      </w:r>
    </w:p>
    <w:p w:rsidR="00551FBD" w:rsidRDefault="008C5111">
      <w:pPr>
        <w:pStyle w:val="a3"/>
        <w:spacing w:before="124" w:line="242" w:lineRule="auto"/>
        <w:ind w:left="332" w:right="342" w:firstLine="566"/>
      </w:pPr>
      <w:r>
        <w:t>Целью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людьми.</w:t>
      </w:r>
    </w:p>
    <w:p w:rsidR="00551FBD" w:rsidRDefault="008C5111">
      <w:pPr>
        <w:pStyle w:val="a3"/>
        <w:spacing w:before="124"/>
        <w:ind w:left="898"/>
      </w:pPr>
      <w:r>
        <w:t>Задачи</w:t>
      </w:r>
      <w:r>
        <w:rPr>
          <w:spacing w:val="-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"Речевая</w:t>
      </w:r>
      <w:r>
        <w:rPr>
          <w:spacing w:val="-10"/>
        </w:rPr>
        <w:t xml:space="preserve"> </w:t>
      </w:r>
      <w:r>
        <w:t>практика":</w:t>
      </w:r>
    </w:p>
    <w:p w:rsidR="00551FBD" w:rsidRDefault="008C5111">
      <w:pPr>
        <w:pStyle w:val="a3"/>
        <w:spacing w:before="130" w:line="352" w:lineRule="auto"/>
        <w:ind w:left="898" w:right="1936"/>
        <w:jc w:val="left"/>
      </w:pPr>
      <w:r>
        <w:t>способствовать совершенствованию речевого опыта обучающихся;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обогащать</w:t>
      </w:r>
      <w:r>
        <w:rPr>
          <w:spacing w:val="-13"/>
        </w:rPr>
        <w:t xml:space="preserve"> </w:t>
      </w:r>
      <w:r>
        <w:t>языковую</w:t>
      </w:r>
      <w:r>
        <w:rPr>
          <w:spacing w:val="-14"/>
        </w:rPr>
        <w:t xml:space="preserve"> </w:t>
      </w:r>
      <w:r>
        <w:t>базу</w:t>
      </w:r>
      <w:r>
        <w:rPr>
          <w:spacing w:val="-15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высказываний</w:t>
      </w:r>
      <w:r>
        <w:rPr>
          <w:spacing w:val="-14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выразительную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речи;</w:t>
      </w:r>
    </w:p>
    <w:p w:rsidR="00551FBD" w:rsidRDefault="008C5111">
      <w:pPr>
        <w:pStyle w:val="a3"/>
        <w:spacing w:line="355" w:lineRule="auto"/>
        <w:ind w:left="898" w:right="4628"/>
        <w:jc w:val="left"/>
      </w:pPr>
      <w:r>
        <w:t>учить</w:t>
      </w:r>
      <w:r>
        <w:rPr>
          <w:spacing w:val="-6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связные</w:t>
      </w:r>
      <w:r>
        <w:rPr>
          <w:spacing w:val="-7"/>
        </w:rPr>
        <w:t xml:space="preserve"> </w:t>
      </w:r>
      <w:r>
        <w:t>высказывания;</w:t>
      </w:r>
      <w:r>
        <w:rPr>
          <w:spacing w:val="-57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общения.</w:t>
      </w:r>
    </w:p>
    <w:p w:rsidR="00551FBD" w:rsidRDefault="008C5111">
      <w:pPr>
        <w:pStyle w:val="2"/>
        <w:spacing w:before="1" w:line="240" w:lineRule="auto"/>
        <w:ind w:left="898"/>
        <w:jc w:val="left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"Речевая</w:t>
      </w:r>
      <w:r>
        <w:rPr>
          <w:spacing w:val="-9"/>
        </w:rPr>
        <w:t xml:space="preserve"> </w:t>
      </w:r>
      <w:r>
        <w:t>практика":</w:t>
      </w:r>
    </w:p>
    <w:p w:rsidR="00551FBD" w:rsidRDefault="008C5111">
      <w:pPr>
        <w:pStyle w:val="a3"/>
        <w:spacing w:before="123"/>
        <w:ind w:left="332" w:right="348" w:firstLine="566"/>
      </w:pPr>
      <w:r>
        <w:t>Аудирование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предъявленных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551FBD" w:rsidRDefault="008C5111">
      <w:pPr>
        <w:pStyle w:val="a3"/>
        <w:spacing w:before="132"/>
        <w:ind w:left="898"/>
      </w:pPr>
      <w:r>
        <w:t>Соотнесение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(выбор</w:t>
      </w:r>
      <w:r>
        <w:rPr>
          <w:spacing w:val="-1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слову,</w:t>
      </w:r>
      <w:r>
        <w:rPr>
          <w:spacing w:val="-10"/>
        </w:rPr>
        <w:t xml:space="preserve"> </w:t>
      </w:r>
      <w:r>
        <w:t>предложению).</w:t>
      </w:r>
    </w:p>
    <w:p w:rsidR="00551FBD" w:rsidRDefault="008C5111">
      <w:pPr>
        <w:pStyle w:val="a3"/>
        <w:spacing w:before="130"/>
        <w:ind w:left="898"/>
      </w:pPr>
      <w:r>
        <w:t>Повторение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подобию,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слогов,</w:t>
      </w:r>
      <w:r>
        <w:rPr>
          <w:spacing w:val="-6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предложений.</w:t>
      </w:r>
    </w:p>
    <w:p w:rsidR="00551FBD" w:rsidRDefault="008C5111">
      <w:pPr>
        <w:pStyle w:val="a3"/>
        <w:spacing w:before="127" w:line="242" w:lineRule="auto"/>
        <w:ind w:left="332" w:right="342" w:firstLine="566"/>
      </w:pPr>
      <w:r>
        <w:t>Слушание небольших литературных произведений в изложении педагогического работника и с</w:t>
      </w:r>
      <w:r>
        <w:rPr>
          <w:spacing w:val="1"/>
        </w:rPr>
        <w:t xml:space="preserve"> </w:t>
      </w:r>
      <w:r>
        <w:t>аудионосителей.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прослушанному</w:t>
      </w:r>
      <w:r>
        <w:rPr>
          <w:spacing w:val="-6"/>
        </w:rPr>
        <w:t xml:space="preserve"> </w:t>
      </w:r>
      <w:r>
        <w:t>тексту,</w:t>
      </w:r>
      <w:r>
        <w:rPr>
          <w:spacing w:val="-1"/>
        </w:rPr>
        <w:t xml:space="preserve"> </w:t>
      </w:r>
      <w:r>
        <w:t>пересказ.</w:t>
      </w:r>
    </w:p>
    <w:p w:rsidR="00551FBD" w:rsidRDefault="008C5111">
      <w:pPr>
        <w:pStyle w:val="a3"/>
        <w:spacing w:before="124" w:line="242" w:lineRule="auto"/>
        <w:ind w:left="332" w:right="349" w:firstLine="566"/>
      </w:pPr>
      <w:r>
        <w:t>Дикция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дыхания.</w:t>
      </w:r>
      <w:r>
        <w:rPr>
          <w:spacing w:val="-7"/>
        </w:rPr>
        <w:t xml:space="preserve"> </w:t>
      </w:r>
      <w:r>
        <w:t>Практическое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голоса,</w:t>
      </w:r>
      <w:r>
        <w:rPr>
          <w:spacing w:val="-5"/>
        </w:rPr>
        <w:t xml:space="preserve"> </w:t>
      </w:r>
      <w:r>
        <w:t>тона,</w:t>
      </w:r>
      <w:r>
        <w:rPr>
          <w:spacing w:val="-8"/>
        </w:rPr>
        <w:t xml:space="preserve"> </w:t>
      </w:r>
      <w:r>
        <w:t>темпа</w:t>
      </w:r>
      <w:r>
        <w:rPr>
          <w:spacing w:val="-8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ситуациях.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жестов в общении.</w:t>
      </w:r>
    </w:p>
    <w:p w:rsidR="00551FBD" w:rsidRDefault="00551FBD">
      <w:pPr>
        <w:spacing w:line="242" w:lineRule="auto"/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898"/>
        <w:jc w:val="left"/>
      </w:pPr>
      <w:r>
        <w:lastRenderedPageBreak/>
        <w:t>Общение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жизни.</w:t>
      </w:r>
      <w:r>
        <w:rPr>
          <w:spacing w:val="31"/>
        </w:rPr>
        <w:t xml:space="preserve"> </w:t>
      </w:r>
      <w:r>
        <w:t>Речевое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неречевое</w:t>
      </w:r>
      <w:r>
        <w:rPr>
          <w:spacing w:val="33"/>
        </w:rPr>
        <w:t xml:space="preserve"> </w:t>
      </w:r>
      <w:r>
        <w:t>общение.</w:t>
      </w:r>
      <w:r>
        <w:rPr>
          <w:spacing w:val="30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речевого</w:t>
      </w:r>
      <w:r>
        <w:rPr>
          <w:spacing w:val="30"/>
        </w:rPr>
        <w:t xml:space="preserve"> </w:t>
      </w:r>
      <w:r>
        <w:t>общения.</w:t>
      </w:r>
    </w:p>
    <w:p w:rsidR="00551FBD" w:rsidRDefault="008C5111">
      <w:pPr>
        <w:pStyle w:val="a3"/>
        <w:spacing w:before="2"/>
        <w:ind w:left="332"/>
        <w:jc w:val="left"/>
      </w:pPr>
      <w:r>
        <w:t>Письменное</w:t>
      </w:r>
      <w:r>
        <w:rPr>
          <w:spacing w:val="-8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(афиши,</w:t>
      </w:r>
      <w:r>
        <w:rPr>
          <w:spacing w:val="-7"/>
        </w:rPr>
        <w:t xml:space="preserve"> </w:t>
      </w:r>
      <w:r>
        <w:t>реклама,</w:t>
      </w:r>
      <w:r>
        <w:rPr>
          <w:spacing w:val="-6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открытки).</w:t>
      </w:r>
      <w:r>
        <w:rPr>
          <w:spacing w:val="-6"/>
        </w:rPr>
        <w:t xml:space="preserve"> </w:t>
      </w:r>
      <w:r>
        <w:t>Условные</w:t>
      </w:r>
      <w:r>
        <w:rPr>
          <w:spacing w:val="-9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8"/>
        </w:rPr>
        <w:t xml:space="preserve"> </w:t>
      </w:r>
      <w:r>
        <w:t>людей.</w:t>
      </w:r>
    </w:p>
    <w:p w:rsidR="00551FBD" w:rsidRDefault="008C5111">
      <w:pPr>
        <w:pStyle w:val="a3"/>
        <w:spacing w:before="133" w:line="352" w:lineRule="auto"/>
        <w:ind w:left="898" w:right="4770"/>
        <w:jc w:val="left"/>
      </w:pPr>
      <w:r>
        <w:t>Общение на расстоянии. Кино, телевидение, радио.</w:t>
      </w:r>
      <w:r>
        <w:rPr>
          <w:spacing w:val="1"/>
        </w:rPr>
        <w:t xml:space="preserve"> </w:t>
      </w:r>
      <w:r>
        <w:t>Виртуальное общение. Общение в социальных сетях.</w:t>
      </w:r>
      <w:r>
        <w:rPr>
          <w:spacing w:val="-58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людей.</w:t>
      </w:r>
    </w:p>
    <w:p w:rsidR="00551FBD" w:rsidRDefault="008C5111">
      <w:pPr>
        <w:pStyle w:val="a3"/>
        <w:spacing w:line="276" w:lineRule="exact"/>
        <w:ind w:left="898"/>
        <w:jc w:val="left"/>
      </w:pPr>
      <w:r>
        <w:t>Организация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общения:</w:t>
      </w:r>
    </w:p>
    <w:p w:rsidR="00551FBD" w:rsidRDefault="008C5111">
      <w:pPr>
        <w:pStyle w:val="a3"/>
        <w:spacing w:before="127"/>
        <w:ind w:left="332" w:right="348" w:firstLine="566"/>
      </w:pPr>
      <w:r>
        <w:t>Базовые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"Ты"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"Вы",</w:t>
      </w:r>
      <w:r>
        <w:rPr>
          <w:spacing w:val="1"/>
        </w:rPr>
        <w:t xml:space="preserve"> </w:t>
      </w:r>
      <w:r>
        <w:t>обращение по имени и отчеству, по фамилии, обращение к знакомым взрослым и ровесникам. Грубое</w:t>
      </w:r>
      <w:r>
        <w:rPr>
          <w:spacing w:val="-57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нежелательное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фамилии).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ласковые обращения. Функциональные обращения (к продавцу, к сотруднику полиции). Специфика</w:t>
      </w:r>
      <w:r>
        <w:rPr>
          <w:spacing w:val="1"/>
        </w:rPr>
        <w:t xml:space="preserve"> </w:t>
      </w:r>
      <w:r>
        <w:t>половозрастных обращений (дедушка, бабушка, девушка, мужчина). Вступление в речевой контакт 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("Скажите,</w:t>
      </w:r>
      <w:r>
        <w:rPr>
          <w:spacing w:val="1"/>
        </w:rPr>
        <w:t xml:space="preserve"> </w:t>
      </w:r>
      <w:r>
        <w:t>пожалуйста...").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551FBD" w:rsidRDefault="008C5111">
      <w:pPr>
        <w:pStyle w:val="a3"/>
        <w:spacing w:before="130"/>
        <w:ind w:left="332" w:right="349" w:firstLine="566"/>
      </w:pPr>
      <w:r>
        <w:t>Знакомство,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"Давай</w:t>
      </w:r>
      <w:r>
        <w:rPr>
          <w:spacing w:val="1"/>
        </w:rPr>
        <w:t xml:space="preserve"> </w:t>
      </w:r>
      <w:r>
        <w:t>познакомимся",</w:t>
      </w:r>
      <w:r>
        <w:rPr>
          <w:spacing w:val="1"/>
        </w:rPr>
        <w:t xml:space="preserve"> </w:t>
      </w:r>
      <w:r>
        <w:t>"Меня</w:t>
      </w:r>
      <w:r>
        <w:rPr>
          <w:spacing w:val="1"/>
        </w:rPr>
        <w:t xml:space="preserve"> </w:t>
      </w:r>
      <w:r>
        <w:t>зовут...",</w:t>
      </w:r>
      <w:r>
        <w:rPr>
          <w:spacing w:val="-57"/>
        </w:rPr>
        <w:t xml:space="preserve"> </w:t>
      </w:r>
      <w:r>
        <w:t>"Меня зовут..., а тебя?". Формулы: "Это...", "Познакомься пожалуйста, это...". Ответные реплики на</w:t>
      </w:r>
      <w:r>
        <w:rPr>
          <w:spacing w:val="1"/>
        </w:rPr>
        <w:t xml:space="preserve"> </w:t>
      </w:r>
      <w:r>
        <w:t>приглашение</w:t>
      </w:r>
      <w:r>
        <w:rPr>
          <w:spacing w:val="-3"/>
        </w:rPr>
        <w:t xml:space="preserve"> </w:t>
      </w:r>
      <w:r>
        <w:t>познакомиться:</w:t>
      </w:r>
      <w:r>
        <w:rPr>
          <w:spacing w:val="-1"/>
        </w:rPr>
        <w:t xml:space="preserve"> </w:t>
      </w:r>
      <w:r>
        <w:t>"Очень</w:t>
      </w:r>
      <w:r>
        <w:rPr>
          <w:spacing w:val="-1"/>
        </w:rPr>
        <w:t xml:space="preserve"> </w:t>
      </w:r>
      <w:r>
        <w:t>приятно!", "Рад</w:t>
      </w:r>
      <w:r>
        <w:rPr>
          <w:spacing w:val="4"/>
        </w:rPr>
        <w:t xml:space="preserve"> </w:t>
      </w:r>
      <w:r>
        <w:t>познакомиться!".</w:t>
      </w:r>
    </w:p>
    <w:p w:rsidR="00551FBD" w:rsidRDefault="008C5111">
      <w:pPr>
        <w:pStyle w:val="a3"/>
        <w:spacing w:before="133"/>
        <w:ind w:left="332" w:right="344" w:firstLine="566"/>
      </w:pPr>
      <w:r>
        <w:t>Приветствие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прощание: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адресата (взрослый или сверстник). Формулы: "Здравствуй", "Здравствуйте", "До</w:t>
      </w:r>
      <w:r>
        <w:rPr>
          <w:spacing w:val="1"/>
        </w:rPr>
        <w:t xml:space="preserve"> </w:t>
      </w:r>
      <w:r>
        <w:t>свидания". Развертывание формул с помощью обращения по имени и отчеству. Жесты приветствия и</w:t>
      </w:r>
      <w:r>
        <w:rPr>
          <w:spacing w:val="1"/>
        </w:rPr>
        <w:t xml:space="preserve"> </w:t>
      </w:r>
      <w:r>
        <w:t>прощания. Этикетные правила приветствия: замедлить шаг или остановиться, посмотреть в глаза</w:t>
      </w:r>
      <w:r>
        <w:rPr>
          <w:spacing w:val="1"/>
        </w:rPr>
        <w:t xml:space="preserve"> </w:t>
      </w:r>
      <w:r>
        <w:t>человеку.</w:t>
      </w:r>
    </w:p>
    <w:p w:rsidR="00551FBD" w:rsidRDefault="008C5111">
      <w:pPr>
        <w:pStyle w:val="a3"/>
        <w:spacing w:before="130"/>
        <w:ind w:left="332" w:right="346" w:firstLine="566"/>
      </w:pPr>
      <w:r>
        <w:t>Формулы: "Доброе утро", "Добрый день", "Добрый вечер", "Спокойной ночи". Неофициальные</w:t>
      </w:r>
      <w:r>
        <w:rPr>
          <w:spacing w:val="1"/>
        </w:rPr>
        <w:t xml:space="preserve"> </w:t>
      </w:r>
      <w:r>
        <w:t>разговорные формулы: "Привет", "Салют", "Счастливо", "Пока". Грубые (фамильярные) формулы:</w:t>
      </w:r>
      <w:r>
        <w:rPr>
          <w:spacing w:val="1"/>
        </w:rPr>
        <w:t xml:space="preserve"> </w:t>
      </w:r>
      <w:r>
        <w:t>"Здорово",</w:t>
      </w:r>
      <w:r>
        <w:rPr>
          <w:spacing w:val="1"/>
        </w:rPr>
        <w:t xml:space="preserve"> </w:t>
      </w:r>
      <w:r>
        <w:t>"Бывай",</w:t>
      </w:r>
      <w:r>
        <w:rPr>
          <w:spacing w:val="1"/>
        </w:rPr>
        <w:t xml:space="preserve"> </w:t>
      </w:r>
      <w:r>
        <w:t>"</w:t>
      </w:r>
      <w:proofErr w:type="spellStart"/>
      <w:r>
        <w:t>Чао</w:t>
      </w:r>
      <w:proofErr w:type="spellEnd"/>
      <w:r>
        <w:t>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организации).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формул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обращений.</w:t>
      </w:r>
    </w:p>
    <w:p w:rsidR="00551FBD" w:rsidRDefault="008C5111">
      <w:pPr>
        <w:pStyle w:val="a3"/>
        <w:spacing w:before="129"/>
        <w:ind w:left="332" w:right="349" w:firstLine="566"/>
      </w:pPr>
      <w:r>
        <w:t>Формулы, сопровождающие ситуации приветствия и прощания: "Как дела?", "Как живешь?",</w:t>
      </w:r>
      <w:r>
        <w:rPr>
          <w:spacing w:val="1"/>
        </w:rPr>
        <w:t xml:space="preserve"> </w:t>
      </w:r>
      <w:r>
        <w:t>"До</w:t>
      </w:r>
      <w:r>
        <w:rPr>
          <w:spacing w:val="1"/>
        </w:rPr>
        <w:t xml:space="preserve"> </w:t>
      </w:r>
      <w:r>
        <w:t>завтра",</w:t>
      </w:r>
      <w:r>
        <w:rPr>
          <w:spacing w:val="1"/>
        </w:rPr>
        <w:t xml:space="preserve"> </w:t>
      </w:r>
      <w:r>
        <w:t>"Всего</w:t>
      </w:r>
      <w:r>
        <w:rPr>
          <w:spacing w:val="1"/>
        </w:rPr>
        <w:t xml:space="preserve"> </w:t>
      </w:r>
      <w:r>
        <w:t>хорошего".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прощании:</w:t>
      </w:r>
      <w:r>
        <w:rPr>
          <w:spacing w:val="1"/>
        </w:rPr>
        <w:t xml:space="preserve"> </w:t>
      </w:r>
      <w:r>
        <w:t>"Приходи(те)</w:t>
      </w:r>
      <w:r>
        <w:rPr>
          <w:spacing w:val="1"/>
        </w:rPr>
        <w:t xml:space="preserve"> </w:t>
      </w:r>
      <w:r>
        <w:t>еще",</w:t>
      </w:r>
      <w:r>
        <w:rPr>
          <w:spacing w:val="61"/>
        </w:rPr>
        <w:t xml:space="preserve"> </w:t>
      </w:r>
      <w:r>
        <w:t>"Заходи(те)",</w:t>
      </w:r>
      <w:r>
        <w:rPr>
          <w:spacing w:val="1"/>
        </w:rPr>
        <w:t xml:space="preserve"> </w:t>
      </w:r>
      <w:r>
        <w:t>"Звони(те)".</w:t>
      </w:r>
    </w:p>
    <w:p w:rsidR="00551FBD" w:rsidRDefault="008C5111">
      <w:pPr>
        <w:pStyle w:val="a3"/>
        <w:spacing w:before="132"/>
        <w:ind w:left="898"/>
      </w:pPr>
      <w:r>
        <w:t>Приглашение,</w:t>
      </w:r>
      <w:r>
        <w:rPr>
          <w:spacing w:val="-9"/>
        </w:rPr>
        <w:t xml:space="preserve"> </w:t>
      </w:r>
      <w:r>
        <w:t>предложение.</w:t>
      </w:r>
      <w:r>
        <w:rPr>
          <w:spacing w:val="-9"/>
        </w:rPr>
        <w:t xml:space="preserve"> </w:t>
      </w:r>
      <w:r>
        <w:t>Приглашение</w:t>
      </w:r>
      <w:r>
        <w:rPr>
          <w:spacing w:val="-9"/>
        </w:rPr>
        <w:t xml:space="preserve"> </w:t>
      </w:r>
      <w:r>
        <w:t>домой.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гостях.</w:t>
      </w:r>
    </w:p>
    <w:p w:rsidR="00551FBD" w:rsidRDefault="008C5111">
      <w:pPr>
        <w:pStyle w:val="a3"/>
        <w:spacing w:before="128" w:line="242" w:lineRule="auto"/>
        <w:ind w:left="332" w:right="349" w:firstLine="566"/>
      </w:pPr>
      <w:r>
        <w:t>Поздравление, пожелание. Формулы:</w:t>
      </w:r>
      <w:r>
        <w:rPr>
          <w:spacing w:val="1"/>
        </w:rPr>
        <w:t xml:space="preserve"> </w:t>
      </w:r>
      <w:r>
        <w:t xml:space="preserve">"Поздравляю </w:t>
      </w:r>
      <w:proofErr w:type="gramStart"/>
      <w:r>
        <w:t>с...</w:t>
      </w:r>
      <w:proofErr w:type="gramEnd"/>
      <w:r>
        <w:t>",</w:t>
      </w:r>
      <w:r>
        <w:rPr>
          <w:spacing w:val="1"/>
        </w:rPr>
        <w:t xml:space="preserve"> </w:t>
      </w:r>
      <w:r>
        <w:t>"Поздравляю с праздником..." и их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отчеству.</w:t>
      </w:r>
    </w:p>
    <w:p w:rsidR="00551FBD" w:rsidRDefault="008C5111">
      <w:pPr>
        <w:pStyle w:val="a3"/>
        <w:spacing w:before="124"/>
        <w:ind w:left="332" w:right="348" w:firstLine="566"/>
      </w:pPr>
      <w:r>
        <w:t>Пожелания близким и малознакомым людям, сверстникам и старшим. Различия пожеланий в</w:t>
      </w:r>
      <w:r>
        <w:rPr>
          <w:spacing w:val="1"/>
        </w:rPr>
        <w:t xml:space="preserve"> </w:t>
      </w:r>
      <w:r>
        <w:t>связи с разными праздниками. Формулы: "Желаю тебе...", "Желаю Вам...",</w:t>
      </w:r>
      <w:r>
        <w:rPr>
          <w:spacing w:val="1"/>
        </w:rPr>
        <w:t xml:space="preserve"> </w:t>
      </w:r>
      <w:r>
        <w:t>"Я хочу пожелать...".</w:t>
      </w:r>
      <w:r>
        <w:rPr>
          <w:spacing w:val="1"/>
        </w:rPr>
        <w:t xml:space="preserve"> </w:t>
      </w:r>
      <w:r>
        <w:t>Неречевые</w:t>
      </w:r>
      <w:r>
        <w:rPr>
          <w:spacing w:val="-4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улыбка,</w:t>
      </w:r>
      <w:r>
        <w:rPr>
          <w:spacing w:val="-1"/>
        </w:rPr>
        <w:t xml:space="preserve"> </w:t>
      </w:r>
      <w:r>
        <w:t>взгляд,</w:t>
      </w:r>
      <w:r>
        <w:rPr>
          <w:spacing w:val="-2"/>
        </w:rPr>
        <w:t xml:space="preserve"> </w:t>
      </w:r>
      <w:r>
        <w:t>доброжелательность</w:t>
      </w:r>
      <w:r>
        <w:rPr>
          <w:spacing w:val="-1"/>
        </w:rPr>
        <w:t xml:space="preserve"> </w:t>
      </w:r>
      <w:r>
        <w:t>тона.</w:t>
      </w:r>
    </w:p>
    <w:p w:rsidR="00551FBD" w:rsidRDefault="008C5111">
      <w:pPr>
        <w:pStyle w:val="a3"/>
        <w:spacing w:before="132"/>
        <w:ind w:left="898"/>
      </w:pPr>
      <w:r>
        <w:t>Поздравительные</w:t>
      </w:r>
      <w:r>
        <w:rPr>
          <w:spacing w:val="-9"/>
        </w:rPr>
        <w:t xml:space="preserve"> </w:t>
      </w:r>
      <w:r>
        <w:t>открытки.</w:t>
      </w:r>
    </w:p>
    <w:p w:rsidR="00551FBD" w:rsidRDefault="008C5111">
      <w:pPr>
        <w:pStyle w:val="a3"/>
        <w:spacing w:before="128"/>
        <w:ind w:left="898"/>
      </w:pPr>
      <w:r>
        <w:t>Формулы,</w:t>
      </w:r>
      <w:r>
        <w:rPr>
          <w:spacing w:val="48"/>
        </w:rPr>
        <w:t xml:space="preserve"> </w:t>
      </w:r>
      <w:r>
        <w:t>сопровождающие</w:t>
      </w:r>
      <w:r>
        <w:rPr>
          <w:spacing w:val="47"/>
        </w:rPr>
        <w:t xml:space="preserve"> </w:t>
      </w:r>
      <w:r>
        <w:t>вручение</w:t>
      </w:r>
      <w:r>
        <w:rPr>
          <w:spacing w:val="48"/>
        </w:rPr>
        <w:t xml:space="preserve"> </w:t>
      </w:r>
      <w:r>
        <w:t>подарка:</w:t>
      </w:r>
      <w:r>
        <w:rPr>
          <w:spacing w:val="48"/>
        </w:rPr>
        <w:t xml:space="preserve"> </w:t>
      </w:r>
      <w:r>
        <w:t>"Это</w:t>
      </w:r>
      <w:r>
        <w:rPr>
          <w:spacing w:val="50"/>
        </w:rPr>
        <w:t xml:space="preserve"> </w:t>
      </w:r>
      <w:r>
        <w:t>Вам</w:t>
      </w:r>
      <w:r>
        <w:rPr>
          <w:spacing w:val="50"/>
        </w:rPr>
        <w:t xml:space="preserve"> </w:t>
      </w:r>
      <w:r>
        <w:t>(тебе)",</w:t>
      </w:r>
      <w:r>
        <w:rPr>
          <w:spacing w:val="50"/>
        </w:rPr>
        <w:t xml:space="preserve"> </w:t>
      </w:r>
      <w:r>
        <w:t>"Я</w:t>
      </w:r>
      <w:r>
        <w:rPr>
          <w:spacing w:val="49"/>
        </w:rPr>
        <w:t xml:space="preserve"> </w:t>
      </w:r>
      <w:r>
        <w:t>хочу</w:t>
      </w:r>
      <w:r>
        <w:rPr>
          <w:spacing w:val="43"/>
        </w:rPr>
        <w:t xml:space="preserve"> </w:t>
      </w:r>
      <w:r>
        <w:t>подарить</w:t>
      </w:r>
      <w:r>
        <w:rPr>
          <w:spacing w:val="49"/>
        </w:rPr>
        <w:t xml:space="preserve"> </w:t>
      </w:r>
      <w:r>
        <w:t>тебе...".</w:t>
      </w:r>
    </w:p>
    <w:p w:rsidR="00551FBD" w:rsidRDefault="008C5111">
      <w:pPr>
        <w:pStyle w:val="a3"/>
        <w:spacing w:before="2"/>
        <w:ind w:left="332"/>
      </w:pPr>
      <w:r>
        <w:t>Этикетные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6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подарки.</w:t>
      </w:r>
    </w:p>
    <w:p w:rsidR="00551FBD" w:rsidRDefault="008C5111">
      <w:pPr>
        <w:pStyle w:val="a3"/>
        <w:spacing w:before="130" w:line="242" w:lineRule="auto"/>
        <w:ind w:left="332" w:right="348" w:firstLine="566"/>
      </w:pPr>
      <w:r>
        <w:t>Одобрение, комплимент. Формулы: "Мне очень нравится твой...", "Как хорошо ты...", "Как</w:t>
      </w:r>
      <w:r>
        <w:rPr>
          <w:spacing w:val="1"/>
        </w:rPr>
        <w:t xml:space="preserve"> </w:t>
      </w:r>
      <w:r>
        <w:t>красиво!".</w:t>
      </w:r>
    </w:p>
    <w:p w:rsidR="00551FBD" w:rsidRDefault="008C5111">
      <w:pPr>
        <w:pStyle w:val="a3"/>
        <w:spacing w:before="124"/>
        <w:ind w:left="332" w:right="345" w:firstLine="566"/>
      </w:pPr>
      <w:r>
        <w:t>Телефонный разговор. Формулы обращения, привлечения внимания в телефонном разговоре.</w:t>
      </w:r>
      <w:r>
        <w:rPr>
          <w:spacing w:val="1"/>
        </w:rPr>
        <w:t xml:space="preserve"> </w:t>
      </w:r>
      <w:r>
        <w:t>Значение сигналов телефонной связи (гудки, обращения автоответчика сотовой связи). Выражение</w:t>
      </w:r>
      <w:r>
        <w:rPr>
          <w:spacing w:val="1"/>
        </w:rPr>
        <w:t xml:space="preserve"> </w:t>
      </w:r>
      <w:r>
        <w:t>просьбы</w:t>
      </w:r>
      <w:r>
        <w:rPr>
          <w:spacing w:val="56"/>
        </w:rPr>
        <w:t xml:space="preserve"> </w:t>
      </w:r>
      <w:r>
        <w:t>позвать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телефону:</w:t>
      </w:r>
      <w:r>
        <w:rPr>
          <w:spacing w:val="56"/>
        </w:rPr>
        <w:t xml:space="preserve"> </w:t>
      </w:r>
      <w:r>
        <w:t>"Позовите,</w:t>
      </w:r>
      <w:r>
        <w:rPr>
          <w:spacing w:val="58"/>
        </w:rPr>
        <w:t xml:space="preserve"> </w:t>
      </w:r>
      <w:r>
        <w:t>пожалуйста...",</w:t>
      </w:r>
      <w:r>
        <w:rPr>
          <w:spacing w:val="58"/>
        </w:rPr>
        <w:t xml:space="preserve"> </w:t>
      </w:r>
      <w:r>
        <w:t>"Попросите</w:t>
      </w:r>
      <w:r>
        <w:rPr>
          <w:spacing w:val="55"/>
        </w:rPr>
        <w:t xml:space="preserve"> </w:t>
      </w:r>
      <w:r>
        <w:t>пожалуйста...",</w:t>
      </w:r>
      <w:r>
        <w:rPr>
          <w:spacing w:val="58"/>
        </w:rPr>
        <w:t xml:space="preserve"> </w:t>
      </w:r>
      <w:r>
        <w:t>"Можно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 w:line="242" w:lineRule="auto"/>
        <w:ind w:left="332" w:right="353"/>
      </w:pPr>
      <w:r>
        <w:lastRenderedPageBreak/>
        <w:t>попросить (позвать)...". Распространение этих формул с помощью приветствия. Ответные реплики</w:t>
      </w:r>
      <w:r>
        <w:rPr>
          <w:spacing w:val="1"/>
        </w:rPr>
        <w:t xml:space="preserve"> </w:t>
      </w:r>
      <w:r>
        <w:t>адресата:</w:t>
      </w:r>
      <w:r>
        <w:rPr>
          <w:spacing w:val="-1"/>
        </w:rPr>
        <w:t xml:space="preserve"> </w:t>
      </w:r>
      <w:r>
        <w:t>"Алло",</w:t>
      </w:r>
      <w:r>
        <w:rPr>
          <w:spacing w:val="2"/>
        </w:rPr>
        <w:t xml:space="preserve"> </w:t>
      </w:r>
      <w:r>
        <w:t>"Да",</w:t>
      </w:r>
      <w:r>
        <w:rPr>
          <w:spacing w:val="2"/>
        </w:rPr>
        <w:t xml:space="preserve"> </w:t>
      </w:r>
      <w:r>
        <w:t>"Я слушаю".</w:t>
      </w:r>
    </w:p>
    <w:p w:rsidR="00551FBD" w:rsidRDefault="008C5111">
      <w:pPr>
        <w:pStyle w:val="a3"/>
        <w:spacing w:before="127"/>
        <w:ind w:left="332" w:right="351" w:firstLine="566"/>
      </w:pPr>
      <w:r>
        <w:t>Просьба, совет. Обращение с просьбой к учителю, соседу по парте на уроке или на перемене.</w:t>
      </w:r>
      <w:r>
        <w:rPr>
          <w:spacing w:val="1"/>
        </w:rPr>
        <w:t xml:space="preserve"> </w:t>
      </w:r>
      <w:r>
        <w:t>Обращение с просьбой к незнакомому человеку. Обращение с просьбой к сверстнику, к близким</w:t>
      </w:r>
      <w:r>
        <w:rPr>
          <w:spacing w:val="1"/>
        </w:rPr>
        <w:t xml:space="preserve"> </w:t>
      </w:r>
      <w:r>
        <w:t>людям.</w:t>
      </w:r>
    </w:p>
    <w:p w:rsidR="00551FBD" w:rsidRDefault="008C5111">
      <w:pPr>
        <w:pStyle w:val="a3"/>
        <w:spacing w:before="130" w:line="242" w:lineRule="auto"/>
        <w:ind w:left="332" w:right="346" w:firstLine="566"/>
      </w:pPr>
      <w:r>
        <w:t>Развертывание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мотивировки.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</w:t>
      </w:r>
      <w:proofErr w:type="gramStart"/>
      <w:r>
        <w:t>Пожалуйста,"..."</w:t>
      </w:r>
      <w:proofErr w:type="gramEnd"/>
      <w:r>
        <w:t>,</w:t>
      </w:r>
      <w:r>
        <w:rPr>
          <w:spacing w:val="1"/>
        </w:rPr>
        <w:t xml:space="preserve"> </w:t>
      </w:r>
      <w:r>
        <w:t>"Можно...,</w:t>
      </w:r>
      <w:r>
        <w:rPr>
          <w:spacing w:val="1"/>
        </w:rPr>
        <w:t xml:space="preserve"> </w:t>
      </w:r>
      <w:r>
        <w:t>пожалуйста!",</w:t>
      </w:r>
      <w:r>
        <w:rPr>
          <w:spacing w:val="-1"/>
        </w:rPr>
        <w:t xml:space="preserve"> </w:t>
      </w:r>
      <w:r>
        <w:t>"Разрешите...",</w:t>
      </w:r>
      <w:r>
        <w:rPr>
          <w:spacing w:val="-1"/>
        </w:rPr>
        <w:t xml:space="preserve"> </w:t>
      </w:r>
      <w:r>
        <w:t>"Можно мне...",</w:t>
      </w:r>
      <w:r>
        <w:rPr>
          <w:spacing w:val="1"/>
        </w:rPr>
        <w:t xml:space="preserve"> </w:t>
      </w:r>
      <w:r>
        <w:t>"</w:t>
      </w:r>
      <w:proofErr w:type="spellStart"/>
      <w:r>
        <w:t>Можноя</w:t>
      </w:r>
      <w:proofErr w:type="spellEnd"/>
      <w:r>
        <w:t>...".</w:t>
      </w:r>
    </w:p>
    <w:p w:rsidR="00551FBD" w:rsidRDefault="008C5111">
      <w:pPr>
        <w:pStyle w:val="a3"/>
        <w:spacing w:before="126"/>
        <w:ind w:left="898"/>
      </w:pPr>
      <w:r>
        <w:t>Мотивировка</w:t>
      </w:r>
      <w:r>
        <w:rPr>
          <w:spacing w:val="-11"/>
        </w:rPr>
        <w:t xml:space="preserve"> </w:t>
      </w:r>
      <w:r>
        <w:t>отказа.</w:t>
      </w:r>
      <w:r>
        <w:rPr>
          <w:spacing w:val="-10"/>
        </w:rPr>
        <w:t xml:space="preserve"> </w:t>
      </w:r>
      <w:r>
        <w:t>Формула:</w:t>
      </w:r>
      <w:r>
        <w:rPr>
          <w:spacing w:val="-9"/>
        </w:rPr>
        <w:t xml:space="preserve"> </w:t>
      </w:r>
      <w:r>
        <w:t>"Извините,</w:t>
      </w:r>
      <w:r>
        <w:rPr>
          <w:spacing w:val="-13"/>
        </w:rPr>
        <w:t xml:space="preserve"> </w:t>
      </w:r>
      <w:r>
        <w:t>но...".</w:t>
      </w:r>
    </w:p>
    <w:p w:rsidR="00551FBD" w:rsidRDefault="008C5111">
      <w:pPr>
        <w:pStyle w:val="a3"/>
        <w:spacing w:before="127"/>
        <w:ind w:left="332" w:right="347" w:firstLine="566"/>
      </w:pPr>
      <w:r>
        <w:t>Благодарность.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"Спасибо",</w:t>
      </w:r>
      <w:r>
        <w:rPr>
          <w:spacing w:val="1"/>
        </w:rPr>
        <w:t xml:space="preserve"> </w:t>
      </w:r>
      <w:r>
        <w:t>"Большое</w:t>
      </w:r>
      <w:r>
        <w:rPr>
          <w:spacing w:val="1"/>
        </w:rPr>
        <w:t xml:space="preserve"> </w:t>
      </w:r>
      <w:r>
        <w:t>спасибо",</w:t>
      </w:r>
      <w:r>
        <w:rPr>
          <w:spacing w:val="1"/>
        </w:rPr>
        <w:t xml:space="preserve"> </w:t>
      </w:r>
      <w:r>
        <w:t>"Пожалуйста".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просьбы:</w:t>
      </w:r>
      <w:r>
        <w:rPr>
          <w:spacing w:val="1"/>
        </w:rPr>
        <w:t xml:space="preserve"> </w:t>
      </w:r>
      <w:r>
        <w:t>"Спасибо...</w:t>
      </w:r>
      <w:r>
        <w:rPr>
          <w:spacing w:val="1"/>
        </w:rPr>
        <w:t xml:space="preserve"> </w:t>
      </w:r>
      <w:r>
        <w:t>имя".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Формулы: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приятно",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рада"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 Ответные реплики на поздравление, пожелание: "Спасибо за поздравление", "Я тоже</w:t>
      </w:r>
      <w:r>
        <w:rPr>
          <w:spacing w:val="1"/>
        </w:rPr>
        <w:t xml:space="preserve"> </w:t>
      </w:r>
      <w:r>
        <w:t>поздравляю тебя</w:t>
      </w:r>
      <w:r>
        <w:rPr>
          <w:spacing w:val="-1"/>
        </w:rPr>
        <w:t xml:space="preserve"> </w:t>
      </w:r>
      <w:r>
        <w:t>(Вас)",</w:t>
      </w:r>
      <w:r>
        <w:rPr>
          <w:spacing w:val="2"/>
        </w:rPr>
        <w:t xml:space="preserve"> </w:t>
      </w:r>
      <w:r>
        <w:t>"Спасибо,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(Вас) поздравляю".</w:t>
      </w:r>
    </w:p>
    <w:p w:rsidR="00551FBD" w:rsidRDefault="008C5111">
      <w:pPr>
        <w:pStyle w:val="a3"/>
        <w:spacing w:before="131"/>
        <w:ind w:left="332" w:right="347" w:firstLine="566"/>
      </w:pPr>
      <w:r>
        <w:t>Замечание, извинение. Формулы: "Извините, пожалуйста" с обращением и без него. Правильная</w:t>
      </w:r>
      <w:r>
        <w:rPr>
          <w:spacing w:val="-57"/>
        </w:rPr>
        <w:t xml:space="preserve"> </w:t>
      </w:r>
      <w:r>
        <w:t>реакция на замечания. Мотивировка извинения: "Я нечаянно", "Я не хотел". Использование форм</w:t>
      </w:r>
      <w:r>
        <w:rPr>
          <w:spacing w:val="1"/>
        </w:rPr>
        <w:t xml:space="preserve"> </w:t>
      </w:r>
      <w:r>
        <w:t>обращения при извинении. Извинение перед старшим, ровесником. Обращение и мотивировка при</w:t>
      </w:r>
      <w:r>
        <w:rPr>
          <w:spacing w:val="1"/>
        </w:rPr>
        <w:t xml:space="preserve"> </w:t>
      </w:r>
      <w:r>
        <w:t>извинении.</w:t>
      </w:r>
    </w:p>
    <w:p w:rsidR="00551FBD" w:rsidRDefault="008C5111">
      <w:pPr>
        <w:pStyle w:val="a3"/>
        <w:spacing w:before="129" w:line="242" w:lineRule="auto"/>
        <w:ind w:left="332" w:right="350" w:firstLine="566"/>
      </w:pPr>
      <w:r>
        <w:t>Сочувствие,</w:t>
      </w:r>
      <w:r>
        <w:rPr>
          <w:spacing w:val="1"/>
        </w:rPr>
        <w:t xml:space="preserve"> </w:t>
      </w:r>
      <w:r>
        <w:t>утешение.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заболевшему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утешения.</w:t>
      </w:r>
    </w:p>
    <w:p w:rsidR="00551FBD" w:rsidRDefault="008C5111">
      <w:pPr>
        <w:pStyle w:val="a3"/>
        <w:spacing w:before="125" w:line="242" w:lineRule="auto"/>
        <w:ind w:left="332" w:right="351" w:firstLine="566"/>
      </w:pPr>
      <w:r>
        <w:t>Одобрение,</w:t>
      </w:r>
      <w:r>
        <w:rPr>
          <w:spacing w:val="1"/>
        </w:rPr>
        <w:t xml:space="preserve"> </w:t>
      </w:r>
      <w:r>
        <w:t>комплимент: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подарки:</w:t>
      </w:r>
      <w:r>
        <w:rPr>
          <w:spacing w:val="1"/>
        </w:rPr>
        <w:t xml:space="preserve"> </w:t>
      </w:r>
      <w:r>
        <w:t>"Молодец!",</w:t>
      </w:r>
      <w:r>
        <w:rPr>
          <w:spacing w:val="1"/>
        </w:rPr>
        <w:t xml:space="preserve"> </w:t>
      </w:r>
      <w:r>
        <w:t>"Умница!",</w:t>
      </w:r>
      <w:r>
        <w:rPr>
          <w:spacing w:val="1"/>
        </w:rPr>
        <w:t xml:space="preserve"> </w:t>
      </w:r>
      <w:r>
        <w:t>"Как красиво!".</w:t>
      </w:r>
    </w:p>
    <w:p w:rsidR="00551FBD" w:rsidRDefault="008C5111">
      <w:pPr>
        <w:pStyle w:val="a3"/>
        <w:spacing w:before="128"/>
        <w:ind w:left="898"/>
      </w:pPr>
      <w:r>
        <w:t>Примерные</w:t>
      </w:r>
      <w:r>
        <w:rPr>
          <w:spacing w:val="-8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ситуаций:</w:t>
      </w:r>
    </w:p>
    <w:p w:rsidR="00551FBD" w:rsidRDefault="008C5111">
      <w:pPr>
        <w:pStyle w:val="a3"/>
        <w:spacing w:before="130"/>
        <w:ind w:left="898"/>
      </w:pPr>
      <w:r>
        <w:t>"Я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дома"</w:t>
      </w:r>
      <w:r>
        <w:rPr>
          <w:spacing w:val="-6"/>
        </w:rPr>
        <w:t xml:space="preserve"> </w:t>
      </w:r>
      <w:r>
        <w:t>(общение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гостей);</w:t>
      </w:r>
    </w:p>
    <w:p w:rsidR="00551FBD" w:rsidRDefault="008C5111">
      <w:pPr>
        <w:pStyle w:val="a3"/>
        <w:spacing w:before="128" w:line="242" w:lineRule="auto"/>
        <w:ind w:left="332" w:right="349" w:firstLine="566"/>
      </w:pPr>
      <w:r>
        <w:t>"Я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товарищи"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студии);</w:t>
      </w:r>
    </w:p>
    <w:p w:rsidR="00551FBD" w:rsidRDefault="008C5111">
      <w:pPr>
        <w:pStyle w:val="a3"/>
        <w:spacing w:before="124" w:line="242" w:lineRule="auto"/>
        <w:ind w:left="332" w:right="347" w:firstLine="566"/>
      </w:pPr>
      <w:r>
        <w:t>"Я за порогом дома" (покупка, поездка в транспорте, обращение за помощью (в том числе в</w:t>
      </w:r>
      <w:r>
        <w:rPr>
          <w:spacing w:val="1"/>
        </w:rPr>
        <w:t xml:space="preserve"> </w:t>
      </w:r>
      <w:r>
        <w:t>экстренной</w:t>
      </w:r>
      <w:r>
        <w:rPr>
          <w:spacing w:val="-1"/>
        </w:rPr>
        <w:t xml:space="preserve"> </w:t>
      </w:r>
      <w:r>
        <w:t>ситуации),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(кино, кафе);</w:t>
      </w:r>
    </w:p>
    <w:p w:rsidR="00551FBD" w:rsidRDefault="008C5111">
      <w:pPr>
        <w:pStyle w:val="a3"/>
        <w:spacing w:before="126"/>
        <w:ind w:left="898"/>
      </w:pPr>
      <w:r>
        <w:t>"Я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природы"</w:t>
      </w:r>
      <w:r>
        <w:rPr>
          <w:spacing w:val="-5"/>
        </w:rPr>
        <w:t xml:space="preserve"> </w:t>
      </w:r>
      <w:r>
        <w:t>(общение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лесу).</w:t>
      </w:r>
    </w:p>
    <w:p w:rsidR="00551FBD" w:rsidRDefault="008C5111">
      <w:pPr>
        <w:pStyle w:val="a3"/>
        <w:spacing w:before="128"/>
        <w:ind w:left="332" w:right="344" w:firstLine="566"/>
      </w:pP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 умений обучающихся и социальной ситуации их жизни. Например, в рамках лексической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дома"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 речевые ситуации "Давайте познакомимся!", "Знакомство во дворе", "Знакомство в</w:t>
      </w:r>
      <w:r>
        <w:rPr>
          <w:spacing w:val="1"/>
        </w:rPr>
        <w:t xml:space="preserve"> </w:t>
      </w:r>
      <w:r>
        <w:t>гостях".</w:t>
      </w:r>
    </w:p>
    <w:p w:rsidR="00551FBD" w:rsidRDefault="008C5111">
      <w:pPr>
        <w:pStyle w:val="a3"/>
        <w:spacing w:before="135"/>
        <w:ind w:left="898"/>
      </w:pPr>
      <w:r>
        <w:t>Алгоритм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темой</w:t>
      </w:r>
      <w:r>
        <w:rPr>
          <w:spacing w:val="-6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ситуации:</w:t>
      </w:r>
    </w:p>
    <w:p w:rsidR="00551FBD" w:rsidRDefault="008C5111">
      <w:pPr>
        <w:pStyle w:val="a5"/>
        <w:numPr>
          <w:ilvl w:val="2"/>
          <w:numId w:val="167"/>
        </w:numPr>
        <w:tabs>
          <w:tab w:val="left" w:pos="1159"/>
        </w:tabs>
        <w:spacing w:before="129"/>
        <w:ind w:hanging="26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551FBD" w:rsidRDefault="008C5111">
      <w:pPr>
        <w:pStyle w:val="a5"/>
        <w:numPr>
          <w:ilvl w:val="2"/>
          <w:numId w:val="167"/>
        </w:numPr>
        <w:tabs>
          <w:tab w:val="left" w:pos="1159"/>
        </w:tabs>
        <w:spacing w:before="130"/>
        <w:ind w:hanging="261"/>
        <w:jc w:val="both"/>
        <w:rPr>
          <w:sz w:val="24"/>
        </w:rPr>
      </w:pPr>
      <w:r>
        <w:rPr>
          <w:sz w:val="24"/>
        </w:rPr>
        <w:t>Актуализация,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ситуации.</w:t>
      </w:r>
    </w:p>
    <w:p w:rsidR="00551FBD" w:rsidRDefault="008C5111">
      <w:pPr>
        <w:pStyle w:val="a5"/>
        <w:numPr>
          <w:ilvl w:val="2"/>
          <w:numId w:val="167"/>
        </w:numPr>
        <w:tabs>
          <w:tab w:val="left" w:pos="1199"/>
        </w:tabs>
        <w:spacing w:before="127" w:line="242" w:lineRule="auto"/>
        <w:ind w:left="332" w:right="347" w:firstLine="566"/>
        <w:rPr>
          <w:sz w:val="24"/>
        </w:rPr>
      </w:pPr>
      <w:r>
        <w:rPr>
          <w:sz w:val="24"/>
        </w:rPr>
        <w:t>Составление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теме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т.ч.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учителю, одноклассникам.</w:t>
      </w:r>
    </w:p>
    <w:p w:rsidR="00551FBD" w:rsidRDefault="008C5111">
      <w:pPr>
        <w:pStyle w:val="a5"/>
        <w:numPr>
          <w:ilvl w:val="2"/>
          <w:numId w:val="167"/>
        </w:numPr>
        <w:tabs>
          <w:tab w:val="left" w:pos="1159"/>
        </w:tabs>
        <w:spacing w:before="127"/>
        <w:ind w:hanging="261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диалогов,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</w:t>
      </w:r>
    </w:p>
    <w:p w:rsidR="00551FBD" w:rsidRDefault="008C5111">
      <w:pPr>
        <w:pStyle w:val="a5"/>
        <w:numPr>
          <w:ilvl w:val="2"/>
          <w:numId w:val="167"/>
        </w:numPr>
        <w:tabs>
          <w:tab w:val="left" w:pos="1175"/>
        </w:tabs>
        <w:spacing w:before="127" w:line="242" w:lineRule="auto"/>
        <w:ind w:left="332" w:right="351" w:firstLine="566"/>
        <w:rPr>
          <w:sz w:val="24"/>
        </w:rPr>
      </w:pPr>
      <w:r>
        <w:rPr>
          <w:sz w:val="24"/>
        </w:rPr>
        <w:t>Выбор</w:t>
      </w:r>
      <w:r>
        <w:rPr>
          <w:spacing w:val="11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0"/>
          <w:sz w:val="24"/>
        </w:rPr>
        <w:t xml:space="preserve"> </w:t>
      </w:r>
      <w:r>
        <w:rPr>
          <w:sz w:val="24"/>
        </w:rPr>
        <w:t>игре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теме</w:t>
      </w:r>
      <w:r>
        <w:rPr>
          <w:spacing w:val="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9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ролей,</w:t>
      </w:r>
      <w:r>
        <w:rPr>
          <w:spacing w:val="9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9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вариативности.</w:t>
      </w:r>
    </w:p>
    <w:p w:rsidR="00551FBD" w:rsidRDefault="008C5111">
      <w:pPr>
        <w:pStyle w:val="a5"/>
        <w:numPr>
          <w:ilvl w:val="2"/>
          <w:numId w:val="167"/>
        </w:numPr>
        <w:tabs>
          <w:tab w:val="left" w:pos="1159"/>
        </w:tabs>
        <w:spacing w:before="127"/>
        <w:ind w:hanging="261"/>
        <w:rPr>
          <w:sz w:val="24"/>
        </w:rPr>
      </w:pPr>
      <w:r>
        <w:rPr>
          <w:sz w:val="24"/>
        </w:rPr>
        <w:t>Моделирование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ситуации.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 w:line="242" w:lineRule="auto"/>
        <w:ind w:left="332" w:firstLine="566"/>
        <w:jc w:val="left"/>
      </w:pPr>
      <w:r>
        <w:lastRenderedPageBreak/>
        <w:t>Составление</w:t>
      </w:r>
      <w:r>
        <w:rPr>
          <w:spacing w:val="43"/>
        </w:rPr>
        <w:t xml:space="preserve"> </w:t>
      </w:r>
      <w:r>
        <w:t>устного</w:t>
      </w:r>
      <w:r>
        <w:rPr>
          <w:spacing w:val="42"/>
        </w:rPr>
        <w:t xml:space="preserve"> </w:t>
      </w:r>
      <w:r>
        <w:t>текста</w:t>
      </w:r>
      <w:r>
        <w:rPr>
          <w:spacing w:val="41"/>
        </w:rPr>
        <w:t xml:space="preserve"> </w:t>
      </w:r>
      <w:r>
        <w:t>(диалогического</w:t>
      </w:r>
      <w:r>
        <w:rPr>
          <w:spacing w:val="42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несложного</w:t>
      </w:r>
      <w:r>
        <w:rPr>
          <w:spacing w:val="42"/>
        </w:rPr>
        <w:t xml:space="preserve"> </w:t>
      </w:r>
      <w:r>
        <w:t>монологического)</w:t>
      </w:r>
      <w:r>
        <w:rPr>
          <w:spacing w:val="4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ситуации.</w:t>
      </w:r>
    </w:p>
    <w:p w:rsidR="00551FBD" w:rsidRDefault="008C5111">
      <w:pPr>
        <w:pStyle w:val="2"/>
        <w:spacing w:before="134" w:line="240" w:lineRule="auto"/>
        <w:ind w:left="898"/>
        <w:jc w:val="left"/>
      </w:pPr>
      <w:r>
        <w:t>Планируемые</w:t>
      </w:r>
      <w:r>
        <w:rPr>
          <w:spacing w:val="-13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"Речевая</w:t>
      </w:r>
      <w:r>
        <w:rPr>
          <w:spacing w:val="-11"/>
        </w:rPr>
        <w:t xml:space="preserve"> </w:t>
      </w:r>
      <w:r>
        <w:t>практика":</w:t>
      </w:r>
    </w:p>
    <w:p w:rsidR="00551FBD" w:rsidRDefault="008C5111">
      <w:pPr>
        <w:pStyle w:val="a3"/>
        <w:spacing w:before="125"/>
        <w:ind w:left="898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551FBD" w:rsidRDefault="008C5111">
      <w:pPr>
        <w:pStyle w:val="a3"/>
        <w:spacing w:before="130" w:line="352" w:lineRule="auto"/>
        <w:ind w:left="898" w:right="1655"/>
        <w:jc w:val="left"/>
      </w:pPr>
      <w:r>
        <w:t>формулировка</w:t>
      </w:r>
      <w:r>
        <w:rPr>
          <w:spacing w:val="-8"/>
        </w:rPr>
        <w:t xml:space="preserve"> </w:t>
      </w:r>
      <w:r>
        <w:t>просьб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этикетных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выражений;</w:t>
      </w:r>
      <w:r>
        <w:rPr>
          <w:spacing w:val="-5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ролевых играх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возможностями;</w:t>
      </w:r>
    </w:p>
    <w:p w:rsidR="00551FBD" w:rsidRDefault="008C5111">
      <w:pPr>
        <w:pStyle w:val="a3"/>
        <w:spacing w:line="242" w:lineRule="auto"/>
        <w:ind w:left="332" w:firstLine="566"/>
        <w:jc w:val="left"/>
      </w:pPr>
      <w:r>
        <w:t>восприятие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слух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рассказов;</w:t>
      </w:r>
      <w:r>
        <w:rPr>
          <w:spacing w:val="33"/>
        </w:rPr>
        <w:t xml:space="preserve"> </w:t>
      </w:r>
      <w:r>
        <w:t>ответы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работника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иллюстративный материал;</w:t>
      </w:r>
    </w:p>
    <w:p w:rsidR="00551FBD" w:rsidRDefault="008C5111">
      <w:pPr>
        <w:pStyle w:val="a3"/>
        <w:spacing w:before="121" w:line="242" w:lineRule="auto"/>
        <w:ind w:left="332" w:right="234" w:firstLine="566"/>
        <w:jc w:val="left"/>
      </w:pPr>
      <w:r>
        <w:t>выразительное</w:t>
      </w:r>
      <w:r>
        <w:rPr>
          <w:spacing w:val="25"/>
        </w:rPr>
        <w:t xml:space="preserve"> </w:t>
      </w:r>
      <w:r>
        <w:t>произнесение</w:t>
      </w:r>
      <w:r>
        <w:rPr>
          <w:spacing w:val="25"/>
        </w:rPr>
        <w:t xml:space="preserve"> </w:t>
      </w:r>
      <w:r>
        <w:t>чистоговорок,</w:t>
      </w:r>
      <w:r>
        <w:rPr>
          <w:spacing w:val="23"/>
        </w:rPr>
        <w:t xml:space="preserve"> </w:t>
      </w:r>
      <w:r>
        <w:t>коротких</w:t>
      </w:r>
      <w:r>
        <w:rPr>
          <w:spacing w:val="28"/>
        </w:rPr>
        <w:t xml:space="preserve"> </w:t>
      </w:r>
      <w:r>
        <w:t>стихотворений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опорой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образец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педагогического работника;</w:t>
      </w:r>
    </w:p>
    <w:p w:rsidR="00551FBD" w:rsidRDefault="008C5111">
      <w:pPr>
        <w:pStyle w:val="a3"/>
        <w:spacing w:before="130"/>
        <w:ind w:left="898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личному</w:t>
      </w:r>
      <w:r>
        <w:rPr>
          <w:spacing w:val="-11"/>
        </w:rPr>
        <w:t xml:space="preserve"> </w:t>
      </w:r>
      <w:r>
        <w:t>опыту</w:t>
      </w:r>
      <w:r>
        <w:rPr>
          <w:spacing w:val="-10"/>
        </w:rPr>
        <w:t xml:space="preserve"> </w:t>
      </w:r>
      <w:r>
        <w:t>обучающегося;</w:t>
      </w:r>
    </w:p>
    <w:p w:rsidR="00551FBD" w:rsidRDefault="008C5111">
      <w:pPr>
        <w:pStyle w:val="a3"/>
        <w:spacing w:before="127" w:line="242" w:lineRule="auto"/>
        <w:ind w:left="332" w:firstLine="566"/>
        <w:jc w:val="left"/>
      </w:pP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просмотренных радио-</w:t>
      </w:r>
      <w:r>
        <w:rPr>
          <w:spacing w:val="-4"/>
        </w:rPr>
        <w:t xml:space="preserve"> </w:t>
      </w:r>
      <w:r>
        <w:t>и телепередач.</w:t>
      </w:r>
    </w:p>
    <w:p w:rsidR="00551FBD" w:rsidRDefault="008C5111">
      <w:pPr>
        <w:pStyle w:val="a3"/>
        <w:spacing w:before="126"/>
        <w:ind w:left="898"/>
        <w:jc w:val="left"/>
      </w:pPr>
      <w:r>
        <w:t>Достаточный</w:t>
      </w:r>
      <w:r>
        <w:rPr>
          <w:spacing w:val="-7"/>
        </w:rPr>
        <w:t xml:space="preserve"> </w:t>
      </w:r>
      <w:r>
        <w:t>уровень:</w:t>
      </w:r>
    </w:p>
    <w:p w:rsidR="00551FBD" w:rsidRDefault="008C5111">
      <w:pPr>
        <w:pStyle w:val="a3"/>
        <w:spacing w:before="128" w:line="242" w:lineRule="auto"/>
        <w:ind w:left="332" w:firstLine="566"/>
        <w:jc w:val="left"/>
      </w:pPr>
      <w:r>
        <w:t>понимание</w:t>
      </w:r>
      <w:r>
        <w:rPr>
          <w:spacing w:val="43"/>
        </w:rPr>
        <w:t xml:space="preserve"> </w:t>
      </w:r>
      <w:r>
        <w:t>содержания</w:t>
      </w:r>
      <w:r>
        <w:rPr>
          <w:spacing w:val="42"/>
        </w:rPr>
        <w:t xml:space="preserve"> </w:t>
      </w:r>
      <w:r>
        <w:t>небольших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объему</w:t>
      </w:r>
      <w:r>
        <w:rPr>
          <w:spacing w:val="42"/>
        </w:rPr>
        <w:t xml:space="preserve"> </w:t>
      </w:r>
      <w:r>
        <w:t>сказок,</w:t>
      </w:r>
      <w:r>
        <w:rPr>
          <w:spacing w:val="44"/>
        </w:rPr>
        <w:t xml:space="preserve"> </w:t>
      </w:r>
      <w:r>
        <w:t>рассказов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стихотворений,</w:t>
      </w:r>
      <w:r>
        <w:rPr>
          <w:spacing w:val="42"/>
        </w:rPr>
        <w:t xml:space="preserve"> </w:t>
      </w:r>
      <w:r>
        <w:t>ответы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вопросы;</w:t>
      </w:r>
    </w:p>
    <w:p w:rsidR="00551FBD" w:rsidRDefault="008C5111">
      <w:pPr>
        <w:pStyle w:val="a3"/>
        <w:spacing w:before="124" w:line="242" w:lineRule="auto"/>
        <w:ind w:left="332" w:firstLine="566"/>
        <w:jc w:val="left"/>
      </w:pPr>
      <w:r>
        <w:t>понимание</w:t>
      </w:r>
      <w:r>
        <w:rPr>
          <w:spacing w:val="4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радио-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телепередач,</w:t>
      </w:r>
      <w:r>
        <w:rPr>
          <w:spacing w:val="5"/>
        </w:rPr>
        <w:t xml:space="preserve"> </w:t>
      </w:r>
      <w:r>
        <w:t>ответы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работника;</w:t>
      </w:r>
    </w:p>
    <w:p w:rsidR="00551FBD" w:rsidRDefault="008C5111">
      <w:pPr>
        <w:pStyle w:val="a3"/>
        <w:spacing w:before="124" w:line="242" w:lineRule="auto"/>
        <w:ind w:left="332" w:firstLine="566"/>
        <w:jc w:val="left"/>
      </w:pPr>
      <w:r>
        <w:t>выбор</w:t>
      </w:r>
      <w:r>
        <w:rPr>
          <w:spacing w:val="21"/>
        </w:rPr>
        <w:t xml:space="preserve"> </w:t>
      </w:r>
      <w:r>
        <w:t>правильных</w:t>
      </w:r>
      <w:r>
        <w:rPr>
          <w:spacing w:val="24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интонации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опорой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образец</w:t>
      </w:r>
      <w:r>
        <w:rPr>
          <w:spacing w:val="23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речевой ситуации;</w:t>
      </w:r>
    </w:p>
    <w:p w:rsidR="00551FBD" w:rsidRDefault="008C5111">
      <w:pPr>
        <w:pStyle w:val="a3"/>
        <w:spacing w:before="127"/>
        <w:ind w:left="898"/>
        <w:jc w:val="left"/>
      </w:pP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ситуаций;</w:t>
      </w:r>
    </w:p>
    <w:p w:rsidR="00551FBD" w:rsidRDefault="008C5111">
      <w:pPr>
        <w:pStyle w:val="a3"/>
        <w:spacing w:before="129" w:line="242" w:lineRule="auto"/>
        <w:ind w:left="332" w:firstLine="566"/>
        <w:jc w:val="left"/>
      </w:pPr>
      <w:r>
        <w:t>высказывание</w:t>
      </w:r>
      <w:r>
        <w:rPr>
          <w:spacing w:val="-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просьб и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(приветствия,</w:t>
      </w:r>
      <w:r>
        <w:rPr>
          <w:spacing w:val="7"/>
        </w:rPr>
        <w:t xml:space="preserve"> </w:t>
      </w:r>
      <w:r>
        <w:t>прощания,</w:t>
      </w:r>
      <w:r>
        <w:rPr>
          <w:spacing w:val="-57"/>
        </w:rPr>
        <w:t xml:space="preserve"> </w:t>
      </w:r>
      <w:r>
        <w:t>извинения),</w:t>
      </w:r>
      <w:r>
        <w:rPr>
          <w:spacing w:val="-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выражения;</w:t>
      </w:r>
    </w:p>
    <w:p w:rsidR="00551FBD" w:rsidRDefault="008C5111">
      <w:pPr>
        <w:pStyle w:val="a3"/>
        <w:spacing w:before="127" w:line="352" w:lineRule="auto"/>
        <w:ind w:left="898" w:right="346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коллективном</w:t>
      </w:r>
      <w:r>
        <w:rPr>
          <w:spacing w:val="-10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сказки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темам</w:t>
      </w:r>
      <w:r>
        <w:rPr>
          <w:spacing w:val="-7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ситуаций;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картинный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картинно-символический</w:t>
      </w:r>
      <w:r>
        <w:rPr>
          <w:spacing w:val="-2"/>
        </w:rPr>
        <w:t xml:space="preserve"> </w:t>
      </w:r>
      <w:r>
        <w:t>план.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>
      <w:pPr>
        <w:pStyle w:val="2"/>
        <w:ind w:left="1314" w:right="622"/>
        <w:jc w:val="center"/>
      </w:pPr>
      <w:r>
        <w:t>МАТЕМАТИКА</w:t>
      </w:r>
    </w:p>
    <w:p w:rsidR="00551FBD" w:rsidRDefault="008C5111">
      <w:pPr>
        <w:pStyle w:val="a3"/>
        <w:ind w:left="332" w:right="343" w:firstLine="708"/>
      </w:pPr>
      <w:r>
        <w:t>Математика является одним из важных общеобразовательных предметов в образовательных</w:t>
      </w:r>
      <w:r>
        <w:rPr>
          <w:spacing w:val="1"/>
        </w:rPr>
        <w:t xml:space="preserve"> </w:t>
      </w:r>
      <w:r>
        <w:t>организациях, осуществляющих обучение учащихся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 к жизни в современном обществе и овладение доступными профессионально-трудовыми</w:t>
      </w:r>
      <w:r>
        <w:rPr>
          <w:spacing w:val="1"/>
        </w:rPr>
        <w:t xml:space="preserve"> </w:t>
      </w:r>
      <w:r>
        <w:t>навыками.</w:t>
      </w:r>
    </w:p>
    <w:p w:rsidR="00551FBD" w:rsidRDefault="008C5111">
      <w:pPr>
        <w:pStyle w:val="a3"/>
        <w:ind w:left="1040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цели, задачами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0"/>
          <w:numId w:val="165"/>
        </w:numPr>
        <w:tabs>
          <w:tab w:val="left" w:pos="1353"/>
        </w:tabs>
        <w:spacing w:before="2" w:line="237" w:lineRule="auto"/>
        <w:ind w:right="34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 математических знаний и умений,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551FBD" w:rsidRDefault="008C5111">
      <w:pPr>
        <w:pStyle w:val="a5"/>
        <w:numPr>
          <w:ilvl w:val="0"/>
          <w:numId w:val="165"/>
        </w:numPr>
        <w:tabs>
          <w:tab w:val="left" w:pos="1353"/>
        </w:tabs>
        <w:spacing w:before="5" w:line="235" w:lineRule="auto"/>
        <w:ind w:right="348" w:firstLine="708"/>
        <w:jc w:val="both"/>
        <w:rPr>
          <w:sz w:val="24"/>
        </w:rPr>
      </w:pPr>
      <w:r>
        <w:rPr>
          <w:sz w:val="24"/>
        </w:rPr>
        <w:t>коррекция и развитие познавательной деятельности и личностных качеств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средствами математики с 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551FBD" w:rsidRDefault="008C5111">
      <w:pPr>
        <w:pStyle w:val="a5"/>
        <w:numPr>
          <w:ilvl w:val="0"/>
          <w:numId w:val="165"/>
        </w:numPr>
        <w:tabs>
          <w:tab w:val="left" w:pos="1353"/>
        </w:tabs>
        <w:spacing w:before="5" w:line="237" w:lineRule="auto"/>
        <w:ind w:right="35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самоконтроль.</w:t>
      </w:r>
    </w:p>
    <w:p w:rsidR="00551FBD" w:rsidRDefault="00551FBD">
      <w:pPr>
        <w:spacing w:line="237" w:lineRule="auto"/>
        <w:jc w:val="both"/>
        <w:rPr>
          <w:sz w:val="24"/>
        </w:rPr>
        <w:sectPr w:rsidR="00551FBD">
          <w:pgSz w:w="11910" w:h="16840"/>
          <w:pgMar w:top="1040" w:right="220" w:bottom="1100" w:left="520" w:header="0" w:footer="870" w:gutter="0"/>
          <w:cols w:space="720"/>
        </w:sectPr>
      </w:pPr>
    </w:p>
    <w:p w:rsidR="00551FBD" w:rsidRDefault="008C5111">
      <w:pPr>
        <w:pStyle w:val="2"/>
        <w:spacing w:before="66" w:line="240" w:lineRule="auto"/>
        <w:ind w:left="1040"/>
        <w:jc w:val="left"/>
        <w:rPr>
          <w:b w:val="0"/>
        </w:rPr>
      </w:pPr>
      <w:r>
        <w:lastRenderedPageBreak/>
        <w:t>Пропедевтика</w:t>
      </w:r>
      <w:r>
        <w:rPr>
          <w:b w:val="0"/>
        </w:rPr>
        <w:t>.</w:t>
      </w:r>
    </w:p>
    <w:p w:rsidR="00551FBD" w:rsidRDefault="008C5111">
      <w:pPr>
        <w:ind w:left="1040"/>
        <w:rPr>
          <w:i/>
          <w:sz w:val="24"/>
        </w:rPr>
      </w:pPr>
      <w:r>
        <w:rPr>
          <w:i/>
          <w:sz w:val="24"/>
        </w:rPr>
        <w:t>Свойства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предметов</w:t>
      </w:r>
    </w:p>
    <w:p w:rsidR="00551FBD" w:rsidRDefault="008C5111">
      <w:pPr>
        <w:pStyle w:val="a3"/>
        <w:ind w:left="332" w:right="344" w:firstLine="708"/>
      </w:pPr>
      <w:r>
        <w:t>Предметы,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(величина),</w:t>
      </w:r>
      <w:r>
        <w:rPr>
          <w:spacing w:val="1"/>
        </w:rPr>
        <w:t xml:space="preserve"> </w:t>
      </w:r>
      <w:r>
        <w:t>назначение.</w:t>
      </w:r>
      <w:r>
        <w:rPr>
          <w:spacing w:val="-1"/>
        </w:rPr>
        <w:t xml:space="preserve"> </w:t>
      </w:r>
      <w:r>
        <w:t>Слова: каждый, все,</w:t>
      </w:r>
      <w:r>
        <w:rPr>
          <w:spacing w:val="-1"/>
        </w:rPr>
        <w:t xml:space="preserve"> </w:t>
      </w:r>
      <w:r>
        <w:t>кроме, остальные</w:t>
      </w:r>
      <w:r>
        <w:rPr>
          <w:spacing w:val="-2"/>
        </w:rPr>
        <w:t xml:space="preserve"> </w:t>
      </w:r>
      <w:r>
        <w:t>(оставшиеся),</w:t>
      </w:r>
      <w:r>
        <w:rPr>
          <w:spacing w:val="-1"/>
        </w:rPr>
        <w:t xml:space="preserve"> </w:t>
      </w:r>
      <w:r>
        <w:t>другие.</w:t>
      </w:r>
    </w:p>
    <w:p w:rsidR="00551FBD" w:rsidRDefault="008C5111">
      <w:pPr>
        <w:spacing w:before="1"/>
        <w:ind w:left="1040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предметов</w:t>
      </w:r>
    </w:p>
    <w:p w:rsidR="00551FBD" w:rsidRDefault="008C5111">
      <w:pPr>
        <w:pStyle w:val="a3"/>
        <w:ind w:left="1040"/>
      </w:pPr>
      <w:r>
        <w:t>Сравнение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серии</w:t>
      </w:r>
      <w:r>
        <w:rPr>
          <w:spacing w:val="-6"/>
        </w:rPr>
        <w:t xml:space="preserve"> </w:t>
      </w:r>
      <w:r>
        <w:t>предметов.</w:t>
      </w:r>
    </w:p>
    <w:p w:rsidR="00551FBD" w:rsidRDefault="008C5111">
      <w:pPr>
        <w:pStyle w:val="a3"/>
        <w:ind w:left="332" w:right="351" w:firstLine="708"/>
      </w:pPr>
      <w:r>
        <w:t>Сравнение предметов, имеющих объем, площадь, по величине: большой, маленький, 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равные,</w:t>
      </w:r>
      <w:r>
        <w:rPr>
          <w:spacing w:val="-2"/>
        </w:rPr>
        <w:t xml:space="preserve"> </w:t>
      </w:r>
      <w:r>
        <w:t>одинаковые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величине;</w:t>
      </w:r>
      <w:r>
        <w:rPr>
          <w:spacing w:val="-2"/>
        </w:rPr>
        <w:t xml:space="preserve"> </w:t>
      </w:r>
      <w:r>
        <w:t>равной,</w:t>
      </w:r>
      <w:r>
        <w:rPr>
          <w:spacing w:val="-2"/>
        </w:rPr>
        <w:t xml:space="preserve"> </w:t>
      </w:r>
      <w:r>
        <w:t>одинаковой,</w:t>
      </w:r>
      <w:r>
        <w:rPr>
          <w:spacing w:val="-2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величины.</w:t>
      </w:r>
    </w:p>
    <w:p w:rsidR="00551FBD" w:rsidRDefault="008C5111">
      <w:pPr>
        <w:pStyle w:val="a3"/>
        <w:ind w:left="332" w:right="345" w:firstLine="708"/>
      </w:pPr>
      <w:r>
        <w:t>Сравнение предметов по размеру. Сравнение двух предметов: длинный, короткий (широкий,</w:t>
      </w:r>
      <w:r>
        <w:rPr>
          <w:spacing w:val="1"/>
        </w:rPr>
        <w:t xml:space="preserve"> </w:t>
      </w:r>
      <w:r>
        <w:t>узкий, высокий, низкий, глубокий, мелкий, толстый, тонкий); длиннее, короче (шире, уже, выше,</w:t>
      </w:r>
      <w:r>
        <w:rPr>
          <w:spacing w:val="1"/>
        </w:rPr>
        <w:t xml:space="preserve"> </w:t>
      </w:r>
      <w:r>
        <w:t>ниже, глубже, мельче, толще, тоньше); равные, одинаковые по длине (ширине, высоте, глубине,</w:t>
      </w:r>
      <w:r>
        <w:rPr>
          <w:spacing w:val="1"/>
        </w:rPr>
        <w:t xml:space="preserve"> </w:t>
      </w:r>
      <w:r>
        <w:t>толщине); равной, одинаковой, такой же длины (ширины, высоты, глубины, толщины). Сравнение</w:t>
      </w:r>
      <w:r>
        <w:rPr>
          <w:spacing w:val="1"/>
        </w:rPr>
        <w:t xml:space="preserve"> </w:t>
      </w:r>
      <w:r>
        <w:t>трех-четырех предметов по длине (ширине, высоте, глубине, толщине); длиннее, короче (шире, уже,</w:t>
      </w:r>
      <w:r>
        <w:rPr>
          <w:spacing w:val="1"/>
        </w:rPr>
        <w:t xml:space="preserve"> </w:t>
      </w:r>
      <w:r>
        <w:t>выше, ниже, глубже, мельче, тоньше, толще); самый длинный, самый короткий (самый широкий,</w:t>
      </w:r>
      <w:r>
        <w:rPr>
          <w:spacing w:val="1"/>
        </w:rPr>
        <w:t xml:space="preserve"> </w:t>
      </w:r>
      <w:r>
        <w:t>узкий,</w:t>
      </w:r>
      <w:r>
        <w:rPr>
          <w:spacing w:val="-1"/>
        </w:rPr>
        <w:t xml:space="preserve"> </w:t>
      </w:r>
      <w:r>
        <w:t>высокий,</w:t>
      </w:r>
      <w:r>
        <w:rPr>
          <w:spacing w:val="-1"/>
        </w:rPr>
        <w:t xml:space="preserve"> </w:t>
      </w:r>
      <w:r>
        <w:t>низкий,</w:t>
      </w:r>
      <w:r>
        <w:rPr>
          <w:spacing w:val="-1"/>
        </w:rPr>
        <w:t xml:space="preserve"> </w:t>
      </w:r>
      <w:r>
        <w:t>глубокий, мелкий,</w:t>
      </w:r>
      <w:r>
        <w:rPr>
          <w:spacing w:val="-1"/>
        </w:rPr>
        <w:t xml:space="preserve"> </w:t>
      </w:r>
      <w:r>
        <w:t>толстый,</w:t>
      </w:r>
      <w:r>
        <w:rPr>
          <w:spacing w:val="-1"/>
        </w:rPr>
        <w:t xml:space="preserve"> </w:t>
      </w:r>
      <w:r>
        <w:t>тонкий).</w:t>
      </w:r>
    </w:p>
    <w:p w:rsidR="00551FBD" w:rsidRDefault="008C5111">
      <w:pPr>
        <w:pStyle w:val="a3"/>
        <w:ind w:left="332" w:right="346" w:firstLine="708"/>
      </w:pPr>
      <w:r>
        <w:t>Сравнение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(весу):</w:t>
      </w:r>
      <w:r>
        <w:rPr>
          <w:spacing w:val="1"/>
        </w:rPr>
        <w:t xml:space="preserve"> </w:t>
      </w:r>
      <w:r>
        <w:t>тяжелый,</w:t>
      </w:r>
      <w:r>
        <w:rPr>
          <w:spacing w:val="1"/>
        </w:rPr>
        <w:t xml:space="preserve"> </w:t>
      </w:r>
      <w:r>
        <w:t>легкий,</w:t>
      </w:r>
      <w:r>
        <w:rPr>
          <w:spacing w:val="1"/>
        </w:rPr>
        <w:t xml:space="preserve"> </w:t>
      </w:r>
      <w:r>
        <w:t>тяжелее,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одинаковые по тяжести (весу), равной, одинаковой, такой же тяжести (равного, одинакового, такого</w:t>
      </w:r>
      <w:r>
        <w:rPr>
          <w:spacing w:val="1"/>
        </w:rPr>
        <w:t xml:space="preserve"> </w:t>
      </w:r>
      <w:r>
        <w:t>же веса). Сравнение трех-четырех предметов по тяжести (весу): тяжелее, легче, самый тяжелый,</w:t>
      </w:r>
      <w:r>
        <w:rPr>
          <w:spacing w:val="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легкий.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совокупностей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составляющих</w:t>
      </w:r>
    </w:p>
    <w:p w:rsidR="00551FBD" w:rsidRDefault="008C5111">
      <w:pPr>
        <w:pStyle w:val="a3"/>
        <w:spacing w:before="1"/>
        <w:ind w:left="332" w:right="351" w:firstLine="708"/>
      </w:pPr>
      <w:r>
        <w:t>Сравнение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сколько,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-4"/>
        </w:rPr>
        <w:t xml:space="preserve"> </w:t>
      </w:r>
      <w:r>
        <w:t>столько</w:t>
      </w:r>
      <w:r>
        <w:rPr>
          <w:spacing w:val="-7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равное,</w:t>
      </w:r>
      <w:r>
        <w:rPr>
          <w:spacing w:val="-4"/>
        </w:rPr>
        <w:t xml:space="preserve"> </w:t>
      </w:r>
      <w:r>
        <w:t>одинаковое</w:t>
      </w:r>
      <w:r>
        <w:rPr>
          <w:spacing w:val="-5"/>
        </w:rPr>
        <w:t xml:space="preserve"> </w:t>
      </w:r>
      <w:r>
        <w:t>количество,</w:t>
      </w:r>
      <w:r>
        <w:rPr>
          <w:spacing w:val="-4"/>
        </w:rPr>
        <w:t xml:space="preserve"> </w:t>
      </w:r>
      <w:r>
        <w:t>немного,</w:t>
      </w:r>
      <w:r>
        <w:rPr>
          <w:spacing w:val="-3"/>
        </w:rPr>
        <w:t xml:space="preserve"> </w:t>
      </w:r>
      <w:r>
        <w:t>несколько,</w:t>
      </w:r>
      <w:r>
        <w:rPr>
          <w:spacing w:val="-4"/>
        </w:rPr>
        <w:t xml:space="preserve"> </w:t>
      </w:r>
      <w:r>
        <w:t>один,</w:t>
      </w:r>
      <w:r>
        <w:rPr>
          <w:spacing w:val="-7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одного.</w:t>
      </w:r>
    </w:p>
    <w:p w:rsidR="00551FBD" w:rsidRDefault="008C5111">
      <w:pPr>
        <w:pStyle w:val="a3"/>
        <w:ind w:left="332" w:right="342" w:firstLine="708"/>
      </w:pPr>
      <w:r>
        <w:t>Сравнение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составляющих.</w:t>
      </w:r>
    </w:p>
    <w:p w:rsidR="00551FBD" w:rsidRDefault="008C5111">
      <w:pPr>
        <w:pStyle w:val="a3"/>
        <w:ind w:left="332" w:right="350" w:firstLine="708"/>
      </w:pPr>
      <w:r>
        <w:t>Сравнение небольших предметных совокупностей путем установления взаимно однозначного</w:t>
      </w:r>
      <w:r>
        <w:rPr>
          <w:spacing w:val="1"/>
        </w:rPr>
        <w:t xml:space="preserve"> </w:t>
      </w:r>
      <w:r>
        <w:t>соответствия между ними или их частями: больше, меньше, одинаковое, равное количество, столько</w:t>
      </w:r>
      <w:r>
        <w:rPr>
          <w:spacing w:val="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сколько, лишние,</w:t>
      </w:r>
      <w:r>
        <w:rPr>
          <w:spacing w:val="-1"/>
        </w:rPr>
        <w:t xml:space="preserve"> </w:t>
      </w:r>
      <w:r>
        <w:t>недостающие</w:t>
      </w:r>
      <w:r>
        <w:rPr>
          <w:spacing w:val="-1"/>
        </w:rPr>
        <w:t xml:space="preserve"> </w:t>
      </w:r>
      <w:r>
        <w:t>предметы.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жидкостей,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сыпучих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веществ</w:t>
      </w:r>
    </w:p>
    <w:p w:rsidR="00551FBD" w:rsidRDefault="008C5111">
      <w:pPr>
        <w:pStyle w:val="a3"/>
        <w:ind w:left="332" w:right="353" w:firstLine="708"/>
      </w:pPr>
      <w:r>
        <w:t>Сравнение объемов</w:t>
      </w:r>
      <w:r>
        <w:rPr>
          <w:spacing w:val="1"/>
        </w:rPr>
        <w:t xml:space="preserve"> </w:t>
      </w:r>
      <w:r>
        <w:t>жидкостей,</w:t>
      </w:r>
      <w:r>
        <w:rPr>
          <w:spacing w:val="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емкостях.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одинаково, равно,</w:t>
      </w:r>
      <w:r>
        <w:rPr>
          <w:spacing w:val="-1"/>
        </w:rPr>
        <w:t xml:space="preserve"> </w:t>
      </w:r>
      <w:r>
        <w:t>столько же.</w:t>
      </w:r>
    </w:p>
    <w:p w:rsidR="00551FBD" w:rsidRDefault="008C5111">
      <w:pPr>
        <w:pStyle w:val="a3"/>
        <w:ind w:left="332" w:right="340" w:firstLine="708"/>
      </w:pPr>
      <w:r>
        <w:t>Сравнение объемов жидкостей, сыпучего вещества в одной емкости до и после изменения</w:t>
      </w:r>
      <w:r>
        <w:rPr>
          <w:spacing w:val="1"/>
        </w:rPr>
        <w:t xml:space="preserve"> </w:t>
      </w:r>
      <w:r>
        <w:t>объема.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Положение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плоскости</w:t>
      </w:r>
    </w:p>
    <w:p w:rsidR="00551FBD" w:rsidRDefault="008C5111">
      <w:pPr>
        <w:pStyle w:val="a3"/>
        <w:ind w:left="332" w:right="349" w:firstLine="708"/>
      </w:pPr>
      <w:r>
        <w:t>Положение предметов в пространстве, на плоскости относительно учащегося, по отношению</w:t>
      </w:r>
      <w:r>
        <w:rPr>
          <w:spacing w:val="1"/>
        </w:rPr>
        <w:t xml:space="preserve"> </w:t>
      </w:r>
      <w:r>
        <w:t>друг к другу: впереди, сзади, справа, слева, правее, левее, вверху, внизу, выше, ниже, далеко, близко,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ближе,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около, здесь,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в, внутри,</w:t>
      </w:r>
      <w:r>
        <w:rPr>
          <w:spacing w:val="1"/>
        </w:rPr>
        <w:t xml:space="preserve"> </w:t>
      </w:r>
      <w:r>
        <w:t>перед,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над,</w:t>
      </w:r>
      <w:r>
        <w:rPr>
          <w:spacing w:val="1"/>
        </w:rPr>
        <w:t xml:space="preserve"> </w:t>
      </w:r>
      <w:r>
        <w:t>под, напротив, между,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центре.</w:t>
      </w:r>
    </w:p>
    <w:p w:rsidR="00551FBD" w:rsidRDefault="008C5111">
      <w:pPr>
        <w:pStyle w:val="a3"/>
        <w:ind w:left="332" w:right="343" w:firstLine="708"/>
      </w:pPr>
      <w:r>
        <w:t>Ориентировка на листе бумаги: вверху, внизу, справа, слева, в середине (центре); верхний,</w:t>
      </w:r>
      <w:r>
        <w:rPr>
          <w:spacing w:val="1"/>
        </w:rPr>
        <w:t xml:space="preserve"> </w:t>
      </w:r>
      <w:r>
        <w:t>нижний, правый, левый край листа; то же для сторон: верхняя, нижняя, правая, левая половина,</w:t>
      </w:r>
      <w:r>
        <w:rPr>
          <w:spacing w:val="1"/>
        </w:rPr>
        <w:t xml:space="preserve"> </w:t>
      </w:r>
      <w:r>
        <w:t>верхний</w:t>
      </w:r>
      <w:r>
        <w:rPr>
          <w:spacing w:val="-3"/>
        </w:rPr>
        <w:t xml:space="preserve"> </w:t>
      </w:r>
      <w:r>
        <w:t>правый, левый,</w:t>
      </w:r>
      <w:r>
        <w:rPr>
          <w:spacing w:val="-1"/>
        </w:rPr>
        <w:t xml:space="preserve"> </w:t>
      </w:r>
      <w:r>
        <w:t>нижний</w:t>
      </w:r>
      <w:r>
        <w:rPr>
          <w:spacing w:val="-2"/>
        </w:rPr>
        <w:t xml:space="preserve"> </w:t>
      </w:r>
      <w:r>
        <w:t>правый, левый</w:t>
      </w:r>
      <w:r>
        <w:rPr>
          <w:spacing w:val="2"/>
        </w:rPr>
        <w:t xml:space="preserve"> </w:t>
      </w:r>
      <w:r>
        <w:t>углы.</w:t>
      </w:r>
    </w:p>
    <w:p w:rsidR="00551FBD" w:rsidRDefault="008C5111">
      <w:pPr>
        <w:spacing w:before="1"/>
        <w:ind w:left="1040"/>
        <w:jc w:val="both"/>
        <w:rPr>
          <w:i/>
          <w:sz w:val="24"/>
        </w:rPr>
      </w:pPr>
      <w:r>
        <w:rPr>
          <w:i/>
          <w:sz w:val="24"/>
        </w:rPr>
        <w:t>Единицы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соотношения</w:t>
      </w:r>
    </w:p>
    <w:p w:rsidR="00551FBD" w:rsidRDefault="008C5111">
      <w:pPr>
        <w:pStyle w:val="a3"/>
        <w:ind w:left="332" w:right="348" w:firstLine="708"/>
      </w:pPr>
      <w:r>
        <w:t>Единица</w:t>
      </w:r>
      <w:r>
        <w:rPr>
          <w:spacing w:val="1"/>
        </w:rPr>
        <w:t xml:space="preserve"> </w:t>
      </w:r>
      <w:r>
        <w:t>времени — сутки.</w:t>
      </w:r>
      <w:r>
        <w:rPr>
          <w:spacing w:val="1"/>
        </w:rPr>
        <w:t xml:space="preserve"> </w:t>
      </w:r>
      <w:r>
        <w:t>Сутки: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ночь.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рано,</w:t>
      </w:r>
      <w:r>
        <w:rPr>
          <w:spacing w:val="-3"/>
        </w:rPr>
        <w:t xml:space="preserve"> </w:t>
      </w:r>
      <w:r>
        <w:t>поздно,</w:t>
      </w:r>
      <w:r>
        <w:rPr>
          <w:spacing w:val="-1"/>
        </w:rPr>
        <w:t xml:space="preserve"> </w:t>
      </w:r>
      <w:r>
        <w:t>вовремя, давно,</w:t>
      </w:r>
      <w:r>
        <w:rPr>
          <w:spacing w:val="-1"/>
        </w:rPr>
        <w:t xml:space="preserve"> </w:t>
      </w:r>
      <w:r>
        <w:t>недавно, медленно,</w:t>
      </w:r>
      <w:r>
        <w:rPr>
          <w:spacing w:val="-1"/>
        </w:rPr>
        <w:t xml:space="preserve"> </w:t>
      </w:r>
      <w:r>
        <w:t>быстро.</w:t>
      </w:r>
    </w:p>
    <w:p w:rsidR="00551FBD" w:rsidRDefault="008C5111">
      <w:pPr>
        <w:pStyle w:val="a3"/>
        <w:ind w:left="1040"/>
      </w:pPr>
      <w:r>
        <w:t>Сравнение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возрасту:</w:t>
      </w:r>
      <w:r>
        <w:rPr>
          <w:spacing w:val="-5"/>
        </w:rPr>
        <w:t xml:space="preserve"> </w:t>
      </w:r>
      <w:r>
        <w:t>молодой,</w:t>
      </w:r>
      <w:r>
        <w:rPr>
          <w:spacing w:val="-6"/>
        </w:rPr>
        <w:t xml:space="preserve"> </w:t>
      </w:r>
      <w:r>
        <w:t>старый,</w:t>
      </w:r>
      <w:r>
        <w:rPr>
          <w:spacing w:val="-6"/>
        </w:rPr>
        <w:t xml:space="preserve"> </w:t>
      </w:r>
      <w:r>
        <w:t>моложе,</w:t>
      </w:r>
      <w:r>
        <w:rPr>
          <w:spacing w:val="-6"/>
        </w:rPr>
        <w:t xml:space="preserve"> </w:t>
      </w:r>
      <w:r>
        <w:t>старше.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Геометрический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материал</w:t>
      </w:r>
    </w:p>
    <w:p w:rsidR="00551FBD" w:rsidRDefault="008C5111">
      <w:pPr>
        <w:pStyle w:val="a3"/>
        <w:ind w:left="1040"/>
      </w:pPr>
      <w:r>
        <w:rPr>
          <w:spacing w:val="-1"/>
        </w:rPr>
        <w:t>Круг,</w:t>
      </w:r>
      <w:r>
        <w:rPr>
          <w:spacing w:val="-13"/>
        </w:rPr>
        <w:t xml:space="preserve"> </w:t>
      </w:r>
      <w:r>
        <w:rPr>
          <w:spacing w:val="-1"/>
        </w:rPr>
        <w:t>квадрат,</w:t>
      </w:r>
      <w:r>
        <w:rPr>
          <w:spacing w:val="-13"/>
        </w:rPr>
        <w:t xml:space="preserve"> </w:t>
      </w:r>
      <w:r>
        <w:rPr>
          <w:spacing w:val="-1"/>
        </w:rPr>
        <w:t>прямоугольник,</w:t>
      </w:r>
      <w:r>
        <w:rPr>
          <w:spacing w:val="-13"/>
        </w:rPr>
        <w:t xml:space="preserve"> </w:t>
      </w:r>
      <w:r>
        <w:t>треугольник.</w:t>
      </w:r>
      <w:r>
        <w:rPr>
          <w:spacing w:val="-13"/>
        </w:rPr>
        <w:t xml:space="preserve"> </w:t>
      </w:r>
      <w:r>
        <w:t>Шар,</w:t>
      </w:r>
      <w:r>
        <w:rPr>
          <w:spacing w:val="-13"/>
        </w:rPr>
        <w:t xml:space="preserve"> </w:t>
      </w:r>
      <w:r>
        <w:t>куб,</w:t>
      </w:r>
      <w:r>
        <w:rPr>
          <w:spacing w:val="-12"/>
        </w:rPr>
        <w:t xml:space="preserve"> </w:t>
      </w:r>
      <w:r>
        <w:t>брус.</w:t>
      </w:r>
    </w:p>
    <w:p w:rsidR="00551FBD" w:rsidRDefault="008C5111">
      <w:pPr>
        <w:pStyle w:val="a3"/>
        <w:ind w:left="332" w:right="351" w:firstLine="708"/>
      </w:pPr>
      <w:r>
        <w:rPr>
          <w:b/>
        </w:rPr>
        <w:t>Нумерация</w:t>
      </w:r>
      <w:r>
        <w:t>. Счет предметов. Чтение и запись чисел в пределах 100. Разряды. Представление</w:t>
      </w:r>
      <w:r>
        <w:rPr>
          <w:spacing w:val="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разрядных</w:t>
      </w:r>
      <w:r>
        <w:rPr>
          <w:spacing w:val="-1"/>
        </w:rPr>
        <w:t xml:space="preserve"> </w:t>
      </w:r>
      <w:r>
        <w:t>слагаемых.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551FBD" w:rsidRDefault="008C5111">
      <w:pPr>
        <w:pStyle w:val="a3"/>
        <w:ind w:left="332" w:right="340" w:firstLine="708"/>
      </w:pPr>
      <w:r>
        <w:rPr>
          <w:b/>
        </w:rPr>
        <w:t>Единицы измерения и их соотношения</w:t>
      </w:r>
      <w:r>
        <w:t>. Величины и единицы их измерения. Единица массы</w:t>
      </w:r>
      <w:r>
        <w:rPr>
          <w:spacing w:val="1"/>
        </w:rPr>
        <w:t xml:space="preserve"> </w:t>
      </w:r>
      <w:r>
        <w:t>(килограмм), емкости (литр), времени (минута, час, сутки, неделя, месяц, год), стоимости (рубль,</w:t>
      </w:r>
      <w:r>
        <w:rPr>
          <w:spacing w:val="1"/>
        </w:rPr>
        <w:t xml:space="preserve"> </w:t>
      </w:r>
      <w:r>
        <w:t>копейка), длины (миллиметр, сантиметр, дециметр, метр). Соотношения между единицами измерения</w:t>
      </w:r>
      <w:r>
        <w:rPr>
          <w:spacing w:val="-57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 Сравнение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однородных</w:t>
      </w:r>
      <w:r>
        <w:rPr>
          <w:spacing w:val="2"/>
        </w:rPr>
        <w:t xml:space="preserve"> </w:t>
      </w:r>
      <w:r>
        <w:t>величин.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 w:firstLine="708"/>
      </w:pPr>
      <w:r>
        <w:rPr>
          <w:b/>
        </w:rPr>
        <w:lastRenderedPageBreak/>
        <w:t>Арифметические действия</w:t>
      </w:r>
      <w:r>
        <w:t>. Сложение, вычитание, умножение и деление неотрицательных</w:t>
      </w:r>
      <w:r>
        <w:rPr>
          <w:spacing w:val="1"/>
        </w:rPr>
        <w:t xml:space="preserve"> </w:t>
      </w:r>
      <w:r>
        <w:t>целых чисел. Названия компонентов арифметических действий, знаки действий. Таблица 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умножения).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правильности вычислений.</w:t>
      </w:r>
    </w:p>
    <w:p w:rsidR="00551FBD" w:rsidRDefault="008C5111">
      <w:pPr>
        <w:pStyle w:val="a3"/>
        <w:spacing w:before="1"/>
        <w:ind w:left="332" w:right="338" w:firstLine="708"/>
      </w:pPr>
      <w:r>
        <w:rPr>
          <w:b/>
        </w:rPr>
        <w:t>Арифметические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t>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 задачи на нахождение суммы и разности (остатка). Простые арифметические 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8"/>
        </w:rPr>
        <w:t xml:space="preserve"> </w:t>
      </w:r>
      <w:r>
        <w:t>частного</w:t>
      </w:r>
      <w:r>
        <w:rPr>
          <w:spacing w:val="9"/>
        </w:rPr>
        <w:t xml:space="preserve"> </w:t>
      </w:r>
      <w:r>
        <w:t>(деление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равные</w:t>
      </w:r>
      <w:r>
        <w:rPr>
          <w:spacing w:val="8"/>
        </w:rPr>
        <w:t xml:space="preserve"> </w:t>
      </w:r>
      <w:r>
        <w:t>части,</w:t>
      </w:r>
      <w:r>
        <w:rPr>
          <w:spacing w:val="8"/>
        </w:rPr>
        <w:t xml:space="preserve"> </w:t>
      </w:r>
      <w:r>
        <w:t>деление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содержанию);</w:t>
      </w:r>
      <w:r>
        <w:rPr>
          <w:spacing w:val="8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 слагаемого. Задачи, содержащие отношения «больше на (в)…», «меньше на (в)…».</w:t>
      </w:r>
      <w:r>
        <w:rPr>
          <w:spacing w:val="1"/>
        </w:rPr>
        <w:t xml:space="preserve"> </w:t>
      </w:r>
      <w:r>
        <w:t>Задачи на расчет стоимости (цена, количество, общая стоимость товара). Составные арифметические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действия.</w:t>
      </w:r>
    </w:p>
    <w:p w:rsidR="00551FBD" w:rsidRDefault="008C5111">
      <w:pPr>
        <w:pStyle w:val="a3"/>
        <w:ind w:left="332" w:right="339" w:firstLine="708"/>
      </w:pPr>
      <w:r>
        <w:rPr>
          <w:b/>
        </w:rPr>
        <w:t>Геометрический</w:t>
      </w:r>
      <w:r>
        <w:rPr>
          <w:b/>
          <w:spacing w:val="1"/>
        </w:rPr>
        <w:t xml:space="preserve"> </w:t>
      </w:r>
      <w:r>
        <w:rPr>
          <w:b/>
        </w:rPr>
        <w:t>материал</w:t>
      </w:r>
      <w:r>
        <w:t>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 в пространстве и</w:t>
      </w:r>
      <w:r>
        <w:rPr>
          <w:spacing w:val="1"/>
        </w:rPr>
        <w:t xml:space="preserve"> </w:t>
      </w:r>
      <w:r>
        <w:t>на 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</w:t>
      </w:r>
      <w:r>
        <w:rPr>
          <w:spacing w:val="1"/>
        </w:rPr>
        <w:t xml:space="preserve"> </w:t>
      </w:r>
      <w:r>
        <w:t>дальше, между</w:t>
      </w:r>
      <w:r>
        <w:rPr>
          <w:spacing w:val="-5"/>
        </w:rPr>
        <w:t xml:space="preserve"> </w:t>
      </w:r>
      <w:r>
        <w:t>и пр.).</w:t>
      </w:r>
    </w:p>
    <w:p w:rsidR="00551FBD" w:rsidRDefault="008C5111">
      <w:pPr>
        <w:pStyle w:val="a3"/>
        <w:ind w:left="332" w:right="339" w:firstLine="708"/>
      </w:pPr>
      <w:r>
        <w:t>Геометрические фигуры. Распознавание и изображение геометрических фигур: точка, 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Замкнутые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незамкнутые</w:t>
      </w:r>
      <w:r>
        <w:rPr>
          <w:spacing w:val="1"/>
        </w:rPr>
        <w:t xml:space="preserve"> </w:t>
      </w:r>
      <w:r>
        <w:t>кривые: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Ломаные</w:t>
      </w:r>
      <w:r>
        <w:rPr>
          <w:spacing w:val="1"/>
        </w:rPr>
        <w:t xml:space="preserve"> </w:t>
      </w:r>
      <w:r>
        <w:t>линии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незамкнутая.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 для выполнения</w:t>
      </w:r>
      <w:r>
        <w:rPr>
          <w:spacing w:val="-3"/>
        </w:rPr>
        <w:t xml:space="preserve"> </w:t>
      </w:r>
      <w:r>
        <w:t>построений.</w:t>
      </w:r>
    </w:p>
    <w:p w:rsidR="00551FBD" w:rsidRDefault="008C5111">
      <w:pPr>
        <w:pStyle w:val="a3"/>
        <w:spacing w:before="1"/>
        <w:ind w:left="332" w:right="351" w:firstLine="708"/>
      </w:pPr>
      <w:r>
        <w:t>Измерение длины отрезка. Сложение и вычитание отрезков. Измерение отрезков ломаной и</w:t>
      </w:r>
      <w:r>
        <w:rPr>
          <w:spacing w:val="1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длины.</w:t>
      </w:r>
    </w:p>
    <w:p w:rsidR="00551FBD" w:rsidRDefault="008C5111">
      <w:pPr>
        <w:pStyle w:val="a3"/>
        <w:ind w:left="1040" w:right="582"/>
      </w:pPr>
      <w:r>
        <w:t>Взаимное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(пересечение,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пересечения).</w:t>
      </w:r>
      <w:r>
        <w:rPr>
          <w:spacing w:val="-58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формы 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называние:</w:t>
      </w:r>
      <w:r>
        <w:rPr>
          <w:spacing w:val="-1"/>
        </w:rPr>
        <w:t xml:space="preserve"> </w:t>
      </w:r>
      <w:r>
        <w:t>куб,</w:t>
      </w:r>
      <w:r>
        <w:rPr>
          <w:spacing w:val="-1"/>
        </w:rPr>
        <w:t xml:space="preserve"> </w:t>
      </w:r>
      <w:r>
        <w:t>шар.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ind w:left="1040"/>
      </w:pPr>
      <w:r>
        <w:t>МИР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</w:t>
      </w:r>
    </w:p>
    <w:p w:rsidR="00551FBD" w:rsidRDefault="008C5111">
      <w:pPr>
        <w:pStyle w:val="a3"/>
        <w:ind w:left="332" w:right="346" w:firstLine="708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 и человека.</w:t>
      </w:r>
    </w:p>
    <w:p w:rsidR="00551FBD" w:rsidRDefault="008C5111">
      <w:pPr>
        <w:pStyle w:val="a3"/>
        <w:ind w:left="332" w:right="350" w:firstLine="708"/>
      </w:pPr>
      <w:r>
        <w:t>Курс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6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естествоведческих знаний, пропедевтическим этапом формирования у учащихся умений 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взаимодействовать с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миром.</w:t>
      </w:r>
    </w:p>
    <w:p w:rsidR="00551FBD" w:rsidRDefault="008C5111">
      <w:pPr>
        <w:pStyle w:val="a3"/>
        <w:ind w:left="332" w:right="339" w:firstLine="708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 мира и дает возможность постепенно раскрывать причинно-следственные связи между</w:t>
      </w:r>
      <w:r>
        <w:rPr>
          <w:spacing w:val="-5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 и жизнью человека.</w:t>
      </w:r>
    </w:p>
    <w:p w:rsidR="00551FBD" w:rsidRDefault="008C5111">
      <w:pPr>
        <w:pStyle w:val="a3"/>
        <w:ind w:left="332" w:right="349" w:firstLine="708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 об особенностях познавательной деятельности, эмоционально волевой регуляции, поведения</w:t>
      </w:r>
      <w:r>
        <w:rPr>
          <w:spacing w:val="1"/>
        </w:rPr>
        <w:t xml:space="preserve"> </w:t>
      </w:r>
      <w:r>
        <w:t>младших школьников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551FBD" w:rsidRDefault="008C5111">
      <w:pPr>
        <w:pStyle w:val="a3"/>
        <w:ind w:left="332" w:right="352" w:firstLine="708"/>
      </w:pP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естествоведческим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выдвигает на</w:t>
      </w:r>
      <w:r>
        <w:rPr>
          <w:spacing w:val="-2"/>
        </w:rPr>
        <w:t xml:space="preserve"> </w:t>
      </w:r>
      <w:r>
        <w:t>первый план обеспечение: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left="1340" w:hanging="301"/>
        <w:jc w:val="both"/>
        <w:rPr>
          <w:sz w:val="24"/>
        </w:rPr>
      </w:pPr>
      <w:proofErr w:type="spellStart"/>
      <w:r>
        <w:rPr>
          <w:sz w:val="24"/>
        </w:rPr>
        <w:t>полисенсорности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8" w:firstLine="708"/>
        <w:jc w:val="both"/>
        <w:rPr>
          <w:sz w:val="24"/>
        </w:rPr>
      </w:pP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 с предметами познания, по возможности в натуральном виде и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ситуациях;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5" w:firstLine="708"/>
        <w:jc w:val="both"/>
        <w:rPr>
          <w:sz w:val="24"/>
        </w:rPr>
      </w:pP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spacing w:before="66"/>
        <w:ind w:right="348" w:firstLine="708"/>
        <w:jc w:val="both"/>
        <w:rPr>
          <w:sz w:val="24"/>
        </w:rPr>
      </w:pPr>
      <w:r>
        <w:rPr>
          <w:sz w:val="24"/>
        </w:rPr>
        <w:lastRenderedPageBreak/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накоплению опыта взаимодействия с предметами познания в игровой, коммуникативной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spacing w:before="1"/>
        <w:ind w:right="350" w:firstLine="708"/>
        <w:jc w:val="both"/>
        <w:rPr>
          <w:sz w:val="24"/>
        </w:rPr>
      </w:pPr>
      <w:r>
        <w:rPr>
          <w:sz w:val="24"/>
        </w:rPr>
        <w:t>постепенного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преемственность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тем.</w:t>
      </w:r>
    </w:p>
    <w:p w:rsidR="00551FBD" w:rsidRDefault="008C5111">
      <w:pPr>
        <w:pStyle w:val="a3"/>
        <w:ind w:left="332" w:right="340" w:firstLine="708"/>
      </w:pPr>
      <w:r>
        <w:t>Основное внимание при изучении курса «Мир природы и человека» уделено формированию</w:t>
      </w:r>
      <w:r>
        <w:rPr>
          <w:spacing w:val="1"/>
        </w:rPr>
        <w:t xml:space="preserve"> </w:t>
      </w:r>
      <w:r>
        <w:t>представлений об окружающем мире: живой и неживой природе, человеке, месте человека в природе,</w:t>
      </w:r>
      <w:r>
        <w:rPr>
          <w:spacing w:val="-57"/>
        </w:rPr>
        <w:t xml:space="preserve"> </w:t>
      </w:r>
      <w:r>
        <w:t>взаимосвязях человека и общества с природой. Практическая направленность учебного предмета</w:t>
      </w:r>
      <w:r>
        <w:rPr>
          <w:spacing w:val="1"/>
        </w:rPr>
        <w:t xml:space="preserve"> </w:t>
      </w:r>
      <w:r>
        <w:t>реализуется через развитие способности к использованию знаний о живой и неживой природе,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биосоциального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безопасной жизни в</w:t>
      </w:r>
      <w:r>
        <w:rPr>
          <w:spacing w:val="-4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условиях.</w:t>
      </w:r>
    </w:p>
    <w:p w:rsidR="00551FBD" w:rsidRDefault="008C5111">
      <w:pPr>
        <w:pStyle w:val="a3"/>
        <w:ind w:left="332" w:right="340" w:firstLine="708"/>
      </w:pPr>
      <w:r>
        <w:t>Структура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«Сезонные</w:t>
      </w:r>
      <w:r>
        <w:rPr>
          <w:spacing w:val="1"/>
        </w:rPr>
        <w:t xml:space="preserve"> </w:t>
      </w:r>
      <w:r>
        <w:t>изменения»,</w:t>
      </w:r>
      <w:r>
        <w:rPr>
          <w:spacing w:val="1"/>
        </w:rPr>
        <w:t xml:space="preserve"> </w:t>
      </w:r>
      <w:r>
        <w:t>«Неживая</w:t>
      </w:r>
      <w:r>
        <w:rPr>
          <w:spacing w:val="-57"/>
        </w:rPr>
        <w:t xml:space="preserve"> </w:t>
      </w:r>
      <w:r>
        <w:t>природа»,</w:t>
      </w:r>
      <w:r>
        <w:rPr>
          <w:spacing w:val="2"/>
        </w:rPr>
        <w:t xml:space="preserve"> </w:t>
      </w:r>
      <w:r>
        <w:t>«Живая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человек)»,</w:t>
      </w:r>
      <w:r>
        <w:rPr>
          <w:spacing w:val="3"/>
        </w:rPr>
        <w:t xml:space="preserve"> </w:t>
      </w:r>
      <w:r>
        <w:t>«Безопасное</w:t>
      </w:r>
      <w:r>
        <w:rPr>
          <w:spacing w:val="-2"/>
        </w:rPr>
        <w:t xml:space="preserve"> </w:t>
      </w:r>
      <w:r>
        <w:t>поведение».</w:t>
      </w:r>
    </w:p>
    <w:p w:rsidR="00551FBD" w:rsidRDefault="008C5111">
      <w:pPr>
        <w:pStyle w:val="a3"/>
        <w:ind w:left="332" w:right="341" w:firstLine="708"/>
      </w:pPr>
      <w:r>
        <w:t>Повышение эффективности</w:t>
      </w:r>
      <w:r>
        <w:rPr>
          <w:spacing w:val="1"/>
        </w:rPr>
        <w:t xml:space="preserve"> </w:t>
      </w:r>
      <w:r>
        <w:t>усвоения учебного содержания требует</w:t>
      </w:r>
      <w:r>
        <w:rPr>
          <w:spacing w:val="1"/>
        </w:rPr>
        <w:t xml:space="preserve"> </w:t>
      </w:r>
      <w:r>
        <w:t>организации 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явлениями.</w:t>
      </w:r>
    </w:p>
    <w:p w:rsidR="00551FBD" w:rsidRDefault="008C5111">
      <w:pPr>
        <w:spacing w:before="5" w:line="274" w:lineRule="exact"/>
        <w:ind w:left="1314" w:right="62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Сезонные</w:t>
      </w:r>
      <w:r>
        <w:rPr>
          <w:b/>
          <w:i/>
          <w:spacing w:val="-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изменения</w:t>
      </w:r>
    </w:p>
    <w:p w:rsidR="00551FBD" w:rsidRDefault="008C5111">
      <w:pPr>
        <w:pStyle w:val="a3"/>
        <w:ind w:left="332" w:right="342" w:firstLine="708"/>
      </w:pPr>
      <w:r>
        <w:rPr>
          <w:i/>
        </w:rPr>
        <w:t xml:space="preserve">Временные изменения. </w:t>
      </w:r>
      <w:r>
        <w:t>День, вечер, ночь, утро. Сутки, время суток. Время суток и солнце (по</w:t>
      </w:r>
      <w:r>
        <w:rPr>
          <w:spacing w:val="1"/>
        </w:rPr>
        <w:t xml:space="preserve"> </w:t>
      </w:r>
      <w:r>
        <w:t>результатам наблюдений). Время суток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циферблате часов.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недели, порядок</w:t>
      </w:r>
      <w:r>
        <w:rPr>
          <w:spacing w:val="1"/>
        </w:rPr>
        <w:t xml:space="preserve"> </w:t>
      </w:r>
      <w:r>
        <w:t>следования,</w:t>
      </w:r>
      <w:r>
        <w:rPr>
          <w:spacing w:val="1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и выходные</w:t>
      </w:r>
      <w:r>
        <w:rPr>
          <w:spacing w:val="-2"/>
        </w:rPr>
        <w:t xml:space="preserve"> </w:t>
      </w:r>
      <w:r>
        <w:t>дни.</w:t>
      </w:r>
      <w:r>
        <w:rPr>
          <w:spacing w:val="-1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месяц.</w:t>
      </w:r>
    </w:p>
    <w:p w:rsidR="00551FBD" w:rsidRDefault="008C5111">
      <w:pPr>
        <w:pStyle w:val="a3"/>
        <w:ind w:left="332" w:right="349" w:firstLine="708"/>
      </w:pPr>
      <w:r>
        <w:rPr>
          <w:i/>
        </w:rPr>
        <w:t>Времена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t>:</w:t>
      </w:r>
      <w:r>
        <w:rPr>
          <w:spacing w:val="1"/>
        </w:rPr>
        <w:t xml:space="preserve"> </w:t>
      </w:r>
      <w:r>
        <w:t>Осень.</w:t>
      </w:r>
      <w:r>
        <w:rPr>
          <w:spacing w:val="1"/>
        </w:rPr>
        <w:t xml:space="preserve"> </w:t>
      </w:r>
      <w:r>
        <w:t>Зима.</w:t>
      </w:r>
      <w:r>
        <w:rPr>
          <w:spacing w:val="1"/>
        </w:rPr>
        <w:t xml:space="preserve"> </w:t>
      </w:r>
      <w:r>
        <w:t>Весна.</w:t>
      </w:r>
      <w:r>
        <w:rPr>
          <w:spacing w:val="1"/>
        </w:rPr>
        <w:t xml:space="preserve"> </w:t>
      </w:r>
      <w:r>
        <w:t>Лето.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(изменения в неживой природе, жизни растений, животных и человека) Месяцы осенние, 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-2"/>
        </w:rPr>
        <w:t xml:space="preserve"> </w:t>
      </w:r>
      <w:r>
        <w:t>летние.</w:t>
      </w:r>
      <w:r>
        <w:rPr>
          <w:spacing w:val="-1"/>
        </w:rPr>
        <w:t xml:space="preserve"> </w:t>
      </w:r>
      <w:r>
        <w:t>Порядок месяцев</w:t>
      </w:r>
      <w:r>
        <w:rPr>
          <w:spacing w:val="-3"/>
        </w:rPr>
        <w:t xml:space="preserve"> </w:t>
      </w:r>
      <w:r>
        <w:t>в сезоне;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году,</w:t>
      </w:r>
      <w:r>
        <w:rPr>
          <w:spacing w:val="-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января.</w:t>
      </w:r>
      <w:r>
        <w:rPr>
          <w:spacing w:val="-2"/>
        </w:rPr>
        <w:t xml:space="preserve"> </w:t>
      </w:r>
      <w:r>
        <w:t>Календарь</w:t>
      </w:r>
    </w:p>
    <w:p w:rsidR="00551FBD" w:rsidRDefault="008C5111">
      <w:pPr>
        <w:pStyle w:val="a3"/>
        <w:ind w:left="332" w:right="343" w:firstLine="708"/>
      </w:pPr>
      <w:r>
        <w:rPr>
          <w:color w:val="000009"/>
        </w:rPr>
        <w:t>Осень ― начальная осень, середина сезона, поздняя осень. Зима ― начало, середина, конец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зимы. Весна ― ранняя, середина весны, поздняя весна. Смена времен года. Значение солнечного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тепла и света. Преемственность сезонных изменений. Взаимозависимость изменений в неживой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наблюдений).</w:t>
      </w:r>
    </w:p>
    <w:p w:rsidR="00551FBD" w:rsidRDefault="008C5111">
      <w:pPr>
        <w:pStyle w:val="3"/>
        <w:spacing w:before="3"/>
        <w:jc w:val="both"/>
      </w:pPr>
      <w:r>
        <w:t>Сезонные</w:t>
      </w:r>
      <w:r>
        <w:rPr>
          <w:spacing w:val="-8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t>природе</w:t>
      </w:r>
    </w:p>
    <w:p w:rsidR="00551FBD" w:rsidRDefault="008C5111">
      <w:pPr>
        <w:pStyle w:val="a3"/>
        <w:ind w:left="332" w:right="341" w:firstLine="768"/>
      </w:pP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подробности описания качественных изменений: температура воздуха (тепло – холодно, жара, мороз,</w:t>
      </w:r>
      <w:r>
        <w:rPr>
          <w:spacing w:val="-57"/>
        </w:rPr>
        <w:t xml:space="preserve"> </w:t>
      </w:r>
      <w:r>
        <w:t>замеры температуры); осадки (снег – дождь, иней, град); ветер (холодный – теплый, направление и</w:t>
      </w:r>
      <w:r>
        <w:rPr>
          <w:spacing w:val="1"/>
        </w:rPr>
        <w:t xml:space="preserve"> </w:t>
      </w:r>
      <w:r>
        <w:t>сила, на основе наблюдений); солнце (яркое – тусклое, большое – маленькое, греет, светит) облака</w:t>
      </w:r>
      <w:r>
        <w:rPr>
          <w:spacing w:val="1"/>
        </w:rPr>
        <w:t xml:space="preserve"> </w:t>
      </w:r>
      <w:r>
        <w:t>(облака, тучи, гроза), состояние водоемов (ручьи, лужи, покрылись льдом, теплая - холодная вода),</w:t>
      </w:r>
      <w:r>
        <w:rPr>
          <w:spacing w:val="1"/>
        </w:rPr>
        <w:t xml:space="preserve"> </w:t>
      </w:r>
      <w:r>
        <w:t>почвы</w:t>
      </w:r>
      <w:r>
        <w:rPr>
          <w:spacing w:val="-2"/>
        </w:rPr>
        <w:t xml:space="preserve"> </w:t>
      </w:r>
      <w:r>
        <w:t>(сухая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влажная</w:t>
      </w:r>
      <w:r>
        <w:rPr>
          <w:spacing w:val="2"/>
        </w:rPr>
        <w:t xml:space="preserve"> </w:t>
      </w:r>
      <w:r>
        <w:t>– заморозки).</w:t>
      </w:r>
    </w:p>
    <w:p w:rsidR="00551FBD" w:rsidRDefault="008C5111">
      <w:pPr>
        <w:pStyle w:val="a3"/>
        <w:ind w:left="1040"/>
      </w:pPr>
      <w:r>
        <w:t>Солнце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неживой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живой</w:t>
      </w:r>
      <w:r>
        <w:rPr>
          <w:spacing w:val="5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Долгота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зимой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летом.</w:t>
      </w:r>
    </w:p>
    <w:p w:rsidR="00551FBD" w:rsidRDefault="008C5111">
      <w:pPr>
        <w:pStyle w:val="3"/>
        <w:spacing w:before="3"/>
        <w:jc w:val="both"/>
      </w:pP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</w:t>
      </w:r>
    </w:p>
    <w:p w:rsidR="00551FBD" w:rsidRDefault="008C5111">
      <w:pPr>
        <w:pStyle w:val="a3"/>
        <w:ind w:left="332" w:right="346" w:firstLine="708"/>
      </w:pPr>
      <w:r>
        <w:t>Жизнь растений и животных (звери, птицы, рыбы, насекомые) в разные сезоны года. Сбор</w:t>
      </w:r>
      <w:r>
        <w:rPr>
          <w:spacing w:val="1"/>
        </w:rPr>
        <w:t xml:space="preserve"> </w:t>
      </w:r>
      <w:r>
        <w:t>листьев,</w:t>
      </w:r>
      <w:r>
        <w:rPr>
          <w:spacing w:val="-6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семян.</w:t>
      </w:r>
      <w:r>
        <w:rPr>
          <w:spacing w:val="-5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названиями</w:t>
      </w:r>
      <w:r>
        <w:rPr>
          <w:spacing w:val="-4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Раннецветущие,</w:t>
      </w:r>
      <w:r>
        <w:rPr>
          <w:spacing w:val="-3"/>
        </w:rPr>
        <w:t xml:space="preserve"> </w:t>
      </w:r>
      <w:r>
        <w:t>летние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Увядание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Весенний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гнездования</w:t>
      </w:r>
      <w:r>
        <w:rPr>
          <w:spacing w:val="-1"/>
        </w:rPr>
        <w:t xml:space="preserve"> </w:t>
      </w:r>
      <w:r>
        <w:t>птиц.</w:t>
      </w:r>
    </w:p>
    <w:p w:rsidR="00551FBD" w:rsidRDefault="008C5111">
      <w:pPr>
        <w:pStyle w:val="a3"/>
        <w:ind w:left="1040"/>
      </w:pPr>
      <w:r>
        <w:t>Сад,</w:t>
      </w:r>
      <w:r>
        <w:rPr>
          <w:spacing w:val="-5"/>
        </w:rPr>
        <w:t xml:space="preserve"> </w:t>
      </w:r>
      <w:r>
        <w:t>огород.</w:t>
      </w:r>
      <w:r>
        <w:rPr>
          <w:spacing w:val="-4"/>
        </w:rPr>
        <w:t xml:space="preserve"> </w:t>
      </w:r>
      <w:r>
        <w:t>Поле,</w:t>
      </w:r>
      <w:r>
        <w:rPr>
          <w:spacing w:val="-4"/>
        </w:rPr>
        <w:t xml:space="preserve"> </w:t>
      </w:r>
      <w:r>
        <w:t>лес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</w:p>
    <w:p w:rsidR="00551FBD" w:rsidRDefault="008C5111">
      <w:pPr>
        <w:pStyle w:val="3"/>
        <w:spacing w:before="3"/>
        <w:jc w:val="both"/>
      </w:pPr>
      <w:r>
        <w:t>Одежда</w:t>
      </w:r>
      <w:r>
        <w:rPr>
          <w:spacing w:val="-5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</w:p>
    <w:p w:rsidR="00551FBD" w:rsidRDefault="008C5111">
      <w:pPr>
        <w:pStyle w:val="a3"/>
        <w:ind w:left="332" w:right="350" w:firstLine="708"/>
      </w:pPr>
      <w:r>
        <w:t>Одежда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предполагаемых занятий (игры,</w:t>
      </w:r>
      <w:r>
        <w:rPr>
          <w:spacing w:val="-2"/>
        </w:rPr>
        <w:t xml:space="preserve"> </w:t>
      </w:r>
      <w:r>
        <w:t>наблюдения, спортивные</w:t>
      </w:r>
      <w:r>
        <w:rPr>
          <w:spacing w:val="-2"/>
        </w:rPr>
        <w:t xml:space="preserve"> </w:t>
      </w:r>
      <w:r>
        <w:t>занятия).</w:t>
      </w:r>
    </w:p>
    <w:p w:rsidR="00551FBD" w:rsidRDefault="008C5111">
      <w:pPr>
        <w:pStyle w:val="a3"/>
        <w:ind w:left="1040"/>
      </w:pPr>
      <w:r>
        <w:t>Игры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сезоны</w:t>
      </w:r>
      <w:r>
        <w:rPr>
          <w:spacing w:val="-2"/>
        </w:rPr>
        <w:t xml:space="preserve"> </w:t>
      </w:r>
      <w:r>
        <w:t>года.</w:t>
      </w:r>
    </w:p>
    <w:p w:rsidR="00551FBD" w:rsidRDefault="008C5111">
      <w:pPr>
        <w:pStyle w:val="a3"/>
        <w:ind w:left="332" w:right="352" w:firstLine="708"/>
      </w:pPr>
      <w:r>
        <w:t>Труд людей в сельской местности и городе в разное время года. Предупреждение простудных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-5"/>
        </w:rPr>
        <w:t xml:space="preserve"> </w:t>
      </w:r>
      <w:r>
        <w:t>гриппа,</w:t>
      </w:r>
      <w:r>
        <w:rPr>
          <w:spacing w:val="-4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сезонными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(похолодание,</w:t>
      </w:r>
      <w:r>
        <w:rPr>
          <w:spacing w:val="-4"/>
        </w:rPr>
        <w:t xml:space="preserve"> </w:t>
      </w:r>
      <w:r>
        <w:t>гололед,</w:t>
      </w:r>
      <w:r>
        <w:rPr>
          <w:spacing w:val="-4"/>
        </w:rPr>
        <w:t xml:space="preserve"> </w:t>
      </w:r>
      <w:r>
        <w:t>жара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</w:t>
      </w:r>
    </w:p>
    <w:p w:rsidR="00551FBD" w:rsidRDefault="008C5111">
      <w:pPr>
        <w:spacing w:before="2" w:line="274" w:lineRule="exact"/>
        <w:ind w:left="1318" w:right="62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Неживая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природа</w:t>
      </w:r>
    </w:p>
    <w:p w:rsidR="00551FBD" w:rsidRDefault="008C5111">
      <w:pPr>
        <w:ind w:left="332" w:right="341" w:firstLine="708"/>
        <w:jc w:val="both"/>
        <w:rPr>
          <w:sz w:val="24"/>
        </w:rPr>
      </w:pPr>
      <w:r>
        <w:rPr>
          <w:i/>
          <w:sz w:val="24"/>
        </w:rPr>
        <w:t>Солнце, облака, луна, звезды. Воздух. Земля: песок, глина, камни</w:t>
      </w:r>
      <w:r>
        <w:rPr>
          <w:sz w:val="24"/>
        </w:rPr>
        <w:t xml:space="preserve">. </w:t>
      </w:r>
      <w:r>
        <w:rPr>
          <w:i/>
          <w:sz w:val="24"/>
        </w:rPr>
        <w:t xml:space="preserve">Почва. Вода. </w:t>
      </w:r>
      <w:r>
        <w:rPr>
          <w:sz w:val="24"/>
        </w:rPr>
        <w:t>Узнавание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8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1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0"/>
          <w:sz w:val="24"/>
        </w:rPr>
        <w:t xml:space="preserve"> </w:t>
      </w:r>
      <w:r>
        <w:rPr>
          <w:sz w:val="24"/>
        </w:rPr>
        <w:t>вид,</w:t>
      </w:r>
      <w:r>
        <w:rPr>
          <w:spacing w:val="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9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заметные</w:t>
      </w:r>
      <w:r>
        <w:rPr>
          <w:spacing w:val="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1"/>
          <w:sz w:val="24"/>
        </w:rPr>
        <w:t xml:space="preserve"> </w:t>
      </w:r>
      <w:r>
        <w:rPr>
          <w:sz w:val="24"/>
        </w:rPr>
        <w:t>(выделяемые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/>
        <w:jc w:val="left"/>
      </w:pPr>
      <w:r>
        <w:lastRenderedPageBreak/>
        <w:t>наблюдении</w:t>
      </w:r>
      <w:r>
        <w:rPr>
          <w:spacing w:val="19"/>
        </w:rPr>
        <w:t xml:space="preserve"> </w:t>
      </w:r>
      <w:r>
        <w:t>ребенком),</w:t>
      </w:r>
      <w:r>
        <w:rPr>
          <w:spacing w:val="19"/>
        </w:rPr>
        <w:t xml:space="preserve"> </w:t>
      </w:r>
      <w:r>
        <w:t>место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природе,</w:t>
      </w:r>
      <w:r>
        <w:rPr>
          <w:spacing w:val="19"/>
        </w:rPr>
        <w:t xml:space="preserve"> </w:t>
      </w:r>
      <w:r>
        <w:t>значение.</w:t>
      </w:r>
      <w:r>
        <w:rPr>
          <w:spacing w:val="19"/>
        </w:rPr>
        <w:t xml:space="preserve"> </w:t>
      </w:r>
      <w:r>
        <w:t>Элементарные</w:t>
      </w:r>
      <w:r>
        <w:rPr>
          <w:spacing w:val="17"/>
        </w:rPr>
        <w:t xml:space="preserve"> </w:t>
      </w:r>
      <w:r>
        <w:t>сведения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Земле,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планете,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звезде, вокруг</w:t>
      </w:r>
      <w:r>
        <w:rPr>
          <w:spacing w:val="1"/>
        </w:rPr>
        <w:t xml:space="preserve"> </w:t>
      </w:r>
      <w:r>
        <w:t>которой в</w:t>
      </w:r>
      <w:r>
        <w:rPr>
          <w:spacing w:val="-2"/>
        </w:rPr>
        <w:t xml:space="preserve"> </w:t>
      </w:r>
      <w:r>
        <w:t>космосе</w:t>
      </w:r>
      <w:r>
        <w:rPr>
          <w:spacing w:val="-1"/>
        </w:rPr>
        <w:t xml:space="preserve"> </w:t>
      </w:r>
      <w:r>
        <w:t>двигается</w:t>
      </w:r>
      <w:r>
        <w:rPr>
          <w:spacing w:val="2"/>
        </w:rPr>
        <w:t xml:space="preserve"> </w:t>
      </w:r>
      <w:r>
        <w:t>Земля.</w:t>
      </w:r>
    </w:p>
    <w:p w:rsidR="00551FBD" w:rsidRDefault="008C5111">
      <w:pPr>
        <w:spacing w:before="5"/>
        <w:ind w:left="5116"/>
        <w:rPr>
          <w:b/>
          <w:i/>
          <w:sz w:val="24"/>
        </w:rPr>
      </w:pPr>
      <w:r>
        <w:rPr>
          <w:b/>
          <w:i/>
          <w:sz w:val="24"/>
          <w:u w:val="thick"/>
        </w:rPr>
        <w:t>Живая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природа</w:t>
      </w:r>
    </w:p>
    <w:p w:rsidR="00551FBD" w:rsidRDefault="008C5111">
      <w:pPr>
        <w:spacing w:line="274" w:lineRule="exact"/>
        <w:ind w:left="1040"/>
        <w:rPr>
          <w:b/>
          <w:i/>
          <w:sz w:val="24"/>
        </w:rPr>
      </w:pPr>
      <w:r>
        <w:rPr>
          <w:b/>
          <w:i/>
          <w:sz w:val="24"/>
        </w:rPr>
        <w:t>Растения</w:t>
      </w:r>
    </w:p>
    <w:p w:rsidR="00551FBD" w:rsidRDefault="008C5111">
      <w:pPr>
        <w:pStyle w:val="a3"/>
        <w:ind w:left="332" w:right="345" w:firstLine="708"/>
      </w:pPr>
      <w:r>
        <w:rPr>
          <w:i/>
        </w:rPr>
        <w:t>Растения</w:t>
      </w:r>
      <w:r>
        <w:rPr>
          <w:i/>
          <w:spacing w:val="1"/>
        </w:rPr>
        <w:t xml:space="preserve"> </w:t>
      </w:r>
      <w:r>
        <w:rPr>
          <w:i/>
        </w:rPr>
        <w:t>культурные.</w:t>
      </w:r>
      <w:r>
        <w:rPr>
          <w:i/>
          <w:spacing w:val="1"/>
        </w:rPr>
        <w:t xml:space="preserve"> </w:t>
      </w:r>
      <w:r>
        <w:t>Овощи.</w:t>
      </w:r>
      <w:r>
        <w:rPr>
          <w:spacing w:val="1"/>
        </w:rPr>
        <w:t xml:space="preserve"> </w:t>
      </w:r>
      <w:r>
        <w:t>Фрукты.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Арбуз,</w:t>
      </w:r>
      <w:r>
        <w:rPr>
          <w:spacing w:val="1"/>
        </w:rPr>
        <w:t xml:space="preserve"> </w:t>
      </w:r>
      <w:r>
        <w:t>дыня,</w:t>
      </w:r>
      <w:r>
        <w:rPr>
          <w:spacing w:val="1"/>
        </w:rPr>
        <w:t xml:space="preserve"> </w:t>
      </w:r>
      <w:r>
        <w:t>тыква.</w:t>
      </w:r>
      <w:r>
        <w:rPr>
          <w:spacing w:val="1"/>
        </w:rPr>
        <w:t xml:space="preserve"> </w:t>
      </w:r>
      <w:r>
        <w:t>Зерновые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Внешний вид, место произрастания, использование. Значение для жизни человека. Употребление в</w:t>
      </w:r>
      <w:r>
        <w:rPr>
          <w:spacing w:val="1"/>
        </w:rPr>
        <w:t xml:space="preserve"> </w:t>
      </w:r>
      <w:r>
        <w:t>пищу.</w:t>
      </w:r>
    </w:p>
    <w:p w:rsidR="00551FBD" w:rsidRDefault="008C5111">
      <w:pPr>
        <w:pStyle w:val="a3"/>
        <w:ind w:left="332" w:right="341" w:firstLine="708"/>
      </w:pPr>
      <w:r>
        <w:rPr>
          <w:i/>
        </w:rPr>
        <w:t xml:space="preserve">Растения комнатные. </w:t>
      </w:r>
      <w:r>
        <w:t xml:space="preserve">Название. Внешнее строение (корень, стебель, лист). Уход. </w:t>
      </w:r>
      <w:r>
        <w:rPr>
          <w:i/>
        </w:rPr>
        <w:t>Растения</w:t>
      </w:r>
      <w:r>
        <w:rPr>
          <w:i/>
          <w:spacing w:val="1"/>
        </w:rPr>
        <w:t xml:space="preserve"> </w:t>
      </w:r>
      <w:r>
        <w:rPr>
          <w:i/>
        </w:rPr>
        <w:t xml:space="preserve">дикорастущие. </w:t>
      </w:r>
      <w:r>
        <w:t>Деревья. Кустарники. Травянистые растения. Корень, стебель, лист, цветок, плод и</w:t>
      </w:r>
      <w:r>
        <w:rPr>
          <w:spacing w:val="1"/>
        </w:rPr>
        <w:t xml:space="preserve"> </w:t>
      </w:r>
      <w:r>
        <w:t>семена. Первичные представление о способах размножения. Развитие растение из семени на примере</w:t>
      </w:r>
      <w:r>
        <w:rPr>
          <w:spacing w:val="1"/>
        </w:rPr>
        <w:t xml:space="preserve"> </w:t>
      </w:r>
      <w:r>
        <w:t>гороха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фасоли.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человеком.</w:t>
      </w:r>
    </w:p>
    <w:p w:rsidR="00551FBD" w:rsidRDefault="008C5111">
      <w:pPr>
        <w:pStyle w:val="3"/>
        <w:spacing w:before="3"/>
      </w:pPr>
      <w:r>
        <w:t>Грибы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t>Шляпочные</w:t>
      </w:r>
      <w:r>
        <w:rPr>
          <w:spacing w:val="-5"/>
        </w:rPr>
        <w:t xml:space="preserve"> </w:t>
      </w: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съедобные.</w:t>
      </w:r>
      <w:r>
        <w:rPr>
          <w:spacing w:val="-3"/>
        </w:rPr>
        <w:t xml:space="preserve"> </w:t>
      </w:r>
      <w:r>
        <w:t>Название.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произрастания.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вид.</w:t>
      </w:r>
    </w:p>
    <w:p w:rsidR="00551FBD" w:rsidRDefault="008C5111">
      <w:pPr>
        <w:pStyle w:val="a3"/>
        <w:ind w:left="332"/>
        <w:jc w:val="left"/>
      </w:pP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человеком.</w:t>
      </w:r>
    </w:p>
    <w:p w:rsidR="00551FBD" w:rsidRDefault="008C5111">
      <w:pPr>
        <w:pStyle w:val="3"/>
      </w:pPr>
      <w:r>
        <w:t>Животные</w:t>
      </w:r>
    </w:p>
    <w:p w:rsidR="00551FBD" w:rsidRDefault="008C5111">
      <w:pPr>
        <w:pStyle w:val="a3"/>
        <w:ind w:left="332" w:right="344" w:firstLine="708"/>
      </w:pPr>
      <w:r>
        <w:rPr>
          <w:i/>
        </w:rPr>
        <w:t>Животные</w:t>
      </w:r>
      <w:r>
        <w:rPr>
          <w:i/>
          <w:spacing w:val="1"/>
        </w:rPr>
        <w:t xml:space="preserve"> </w:t>
      </w:r>
      <w:r>
        <w:rPr>
          <w:i/>
        </w:rPr>
        <w:t>домашние.</w:t>
      </w:r>
      <w:r>
        <w:rPr>
          <w:i/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обитания, чем кормятся сами животные, чем кормят их люди. Место в жизни человека (для чего</w:t>
      </w:r>
      <w:r>
        <w:rPr>
          <w:spacing w:val="1"/>
        </w:rPr>
        <w:t xml:space="preserve"> </w:t>
      </w:r>
      <w:r>
        <w:t>содержат</w:t>
      </w:r>
      <w:r>
        <w:rPr>
          <w:spacing w:val="-2"/>
        </w:rPr>
        <w:t xml:space="preserve"> </w:t>
      </w:r>
      <w:r>
        <w:t>животное),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животным.</w:t>
      </w:r>
      <w:r>
        <w:rPr>
          <w:spacing w:val="-2"/>
        </w:rPr>
        <w:t xml:space="preserve"> </w:t>
      </w:r>
      <w:r>
        <w:t>Скотный</w:t>
      </w:r>
      <w:r>
        <w:rPr>
          <w:spacing w:val="-2"/>
        </w:rPr>
        <w:t xml:space="preserve"> </w:t>
      </w:r>
      <w:r>
        <w:t>двор,</w:t>
      </w:r>
      <w:r>
        <w:rPr>
          <w:spacing w:val="-2"/>
        </w:rPr>
        <w:t xml:space="preserve"> </w:t>
      </w:r>
      <w:r>
        <w:t>птичник,</w:t>
      </w:r>
      <w:r>
        <w:rPr>
          <w:spacing w:val="-2"/>
        </w:rPr>
        <w:t xml:space="preserve"> </w:t>
      </w:r>
      <w:r>
        <w:t>ферма.</w:t>
      </w:r>
    </w:p>
    <w:p w:rsidR="00551FBD" w:rsidRDefault="008C5111">
      <w:pPr>
        <w:pStyle w:val="a3"/>
        <w:ind w:left="332" w:right="339" w:firstLine="708"/>
      </w:pPr>
      <w:r>
        <w:rPr>
          <w:i/>
        </w:rPr>
        <w:t>Животные</w:t>
      </w:r>
      <w:r>
        <w:rPr>
          <w:i/>
          <w:spacing w:val="1"/>
        </w:rPr>
        <w:t xml:space="preserve"> </w:t>
      </w:r>
      <w:r>
        <w:rPr>
          <w:i/>
        </w:rPr>
        <w:t>дикие.</w:t>
      </w:r>
      <w:r>
        <w:rPr>
          <w:i/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Змеи.</w:t>
      </w:r>
      <w:r>
        <w:rPr>
          <w:spacing w:val="1"/>
        </w:rPr>
        <w:t xml:space="preserve"> </w:t>
      </w:r>
      <w:r>
        <w:t>Лягушка.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строение: названия частей тела. Место обитания, питание, образ жизни. Роль в природе. Помощь</w:t>
      </w:r>
      <w:r>
        <w:rPr>
          <w:spacing w:val="1"/>
        </w:rPr>
        <w:t xml:space="preserve"> </w:t>
      </w:r>
      <w:r>
        <w:t>птицам зимой (подкормка, изготовление кормушек) и весной в период гнездования (сбор веток для</w:t>
      </w:r>
      <w:r>
        <w:rPr>
          <w:spacing w:val="1"/>
        </w:rPr>
        <w:t xml:space="preserve"> </w:t>
      </w:r>
      <w:r>
        <w:t>гнезд,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тишины</w:t>
      </w:r>
      <w:r>
        <w:rPr>
          <w:spacing w:val="59"/>
        </w:rPr>
        <w:t xml:space="preserve"> </w:t>
      </w:r>
      <w:r>
        <w:t>и уединенности</w:t>
      </w:r>
      <w:r>
        <w:rPr>
          <w:spacing w:val="-3"/>
        </w:rPr>
        <w:t xml:space="preserve"> </w:t>
      </w:r>
      <w:r>
        <w:t>птиц на</w:t>
      </w:r>
      <w:r>
        <w:rPr>
          <w:spacing w:val="-5"/>
        </w:rPr>
        <w:t xml:space="preserve"> </w:t>
      </w:r>
      <w:r>
        <w:t>природе).</w:t>
      </w:r>
    </w:p>
    <w:p w:rsidR="00551FBD" w:rsidRDefault="008C5111">
      <w:pPr>
        <w:pStyle w:val="a3"/>
        <w:ind w:left="332" w:right="345" w:firstLine="708"/>
      </w:pPr>
      <w:r>
        <w:rPr>
          <w:i/>
        </w:rPr>
        <w:t xml:space="preserve">Охрана природы: </w:t>
      </w:r>
      <w:r>
        <w:t>наблюдения за жизнью живой природы, уход за комнатными растениями,</w:t>
      </w:r>
      <w:r>
        <w:rPr>
          <w:spacing w:val="1"/>
        </w:rPr>
        <w:t xml:space="preserve"> </w:t>
      </w:r>
      <w:r>
        <w:t>посадка и уход за растением, бережное отношение к дикорастущим растениям, правили сбора урожая</w:t>
      </w:r>
      <w:r>
        <w:rPr>
          <w:spacing w:val="-57"/>
        </w:rPr>
        <w:t xml:space="preserve"> </w:t>
      </w:r>
      <w:r>
        <w:t>грибов и лесных ягод, ознакомление с правилами ухода за домашними животными, подкормка птиц</w:t>
      </w:r>
      <w:r>
        <w:rPr>
          <w:spacing w:val="1"/>
        </w:rPr>
        <w:t xml:space="preserve"> </w:t>
      </w:r>
      <w:r>
        <w:t>зимой,</w:t>
      </w:r>
      <w:r>
        <w:rPr>
          <w:spacing w:val="-2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веток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гнездования,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диким</w:t>
      </w:r>
      <w:r>
        <w:rPr>
          <w:spacing w:val="-3"/>
        </w:rPr>
        <w:t xml:space="preserve"> </w:t>
      </w:r>
      <w:r>
        <w:t>животным,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</w:p>
    <w:p w:rsidR="00551FBD" w:rsidRDefault="008C5111">
      <w:pPr>
        <w:pStyle w:val="3"/>
        <w:spacing w:before="3"/>
      </w:pPr>
      <w:r>
        <w:t>Человек</w:t>
      </w:r>
    </w:p>
    <w:p w:rsidR="00551FBD" w:rsidRDefault="008C5111">
      <w:pPr>
        <w:pStyle w:val="a3"/>
        <w:ind w:left="332" w:firstLine="708"/>
        <w:jc w:val="left"/>
      </w:pPr>
      <w:r>
        <w:t>Мальчик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девочка.</w:t>
      </w:r>
      <w:r>
        <w:rPr>
          <w:spacing w:val="6"/>
        </w:rPr>
        <w:t xml:space="preserve"> </w:t>
      </w:r>
      <w:r>
        <w:t>Возрастные</w:t>
      </w:r>
      <w:r>
        <w:rPr>
          <w:spacing w:val="7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(малыш,</w:t>
      </w:r>
      <w:r>
        <w:rPr>
          <w:spacing w:val="8"/>
        </w:rPr>
        <w:t xml:space="preserve"> </w:t>
      </w:r>
      <w:r>
        <w:t>школьник,</w:t>
      </w:r>
      <w:r>
        <w:rPr>
          <w:spacing w:val="6"/>
        </w:rPr>
        <w:t xml:space="preserve"> </w:t>
      </w:r>
      <w:r>
        <w:t>молодой</w:t>
      </w:r>
      <w:r>
        <w:rPr>
          <w:spacing w:val="10"/>
        </w:rPr>
        <w:t xml:space="preserve"> </w:t>
      </w:r>
      <w:r>
        <w:t>человек,</w:t>
      </w:r>
      <w:r>
        <w:rPr>
          <w:spacing w:val="8"/>
        </w:rPr>
        <w:t xml:space="preserve"> </w:t>
      </w:r>
      <w:r>
        <w:t>взрослый,</w:t>
      </w:r>
      <w:r>
        <w:rPr>
          <w:spacing w:val="-57"/>
        </w:rPr>
        <w:t xml:space="preserve"> </w:t>
      </w:r>
      <w:r>
        <w:t>пожилой).</w:t>
      </w:r>
    </w:p>
    <w:p w:rsidR="00551FBD" w:rsidRDefault="008C5111">
      <w:pPr>
        <w:pStyle w:val="a3"/>
        <w:ind w:left="332" w:right="342" w:firstLine="768"/>
      </w:pPr>
      <w:r>
        <w:t>Строение тела человека (голова, туловище, ноги и руки (конечности). Ориентировка в схеме</w:t>
      </w:r>
      <w:r>
        <w:rPr>
          <w:spacing w:val="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Голова,</w:t>
      </w:r>
      <w:r>
        <w:rPr>
          <w:spacing w:val="-1"/>
        </w:rPr>
        <w:t xml:space="preserve"> </w:t>
      </w:r>
      <w:r>
        <w:t>лицо:</w:t>
      </w:r>
      <w:r>
        <w:rPr>
          <w:spacing w:val="-2"/>
        </w:rPr>
        <w:t xml:space="preserve"> </w:t>
      </w:r>
      <w:r>
        <w:t>глаза,</w:t>
      </w:r>
      <w:r>
        <w:rPr>
          <w:spacing w:val="-1"/>
        </w:rPr>
        <w:t xml:space="preserve"> </w:t>
      </w:r>
      <w:r>
        <w:t>нос,</w:t>
      </w:r>
      <w:r>
        <w:rPr>
          <w:spacing w:val="-2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уши.</w:t>
      </w:r>
      <w:r>
        <w:rPr>
          <w:spacing w:val="-2"/>
        </w:rPr>
        <w:t xml:space="preserve"> </w:t>
      </w:r>
      <w:r>
        <w:t>Покровы</w:t>
      </w:r>
      <w:r>
        <w:rPr>
          <w:spacing w:val="-2"/>
        </w:rPr>
        <w:t xml:space="preserve"> </w:t>
      </w:r>
      <w:r>
        <w:t>тела:</w:t>
      </w:r>
      <w:r>
        <w:rPr>
          <w:spacing w:val="-1"/>
        </w:rPr>
        <w:t xml:space="preserve"> </w:t>
      </w:r>
      <w:r>
        <w:t>кожа,</w:t>
      </w:r>
      <w:r>
        <w:rPr>
          <w:spacing w:val="-2"/>
        </w:rPr>
        <w:t xml:space="preserve"> </w:t>
      </w:r>
      <w:r>
        <w:t>ногти,</w:t>
      </w:r>
      <w:r>
        <w:rPr>
          <w:spacing w:val="-1"/>
        </w:rPr>
        <w:t xml:space="preserve"> </w:t>
      </w:r>
      <w:r>
        <w:t>волосы.</w:t>
      </w:r>
    </w:p>
    <w:p w:rsidR="00551FBD" w:rsidRDefault="008C5111">
      <w:pPr>
        <w:pStyle w:val="a3"/>
        <w:ind w:left="332" w:right="345" w:firstLine="708"/>
      </w:pPr>
      <w:r>
        <w:t>Гигиена кожи, ногтей, волос (мытье, расчесывание, обстригание). Зубы. Гигиена</w:t>
      </w:r>
      <w:r>
        <w:rPr>
          <w:spacing w:val="1"/>
        </w:rPr>
        <w:t xml:space="preserve"> </w:t>
      </w:r>
      <w:r>
        <w:t>полости рта</w:t>
      </w:r>
      <w:r>
        <w:rPr>
          <w:spacing w:val="1"/>
        </w:rPr>
        <w:t xml:space="preserve"> </w:t>
      </w:r>
      <w:r>
        <w:t>(чистка зубов, полоскание). Гигиена рук (мытье). Органы чувств человека (глаза, уши, нос, язык,</w:t>
      </w:r>
      <w:r>
        <w:rPr>
          <w:spacing w:val="1"/>
        </w:rPr>
        <w:t xml:space="preserve"> </w:t>
      </w:r>
      <w:r>
        <w:t>кожа).</w:t>
      </w:r>
      <w:r>
        <w:rPr>
          <w:spacing w:val="1"/>
        </w:rPr>
        <w:t xml:space="preserve"> </w:t>
      </w:r>
      <w:r>
        <w:t>Значение в жизни человека (ознакомление с жизнью вокруг, получение новых</w:t>
      </w:r>
      <w:r>
        <w:rPr>
          <w:spacing w:val="1"/>
        </w:rPr>
        <w:t xml:space="preserve"> </w:t>
      </w:r>
      <w:r>
        <w:t>впечатлений).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органов чувств. Бережное отношение к себе, соблюдение правил охраны 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(внутренние</w:t>
      </w:r>
      <w:r>
        <w:rPr>
          <w:spacing w:val="-1"/>
        </w:rPr>
        <w:t xml:space="preserve"> </w:t>
      </w:r>
      <w:r>
        <w:t>органы).</w:t>
      </w:r>
    </w:p>
    <w:p w:rsidR="00551FBD" w:rsidRDefault="008C5111">
      <w:pPr>
        <w:pStyle w:val="a3"/>
        <w:ind w:left="332" w:right="349" w:firstLine="708"/>
      </w:pPr>
      <w:r>
        <w:t>Здоровый образ жизни: гигиена жилища (проветривание, регулярная уборка), гигиена питания</w:t>
      </w:r>
      <w:r>
        <w:rPr>
          <w:spacing w:val="-57"/>
        </w:rPr>
        <w:t xml:space="preserve"> </w:t>
      </w:r>
      <w:r>
        <w:t>(полноценное и регулярное питание: овощи, фрукты, ягоды, хлеб, молочные продукты, мясо, рыба).</w:t>
      </w:r>
      <w:r>
        <w:rPr>
          <w:spacing w:val="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(умывание,</w:t>
      </w:r>
      <w:r>
        <w:rPr>
          <w:spacing w:val="-1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ванной),</w:t>
      </w:r>
      <w:r>
        <w:rPr>
          <w:spacing w:val="-1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proofErr w:type="gramStart"/>
      <w:r>
        <w:t>спортом</w:t>
      </w:r>
      <w:r>
        <w:rPr>
          <w:spacing w:val="-2"/>
        </w:rPr>
        <w:t xml:space="preserve"> </w:t>
      </w:r>
      <w:r>
        <w:t>.</w:t>
      </w:r>
      <w:proofErr w:type="gramEnd"/>
    </w:p>
    <w:p w:rsidR="00551FBD" w:rsidRDefault="008C5111">
      <w:pPr>
        <w:pStyle w:val="a3"/>
        <w:ind w:left="332" w:right="346" w:firstLine="708"/>
      </w:pPr>
      <w:r>
        <w:t xml:space="preserve">Человек – член общества: член семьи, ученик, одноклассник, </w:t>
      </w:r>
      <w:proofErr w:type="gramStart"/>
      <w:r>
        <w:t>друг..</w:t>
      </w:r>
      <w:proofErr w:type="gramEnd"/>
      <w:r>
        <w:t xml:space="preserve"> Личные вещи ребенка:</w:t>
      </w:r>
      <w:r>
        <w:rPr>
          <w:spacing w:val="1"/>
        </w:rPr>
        <w:t xml:space="preserve"> </w:t>
      </w:r>
      <w:r>
        <w:t>гигиенические принадлежности, игрушки, учебные вещи, одежда, обувь. Вещи мальчиков и девочек.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ближайшего окружения</w:t>
      </w:r>
      <w:r>
        <w:rPr>
          <w:spacing w:val="-1"/>
        </w:rPr>
        <w:t xml:space="preserve"> </w:t>
      </w:r>
      <w:r>
        <w:t>ребенка</w:t>
      </w:r>
    </w:p>
    <w:p w:rsidR="00551FBD" w:rsidRDefault="008C5111">
      <w:pPr>
        <w:pStyle w:val="a3"/>
        <w:ind w:left="332" w:right="348" w:firstLine="708"/>
      </w:pPr>
      <w:r>
        <w:t>Магазины («овощи-фрукты», продуктовый, промтоварный (одежда, обувь, бытовая техника</w:t>
      </w:r>
      <w:r>
        <w:rPr>
          <w:spacing w:val="1"/>
        </w:rPr>
        <w:t xml:space="preserve"> </w:t>
      </w:r>
      <w:r>
        <w:t>или др.), книжный). Зоопарк</w:t>
      </w:r>
      <w:r>
        <w:rPr>
          <w:spacing w:val="1"/>
        </w:rPr>
        <w:t xml:space="preserve"> </w:t>
      </w:r>
      <w:r>
        <w:t>или краеведческий музей. Почта. Больница. Поликлиника. Аптека.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6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магазине.</w:t>
      </w:r>
    </w:p>
    <w:p w:rsidR="00551FBD" w:rsidRDefault="008C5111">
      <w:pPr>
        <w:pStyle w:val="a3"/>
        <w:ind w:left="332" w:right="349" w:firstLine="708"/>
      </w:pPr>
      <w:r>
        <w:t>Транспорт.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(машины</w:t>
      </w:r>
      <w:r>
        <w:rPr>
          <w:spacing w:val="1"/>
        </w:rPr>
        <w:t xml:space="preserve"> </w:t>
      </w:r>
      <w:r>
        <w:t>легковые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грузовые,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трамваи,</w:t>
      </w:r>
      <w:r>
        <w:rPr>
          <w:spacing w:val="1"/>
        </w:rPr>
        <w:t xml:space="preserve"> </w:t>
      </w:r>
      <w:r>
        <w:t>троллейбусы,</w:t>
      </w:r>
      <w:r>
        <w:rPr>
          <w:spacing w:val="1"/>
        </w:rPr>
        <w:t xml:space="preserve"> </w:t>
      </w:r>
      <w:r>
        <w:t>автобусы).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пассажирский</w:t>
      </w:r>
      <w:r>
        <w:rPr>
          <w:spacing w:val="-57"/>
        </w:rPr>
        <w:t xml:space="preserve"> </w:t>
      </w:r>
      <w:r>
        <w:t>транспорт.</w:t>
      </w:r>
      <w:r>
        <w:rPr>
          <w:spacing w:val="55"/>
        </w:rPr>
        <w:t xml:space="preserve"> </w:t>
      </w:r>
      <w:r>
        <w:t>Транспорт</w:t>
      </w:r>
      <w:r>
        <w:rPr>
          <w:spacing w:val="-4"/>
        </w:rPr>
        <w:t xml:space="preserve"> </w:t>
      </w:r>
      <w:r>
        <w:t>междугородний.</w:t>
      </w:r>
      <w:r>
        <w:rPr>
          <w:spacing w:val="56"/>
        </w:rPr>
        <w:t xml:space="preserve"> </w:t>
      </w:r>
      <w:r>
        <w:t>Вокзалы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аэропорты.</w:t>
      </w:r>
      <w:r>
        <w:rPr>
          <w:spacing w:val="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поведения.</w:t>
      </w:r>
    </w:p>
    <w:p w:rsidR="00551FBD" w:rsidRDefault="008C5111">
      <w:pPr>
        <w:pStyle w:val="a3"/>
        <w:ind w:left="332" w:right="342" w:firstLine="708"/>
      </w:pPr>
      <w:r>
        <w:t>Наша Родина - Россия. Наш город. Населенные пункты. Столица. Флаг, Герб, Гимн России.</w:t>
      </w:r>
      <w:r>
        <w:rPr>
          <w:spacing w:val="1"/>
        </w:rPr>
        <w:t xml:space="preserve"> </w:t>
      </w:r>
      <w:r>
        <w:t>Президент</w:t>
      </w:r>
      <w:r>
        <w:rPr>
          <w:spacing w:val="58"/>
        </w:rPr>
        <w:t xml:space="preserve"> </w:t>
      </w:r>
      <w:r>
        <w:t>России.</w:t>
      </w:r>
      <w:r>
        <w:rPr>
          <w:spacing w:val="58"/>
        </w:rPr>
        <w:t xml:space="preserve"> </w:t>
      </w:r>
      <w:r>
        <w:t>Наша</w:t>
      </w:r>
      <w:r>
        <w:rPr>
          <w:spacing w:val="57"/>
        </w:rPr>
        <w:t xml:space="preserve"> </w:t>
      </w:r>
      <w:r>
        <w:t>национальность.</w:t>
      </w:r>
      <w:r>
        <w:rPr>
          <w:spacing w:val="55"/>
        </w:rPr>
        <w:t xml:space="preserve"> </w:t>
      </w:r>
      <w:r>
        <w:t>Некоторые</w:t>
      </w:r>
      <w:r>
        <w:rPr>
          <w:spacing w:val="56"/>
        </w:rPr>
        <w:t xml:space="preserve"> </w:t>
      </w:r>
      <w:r>
        <w:t>другие</w:t>
      </w:r>
      <w:r>
        <w:rPr>
          <w:spacing w:val="59"/>
        </w:rPr>
        <w:t xml:space="preserve"> </w:t>
      </w:r>
      <w:r>
        <w:t>национальности.</w:t>
      </w:r>
      <w:r>
        <w:rPr>
          <w:spacing w:val="58"/>
        </w:rPr>
        <w:t xml:space="preserve"> </w:t>
      </w:r>
      <w:r>
        <w:t>Национальные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/>
      </w:pPr>
      <w:r>
        <w:lastRenderedPageBreak/>
        <w:t>костюмы. Россия – многонациональная страна. Праздники нашей страны.</w:t>
      </w:r>
      <w:r>
        <w:rPr>
          <w:spacing w:val="1"/>
        </w:rPr>
        <w:t xml:space="preserve"> </w:t>
      </w:r>
      <w:r>
        <w:t>Достижение нашей страны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расходование</w:t>
      </w:r>
      <w:r>
        <w:rPr>
          <w:spacing w:val="-2"/>
        </w:rPr>
        <w:t xml:space="preserve"> </w:t>
      </w:r>
      <w:r>
        <w:t>денег.</w:t>
      </w:r>
    </w:p>
    <w:p w:rsidR="00551FBD" w:rsidRDefault="008C5111">
      <w:pPr>
        <w:pStyle w:val="2"/>
        <w:spacing w:before="5"/>
        <w:ind w:left="4741"/>
      </w:pPr>
      <w:r>
        <w:t>Безопасное</w:t>
      </w:r>
      <w:r>
        <w:rPr>
          <w:spacing w:val="-3"/>
        </w:rPr>
        <w:t xml:space="preserve"> </w:t>
      </w:r>
      <w:r>
        <w:t>поведение</w:t>
      </w:r>
    </w:p>
    <w:p w:rsidR="00551FBD" w:rsidRDefault="008C5111">
      <w:pPr>
        <w:pStyle w:val="a3"/>
        <w:spacing w:line="274" w:lineRule="exact"/>
        <w:ind w:left="1040"/>
      </w:pPr>
      <w:r>
        <w:t>Предупреждение</w:t>
      </w:r>
      <w:r>
        <w:rPr>
          <w:spacing w:val="-5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травм.</w:t>
      </w:r>
    </w:p>
    <w:p w:rsidR="00551FBD" w:rsidRDefault="008C5111">
      <w:pPr>
        <w:pStyle w:val="a3"/>
        <w:ind w:left="332" w:right="341" w:firstLine="708"/>
      </w:pPr>
      <w:r>
        <w:t>Профилактика</w:t>
      </w:r>
      <w:r>
        <w:rPr>
          <w:spacing w:val="1"/>
        </w:rPr>
        <w:t xml:space="preserve"> </w:t>
      </w:r>
      <w:r>
        <w:t>простуд: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погоде,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сквозняков.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(гриппа)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витаминов, гигиена полости носа и рта, предупреждение контактов с больными людьми. Поведение</w:t>
      </w:r>
      <w:r>
        <w:rPr>
          <w:spacing w:val="1"/>
        </w:rPr>
        <w:t xml:space="preserve"> </w:t>
      </w:r>
      <w:r>
        <w:t>во время простудной (постельный режим, соблюдение назначений врача) и инфекционной болезни</w:t>
      </w:r>
      <w:r>
        <w:rPr>
          <w:spacing w:val="1"/>
        </w:rPr>
        <w:t xml:space="preserve"> </w:t>
      </w:r>
      <w:r>
        <w:t>(изоляция больного, проветривание, отдельная посуда и стирка белья, прием лекарств по назначению</w:t>
      </w:r>
      <w:r>
        <w:rPr>
          <w:spacing w:val="-57"/>
        </w:rPr>
        <w:t xml:space="preserve"> </w:t>
      </w:r>
      <w:r>
        <w:t>врача,</w:t>
      </w:r>
      <w:r>
        <w:rPr>
          <w:spacing w:val="-1"/>
        </w:rPr>
        <w:t xml:space="preserve"> </w:t>
      </w:r>
      <w:r>
        <w:t>постельный</w:t>
      </w:r>
      <w:r>
        <w:rPr>
          <w:spacing w:val="-1"/>
        </w:rPr>
        <w:t xml:space="preserve"> </w:t>
      </w:r>
      <w:r>
        <w:t>режим).</w:t>
      </w:r>
      <w:r>
        <w:rPr>
          <w:spacing w:val="-1"/>
        </w:rPr>
        <w:t xml:space="preserve"> </w:t>
      </w:r>
      <w:r>
        <w:t>Вызов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поликлиники.</w:t>
      </w:r>
      <w:r>
        <w:rPr>
          <w:spacing w:val="-4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больницу.</w:t>
      </w:r>
    </w:p>
    <w:p w:rsidR="00551FBD" w:rsidRDefault="008C5111">
      <w:pPr>
        <w:pStyle w:val="a3"/>
        <w:ind w:left="332" w:right="350" w:firstLine="708"/>
      </w:pP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травмы: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proofErr w:type="gramStart"/>
      <w:r>
        <w:t>элементарное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ситуации</w:t>
      </w:r>
      <w:proofErr w:type="gramEnd"/>
      <w:r>
        <w:rPr>
          <w:spacing w:val="1"/>
        </w:rPr>
        <w:t xml:space="preserve"> </w:t>
      </w:r>
      <w:r>
        <w:t>приведшей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травме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болит).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при оказании медицинской</w:t>
      </w:r>
      <w:r>
        <w:rPr>
          <w:spacing w:val="-2"/>
        </w:rPr>
        <w:t xml:space="preserve"> </w:t>
      </w:r>
      <w:r>
        <w:t>помощи.</w:t>
      </w:r>
    </w:p>
    <w:p w:rsidR="00551FBD" w:rsidRDefault="008C5111">
      <w:pPr>
        <w:pStyle w:val="a3"/>
        <w:spacing w:before="1"/>
        <w:ind w:left="1040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551FBD" w:rsidRDefault="008C5111">
      <w:pPr>
        <w:pStyle w:val="a3"/>
        <w:ind w:left="332" w:right="349" w:firstLine="708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 с</w:t>
      </w:r>
      <w:r>
        <w:rPr>
          <w:spacing w:val="59"/>
        </w:rPr>
        <w:t xml:space="preserve"> </w:t>
      </w:r>
      <w:r>
        <w:t>диким</w:t>
      </w:r>
      <w:r>
        <w:rPr>
          <w:spacing w:val="-1"/>
        </w:rPr>
        <w:t xml:space="preserve"> </w:t>
      </w:r>
      <w:r>
        <w:t>животным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зоопарке, в</w:t>
      </w:r>
      <w:r>
        <w:rPr>
          <w:spacing w:val="-2"/>
        </w:rPr>
        <w:t xml:space="preserve"> </w:t>
      </w:r>
      <w:r>
        <w:t>природе.</w:t>
      </w:r>
    </w:p>
    <w:p w:rsidR="00551FBD" w:rsidRDefault="008C5111">
      <w:pPr>
        <w:pStyle w:val="a3"/>
        <w:ind w:left="332" w:right="344" w:firstLine="708"/>
      </w:pPr>
      <w:r>
        <w:t>Правила поведение в лесу, на воде, в грозу. Предупреждение отравления ядовитыми грибами,</w:t>
      </w:r>
      <w:r>
        <w:rPr>
          <w:spacing w:val="1"/>
        </w:rPr>
        <w:t xml:space="preserve"> </w:t>
      </w:r>
      <w:r>
        <w:t>ягодами.</w:t>
      </w:r>
      <w:r>
        <w:rPr>
          <w:spacing w:val="-1"/>
        </w:rPr>
        <w:t xml:space="preserve"> </w:t>
      </w:r>
      <w:r>
        <w:t>Признаки.</w:t>
      </w:r>
      <w:r>
        <w:rPr>
          <w:spacing w:val="-1"/>
        </w:rPr>
        <w:t xml:space="preserve"> </w:t>
      </w:r>
      <w:r>
        <w:t>Вызов скорой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телефону.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больного.</w:t>
      </w:r>
    </w:p>
    <w:p w:rsidR="00551FBD" w:rsidRDefault="008C5111">
      <w:pPr>
        <w:pStyle w:val="a3"/>
        <w:ind w:left="104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незнакомом</w:t>
      </w:r>
      <w:r>
        <w:rPr>
          <w:spacing w:val="-4"/>
        </w:rPr>
        <w:t xml:space="preserve"> </w:t>
      </w:r>
      <w:r>
        <w:t>месте.</w:t>
      </w:r>
    </w:p>
    <w:p w:rsidR="00551FBD" w:rsidRDefault="008C5111">
      <w:pPr>
        <w:pStyle w:val="a3"/>
        <w:ind w:left="332" w:right="344" w:firstLine="708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улице.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улице</w:t>
      </w:r>
      <w:r>
        <w:rPr>
          <w:spacing w:val="-6"/>
        </w:rPr>
        <w:t xml:space="preserve"> </w:t>
      </w:r>
      <w:r>
        <w:t>группой.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ПДД:</w:t>
      </w:r>
      <w:r>
        <w:rPr>
          <w:spacing w:val="-5"/>
        </w:rPr>
        <w:t xml:space="preserve"> </w:t>
      </w:r>
      <w:r>
        <w:t>сигналы</w:t>
      </w:r>
      <w:r>
        <w:rPr>
          <w:spacing w:val="-5"/>
        </w:rPr>
        <w:t xml:space="preserve"> </w:t>
      </w:r>
      <w:r>
        <w:t>светофора,</w:t>
      </w:r>
      <w:r>
        <w:rPr>
          <w:spacing w:val="-58"/>
        </w:rPr>
        <w:t xml:space="preserve"> </w:t>
      </w:r>
      <w:r>
        <w:t>пешеходный переход, правила нахождения ребенка на улице (сопровождение взрослым, движение по</w:t>
      </w:r>
      <w:r>
        <w:rPr>
          <w:spacing w:val="-57"/>
        </w:rPr>
        <w:t xml:space="preserve"> </w:t>
      </w:r>
      <w:r>
        <w:rPr>
          <w:spacing w:val="-1"/>
        </w:rPr>
        <w:t>тротуару,</w:t>
      </w:r>
      <w:r>
        <w:rPr>
          <w:spacing w:val="-7"/>
        </w:rPr>
        <w:t xml:space="preserve"> </w:t>
      </w:r>
      <w:r>
        <w:rPr>
          <w:spacing w:val="-1"/>
        </w:rPr>
        <w:t>переход</w:t>
      </w:r>
      <w:r>
        <w:rPr>
          <w:spacing w:val="-5"/>
        </w:rPr>
        <w:t xml:space="preserve"> </w:t>
      </w:r>
      <w:r>
        <w:rPr>
          <w:spacing w:val="-1"/>
        </w:rPr>
        <w:t>улицы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пешеходному</w:t>
      </w:r>
      <w:r>
        <w:rPr>
          <w:spacing w:val="-13"/>
        </w:rPr>
        <w:t xml:space="preserve"> </w:t>
      </w:r>
      <w:r>
        <w:rPr>
          <w:spacing w:val="-1"/>
        </w:rPr>
        <w:t>переходу).</w:t>
      </w:r>
      <w:r>
        <w:rPr>
          <w:spacing w:val="-7"/>
        </w:rPr>
        <w:t xml:space="preserve"> </w:t>
      </w:r>
      <w:r>
        <w:rPr>
          <w:spacing w:val="-1"/>
        </w:rPr>
        <w:t>Правила</w:t>
      </w:r>
      <w:r>
        <w:rPr>
          <w:spacing w:val="-8"/>
        </w:rPr>
        <w:t xml:space="preserve"> </w:t>
      </w:r>
      <w:r>
        <w:rPr>
          <w:spacing w:val="-1"/>
        </w:rP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общественном</w:t>
      </w:r>
      <w:r>
        <w:rPr>
          <w:spacing w:val="-57"/>
        </w:rPr>
        <w:t xml:space="preserve"> </w:t>
      </w:r>
      <w:r>
        <w:t>транспорте.</w:t>
      </w:r>
    </w:p>
    <w:p w:rsidR="00551FBD" w:rsidRDefault="008C5111">
      <w:pPr>
        <w:pStyle w:val="a3"/>
        <w:ind w:left="332" w:right="344" w:firstLine="708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принадлежностей,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практических работ и опытов, с инвентарем для уборки класса.</w:t>
      </w:r>
      <w:r>
        <w:rPr>
          <w:spacing w:val="1"/>
        </w:rPr>
        <w:t xml:space="preserve"> </w:t>
      </w:r>
      <w:r>
        <w:t>Правила обращения с горячей водой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кране, в</w:t>
      </w:r>
      <w:r>
        <w:rPr>
          <w:spacing w:val="-1"/>
        </w:rPr>
        <w:t xml:space="preserve"> </w:t>
      </w:r>
      <w:r>
        <w:t>чайнике), электричеством,</w:t>
      </w:r>
      <w:r>
        <w:rPr>
          <w:spacing w:val="-1"/>
        </w:rPr>
        <w:t xml:space="preserve"> </w:t>
      </w:r>
      <w:r>
        <w:t>газом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кухне).</w:t>
      </w:r>
    </w:p>
    <w:p w:rsidR="00551FBD" w:rsidRDefault="008C5111">
      <w:pPr>
        <w:pStyle w:val="a3"/>
        <w:spacing w:before="1"/>
        <w:ind w:left="1040"/>
      </w:pPr>
      <w:r>
        <w:t>Телефоны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</w:t>
      </w:r>
      <w:r>
        <w:rPr>
          <w:spacing w:val="-2"/>
        </w:rPr>
        <w:t xml:space="preserve"> </w:t>
      </w:r>
      <w:r>
        <w:t>Звонок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5"/>
        </w:rPr>
        <w:t xml:space="preserve"> </w:t>
      </w:r>
      <w:r>
        <w:t xml:space="preserve">экстренных </w:t>
      </w:r>
      <w:proofErr w:type="gramStart"/>
      <w:r>
        <w:t>служб..</w:t>
      </w:r>
      <w:proofErr w:type="gramEnd"/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ind w:left="1040"/>
        <w:jc w:val="left"/>
      </w:pPr>
      <w:r>
        <w:t>МУЗЫКА</w:t>
      </w:r>
    </w:p>
    <w:p w:rsidR="00551FBD" w:rsidRDefault="008C5111">
      <w:pPr>
        <w:pStyle w:val="a3"/>
        <w:ind w:left="332" w:right="341" w:firstLine="773"/>
      </w:pPr>
      <w:r>
        <w:t>«Музыка»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 области музыкального искусства, развития их музыкальных способностей, мотивации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332" w:right="350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 неотъемлемой</w:t>
      </w:r>
      <w:r>
        <w:rPr>
          <w:spacing w:val="-1"/>
        </w:rPr>
        <w:t xml:space="preserve"> </w:t>
      </w:r>
      <w:r>
        <w:t>части духовной</w:t>
      </w:r>
      <w:r>
        <w:rPr>
          <w:spacing w:val="-1"/>
        </w:rPr>
        <w:t xml:space="preserve"> </w:t>
      </w:r>
      <w:r>
        <w:t>культуры.</w:t>
      </w:r>
    </w:p>
    <w:p w:rsidR="00551FBD" w:rsidRDefault="008C5111">
      <w:pPr>
        <w:pStyle w:val="a3"/>
        <w:ind w:left="1040"/>
      </w:pP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«Музыка»: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6" w:firstLine="708"/>
        <w:jc w:val="both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слушательскими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умениями).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9" w:firstLine="708"/>
        <w:jc w:val="both"/>
        <w:rPr>
          <w:sz w:val="24"/>
        </w:rPr>
      </w:pPr>
      <w:r>
        <w:rPr>
          <w:sz w:val="24"/>
        </w:rPr>
        <w:t>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4" w:firstLine="708"/>
        <w:jc w:val="both"/>
        <w:rPr>
          <w:sz w:val="24"/>
        </w:rPr>
      </w:pPr>
      <w:r>
        <w:rPr>
          <w:sz w:val="24"/>
        </w:rPr>
        <w:t>развитие способности получать удовольствие от музыкальных произведений,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предпочтений в восприятии музыки, приобретение опыта самостоятельной 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51" w:firstLine="708"/>
        <w:jc w:val="both"/>
        <w:rPr>
          <w:sz w:val="24"/>
        </w:rPr>
      </w:pPr>
      <w:r>
        <w:rPr>
          <w:sz w:val="24"/>
        </w:rPr>
        <w:t>формирование простейших эстетических ориентиров и их использование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праздника.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51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51FBD" w:rsidRDefault="008C5111">
      <w:pPr>
        <w:pStyle w:val="a3"/>
        <w:ind w:left="332" w:right="352" w:firstLine="708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spellStart"/>
      <w:r>
        <w:t>композиционностъю</w:t>
      </w:r>
      <w:proofErr w:type="spellEnd"/>
      <w:r>
        <w:t>,</w:t>
      </w:r>
      <w:r>
        <w:rPr>
          <w:spacing w:val="25"/>
        </w:rPr>
        <w:t xml:space="preserve"> </w:t>
      </w:r>
      <w:r>
        <w:t>игровой</w:t>
      </w:r>
      <w:r>
        <w:rPr>
          <w:spacing w:val="29"/>
        </w:rPr>
        <w:t xml:space="preserve"> </w:t>
      </w:r>
      <w:r>
        <w:t>направленностью,</w:t>
      </w:r>
      <w:r>
        <w:rPr>
          <w:spacing w:val="28"/>
        </w:rPr>
        <w:t xml:space="preserve"> </w:t>
      </w:r>
      <w:r>
        <w:t>эмоциональной</w:t>
      </w:r>
      <w:r>
        <w:rPr>
          <w:spacing w:val="30"/>
        </w:rPr>
        <w:t xml:space="preserve"> </w:t>
      </w:r>
      <w:r>
        <w:t>дополнительностью</w:t>
      </w:r>
      <w:r>
        <w:rPr>
          <w:spacing w:val="28"/>
        </w:rPr>
        <w:t xml:space="preserve"> </w:t>
      </w:r>
      <w:r>
        <w:t>используемых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6"/>
      </w:pPr>
      <w:r>
        <w:lastRenderedPageBreak/>
        <w:t>методов.</w:t>
      </w:r>
      <w:r>
        <w:rPr>
          <w:spacing w:val="1"/>
        </w:rPr>
        <w:t xml:space="preserve"> </w:t>
      </w:r>
      <w:r>
        <w:t>Музыкально-образовательный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наглядности.</w:t>
      </w:r>
    </w:p>
    <w:p w:rsidR="00551FBD" w:rsidRDefault="008C5111">
      <w:pPr>
        <w:pStyle w:val="2"/>
        <w:spacing w:before="5"/>
        <w:ind w:left="1040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551FBD" w:rsidRDefault="008C5111">
      <w:pPr>
        <w:pStyle w:val="a3"/>
        <w:ind w:left="332" w:right="339" w:firstLine="708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 музыки, хоровое пение,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60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игра на музыкальных инструментах детского оркестра. Содержание программного материала уроков</w:t>
      </w:r>
      <w:r>
        <w:rPr>
          <w:spacing w:val="1"/>
        </w:rPr>
        <w:t xml:space="preserve"> </w:t>
      </w:r>
      <w:r>
        <w:t>состоит из элементарного теоретического материала, доступных видов музыкальной деятельности,</w:t>
      </w:r>
      <w:r>
        <w:rPr>
          <w:spacing w:val="1"/>
        </w:rPr>
        <w:t xml:space="preserve"> </w:t>
      </w:r>
      <w:r>
        <w:t>музыкальных произведений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вокальных</w:t>
      </w:r>
      <w:r>
        <w:rPr>
          <w:spacing w:val="3"/>
        </w:rPr>
        <w:t xml:space="preserve"> </w:t>
      </w:r>
      <w:r>
        <w:t>упражнений.</w:t>
      </w:r>
    </w:p>
    <w:p w:rsidR="00551FBD" w:rsidRDefault="008C5111">
      <w:pPr>
        <w:pStyle w:val="2"/>
        <w:spacing w:before="3"/>
        <w:ind w:left="1040"/>
      </w:pPr>
      <w:r>
        <w:t>Восприятие</w:t>
      </w:r>
      <w:r>
        <w:rPr>
          <w:spacing w:val="-4"/>
        </w:rPr>
        <w:t xml:space="preserve"> </w:t>
      </w:r>
      <w:r>
        <w:t>музыки</w:t>
      </w:r>
    </w:p>
    <w:p w:rsidR="00551FBD" w:rsidRDefault="008C5111">
      <w:pPr>
        <w:pStyle w:val="a3"/>
        <w:ind w:left="332" w:right="346" w:firstLine="708"/>
      </w:pPr>
      <w:r>
        <w:rPr>
          <w:b/>
          <w:i/>
        </w:rPr>
        <w:t>Репертуар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слушания</w:t>
      </w:r>
      <w:r>
        <w:t>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и композиторская;</w:t>
      </w:r>
      <w:r>
        <w:rPr>
          <w:spacing w:val="-1"/>
        </w:rPr>
        <w:t xml:space="preserve"> </w:t>
      </w:r>
      <w:r>
        <w:t>детская, классическая, современная.</w:t>
      </w:r>
    </w:p>
    <w:p w:rsidR="00551FBD" w:rsidRDefault="008C5111">
      <w:pPr>
        <w:ind w:left="332" w:right="346" w:firstLine="708"/>
        <w:jc w:val="both"/>
        <w:rPr>
          <w:sz w:val="24"/>
        </w:rPr>
      </w:pPr>
      <w:r>
        <w:rPr>
          <w:b/>
          <w:i/>
          <w:sz w:val="24"/>
        </w:rPr>
        <w:t>Примерная тематика произведений</w:t>
      </w:r>
      <w:r>
        <w:rPr>
          <w:sz w:val="24"/>
        </w:rPr>
        <w:t>: о природе, труде, профессиях, общественных 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51FBD" w:rsidRDefault="008C5111">
      <w:pPr>
        <w:ind w:left="1040"/>
        <w:jc w:val="both"/>
        <w:rPr>
          <w:sz w:val="24"/>
        </w:rPr>
      </w:pPr>
      <w:r>
        <w:rPr>
          <w:b/>
          <w:i/>
          <w:sz w:val="24"/>
        </w:rPr>
        <w:t>Жанровое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разнообразие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праздничная,</w:t>
      </w:r>
      <w:r>
        <w:rPr>
          <w:spacing w:val="-2"/>
          <w:sz w:val="24"/>
        </w:rPr>
        <w:t xml:space="preserve"> </w:t>
      </w:r>
      <w:r>
        <w:rPr>
          <w:sz w:val="24"/>
        </w:rPr>
        <w:t>маршевая,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551FBD" w:rsidRDefault="008C5111">
      <w:pPr>
        <w:pStyle w:val="3"/>
        <w:spacing w:before="3"/>
        <w:jc w:val="both"/>
      </w:pPr>
      <w:r>
        <w:t>Слушание</w:t>
      </w:r>
      <w:r>
        <w:rPr>
          <w:spacing w:val="-4"/>
        </w:rPr>
        <w:t xml:space="preserve"> </w:t>
      </w:r>
      <w:r>
        <w:t>музыки: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4" w:firstLine="708"/>
        <w:jc w:val="both"/>
        <w:rPr>
          <w:sz w:val="24"/>
        </w:rPr>
      </w:pPr>
      <w:r>
        <w:rPr>
          <w:sz w:val="24"/>
        </w:rPr>
        <w:t>овладение умением спокойно слушать музыку, адекватно реагировать на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9" w:firstLine="708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  <w:tab w:val="left" w:pos="2462"/>
          <w:tab w:val="left" w:pos="3419"/>
          <w:tab w:val="left" w:pos="4783"/>
          <w:tab w:val="left" w:pos="6527"/>
          <w:tab w:val="left" w:pos="6992"/>
          <w:tab w:val="left" w:pos="7860"/>
          <w:tab w:val="left" w:pos="8203"/>
          <w:tab w:val="left" w:pos="9438"/>
        </w:tabs>
        <w:ind w:right="350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умения</w:t>
      </w:r>
      <w:r>
        <w:rPr>
          <w:sz w:val="24"/>
        </w:rPr>
        <w:tab/>
        <w:t>определять</w:t>
      </w:r>
      <w:r>
        <w:rPr>
          <w:sz w:val="24"/>
        </w:rPr>
        <w:tab/>
        <w:t>разнообразные</w:t>
      </w:r>
      <w:r>
        <w:rPr>
          <w:sz w:val="24"/>
        </w:rPr>
        <w:tab/>
        <w:t>по</w:t>
      </w:r>
      <w:r>
        <w:rPr>
          <w:sz w:val="24"/>
        </w:rPr>
        <w:tab/>
        <w:t>форме</w:t>
      </w:r>
      <w:r>
        <w:rPr>
          <w:sz w:val="24"/>
        </w:rPr>
        <w:tab/>
        <w:t>и</w:t>
      </w:r>
      <w:r>
        <w:rPr>
          <w:sz w:val="24"/>
        </w:rPr>
        <w:tab/>
        <w:t>характеру</w:t>
      </w:r>
      <w:r>
        <w:rPr>
          <w:sz w:val="24"/>
        </w:rPr>
        <w:tab/>
      </w:r>
      <w:r>
        <w:rPr>
          <w:spacing w:val="-1"/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(марш,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песня; весела,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грустная, спокойная мелодия);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песни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вступлению;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(запев,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припев,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проигрыш,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окончание);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right="346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соло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хором;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коллективах</w:t>
      </w:r>
      <w:r>
        <w:rPr>
          <w:spacing w:val="2"/>
          <w:sz w:val="24"/>
        </w:rPr>
        <w:t xml:space="preserve"> </w:t>
      </w:r>
      <w:r>
        <w:rPr>
          <w:sz w:val="24"/>
        </w:rPr>
        <w:t>(ансамбль, оркестр);</w:t>
      </w:r>
    </w:p>
    <w:p w:rsidR="00551FBD" w:rsidRDefault="008C5111">
      <w:pPr>
        <w:pStyle w:val="a5"/>
        <w:numPr>
          <w:ilvl w:val="0"/>
          <w:numId w:val="164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музыкальными 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(фортепиано,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скрипка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line="275" w:lineRule="exact"/>
        <w:ind w:left="332"/>
        <w:jc w:val="left"/>
      </w:pPr>
      <w:r>
        <w:t>и</w:t>
      </w:r>
      <w:r>
        <w:rPr>
          <w:spacing w:val="-15"/>
        </w:rPr>
        <w:t xml:space="preserve"> </w:t>
      </w:r>
      <w:r>
        <w:t>др.)</w:t>
      </w:r>
    </w:p>
    <w:p w:rsidR="00551FBD" w:rsidRDefault="008C5111">
      <w:pPr>
        <w:pStyle w:val="a3"/>
        <w:spacing w:before="3"/>
        <w:ind w:left="0"/>
        <w:jc w:val="left"/>
      </w:pPr>
      <w:r>
        <w:br w:type="column"/>
      </w:r>
    </w:p>
    <w:p w:rsidR="00551FBD" w:rsidRDefault="008C5111">
      <w:pPr>
        <w:pStyle w:val="2"/>
        <w:ind w:left="96"/>
        <w:jc w:val="left"/>
      </w:pPr>
      <w:r>
        <w:t>Хоровое</w:t>
      </w:r>
      <w:r>
        <w:rPr>
          <w:spacing w:val="-5"/>
        </w:rPr>
        <w:t xml:space="preserve"> </w:t>
      </w:r>
      <w:r>
        <w:t>пение.</w:t>
      </w:r>
    </w:p>
    <w:p w:rsidR="00551FBD" w:rsidRDefault="008C5111">
      <w:pPr>
        <w:spacing w:line="274" w:lineRule="exact"/>
        <w:ind w:left="96"/>
        <w:rPr>
          <w:sz w:val="24"/>
        </w:rPr>
      </w:pPr>
      <w:r>
        <w:rPr>
          <w:b/>
          <w:i/>
          <w:sz w:val="24"/>
        </w:rPr>
        <w:t>Песенный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репертуар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народная</w:t>
      </w:r>
    </w:p>
    <w:p w:rsidR="00551FBD" w:rsidRDefault="00551FBD">
      <w:pPr>
        <w:spacing w:line="274" w:lineRule="exact"/>
        <w:rPr>
          <w:sz w:val="24"/>
        </w:rPr>
        <w:sectPr w:rsidR="00551FBD">
          <w:type w:val="continuous"/>
          <w:pgSz w:w="11910" w:h="16840"/>
          <w:pgMar w:top="1180" w:right="220" w:bottom="1060" w:left="520" w:header="720" w:footer="720" w:gutter="0"/>
          <w:cols w:num="2" w:space="720" w:equalWidth="0">
            <w:col w:w="904" w:space="40"/>
            <w:col w:w="10226"/>
          </w:cols>
        </w:sectPr>
      </w:pPr>
    </w:p>
    <w:p w:rsidR="00551FBD" w:rsidRDefault="008C5111">
      <w:pPr>
        <w:pStyle w:val="a3"/>
        <w:ind w:left="332" w:right="341"/>
      </w:pPr>
      <w:r>
        <w:t>и композиторская; детская, классическая, современная. Используемый песенный материал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щадящего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 детскому</w:t>
      </w:r>
      <w:r>
        <w:rPr>
          <w:spacing w:val="-6"/>
        </w:rPr>
        <w:t xml:space="preserve"> </w:t>
      </w:r>
      <w:r>
        <w:t>голосу</w:t>
      </w:r>
    </w:p>
    <w:p w:rsidR="00551FBD" w:rsidRDefault="008C5111">
      <w:pPr>
        <w:spacing w:before="1"/>
        <w:ind w:left="332" w:right="346" w:firstLine="708"/>
        <w:jc w:val="both"/>
        <w:rPr>
          <w:sz w:val="24"/>
        </w:rPr>
      </w:pPr>
      <w:r>
        <w:rPr>
          <w:b/>
          <w:i/>
          <w:sz w:val="24"/>
        </w:rPr>
        <w:t>Примерная тематика произведений</w:t>
      </w:r>
      <w:r>
        <w:rPr>
          <w:sz w:val="24"/>
        </w:rPr>
        <w:t>: о природе, труде, профессиях, общественных 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51FBD" w:rsidRDefault="008C5111">
      <w:pPr>
        <w:ind w:left="332" w:right="343" w:firstLine="708"/>
        <w:jc w:val="both"/>
        <w:rPr>
          <w:sz w:val="24"/>
        </w:rPr>
      </w:pPr>
      <w:r>
        <w:rPr>
          <w:b/>
          <w:i/>
          <w:sz w:val="24"/>
        </w:rPr>
        <w:t>Жанровое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разнообразие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песни-прибаутки,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551FBD" w:rsidRDefault="008C5111">
      <w:pPr>
        <w:pStyle w:val="3"/>
        <w:spacing w:before="0" w:line="240" w:lineRule="auto"/>
        <w:ind w:left="5200"/>
        <w:jc w:val="both"/>
        <w:rPr>
          <w:b w:val="0"/>
          <w:i w:val="0"/>
        </w:rPr>
      </w:pPr>
      <w:r>
        <w:t>Навык пения</w:t>
      </w:r>
      <w:r>
        <w:rPr>
          <w:b w:val="0"/>
          <w:i w:val="0"/>
        </w:rPr>
        <w:t>: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50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установке: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непринужденное,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подтянутое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расправленными спиной и плечами, прямое свободное положение головы, устойчивая опора на обе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9" w:firstLine="0"/>
        <w:jc w:val="both"/>
        <w:rPr>
          <w:sz w:val="24"/>
        </w:rPr>
      </w:pPr>
      <w:r>
        <w:rPr>
          <w:sz w:val="24"/>
        </w:rPr>
        <w:t>работа над певческим дыханием: развитие умения бесшумного глубокого, одновременного вдоха,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характеру и темпу песни; формирование умения брать дыхание перед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выдоха,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длинных</w:t>
      </w:r>
      <w:r>
        <w:rPr>
          <w:spacing w:val="38"/>
          <w:sz w:val="24"/>
        </w:rPr>
        <w:t xml:space="preserve"> </w:t>
      </w:r>
      <w:r>
        <w:rPr>
          <w:sz w:val="24"/>
        </w:rPr>
        <w:t>фразах;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9"/>
          <w:sz w:val="24"/>
        </w:rPr>
        <w:t xml:space="preserve"> </w:t>
      </w:r>
      <w:r>
        <w:rPr>
          <w:sz w:val="24"/>
        </w:rPr>
        <w:t>быстрой,</w:t>
      </w:r>
      <w:r>
        <w:rPr>
          <w:spacing w:val="38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</w:t>
      </w:r>
      <w:r>
        <w:rPr>
          <w:spacing w:val="39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песен,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</w:p>
    <w:p w:rsidR="00551FBD" w:rsidRDefault="00551FBD">
      <w:pPr>
        <w:jc w:val="both"/>
        <w:rPr>
          <w:sz w:val="24"/>
        </w:rPr>
        <w:sectPr w:rsidR="00551FBD">
          <w:type w:val="continuous"/>
          <w:pgSz w:w="11910" w:h="16840"/>
          <w:pgMar w:top="1180" w:right="220" w:bottom="1060" w:left="520" w:header="720" w:footer="720" w:gutter="0"/>
          <w:cols w:space="720"/>
        </w:sectPr>
      </w:pPr>
    </w:p>
    <w:p w:rsidR="00551FBD" w:rsidRDefault="008C5111">
      <w:pPr>
        <w:pStyle w:val="a3"/>
        <w:spacing w:before="66"/>
        <w:ind w:left="332" w:right="353"/>
      </w:pPr>
      <w:r>
        <w:lastRenderedPageBreak/>
        <w:t>имеющих пауз между фразами; развитие умения распределять дыхание при исполнении напевных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динамическими</w:t>
      </w:r>
      <w:r>
        <w:rPr>
          <w:spacing w:val="-1"/>
        </w:rPr>
        <w:t xml:space="preserve"> </w:t>
      </w:r>
      <w:r>
        <w:t>оттенками (при</w:t>
      </w:r>
      <w:r>
        <w:rPr>
          <w:spacing w:val="2"/>
        </w:rPr>
        <w:t xml:space="preserve"> </w:t>
      </w:r>
      <w:r>
        <w:t>усилении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ослаблении дыхания);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left="632"/>
        <w:jc w:val="both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попевок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дыхании;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spacing w:before="1"/>
        <w:ind w:right="348" w:firstLine="0"/>
        <w:jc w:val="both"/>
        <w:rPr>
          <w:sz w:val="24"/>
        </w:rPr>
      </w:pPr>
      <w:r>
        <w:rPr>
          <w:sz w:val="24"/>
        </w:rPr>
        <w:t>формирование устойчивого навыка естественного, ненапряженного звучания;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формировать гласные и отчетливо произносить согласные звуки, интонационно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 при пении двух звуков на один слог; развитие умения отчетливого произнесения текста 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исполняемого произведения;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кантиленой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1"/>
          <w:sz w:val="24"/>
        </w:rPr>
        <w:t xml:space="preserve"> </w:t>
      </w:r>
      <w:r>
        <w:rPr>
          <w:sz w:val="24"/>
        </w:rPr>
        <w:t>к напевному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исполнению мелодии);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51" w:firstLine="0"/>
        <w:jc w:val="both"/>
        <w:rPr>
          <w:sz w:val="24"/>
        </w:rPr>
      </w:pPr>
      <w:r>
        <w:rPr>
          <w:sz w:val="24"/>
        </w:rPr>
        <w:t>активизация внимания к единой правильной интонации; развитие точного интонирования мотива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 песен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 и индивидуально;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и инструмента (а капелла); работа над чистотой интонирования и выравнивание звучания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диапазоне;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50" w:firstLine="0"/>
        <w:jc w:val="both"/>
        <w:rPr>
          <w:sz w:val="24"/>
        </w:rPr>
      </w:pPr>
      <w:r>
        <w:rPr>
          <w:sz w:val="24"/>
        </w:rPr>
        <w:t>развитие слухового внимания и чувства ритма в ходе специальных ритмических упражнений;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умения воспроизводить куплет хорошо знакомой песни путем беззвучной артикуляции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3" w:firstLine="0"/>
        <w:jc w:val="both"/>
        <w:rPr>
          <w:sz w:val="24"/>
        </w:rPr>
      </w:pPr>
      <w:r>
        <w:rPr>
          <w:sz w:val="24"/>
        </w:rPr>
        <w:t>дифференцирование звуков по высоте и направлению движения мелодии (звуки высокие, средние,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восходящее,</w:t>
      </w:r>
      <w:r>
        <w:rPr>
          <w:spacing w:val="1"/>
          <w:sz w:val="24"/>
        </w:rPr>
        <w:t xml:space="preserve"> </w:t>
      </w:r>
      <w:r>
        <w:rPr>
          <w:sz w:val="24"/>
        </w:rPr>
        <w:t>нисходящее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рукой направления мелодии (сверху вниз или снизу вверх); развитие умения определять 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 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spacing w:before="1"/>
        <w:ind w:right="347" w:firstLine="0"/>
        <w:jc w:val="both"/>
        <w:rPr>
          <w:sz w:val="24"/>
        </w:rPr>
      </w:pPr>
      <w:r>
        <w:rPr>
          <w:sz w:val="24"/>
        </w:rPr>
        <w:t>развитие понимания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спокойного) и текста; выразительно-эмоциональное исполнение выученных песен с 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оттенков;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left="63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-3"/>
          <w:sz w:val="24"/>
        </w:rPr>
        <w:t xml:space="preserve"> </w:t>
      </w:r>
      <w:r>
        <w:rPr>
          <w:sz w:val="24"/>
        </w:rPr>
        <w:t>(внимание,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вдох,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пения);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3" w:firstLine="0"/>
        <w:jc w:val="both"/>
        <w:rPr>
          <w:sz w:val="24"/>
        </w:rPr>
      </w:pPr>
      <w:r>
        <w:rPr>
          <w:sz w:val="24"/>
        </w:rPr>
        <w:t>развитие умения слышать вступление и правильно начинать пение вместе с педагогом и без 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 к пению одноклассников; развитие пения в унисон; развитие устойчивости унисона;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выученных 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ритмично,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ансамбля;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оттенки)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работы над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выразительностью исполнения песен;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50" w:firstLine="0"/>
        <w:jc w:val="both"/>
        <w:rPr>
          <w:sz w:val="24"/>
        </w:rPr>
      </w:pP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спокойное,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ненапряженное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mezzo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piano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(умеренно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тихо)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mezzo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forte</w:t>
      </w:r>
      <w:proofErr w:type="spellEnd"/>
      <w:r>
        <w:rPr>
          <w:sz w:val="24"/>
        </w:rPr>
        <w:t xml:space="preserve"> (умеренно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5"/>
        </w:tabs>
        <w:ind w:left="634" w:hanging="303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-3"/>
          <w:sz w:val="24"/>
        </w:rPr>
        <w:t xml:space="preserve"> </w:t>
      </w:r>
      <w:r>
        <w:rPr>
          <w:sz w:val="24"/>
        </w:rPr>
        <w:t>ми1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ля1,</w:t>
      </w:r>
      <w:r>
        <w:rPr>
          <w:spacing w:val="-3"/>
          <w:sz w:val="24"/>
        </w:rPr>
        <w:t xml:space="preserve"> </w:t>
      </w:r>
      <w:r>
        <w:rPr>
          <w:sz w:val="24"/>
        </w:rPr>
        <w:t>ре1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си1,</w:t>
      </w:r>
      <w:r>
        <w:rPr>
          <w:spacing w:val="-2"/>
          <w:sz w:val="24"/>
        </w:rPr>
        <w:t xml:space="preserve"> </w:t>
      </w:r>
      <w:r>
        <w:rPr>
          <w:sz w:val="24"/>
        </w:rPr>
        <w:t>до1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до2.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4119" w:firstLine="0"/>
        <w:jc w:val="both"/>
        <w:rPr>
          <w:sz w:val="24"/>
        </w:rPr>
      </w:pPr>
      <w:r>
        <w:rPr>
          <w:sz w:val="24"/>
        </w:rPr>
        <w:t>получение эстетического наслаждения от собственного пения.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грамоты</w:t>
      </w:r>
    </w:p>
    <w:p w:rsidR="00551FBD" w:rsidRDefault="008C5111">
      <w:pPr>
        <w:pStyle w:val="3"/>
        <w:spacing w:before="0" w:line="240" w:lineRule="auto"/>
        <w:rPr>
          <w:b w:val="0"/>
          <w:i w:val="0"/>
        </w:rPr>
      </w:pPr>
      <w:r>
        <w:t>Содержание</w:t>
      </w:r>
      <w:r>
        <w:rPr>
          <w:b w:val="0"/>
          <w:i w:val="0"/>
        </w:rPr>
        <w:t>: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left="632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(высокие,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spacing w:before="1"/>
        <w:ind w:left="632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(громкая</w:t>
      </w:r>
      <w:r>
        <w:rPr>
          <w:spacing w:val="2"/>
          <w:sz w:val="24"/>
        </w:rPr>
        <w:t xml:space="preserve"> </w:t>
      </w:r>
      <w:r>
        <w:rPr>
          <w:sz w:val="24"/>
        </w:rPr>
        <w:t>―</w:t>
      </w:r>
      <w:r>
        <w:rPr>
          <w:color w:val="333333"/>
          <w:spacing w:val="56"/>
          <w:sz w:val="24"/>
        </w:rPr>
        <w:t xml:space="preserve"> </w:t>
      </w:r>
      <w:proofErr w:type="spellStart"/>
      <w:r>
        <w:rPr>
          <w:color w:val="333333"/>
          <w:sz w:val="24"/>
          <w:shd w:val="clear" w:color="auto" w:fill="FFFBF3"/>
        </w:rPr>
        <w:t>forte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тихая</w:t>
      </w:r>
      <w:r>
        <w:rPr>
          <w:spacing w:val="-2"/>
          <w:sz w:val="24"/>
        </w:rPr>
        <w:t xml:space="preserve"> </w:t>
      </w:r>
      <w:r>
        <w:rPr>
          <w:sz w:val="24"/>
        </w:rPr>
        <w:t>―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piano</w:t>
      </w:r>
      <w:proofErr w:type="spellEnd"/>
      <w:r>
        <w:rPr>
          <w:sz w:val="24"/>
        </w:rPr>
        <w:t>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left="632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(долгие,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короткие):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51" w:firstLine="0"/>
        <w:rPr>
          <w:sz w:val="24"/>
        </w:rPr>
      </w:pPr>
      <w:r>
        <w:rPr>
          <w:sz w:val="24"/>
        </w:rPr>
        <w:t>элементарные</w:t>
      </w:r>
      <w:r>
        <w:rPr>
          <w:spacing w:val="3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6"/>
          <w:sz w:val="24"/>
        </w:rPr>
        <w:t xml:space="preserve"> </w:t>
      </w:r>
      <w:r>
        <w:rPr>
          <w:sz w:val="24"/>
        </w:rPr>
        <w:t>(нотный</w:t>
      </w:r>
      <w:r>
        <w:rPr>
          <w:spacing w:val="36"/>
          <w:sz w:val="24"/>
        </w:rPr>
        <w:t xml:space="preserve"> </w:t>
      </w:r>
      <w:r>
        <w:rPr>
          <w:sz w:val="24"/>
        </w:rPr>
        <w:t>стан,</w:t>
      </w:r>
      <w:r>
        <w:rPr>
          <w:spacing w:val="35"/>
          <w:sz w:val="24"/>
        </w:rPr>
        <w:t xml:space="preserve"> </w:t>
      </w:r>
      <w:r>
        <w:rPr>
          <w:sz w:val="24"/>
        </w:rPr>
        <w:t>скрипичный</w:t>
      </w:r>
      <w:r>
        <w:rPr>
          <w:spacing w:val="35"/>
          <w:sz w:val="24"/>
        </w:rPr>
        <w:t xml:space="preserve"> </w:t>
      </w:r>
      <w:r>
        <w:rPr>
          <w:sz w:val="24"/>
        </w:rPr>
        <w:t>ключ,</w:t>
      </w:r>
      <w:r>
        <w:rPr>
          <w:spacing w:val="36"/>
          <w:sz w:val="24"/>
        </w:rPr>
        <w:t xml:space="preserve"> </w:t>
      </w:r>
      <w:r>
        <w:rPr>
          <w:sz w:val="24"/>
        </w:rPr>
        <w:t>добавочная</w:t>
      </w:r>
      <w:r>
        <w:rPr>
          <w:spacing w:val="37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нот,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 нот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гамме </w:t>
      </w:r>
      <w:r>
        <w:rPr>
          <w:i/>
          <w:sz w:val="24"/>
        </w:rPr>
        <w:t>до мажор</w:t>
      </w:r>
      <w:r>
        <w:rPr>
          <w:sz w:val="24"/>
        </w:rPr>
        <w:t>).</w:t>
      </w:r>
    </w:p>
    <w:p w:rsidR="00551FBD" w:rsidRDefault="008C5111">
      <w:pPr>
        <w:pStyle w:val="2"/>
        <w:spacing w:before="5"/>
        <w:ind w:left="2862"/>
        <w:jc w:val="left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</w:t>
      </w:r>
      <w:r>
        <w:rPr>
          <w:spacing w:val="-5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оркестра.</w:t>
      </w:r>
    </w:p>
    <w:p w:rsidR="00551FBD" w:rsidRDefault="008C5111">
      <w:pPr>
        <w:ind w:left="332" w:right="234" w:firstLine="708"/>
        <w:rPr>
          <w:sz w:val="24"/>
        </w:rPr>
      </w:pPr>
      <w:r>
        <w:rPr>
          <w:b/>
          <w:i/>
          <w:sz w:val="24"/>
        </w:rPr>
        <w:t>Репертуар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исполнения</w:t>
      </w:r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авторов.</w:t>
      </w:r>
    </w:p>
    <w:p w:rsidR="00551FBD" w:rsidRDefault="008C5111">
      <w:pPr>
        <w:ind w:left="1040"/>
        <w:rPr>
          <w:sz w:val="24"/>
        </w:rPr>
      </w:pPr>
      <w:r>
        <w:rPr>
          <w:b/>
          <w:i/>
          <w:sz w:val="24"/>
        </w:rPr>
        <w:t>Жанровое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разнообразие: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марш,</w:t>
      </w:r>
      <w:r>
        <w:rPr>
          <w:spacing w:val="-2"/>
          <w:sz w:val="24"/>
        </w:rPr>
        <w:t xml:space="preserve"> </w:t>
      </w:r>
      <w:r>
        <w:rPr>
          <w:sz w:val="24"/>
        </w:rPr>
        <w:t>полька,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</w:t>
      </w:r>
    </w:p>
    <w:p w:rsidR="00551FBD" w:rsidRDefault="008C5111">
      <w:pPr>
        <w:pStyle w:val="3"/>
        <w:spacing w:before="0" w:line="240" w:lineRule="auto"/>
        <w:rPr>
          <w:b w:val="0"/>
          <w:i w:val="0"/>
        </w:rPr>
      </w:pPr>
      <w:r>
        <w:t>Содержание</w:t>
      </w:r>
      <w:r>
        <w:rPr>
          <w:b w:val="0"/>
          <w:i w:val="0"/>
        </w:rPr>
        <w:t>: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right="347" w:firstLine="0"/>
        <w:rPr>
          <w:sz w:val="24"/>
        </w:rPr>
      </w:pPr>
      <w:r>
        <w:rPr>
          <w:sz w:val="24"/>
        </w:rPr>
        <w:t>обучение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игре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ударно-шумовых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54"/>
          <w:sz w:val="24"/>
        </w:rPr>
        <w:t xml:space="preserve"> </w:t>
      </w:r>
      <w:r>
        <w:rPr>
          <w:sz w:val="24"/>
        </w:rPr>
        <w:t>(маракасы,</w:t>
      </w:r>
      <w:r>
        <w:rPr>
          <w:spacing w:val="5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53"/>
          <w:sz w:val="24"/>
        </w:rPr>
        <w:t xml:space="preserve"> </w:t>
      </w:r>
      <w:r>
        <w:rPr>
          <w:sz w:val="24"/>
        </w:rPr>
        <w:t>треугольник;</w:t>
      </w:r>
      <w:r>
        <w:rPr>
          <w:spacing w:val="52"/>
          <w:sz w:val="24"/>
        </w:rPr>
        <w:t xml:space="preserve"> </w:t>
      </w:r>
      <w:r>
        <w:rPr>
          <w:sz w:val="24"/>
        </w:rPr>
        <w:t>металлофон;</w:t>
      </w:r>
      <w:r>
        <w:rPr>
          <w:spacing w:val="-57"/>
          <w:sz w:val="24"/>
        </w:rPr>
        <w:t xml:space="preserve"> </w:t>
      </w:r>
      <w:r>
        <w:rPr>
          <w:sz w:val="24"/>
        </w:rPr>
        <w:t>ложки и др.);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left="632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балалайке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инструментах;</w:t>
      </w:r>
    </w:p>
    <w:p w:rsidR="00551FBD" w:rsidRDefault="008C5111">
      <w:pPr>
        <w:pStyle w:val="a5"/>
        <w:numPr>
          <w:ilvl w:val="0"/>
          <w:numId w:val="163"/>
        </w:numPr>
        <w:tabs>
          <w:tab w:val="left" w:pos="632"/>
        </w:tabs>
        <w:ind w:left="632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фортепиано.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2"/>
        <w:spacing w:before="71"/>
        <w:ind w:left="1040"/>
        <w:jc w:val="left"/>
      </w:pPr>
      <w:r>
        <w:lastRenderedPageBreak/>
        <w:t>ИЗОБРАЗИТЕЛЬНОЕ</w:t>
      </w:r>
      <w:r>
        <w:rPr>
          <w:spacing w:val="-6"/>
        </w:rPr>
        <w:t xml:space="preserve"> </w:t>
      </w:r>
      <w:r>
        <w:t>ИСКУССТВО</w:t>
      </w:r>
    </w:p>
    <w:p w:rsidR="00551FBD" w:rsidRDefault="008C5111">
      <w:pPr>
        <w:pStyle w:val="a3"/>
        <w:ind w:left="332" w:right="347" w:firstLine="708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 умений и навыков изобразительной деятельности (в рисовании, лепке, аппликации),</w:t>
      </w:r>
      <w:r>
        <w:rPr>
          <w:spacing w:val="1"/>
        </w:rPr>
        <w:t xml:space="preserve"> </w:t>
      </w:r>
      <w:r>
        <w:t>развитии зрительного восприятия формы, величины, конструкции, цвета предмета, его положения в</w:t>
      </w:r>
      <w:r>
        <w:rPr>
          <w:spacing w:val="1"/>
        </w:rPr>
        <w:t xml:space="preserve"> </w:t>
      </w:r>
      <w:r>
        <w:t>пространстве, а также адекватного отображения его в рисунке, аппликации, лепке; развитие 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51FBD" w:rsidRDefault="008C5111">
      <w:pPr>
        <w:pStyle w:val="2"/>
        <w:spacing w:before="3"/>
        <w:ind w:left="3873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предмета: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8"/>
          <w:tab w:val="left" w:pos="1749"/>
        </w:tabs>
        <w:spacing w:line="336" w:lineRule="exact"/>
        <w:ind w:left="1748" w:hanging="709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искусству.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8"/>
          <w:tab w:val="left" w:pos="1749"/>
        </w:tabs>
        <w:spacing w:line="334" w:lineRule="exact"/>
        <w:ind w:left="1748" w:hanging="709"/>
        <w:rPr>
          <w:sz w:val="24"/>
        </w:rPr>
      </w:pPr>
      <w:r>
        <w:rPr>
          <w:sz w:val="24"/>
        </w:rPr>
        <w:t>Раскрытие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8"/>
          <w:tab w:val="left" w:pos="1749"/>
        </w:tabs>
        <w:spacing w:before="4" w:line="232" w:lineRule="auto"/>
        <w:ind w:right="352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детях</w:t>
      </w:r>
      <w:r>
        <w:rPr>
          <w:spacing w:val="3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8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0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8"/>
          <w:tab w:val="left" w:pos="1749"/>
        </w:tabs>
        <w:spacing w:before="9" w:line="232" w:lineRule="auto"/>
        <w:ind w:right="35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5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искусствах.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8"/>
          <w:tab w:val="left" w:pos="1749"/>
        </w:tabs>
        <w:spacing w:before="10" w:line="232" w:lineRule="auto"/>
        <w:ind w:right="350" w:firstLine="708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8"/>
          <w:tab w:val="left" w:pos="1749"/>
        </w:tabs>
        <w:spacing w:line="338" w:lineRule="exact"/>
        <w:ind w:left="1748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9"/>
        </w:tabs>
        <w:spacing w:before="1" w:line="235" w:lineRule="auto"/>
        <w:ind w:right="345" w:firstLine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техниках.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9"/>
        </w:tabs>
        <w:spacing w:before="11" w:line="232" w:lineRule="auto"/>
        <w:ind w:right="349" w:firstLine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лепке).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9"/>
        </w:tabs>
        <w:spacing w:before="10" w:line="232" w:lineRule="auto"/>
        <w:ind w:right="348" w:firstLine="708"/>
        <w:jc w:val="both"/>
        <w:rPr>
          <w:sz w:val="24"/>
        </w:rPr>
      </w:pPr>
      <w:r>
        <w:rPr>
          <w:sz w:val="24"/>
        </w:rPr>
        <w:t>Обучение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законам композиции,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 построения орнамента и др.,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9"/>
        </w:tabs>
        <w:spacing w:before="9" w:line="232" w:lineRule="auto"/>
        <w:ind w:right="351" w:firstLine="708"/>
        <w:jc w:val="both"/>
        <w:rPr>
          <w:sz w:val="24"/>
        </w:rPr>
      </w:pPr>
      <w:r>
        <w:rPr>
          <w:sz w:val="24"/>
        </w:rPr>
        <w:t>Формирование умения создавать простейшие художественные образы с натуры 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воображению.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9"/>
        </w:tabs>
        <w:spacing w:before="1" w:line="337" w:lineRule="exact"/>
        <w:ind w:left="1748" w:hanging="7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композиции.</w:t>
      </w:r>
    </w:p>
    <w:p w:rsidR="00551FBD" w:rsidRDefault="008C5111">
      <w:pPr>
        <w:pStyle w:val="a5"/>
        <w:numPr>
          <w:ilvl w:val="1"/>
          <w:numId w:val="163"/>
        </w:numPr>
        <w:tabs>
          <w:tab w:val="left" w:pos="1749"/>
        </w:tabs>
        <w:spacing w:line="235" w:lineRule="auto"/>
        <w:ind w:right="349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 определенный этап работы для получения результата общей изобразительной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(«коллективное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рисование»,</w:t>
      </w:r>
      <w:r>
        <w:rPr>
          <w:spacing w:val="3"/>
          <w:sz w:val="24"/>
        </w:rPr>
        <w:t xml:space="preserve"> </w:t>
      </w:r>
      <w:r>
        <w:rPr>
          <w:sz w:val="24"/>
        </w:rPr>
        <w:t>«коллективная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аппликация»).</w:t>
      </w:r>
    </w:p>
    <w:p w:rsidR="00551FBD" w:rsidRDefault="008C5111">
      <w:pPr>
        <w:pStyle w:val="a3"/>
        <w:spacing w:before="2"/>
        <w:ind w:left="332" w:right="351" w:firstLine="708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заключается в следующем: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7" w:firstLine="708"/>
        <w:jc w:val="both"/>
        <w:rPr>
          <w:sz w:val="24"/>
        </w:rPr>
      </w:pP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spacing w:before="1"/>
        <w:ind w:right="349" w:firstLine="708"/>
        <w:jc w:val="both"/>
        <w:rPr>
          <w:sz w:val="24"/>
        </w:rPr>
      </w:pP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лепку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5" w:firstLine="708"/>
        <w:jc w:val="both"/>
        <w:rPr>
          <w:sz w:val="24"/>
        </w:rPr>
      </w:pP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моторики;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вариативных и многократно повторяющихся действий с применением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рисования, лепки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аппликации.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2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воображения.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before="1" w:line="240" w:lineRule="auto"/>
        <w:ind w:left="1040"/>
        <w:jc w:val="left"/>
      </w:pPr>
      <w:r>
        <w:t>Содержание</w:t>
      </w:r>
      <w:r>
        <w:rPr>
          <w:spacing w:val="-5"/>
        </w:rPr>
        <w:t xml:space="preserve"> </w:t>
      </w:r>
      <w:r>
        <w:t>предмета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1040"/>
      </w:pPr>
      <w:r>
        <w:lastRenderedPageBreak/>
        <w:t>Содержание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отражено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пяти</w:t>
      </w:r>
      <w:r>
        <w:rPr>
          <w:spacing w:val="49"/>
        </w:rPr>
        <w:t xml:space="preserve"> </w:t>
      </w:r>
      <w:r>
        <w:t>разделах:</w:t>
      </w:r>
      <w:r>
        <w:rPr>
          <w:spacing w:val="49"/>
        </w:rPr>
        <w:t xml:space="preserve"> </w:t>
      </w:r>
      <w:r>
        <w:t>«Подготовительный</w:t>
      </w:r>
      <w:r>
        <w:rPr>
          <w:spacing w:val="46"/>
        </w:rPr>
        <w:t xml:space="preserve"> </w:t>
      </w:r>
      <w:r>
        <w:t>период</w:t>
      </w:r>
      <w:r>
        <w:rPr>
          <w:spacing w:val="46"/>
        </w:rPr>
        <w:t xml:space="preserve"> </w:t>
      </w:r>
      <w:r>
        <w:t>обучения»,</w:t>
      </w:r>
    </w:p>
    <w:p w:rsidR="00551FBD" w:rsidRDefault="008C5111">
      <w:pPr>
        <w:pStyle w:val="a3"/>
        <w:ind w:left="332" w:right="348"/>
      </w:pPr>
      <w:r>
        <w:t>«Обучение композиционной деятельности», «Развитие умений воспринимать и изображать форму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конструкцию»;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живописи»,</w:t>
      </w:r>
      <w:r>
        <w:rPr>
          <w:spacing w:val="2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искусства».</w:t>
      </w:r>
    </w:p>
    <w:p w:rsidR="00551FBD" w:rsidRDefault="008C5111">
      <w:pPr>
        <w:pStyle w:val="a3"/>
        <w:spacing w:before="1"/>
        <w:ind w:left="1040"/>
      </w:pPr>
      <w:r>
        <w:t>Программой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работы: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3" w:firstLine="708"/>
        <w:jc w:val="both"/>
        <w:rPr>
          <w:sz w:val="24"/>
        </w:rPr>
      </w:pP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изображению);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воображению;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тему;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рисование.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8" w:firstLine="708"/>
        <w:jc w:val="both"/>
        <w:rPr>
          <w:sz w:val="24"/>
        </w:rPr>
      </w:pP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(барельеф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воображению;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4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полуобъемной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аппликаций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 поверхности («подвижная аппликация») и с фиксацией деталей на 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клея)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50" w:firstLine="708"/>
        <w:jc w:val="both"/>
        <w:rPr>
          <w:sz w:val="24"/>
        </w:rPr>
      </w:pPr>
      <w:r>
        <w:rPr>
          <w:sz w:val="24"/>
        </w:rPr>
        <w:t>проведение беседы о содержании рассматриваемых репродукций с картины художников,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искусства.</w:t>
      </w:r>
    </w:p>
    <w:p w:rsidR="00551FBD" w:rsidRDefault="008C5111">
      <w:pPr>
        <w:pStyle w:val="2"/>
        <w:spacing w:before="5"/>
        <w:ind w:left="1040"/>
        <w:jc w:val="left"/>
      </w:pPr>
      <w:r>
        <w:t>Введение</w:t>
      </w:r>
    </w:p>
    <w:p w:rsidR="00551FBD" w:rsidRDefault="008C5111">
      <w:pPr>
        <w:pStyle w:val="a3"/>
        <w:ind w:left="332" w:right="351" w:firstLine="708"/>
      </w:pPr>
      <w:r>
        <w:t>Человек и изобразительное искусство; урок изобразительного искусства; правила поведения и</w:t>
      </w:r>
      <w:r>
        <w:rPr>
          <w:spacing w:val="1"/>
        </w:rPr>
        <w:t xml:space="preserve"> </w:t>
      </w:r>
      <w:r>
        <w:t>работы на уроках изобразительного искусства; правила организации рабочего места; материалы и</w:t>
      </w:r>
      <w:r>
        <w:rPr>
          <w:spacing w:val="1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хранения.</w:t>
      </w:r>
    </w:p>
    <w:p w:rsidR="00551FBD" w:rsidRDefault="008C5111">
      <w:pPr>
        <w:ind w:left="4036"/>
        <w:jc w:val="both"/>
        <w:rPr>
          <w:i/>
          <w:sz w:val="24"/>
        </w:rPr>
      </w:pPr>
      <w:r>
        <w:rPr>
          <w:i/>
          <w:sz w:val="24"/>
        </w:rPr>
        <w:t>Подготовительный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</w:p>
    <w:p w:rsidR="00551FBD" w:rsidRDefault="008C5111">
      <w:pPr>
        <w:pStyle w:val="a3"/>
        <w:ind w:left="332" w:right="345" w:firstLine="708"/>
      </w:pPr>
      <w:r>
        <w:rPr>
          <w:i/>
        </w:rPr>
        <w:t xml:space="preserve">Формирование организационных умений: </w:t>
      </w:r>
      <w:r>
        <w:t>правильно сидеть, правильно держать и пользоваться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(карандашами,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красками),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столе.</w:t>
      </w:r>
    </w:p>
    <w:p w:rsidR="00551FBD" w:rsidRDefault="008C5111">
      <w:pPr>
        <w:pStyle w:val="a3"/>
        <w:ind w:left="332" w:right="342" w:firstLine="708"/>
      </w:pPr>
      <w:r>
        <w:rPr>
          <w:i/>
        </w:rPr>
        <w:t>Сенсорное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осязания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обводящих движений руки; узнавание и показ основных геометрических фигур и тел (круг, 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куб);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</w:t>
      </w:r>
      <w:r>
        <w:rPr>
          <w:spacing w:val="60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спектра;</w:t>
      </w:r>
      <w:r>
        <w:rPr>
          <w:spacing w:val="-1"/>
        </w:rPr>
        <w:t xml:space="preserve"> </w:t>
      </w:r>
      <w:r>
        <w:t>ориентировка на</w:t>
      </w:r>
      <w:r>
        <w:rPr>
          <w:spacing w:val="-1"/>
        </w:rPr>
        <w:t xml:space="preserve"> </w:t>
      </w:r>
      <w:r>
        <w:t>плоскости листа</w:t>
      </w:r>
      <w:r>
        <w:rPr>
          <w:spacing w:val="-1"/>
        </w:rPr>
        <w:t xml:space="preserve"> </w:t>
      </w:r>
      <w:r>
        <w:t>бумаги.</w:t>
      </w:r>
    </w:p>
    <w:p w:rsidR="00551FBD" w:rsidRDefault="008C5111">
      <w:pPr>
        <w:pStyle w:val="a3"/>
        <w:ind w:left="332" w:right="347" w:firstLine="70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моторики</w:t>
      </w:r>
      <w:r>
        <w:rPr>
          <w:i/>
          <w:spacing w:val="1"/>
        </w:rPr>
        <w:t xml:space="preserve"> </w:t>
      </w:r>
      <w:r>
        <w:rPr>
          <w:i/>
        </w:rPr>
        <w:t>рук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кисточки;</w:t>
      </w:r>
      <w:r>
        <w:rPr>
          <w:spacing w:val="1"/>
        </w:rPr>
        <w:t xml:space="preserve"> </w:t>
      </w:r>
      <w:r>
        <w:t>формирование умения владеть карандашом; формирование навыка произвольной регуляции нажима;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темпа движения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замедление и</w:t>
      </w:r>
      <w:r>
        <w:rPr>
          <w:spacing w:val="1"/>
        </w:rPr>
        <w:t xml:space="preserve"> </w:t>
      </w:r>
      <w:r>
        <w:t>ускорение),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точке;</w:t>
      </w:r>
      <w:r>
        <w:rPr>
          <w:spacing w:val="-1"/>
        </w:rPr>
        <w:t xml:space="preserve"> </w:t>
      </w:r>
      <w:r>
        <w:t>направления движения.</w:t>
      </w:r>
    </w:p>
    <w:p w:rsidR="00551FBD" w:rsidRDefault="008C5111">
      <w:pPr>
        <w:ind w:left="332" w:right="343" w:firstLine="708"/>
        <w:jc w:val="both"/>
        <w:rPr>
          <w:sz w:val="24"/>
        </w:rPr>
      </w:pPr>
      <w:r>
        <w:rPr>
          <w:i/>
          <w:sz w:val="24"/>
        </w:rPr>
        <w:t xml:space="preserve">Обучение приемам работы в изобразительной деятельности </w:t>
      </w:r>
      <w:r>
        <w:rPr>
          <w:sz w:val="24"/>
        </w:rPr>
        <w:t>(лепке, выполнении 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рисовании):</w:t>
      </w:r>
    </w:p>
    <w:p w:rsidR="00551FBD" w:rsidRDefault="008C5111">
      <w:pPr>
        <w:pStyle w:val="a3"/>
        <w:ind w:left="1040"/>
      </w:pPr>
      <w:r>
        <w:rPr>
          <w:u w:val="single"/>
        </w:rPr>
        <w:t>Приемы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лепки: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left="1340" w:hanging="301"/>
        <w:jc w:val="both"/>
        <w:rPr>
          <w:sz w:val="24"/>
        </w:rPr>
      </w:pPr>
      <w:proofErr w:type="spellStart"/>
      <w:r>
        <w:rPr>
          <w:sz w:val="24"/>
        </w:rPr>
        <w:t>отщипывание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разминание;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размазывание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картону;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скатывание,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раскатывание,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сплющивание;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left="1340" w:hanging="301"/>
        <w:jc w:val="both"/>
        <w:rPr>
          <w:sz w:val="24"/>
        </w:rPr>
      </w:pPr>
      <w:proofErr w:type="spellStart"/>
      <w:r>
        <w:rPr>
          <w:sz w:val="24"/>
        </w:rPr>
        <w:t>примазывание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изображения.</w:t>
      </w:r>
    </w:p>
    <w:p w:rsidR="00551FBD" w:rsidRDefault="008C5111">
      <w:pPr>
        <w:pStyle w:val="a3"/>
        <w:ind w:left="332" w:right="347" w:firstLine="708"/>
      </w:pPr>
      <w:r>
        <w:rPr>
          <w:u w:val="single"/>
        </w:rPr>
        <w:t>Приемы работы с «подвижной аппликацией»</w:t>
      </w:r>
      <w:r>
        <w:t xml:space="preserve"> для развития целостного восприятия объекта при</w:t>
      </w:r>
      <w:r>
        <w:rPr>
          <w:spacing w:val="-5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детей к рисованию: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складывание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50" w:firstLine="708"/>
        <w:jc w:val="both"/>
        <w:rPr>
          <w:sz w:val="24"/>
        </w:rPr>
      </w:pPr>
      <w:r>
        <w:rPr>
          <w:sz w:val="24"/>
        </w:rPr>
        <w:t>совмещение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контурным</w:t>
      </w:r>
      <w:r>
        <w:rPr>
          <w:spacing w:val="61"/>
          <w:sz w:val="24"/>
        </w:rPr>
        <w:t xml:space="preserve"> </w:t>
      </w:r>
      <w:r>
        <w:rPr>
          <w:sz w:val="24"/>
        </w:rPr>
        <w:t>рисунком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 без фиксации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 листа;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right="346" w:firstLine="708"/>
        <w:jc w:val="both"/>
        <w:rPr>
          <w:sz w:val="24"/>
        </w:rPr>
      </w:pP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положениях;</w:t>
      </w:r>
    </w:p>
    <w:p w:rsidR="00551FBD" w:rsidRDefault="008C5111">
      <w:pPr>
        <w:pStyle w:val="a5"/>
        <w:numPr>
          <w:ilvl w:val="0"/>
          <w:numId w:val="162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sz w:val="24"/>
        </w:rPr>
        <w:t>без</w:t>
      </w:r>
      <w:r>
        <w:rPr>
          <w:spacing w:val="37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плоскости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ind w:left="332"/>
        <w:jc w:val="left"/>
      </w:pPr>
      <w:r>
        <w:rPr>
          <w:spacing w:val="-1"/>
        </w:rPr>
        <w:t>листа.</w:t>
      </w:r>
    </w:p>
    <w:p w:rsidR="00551FBD" w:rsidRDefault="008C5111">
      <w:pPr>
        <w:pStyle w:val="a3"/>
        <w:spacing w:before="11"/>
        <w:ind w:left="0"/>
        <w:jc w:val="left"/>
        <w:rPr>
          <w:sz w:val="23"/>
        </w:rPr>
      </w:pPr>
      <w:r>
        <w:br w:type="column"/>
      </w:r>
    </w:p>
    <w:p w:rsidR="00551FBD" w:rsidRDefault="008C5111">
      <w:pPr>
        <w:pStyle w:val="a3"/>
        <w:ind w:left="42"/>
        <w:jc w:val="left"/>
      </w:pPr>
      <w:r>
        <w:rPr>
          <w:u w:val="single"/>
        </w:rPr>
        <w:t>Приемы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аппликации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6"/>
          <w:u w:val="single"/>
        </w:rPr>
        <w:t xml:space="preserve"> </w:t>
      </w:r>
      <w:r>
        <w:rPr>
          <w:u w:val="single"/>
        </w:rPr>
        <w:t>бумаги:</w:t>
      </w:r>
    </w:p>
    <w:p w:rsidR="00551FBD" w:rsidRDefault="008C5111">
      <w:pPr>
        <w:pStyle w:val="a5"/>
        <w:numPr>
          <w:ilvl w:val="0"/>
          <w:numId w:val="161"/>
        </w:numPr>
        <w:tabs>
          <w:tab w:val="left" w:pos="343"/>
        </w:tabs>
        <w:ind w:hanging="301"/>
        <w:rPr>
          <w:sz w:val="24"/>
        </w:rPr>
      </w:pP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ножницами;</w:t>
      </w:r>
    </w:p>
    <w:p w:rsidR="00551FBD" w:rsidRDefault="008C5111">
      <w:pPr>
        <w:pStyle w:val="a5"/>
        <w:numPr>
          <w:ilvl w:val="0"/>
          <w:numId w:val="161"/>
        </w:numPr>
        <w:tabs>
          <w:tab w:val="left" w:pos="343"/>
        </w:tabs>
        <w:ind w:hanging="301"/>
        <w:rPr>
          <w:sz w:val="24"/>
        </w:rPr>
      </w:pPr>
      <w:r>
        <w:rPr>
          <w:sz w:val="24"/>
        </w:rPr>
        <w:t>раскладывание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08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08"/>
          <w:sz w:val="24"/>
        </w:rPr>
        <w:t xml:space="preserve"> </w:t>
      </w:r>
      <w:r>
        <w:rPr>
          <w:sz w:val="24"/>
        </w:rPr>
        <w:t>на</w:t>
      </w:r>
      <w:r>
        <w:rPr>
          <w:spacing w:val="104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08"/>
          <w:sz w:val="24"/>
        </w:rPr>
        <w:t xml:space="preserve"> </w:t>
      </w:r>
      <w:r>
        <w:rPr>
          <w:sz w:val="24"/>
        </w:rPr>
        <w:t>листа</w:t>
      </w:r>
      <w:r>
        <w:rPr>
          <w:spacing w:val="10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04"/>
          <w:sz w:val="24"/>
        </w:rPr>
        <w:t xml:space="preserve"> </w:t>
      </w:r>
      <w:r>
        <w:rPr>
          <w:sz w:val="24"/>
        </w:rPr>
        <w:t>друг</w:t>
      </w:r>
      <w:r>
        <w:rPr>
          <w:spacing w:val="108"/>
          <w:sz w:val="24"/>
        </w:rPr>
        <w:t xml:space="preserve"> </w:t>
      </w:r>
      <w:r>
        <w:rPr>
          <w:sz w:val="24"/>
        </w:rPr>
        <w:t>друга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</w:p>
    <w:p w:rsidR="00551FBD" w:rsidRDefault="00551FBD">
      <w:pPr>
        <w:rPr>
          <w:sz w:val="24"/>
        </w:rPr>
        <w:sectPr w:rsidR="00551FBD">
          <w:type w:val="continuous"/>
          <w:pgSz w:w="11910" w:h="16840"/>
          <w:pgMar w:top="1180" w:right="220" w:bottom="1060" w:left="520" w:header="720" w:footer="720" w:gutter="0"/>
          <w:cols w:num="2" w:space="720" w:equalWidth="0">
            <w:col w:w="958" w:space="40"/>
            <w:col w:w="10172"/>
          </w:cols>
        </w:sectPr>
      </w:pPr>
    </w:p>
    <w:p w:rsidR="00551FBD" w:rsidRDefault="008C5111">
      <w:pPr>
        <w:pStyle w:val="a3"/>
        <w:ind w:left="332"/>
        <w:jc w:val="left"/>
      </w:pP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пространственными</w:t>
      </w:r>
      <w:r>
        <w:rPr>
          <w:spacing w:val="24"/>
        </w:rPr>
        <w:t xml:space="preserve"> </w:t>
      </w:r>
      <w:r>
        <w:t>отношениями:</w:t>
      </w:r>
      <w:r>
        <w:rPr>
          <w:spacing w:val="23"/>
        </w:rPr>
        <w:t xml:space="preserve"> </w:t>
      </w:r>
      <w:r>
        <w:t>внизу,</w:t>
      </w:r>
      <w:r>
        <w:rPr>
          <w:spacing w:val="24"/>
        </w:rPr>
        <w:t xml:space="preserve"> </w:t>
      </w:r>
      <w:r>
        <w:t>наверху,</w:t>
      </w:r>
      <w:r>
        <w:rPr>
          <w:spacing w:val="25"/>
        </w:rPr>
        <w:t xml:space="preserve"> </w:t>
      </w:r>
      <w:r>
        <w:t>над,</w:t>
      </w:r>
      <w:r>
        <w:rPr>
          <w:spacing w:val="48"/>
        </w:rPr>
        <w:t xml:space="preserve"> </w:t>
      </w:r>
      <w:r>
        <w:t>под,</w:t>
      </w:r>
      <w:r>
        <w:rPr>
          <w:spacing w:val="24"/>
        </w:rPr>
        <w:t xml:space="preserve"> </w:t>
      </w:r>
      <w:r>
        <w:t>справа</w:t>
      </w:r>
      <w:r>
        <w:rPr>
          <w:spacing w:val="21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…,</w:t>
      </w:r>
      <w:r>
        <w:rPr>
          <w:spacing w:val="27"/>
        </w:rPr>
        <w:t xml:space="preserve"> </w:t>
      </w:r>
      <w:r>
        <w:t>слева</w:t>
      </w:r>
      <w:r>
        <w:rPr>
          <w:spacing w:val="24"/>
        </w:rPr>
        <w:t xml:space="preserve"> </w:t>
      </w:r>
      <w:r>
        <w:t>от</w:t>
      </w:r>
    </w:p>
    <w:p w:rsidR="00551FBD" w:rsidRDefault="008C5111">
      <w:pPr>
        <w:pStyle w:val="a3"/>
        <w:spacing w:before="1"/>
        <w:ind w:left="332"/>
        <w:jc w:val="left"/>
      </w:pPr>
      <w:r>
        <w:t>…,</w:t>
      </w:r>
      <w:r>
        <w:rPr>
          <w:spacing w:val="-2"/>
        </w:rPr>
        <w:t xml:space="preserve"> </w:t>
      </w:r>
      <w:r>
        <w:t>посередине;</w:t>
      </w:r>
    </w:p>
    <w:p w:rsidR="00551FBD" w:rsidRDefault="00551FBD">
      <w:pPr>
        <w:sectPr w:rsidR="00551FBD">
          <w:type w:val="continuous"/>
          <w:pgSz w:w="11910" w:h="16840"/>
          <w:pgMar w:top="1180" w:right="220" w:bottom="1060" w:left="520" w:header="720" w:footer="720" w:gutter="0"/>
          <w:cols w:space="720"/>
        </w:sectPr>
      </w:pPr>
    </w:p>
    <w:p w:rsidR="00551FBD" w:rsidRDefault="008C5111">
      <w:pPr>
        <w:pStyle w:val="a5"/>
        <w:numPr>
          <w:ilvl w:val="1"/>
          <w:numId w:val="161"/>
        </w:numPr>
        <w:tabs>
          <w:tab w:val="left" w:pos="1341"/>
        </w:tabs>
        <w:spacing w:before="66"/>
        <w:ind w:right="340" w:firstLine="708"/>
        <w:rPr>
          <w:sz w:val="24"/>
        </w:rPr>
      </w:pPr>
      <w:r>
        <w:rPr>
          <w:sz w:val="24"/>
        </w:rPr>
        <w:lastRenderedPageBreak/>
        <w:t>приемы</w:t>
      </w:r>
      <w:r>
        <w:rPr>
          <w:spacing w:val="1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4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пластилина.</w:t>
      </w:r>
    </w:p>
    <w:p w:rsidR="00551FBD" w:rsidRDefault="008C5111">
      <w:pPr>
        <w:pStyle w:val="a5"/>
        <w:numPr>
          <w:ilvl w:val="1"/>
          <w:numId w:val="161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приемы</w:t>
      </w:r>
      <w:r>
        <w:rPr>
          <w:spacing w:val="57"/>
          <w:sz w:val="24"/>
        </w:rPr>
        <w:t xml:space="preserve"> </w:t>
      </w:r>
      <w:r>
        <w:rPr>
          <w:sz w:val="24"/>
        </w:rPr>
        <w:t>наклеивания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59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помощью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1"/>
        <w:ind w:left="332"/>
        <w:jc w:val="left"/>
      </w:pPr>
      <w:r>
        <w:t>клея.</w:t>
      </w:r>
    </w:p>
    <w:p w:rsidR="00551FBD" w:rsidRDefault="008C5111">
      <w:pPr>
        <w:pStyle w:val="a3"/>
        <w:ind w:left="0"/>
        <w:jc w:val="left"/>
      </w:pPr>
      <w:r>
        <w:br w:type="column"/>
      </w:r>
    </w:p>
    <w:p w:rsidR="00551FBD" w:rsidRDefault="008C5111">
      <w:pPr>
        <w:pStyle w:val="a3"/>
        <w:spacing w:before="1"/>
        <w:ind w:left="155"/>
        <w:jc w:val="left"/>
      </w:pPr>
      <w:r>
        <w:rPr>
          <w:u w:val="single"/>
        </w:rPr>
        <w:t>Приемы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рисования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твердыми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(карандашом,</w:t>
      </w:r>
      <w:r>
        <w:rPr>
          <w:spacing w:val="-4"/>
          <w:u w:val="single"/>
        </w:rPr>
        <w:t xml:space="preserve"> </w:t>
      </w:r>
      <w:r>
        <w:rPr>
          <w:u w:val="single"/>
        </w:rPr>
        <w:t>фломастером,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ручкой):</w:t>
      </w:r>
    </w:p>
    <w:p w:rsidR="00551FBD" w:rsidRDefault="008C5111">
      <w:pPr>
        <w:pStyle w:val="a5"/>
        <w:numPr>
          <w:ilvl w:val="0"/>
          <w:numId w:val="160"/>
        </w:numPr>
        <w:tabs>
          <w:tab w:val="left" w:pos="456"/>
          <w:tab w:val="left" w:pos="1771"/>
          <w:tab w:val="left" w:pos="2136"/>
          <w:tab w:val="left" w:pos="4057"/>
          <w:tab w:val="left" w:pos="4903"/>
          <w:tab w:val="left" w:pos="6299"/>
          <w:tab w:val="left" w:pos="7335"/>
          <w:tab w:val="left" w:pos="8652"/>
          <w:tab w:val="left" w:pos="9160"/>
        </w:tabs>
        <w:ind w:hanging="301"/>
        <w:rPr>
          <w:sz w:val="24"/>
        </w:rPr>
      </w:pPr>
      <w:r>
        <w:rPr>
          <w:sz w:val="24"/>
        </w:rPr>
        <w:t>рисование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точки</w:t>
      </w:r>
      <w:r>
        <w:rPr>
          <w:sz w:val="24"/>
        </w:rPr>
        <w:tab/>
        <w:t>(рисование</w:t>
      </w:r>
      <w:r>
        <w:rPr>
          <w:sz w:val="24"/>
        </w:rPr>
        <w:tab/>
        <w:t>точкой;</w:t>
      </w:r>
      <w:r>
        <w:rPr>
          <w:sz w:val="24"/>
        </w:rPr>
        <w:tab/>
        <w:t>рисование</w:t>
      </w:r>
      <w:r>
        <w:rPr>
          <w:sz w:val="24"/>
        </w:rPr>
        <w:tab/>
        <w:t>по</w:t>
      </w:r>
      <w:r>
        <w:rPr>
          <w:sz w:val="24"/>
        </w:rPr>
        <w:tab/>
        <w:t>заранее</w:t>
      </w:r>
    </w:p>
    <w:p w:rsidR="00551FBD" w:rsidRDefault="00551FBD">
      <w:pPr>
        <w:rPr>
          <w:sz w:val="24"/>
        </w:rPr>
        <w:sectPr w:rsidR="00551FBD">
          <w:type w:val="continuous"/>
          <w:pgSz w:w="11910" w:h="16840"/>
          <w:pgMar w:top="1180" w:right="220" w:bottom="1060" w:left="520" w:header="720" w:footer="720" w:gutter="0"/>
          <w:cols w:num="2" w:space="720" w:equalWidth="0">
            <w:col w:w="846" w:space="40"/>
            <w:col w:w="10284"/>
          </w:cols>
        </w:sectPr>
      </w:pPr>
    </w:p>
    <w:p w:rsidR="00551FBD" w:rsidRDefault="008C5111">
      <w:pPr>
        <w:pStyle w:val="a3"/>
        <w:ind w:left="332"/>
      </w:pPr>
      <w:r>
        <w:t>расставленным</w:t>
      </w:r>
      <w:r>
        <w:rPr>
          <w:spacing w:val="-5"/>
        </w:rPr>
        <w:t xml:space="preserve"> </w:t>
      </w:r>
      <w:r>
        <w:t>точкам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несложной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образцу).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9" w:firstLine="708"/>
        <w:jc w:val="both"/>
        <w:rPr>
          <w:sz w:val="24"/>
        </w:rPr>
      </w:pP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зигзагообразных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дугообразных,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спиралеобразных линии; линий замкнутого контура (круг, овал). Рисование по клеткам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линии (по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образцу);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1" w:firstLine="708"/>
        <w:jc w:val="both"/>
        <w:rPr>
          <w:sz w:val="24"/>
        </w:rPr>
      </w:pPr>
      <w:r>
        <w:rPr>
          <w:sz w:val="24"/>
        </w:rPr>
        <w:t>рисование без отрыва руки с постоянной силой нажима и изменением силы нажима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образцу);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0" w:firstLine="708"/>
        <w:jc w:val="both"/>
        <w:rPr>
          <w:sz w:val="24"/>
        </w:rPr>
      </w:pPr>
      <w:r>
        <w:rPr>
          <w:sz w:val="24"/>
        </w:rPr>
        <w:t>штрихование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штрихования;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(беспорядочная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штриховка 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сеточки);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040" w:right="1930" w:firstLine="0"/>
        <w:jc w:val="both"/>
        <w:rPr>
          <w:sz w:val="24"/>
        </w:rPr>
      </w:pPr>
      <w:r>
        <w:rPr>
          <w:sz w:val="24"/>
        </w:rPr>
        <w:t>рисование карандашом линий и предметов несложной формы двумя руками.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Приемы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работы красками</w:t>
      </w:r>
      <w:r>
        <w:rPr>
          <w:sz w:val="24"/>
        </w:rPr>
        <w:t>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7" w:firstLine="708"/>
        <w:rPr>
          <w:sz w:val="24"/>
        </w:rPr>
      </w:pPr>
      <w:r>
        <w:rPr>
          <w:i/>
          <w:sz w:val="24"/>
        </w:rPr>
        <w:t>приемы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точечное</w:t>
      </w:r>
      <w:r>
        <w:rPr>
          <w:spacing w:val="30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пальцами;</w:t>
      </w:r>
      <w:r>
        <w:rPr>
          <w:spacing w:val="31"/>
          <w:sz w:val="24"/>
        </w:rPr>
        <w:t xml:space="preserve"> </w:t>
      </w:r>
      <w:r>
        <w:rPr>
          <w:sz w:val="24"/>
        </w:rPr>
        <w:t>линейное</w:t>
      </w:r>
      <w:r>
        <w:rPr>
          <w:spacing w:val="29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пальцами;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ладонью, кулаком, ребром ладони;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7" w:firstLine="708"/>
        <w:rPr>
          <w:sz w:val="24"/>
        </w:rPr>
      </w:pPr>
      <w:r>
        <w:rPr>
          <w:i/>
          <w:sz w:val="24"/>
        </w:rPr>
        <w:t>приемы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трафаретной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печати</w:t>
      </w:r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9"/>
          <w:sz w:val="24"/>
        </w:rPr>
        <w:t xml:space="preserve"> </w:t>
      </w:r>
      <w:r>
        <w:rPr>
          <w:sz w:val="24"/>
        </w:rPr>
        <w:t>тампоном,</w:t>
      </w:r>
      <w:r>
        <w:rPr>
          <w:spacing w:val="18"/>
          <w:sz w:val="24"/>
        </w:rPr>
        <w:t xml:space="preserve"> </w:t>
      </w:r>
      <w:r>
        <w:rPr>
          <w:sz w:val="24"/>
        </w:rPr>
        <w:t>карандашной</w:t>
      </w:r>
      <w:r>
        <w:rPr>
          <w:spacing w:val="19"/>
          <w:sz w:val="24"/>
        </w:rPr>
        <w:t xml:space="preserve"> </w:t>
      </w:r>
      <w:r>
        <w:rPr>
          <w:sz w:val="24"/>
        </w:rPr>
        <w:t>резинкой,</w:t>
      </w:r>
      <w:r>
        <w:rPr>
          <w:spacing w:val="19"/>
          <w:sz w:val="24"/>
        </w:rPr>
        <w:t xml:space="preserve"> </w:t>
      </w:r>
      <w:r>
        <w:rPr>
          <w:sz w:val="24"/>
        </w:rPr>
        <w:t>смятой</w:t>
      </w:r>
      <w:r>
        <w:rPr>
          <w:spacing w:val="17"/>
          <w:sz w:val="24"/>
        </w:rPr>
        <w:t xml:space="preserve"> </w:t>
      </w:r>
      <w:r>
        <w:rPr>
          <w:sz w:val="24"/>
        </w:rPr>
        <w:t>бумагой,</w:t>
      </w:r>
      <w:r>
        <w:rPr>
          <w:spacing w:val="-57"/>
          <w:sz w:val="24"/>
        </w:rPr>
        <w:t xml:space="preserve"> </w:t>
      </w:r>
      <w:r>
        <w:rPr>
          <w:sz w:val="24"/>
        </w:rPr>
        <w:t>трубочкой и т.п.;</w:t>
      </w:r>
    </w:p>
    <w:p w:rsidR="00551FBD" w:rsidRDefault="008C5111">
      <w:pPr>
        <w:pStyle w:val="a3"/>
        <w:spacing w:before="1"/>
        <w:ind w:left="332" w:right="234" w:firstLine="708"/>
        <w:jc w:val="left"/>
      </w:pPr>
      <w:r>
        <w:rPr>
          <w:i/>
        </w:rPr>
        <w:t>приемы</w:t>
      </w:r>
      <w:r>
        <w:rPr>
          <w:i/>
          <w:spacing w:val="22"/>
        </w:rPr>
        <w:t xml:space="preserve"> </w:t>
      </w:r>
      <w:r>
        <w:rPr>
          <w:i/>
        </w:rPr>
        <w:t>кистевого</w:t>
      </w:r>
      <w:r>
        <w:rPr>
          <w:i/>
          <w:spacing w:val="21"/>
        </w:rPr>
        <w:t xml:space="preserve"> </w:t>
      </w:r>
      <w:r>
        <w:rPr>
          <w:i/>
        </w:rPr>
        <w:t>письма</w:t>
      </w:r>
      <w:r>
        <w:t>:</w:t>
      </w:r>
      <w:r>
        <w:rPr>
          <w:spacing w:val="22"/>
        </w:rPr>
        <w:t xml:space="preserve"> </w:t>
      </w:r>
      <w:proofErr w:type="spellStart"/>
      <w:r>
        <w:t>примакивание</w:t>
      </w:r>
      <w:proofErr w:type="spellEnd"/>
      <w:r>
        <w:rPr>
          <w:spacing w:val="20"/>
        </w:rPr>
        <w:t xml:space="preserve"> </w:t>
      </w:r>
      <w:r>
        <w:t>кистью;</w:t>
      </w:r>
      <w:r>
        <w:rPr>
          <w:spacing w:val="22"/>
        </w:rPr>
        <w:t xml:space="preserve"> </w:t>
      </w:r>
      <w:r>
        <w:t>наращивание</w:t>
      </w:r>
      <w:r>
        <w:rPr>
          <w:spacing w:val="18"/>
        </w:rPr>
        <w:t xml:space="preserve"> </w:t>
      </w:r>
      <w:r>
        <w:t>массы;</w:t>
      </w:r>
      <w:r>
        <w:rPr>
          <w:spacing w:val="21"/>
        </w:rPr>
        <w:t xml:space="preserve"> </w:t>
      </w:r>
      <w:r>
        <w:t>рисование</w:t>
      </w:r>
      <w:r>
        <w:rPr>
          <w:spacing w:val="23"/>
        </w:rPr>
        <w:t xml:space="preserve"> </w:t>
      </w:r>
      <w:r>
        <w:t>сухой</w:t>
      </w:r>
      <w:r>
        <w:rPr>
          <w:spacing w:val="-57"/>
        </w:rPr>
        <w:t xml:space="preserve"> </w:t>
      </w:r>
      <w:r>
        <w:t>кистью;</w:t>
      </w:r>
      <w:r>
        <w:rPr>
          <w:spacing w:val="-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по мокрому</w:t>
      </w:r>
      <w:r>
        <w:rPr>
          <w:spacing w:val="-5"/>
        </w:rPr>
        <w:t xml:space="preserve"> </w:t>
      </w:r>
      <w:r>
        <w:t>листу</w:t>
      </w:r>
      <w:r>
        <w:rPr>
          <w:spacing w:val="-5"/>
        </w:rPr>
        <w:t xml:space="preserve"> </w:t>
      </w:r>
      <w:r>
        <w:t>и т.д.</w:t>
      </w:r>
    </w:p>
    <w:p w:rsidR="00551FBD" w:rsidRDefault="008C5111">
      <w:pPr>
        <w:ind w:left="1040"/>
        <w:rPr>
          <w:sz w:val="24"/>
        </w:rPr>
      </w:pPr>
      <w:r>
        <w:rPr>
          <w:i/>
          <w:sz w:val="24"/>
        </w:rPr>
        <w:t>Обучение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шаблонами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трафаретами</w:t>
      </w:r>
      <w:r>
        <w:rPr>
          <w:sz w:val="24"/>
        </w:rPr>
        <w:t>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шаблонов;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обведение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шаблонов</w:t>
      </w:r>
      <w:r>
        <w:rPr>
          <w:spacing w:val="3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фигур,</w:t>
      </w:r>
      <w:r>
        <w:rPr>
          <w:spacing w:val="3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форм,</w:t>
      </w:r>
      <w:r>
        <w:rPr>
          <w:spacing w:val="30"/>
          <w:sz w:val="24"/>
        </w:rPr>
        <w:t xml:space="preserve"> </w:t>
      </w:r>
      <w:r>
        <w:rPr>
          <w:sz w:val="24"/>
        </w:rPr>
        <w:t>букв,</w:t>
      </w:r>
    </w:p>
    <w:p w:rsidR="00551FBD" w:rsidRDefault="008C5111">
      <w:pPr>
        <w:pStyle w:val="a3"/>
        <w:ind w:left="332"/>
        <w:jc w:val="left"/>
      </w:pPr>
      <w:r>
        <w:t>цифр.</w:t>
      </w:r>
    </w:p>
    <w:p w:rsidR="00551FBD" w:rsidRDefault="008C5111">
      <w:pPr>
        <w:pStyle w:val="3"/>
        <w:spacing w:line="240" w:lineRule="auto"/>
      </w:pPr>
      <w:r>
        <w:t>Обучение</w:t>
      </w:r>
      <w:r>
        <w:rPr>
          <w:spacing w:val="-5"/>
        </w:rPr>
        <w:t xml:space="preserve"> </w:t>
      </w:r>
      <w:r>
        <w:t>композиционной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изображать</w:t>
      </w:r>
    </w:p>
    <w:p w:rsidR="00551FBD" w:rsidRDefault="008C5111">
      <w:pPr>
        <w:spacing w:line="274" w:lineRule="exact"/>
        <w:ind w:left="332"/>
        <w:jc w:val="both"/>
        <w:rPr>
          <w:b/>
          <w:i/>
          <w:sz w:val="24"/>
        </w:rPr>
      </w:pPr>
      <w:r>
        <w:rPr>
          <w:b/>
          <w:i/>
          <w:sz w:val="24"/>
        </w:rPr>
        <w:t>форму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предметов,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пропорции,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конструкцию</w:t>
      </w:r>
    </w:p>
    <w:p w:rsidR="00551FBD" w:rsidRDefault="008C5111">
      <w:pPr>
        <w:pStyle w:val="a3"/>
        <w:spacing w:line="274" w:lineRule="exact"/>
        <w:ind w:left="1040"/>
      </w:pPr>
      <w:r>
        <w:t xml:space="preserve">Формирование  </w:t>
      </w:r>
      <w:r>
        <w:rPr>
          <w:spacing w:val="11"/>
        </w:rPr>
        <w:t xml:space="preserve"> </w:t>
      </w:r>
      <w:proofErr w:type="gramStart"/>
      <w:r>
        <w:t xml:space="preserve">понятий:  </w:t>
      </w:r>
      <w:r>
        <w:rPr>
          <w:spacing w:val="16"/>
        </w:rPr>
        <w:t xml:space="preserve"> </w:t>
      </w:r>
      <w:proofErr w:type="gramEnd"/>
      <w:r>
        <w:t xml:space="preserve">«предмет»,  </w:t>
      </w:r>
      <w:r>
        <w:rPr>
          <w:spacing w:val="17"/>
        </w:rPr>
        <w:t xml:space="preserve"> </w:t>
      </w:r>
      <w:r>
        <w:t xml:space="preserve">«форма»,  </w:t>
      </w:r>
      <w:r>
        <w:rPr>
          <w:spacing w:val="17"/>
        </w:rPr>
        <w:t xml:space="preserve"> </w:t>
      </w:r>
      <w:r>
        <w:t xml:space="preserve">«фигура»,  </w:t>
      </w:r>
      <w:r>
        <w:rPr>
          <w:spacing w:val="19"/>
        </w:rPr>
        <w:t xml:space="preserve"> </w:t>
      </w:r>
      <w:r>
        <w:t xml:space="preserve">«силуэт»,  </w:t>
      </w:r>
      <w:r>
        <w:rPr>
          <w:spacing w:val="17"/>
        </w:rPr>
        <w:t xml:space="preserve"> </w:t>
      </w:r>
      <w:r>
        <w:t xml:space="preserve">«деталь»,  </w:t>
      </w:r>
      <w:r>
        <w:rPr>
          <w:spacing w:val="17"/>
        </w:rPr>
        <w:t xml:space="preserve"> </w:t>
      </w:r>
      <w:r>
        <w:t>«часть»,</w:t>
      </w:r>
    </w:p>
    <w:p w:rsidR="00551FBD" w:rsidRDefault="008C5111">
      <w:pPr>
        <w:pStyle w:val="a3"/>
        <w:ind w:left="332"/>
      </w:pPr>
      <w:r>
        <w:t>«элемент»,</w:t>
      </w:r>
      <w:r>
        <w:rPr>
          <w:spacing w:val="31"/>
        </w:rPr>
        <w:t xml:space="preserve"> </w:t>
      </w:r>
      <w:r>
        <w:t>«объем»,</w:t>
      </w:r>
      <w:r>
        <w:rPr>
          <w:spacing w:val="37"/>
        </w:rPr>
        <w:t xml:space="preserve"> </w:t>
      </w:r>
      <w:r>
        <w:t>«пропорции»,</w:t>
      </w:r>
      <w:r>
        <w:rPr>
          <w:spacing w:val="32"/>
        </w:rPr>
        <w:t xml:space="preserve"> </w:t>
      </w:r>
      <w:r>
        <w:t>«конструкция»,</w:t>
      </w:r>
      <w:r>
        <w:rPr>
          <w:spacing w:val="31"/>
        </w:rPr>
        <w:t xml:space="preserve"> </w:t>
      </w:r>
      <w:r>
        <w:t>«узор»,</w:t>
      </w:r>
      <w:r>
        <w:rPr>
          <w:spacing w:val="34"/>
        </w:rPr>
        <w:t xml:space="preserve"> </w:t>
      </w:r>
      <w:r>
        <w:t>«орнамент»,</w:t>
      </w:r>
      <w:r>
        <w:rPr>
          <w:spacing w:val="32"/>
        </w:rPr>
        <w:t xml:space="preserve"> </w:t>
      </w:r>
      <w:r>
        <w:t>«скульптура»,</w:t>
      </w:r>
      <w:r>
        <w:rPr>
          <w:spacing w:val="34"/>
        </w:rPr>
        <w:t xml:space="preserve"> </w:t>
      </w:r>
      <w:r>
        <w:t>«барельеф»,</w:t>
      </w:r>
    </w:p>
    <w:p w:rsidR="00551FBD" w:rsidRDefault="008C5111">
      <w:pPr>
        <w:pStyle w:val="a3"/>
        <w:ind w:left="332"/>
      </w:pPr>
      <w:r>
        <w:t>«симметрия»,</w:t>
      </w:r>
      <w:r>
        <w:rPr>
          <w:spacing w:val="1"/>
        </w:rPr>
        <w:t xml:space="preserve"> </w:t>
      </w:r>
      <w:r>
        <w:t>«аппликация»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551FBD" w:rsidRDefault="008C5111">
      <w:pPr>
        <w:pStyle w:val="a3"/>
        <w:ind w:left="332" w:right="342" w:firstLine="708"/>
      </w:pPr>
      <w:r>
        <w:t>Разнообразие форм предметного мира.</w:t>
      </w:r>
      <w:r>
        <w:rPr>
          <w:spacing w:val="1"/>
        </w:rPr>
        <w:t xml:space="preserve"> </w:t>
      </w:r>
      <w:r>
        <w:t>Сходство и контраст форм. Геометрические фигуры.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т.п.</w:t>
      </w:r>
    </w:p>
    <w:p w:rsidR="00551FBD" w:rsidRDefault="008C5111">
      <w:pPr>
        <w:pStyle w:val="a3"/>
        <w:ind w:left="332" w:right="350" w:firstLine="708"/>
      </w:pPr>
      <w:r>
        <w:t>Обследование предметов, выделение их признаков и свойств, необходимых для передачи 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аппликации, лепке</w:t>
      </w:r>
      <w:r>
        <w:rPr>
          <w:spacing w:val="-1"/>
        </w:rPr>
        <w:t xml:space="preserve"> </w:t>
      </w:r>
      <w:r>
        <w:t>предмета.</w:t>
      </w:r>
    </w:p>
    <w:p w:rsidR="00551FBD" w:rsidRDefault="008C5111">
      <w:pPr>
        <w:pStyle w:val="a3"/>
        <w:ind w:left="1040" w:right="1730"/>
      </w:pPr>
      <w:r>
        <w:t>Соотнесение формы предметов с геометрическими фигурами (метод обобщения).</w:t>
      </w:r>
      <w:r>
        <w:rPr>
          <w:spacing w:val="-58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предметов.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животных и</w:t>
      </w:r>
      <w:r>
        <w:rPr>
          <w:spacing w:val="-3"/>
        </w:rPr>
        <w:t xml:space="preserve"> </w:t>
      </w:r>
      <w:r>
        <w:t>др.</w:t>
      </w:r>
    </w:p>
    <w:p w:rsidR="00551FBD" w:rsidRDefault="008C5111">
      <w:pPr>
        <w:pStyle w:val="a3"/>
        <w:spacing w:before="1"/>
        <w:ind w:left="1040"/>
      </w:pPr>
      <w:r>
        <w:t>Передача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одушевленных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неодушевленных</w:t>
      </w:r>
      <w:r>
        <w:rPr>
          <w:spacing w:val="-4"/>
        </w:rPr>
        <w:t xml:space="preserve"> </w:t>
      </w:r>
      <w:r>
        <w:t>предметов.</w:t>
      </w:r>
    </w:p>
    <w:p w:rsidR="00551FBD" w:rsidRDefault="008C5111">
      <w:pPr>
        <w:pStyle w:val="a3"/>
        <w:ind w:left="332" w:right="340" w:firstLine="708"/>
      </w:pPr>
      <w:r>
        <w:t>Приемы и способы передачи формы предметов: лепка предметов из отдельных деталей 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пластилина;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вырезание или обрывание силуэта предмета из бумаги по контурной линии; рисование по опорным</w:t>
      </w:r>
      <w:r>
        <w:rPr>
          <w:spacing w:val="1"/>
        </w:rPr>
        <w:t xml:space="preserve"> </w:t>
      </w:r>
      <w:r>
        <w:t>точкам,</w:t>
      </w:r>
      <w:r>
        <w:rPr>
          <w:spacing w:val="1"/>
        </w:rPr>
        <w:t xml:space="preserve"> </w:t>
      </w:r>
      <w:proofErr w:type="spellStart"/>
      <w:r>
        <w:t>дорисовывание</w:t>
      </w:r>
      <w:proofErr w:type="spellEnd"/>
      <w:r>
        <w:t>,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шаблонов,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клеткам,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рисование</w:t>
      </w:r>
      <w:r>
        <w:rPr>
          <w:spacing w:val="-57"/>
        </w:rPr>
        <w:t xml:space="preserve"> </w:t>
      </w:r>
      <w:r>
        <w:t>формы объекта</w:t>
      </w:r>
      <w:r>
        <w:rPr>
          <w:spacing w:val="-1"/>
        </w:rPr>
        <w:t xml:space="preserve"> </w:t>
      </w:r>
      <w:r>
        <w:t>и т.п.</w:t>
      </w:r>
    </w:p>
    <w:p w:rsidR="00551FBD" w:rsidRDefault="008C5111">
      <w:pPr>
        <w:pStyle w:val="a3"/>
        <w:ind w:left="332" w:right="347" w:firstLine="708"/>
      </w:pPr>
      <w:r>
        <w:t>Сходство и различия орнамента и узора. Виды орнаментов по форме: в полосе, замкнутый,</w:t>
      </w:r>
      <w:r>
        <w:rPr>
          <w:spacing w:val="1"/>
        </w:rPr>
        <w:t xml:space="preserve"> </w:t>
      </w:r>
      <w:r>
        <w:t>сетчатый,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1"/>
        </w:rPr>
        <w:t xml:space="preserve"> </w:t>
      </w:r>
      <w:r>
        <w:t>растительный,</w:t>
      </w:r>
      <w:r>
        <w:rPr>
          <w:spacing w:val="1"/>
        </w:rPr>
        <w:t xml:space="preserve"> </w:t>
      </w:r>
      <w:r>
        <w:t>зооморфный,</w:t>
      </w:r>
      <w:r>
        <w:rPr>
          <w:spacing w:val="1"/>
        </w:rPr>
        <w:t xml:space="preserve"> </w:t>
      </w:r>
      <w:r>
        <w:t>геральдический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элемента на протяжении всего орнамента; чередование элементов по форме, цвету; расположение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по краю,</w:t>
      </w:r>
      <w:r>
        <w:rPr>
          <w:spacing w:val="1"/>
        </w:rPr>
        <w:t xml:space="preserve"> </w:t>
      </w:r>
      <w:r>
        <w:t>углам, в</w:t>
      </w:r>
      <w:r>
        <w:rPr>
          <w:spacing w:val="-2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51FBD" w:rsidRDefault="008C5111">
      <w:pPr>
        <w:pStyle w:val="a3"/>
        <w:ind w:left="332" w:right="349" w:firstLine="708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рисунке.</w:t>
      </w:r>
    </w:p>
    <w:p w:rsidR="00551FBD" w:rsidRDefault="00551FBD">
      <w:pPr>
        <w:sectPr w:rsidR="00551FBD">
          <w:type w:val="continuous"/>
          <w:pgSz w:w="11910" w:h="16840"/>
          <w:pgMar w:top="1180" w:right="220" w:bottom="1060" w:left="520" w:header="720" w:footer="720" w:gutter="0"/>
          <w:cols w:space="720"/>
        </w:sectPr>
      </w:pPr>
    </w:p>
    <w:p w:rsidR="00551FBD" w:rsidRDefault="008C5111">
      <w:pPr>
        <w:pStyle w:val="3"/>
        <w:spacing w:before="71" w:line="240" w:lineRule="auto"/>
        <w:ind w:left="332" w:right="462" w:firstLine="708"/>
        <w:jc w:val="both"/>
      </w:pPr>
      <w:r>
        <w:lastRenderedPageBreak/>
        <w:t>Развитие восприятия цвета предметов и формирование умения передавать его в рисунке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красок</w:t>
      </w:r>
    </w:p>
    <w:p w:rsidR="00551FBD" w:rsidRDefault="008C5111">
      <w:pPr>
        <w:pStyle w:val="a3"/>
        <w:spacing w:line="272" w:lineRule="exact"/>
        <w:ind w:left="1040"/>
      </w:pPr>
      <w:r>
        <w:t>Понятия:</w:t>
      </w:r>
      <w:r>
        <w:rPr>
          <w:spacing w:val="-6"/>
        </w:rPr>
        <w:t xml:space="preserve"> </w:t>
      </w:r>
      <w:r>
        <w:t>«цвет»,</w:t>
      </w:r>
      <w:r>
        <w:rPr>
          <w:spacing w:val="-3"/>
        </w:rPr>
        <w:t xml:space="preserve"> </w:t>
      </w:r>
      <w:r>
        <w:t>«спектр»,</w:t>
      </w:r>
      <w:r>
        <w:rPr>
          <w:spacing w:val="-5"/>
        </w:rPr>
        <w:t xml:space="preserve"> </w:t>
      </w:r>
      <w:r>
        <w:t>«краски»,</w:t>
      </w:r>
      <w:r>
        <w:rPr>
          <w:spacing w:val="-5"/>
        </w:rPr>
        <w:t xml:space="preserve"> </w:t>
      </w:r>
      <w:r>
        <w:t>«акварель»,</w:t>
      </w:r>
      <w:r>
        <w:rPr>
          <w:spacing w:val="-4"/>
        </w:rPr>
        <w:t xml:space="preserve"> </w:t>
      </w:r>
      <w:r>
        <w:t>«гуашь»,</w:t>
      </w:r>
      <w:r>
        <w:rPr>
          <w:spacing w:val="-5"/>
        </w:rPr>
        <w:t xml:space="preserve"> </w:t>
      </w:r>
      <w:r>
        <w:t>«живопись»</w:t>
      </w:r>
      <w:r>
        <w:rPr>
          <w:spacing w:val="4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</w:t>
      </w:r>
    </w:p>
    <w:p w:rsidR="00551FBD" w:rsidRDefault="008C5111">
      <w:pPr>
        <w:pStyle w:val="a3"/>
        <w:ind w:left="1040"/>
      </w:pPr>
      <w:r>
        <w:t>Цвета</w:t>
      </w:r>
      <w:r>
        <w:rPr>
          <w:spacing w:val="4"/>
        </w:rPr>
        <w:t xml:space="preserve"> </w:t>
      </w:r>
      <w:r>
        <w:t>солнечного</w:t>
      </w:r>
      <w:r>
        <w:rPr>
          <w:spacing w:val="6"/>
        </w:rPr>
        <w:t xml:space="preserve"> </w:t>
      </w:r>
      <w:r>
        <w:t>спектра</w:t>
      </w:r>
      <w:r>
        <w:rPr>
          <w:spacing w:val="5"/>
        </w:rPr>
        <w:t xml:space="preserve"> </w:t>
      </w:r>
      <w:r>
        <w:t>(основные,</w:t>
      </w:r>
      <w:r>
        <w:rPr>
          <w:spacing w:val="5"/>
        </w:rPr>
        <w:t xml:space="preserve"> </w:t>
      </w:r>
      <w:r>
        <w:t>составные,</w:t>
      </w:r>
      <w:r>
        <w:rPr>
          <w:spacing w:val="6"/>
        </w:rPr>
        <w:t xml:space="preserve"> </w:t>
      </w:r>
      <w:r>
        <w:t>дополнительные).</w:t>
      </w:r>
      <w:r>
        <w:rPr>
          <w:spacing w:val="11"/>
        </w:rPr>
        <w:t xml:space="preserve"> </w:t>
      </w:r>
      <w:r>
        <w:t>Теплые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холодные</w:t>
      </w:r>
      <w:r>
        <w:rPr>
          <w:spacing w:val="4"/>
        </w:rPr>
        <w:t xml:space="preserve"> </w:t>
      </w:r>
      <w:r>
        <w:t>цвета.</w:t>
      </w:r>
    </w:p>
    <w:p w:rsidR="00551FBD" w:rsidRDefault="008C5111">
      <w:pPr>
        <w:pStyle w:val="a3"/>
        <w:ind w:left="332"/>
      </w:pPr>
      <w:r>
        <w:t>Смешение</w:t>
      </w:r>
      <w:r>
        <w:rPr>
          <w:spacing w:val="-7"/>
        </w:rPr>
        <w:t xml:space="preserve"> </w:t>
      </w:r>
      <w:r>
        <w:t>цветов.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7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proofErr w:type="spellStart"/>
      <w:r>
        <w:t>цветоведения</w:t>
      </w:r>
      <w:proofErr w:type="spellEnd"/>
      <w:r>
        <w:t>.</w:t>
      </w:r>
    </w:p>
    <w:p w:rsidR="00551FBD" w:rsidRDefault="008C5111">
      <w:pPr>
        <w:pStyle w:val="a3"/>
        <w:ind w:left="1040"/>
      </w:pPr>
      <w:r>
        <w:t>Различение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обозначением</w:t>
      </w:r>
      <w:r>
        <w:rPr>
          <w:spacing w:val="-4"/>
        </w:rPr>
        <w:t xml:space="preserve"> </w:t>
      </w:r>
      <w:r>
        <w:t>словом,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ясно</w:t>
      </w:r>
      <w:r>
        <w:rPr>
          <w:spacing w:val="-3"/>
        </w:rPr>
        <w:t xml:space="preserve"> </w:t>
      </w:r>
      <w:r>
        <w:t>различимых</w:t>
      </w:r>
      <w:r>
        <w:rPr>
          <w:spacing w:val="-2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цветов.</w:t>
      </w:r>
    </w:p>
    <w:p w:rsidR="00551FBD" w:rsidRDefault="008C5111">
      <w:pPr>
        <w:pStyle w:val="a3"/>
        <w:ind w:left="332" w:right="353" w:firstLine="708"/>
      </w:pPr>
      <w:r>
        <w:t>Работа кистью и красками, получение новых цветов и оттенков путем смешения на палитре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proofErr w:type="spellStart"/>
      <w:r>
        <w:t>светлотности</w:t>
      </w:r>
      <w:proofErr w:type="spellEnd"/>
      <w:r>
        <w:rPr>
          <w:spacing w:val="-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(светло-зеленый, темно-зеленый</w:t>
      </w:r>
      <w:r>
        <w:rPr>
          <w:spacing w:val="-1"/>
        </w:rPr>
        <w:t xml:space="preserve"> </w:t>
      </w:r>
      <w:r>
        <w:t>и т.д.).</w:t>
      </w:r>
    </w:p>
    <w:p w:rsidR="00551FBD" w:rsidRDefault="008C5111">
      <w:pPr>
        <w:pStyle w:val="a3"/>
        <w:ind w:left="332" w:right="346" w:firstLine="708"/>
      </w:pP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 состояния (радость, грусть). Роль белых и черных красок в эмоциональном звучании</w:t>
      </w:r>
      <w:r>
        <w:rPr>
          <w:spacing w:val="-57"/>
        </w:rPr>
        <w:t xml:space="preserve"> </w:t>
      </w:r>
      <w:r>
        <w:t>и выразительность образа. Подбор цветовых сочетаний при создании сказочных образов: добрые,</w:t>
      </w:r>
      <w:r>
        <w:rPr>
          <w:spacing w:val="1"/>
        </w:rPr>
        <w:t xml:space="preserve"> </w:t>
      </w:r>
      <w:r>
        <w:t>злые</w:t>
      </w:r>
      <w:r>
        <w:rPr>
          <w:spacing w:val="-2"/>
        </w:rPr>
        <w:t xml:space="preserve"> </w:t>
      </w:r>
      <w:r>
        <w:t>образы.</w:t>
      </w:r>
    </w:p>
    <w:p w:rsidR="00551FBD" w:rsidRDefault="008C5111">
      <w:pPr>
        <w:pStyle w:val="a3"/>
        <w:ind w:left="332" w:right="352" w:firstLine="708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красками:</w:t>
      </w:r>
      <w:r>
        <w:rPr>
          <w:spacing w:val="1"/>
        </w:rPr>
        <w:t xml:space="preserve"> </w:t>
      </w:r>
      <w:r>
        <w:t>кистевое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proofErr w:type="spellStart"/>
      <w:r>
        <w:t>примакивание</w:t>
      </w:r>
      <w:proofErr w:type="spellEnd"/>
      <w:r>
        <w:rPr>
          <w:spacing w:val="61"/>
        </w:rPr>
        <w:t xml:space="preserve"> </w:t>
      </w:r>
      <w:r>
        <w:t>кистью;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кистью;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мокрому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(</w:t>
      </w:r>
      <w:proofErr w:type="spellStart"/>
      <w:r>
        <w:t>алла</w:t>
      </w:r>
      <w:proofErr w:type="spellEnd"/>
      <w:r>
        <w:rPr>
          <w:spacing w:val="1"/>
        </w:rPr>
        <w:t xml:space="preserve"> </w:t>
      </w:r>
      <w:r>
        <w:t>прима),</w:t>
      </w:r>
      <w:r>
        <w:rPr>
          <w:spacing w:val="1"/>
        </w:rPr>
        <w:t xml:space="preserve"> </w:t>
      </w:r>
      <w:r>
        <w:t>послойная</w:t>
      </w:r>
      <w:r>
        <w:rPr>
          <w:spacing w:val="1"/>
        </w:rPr>
        <w:t xml:space="preserve"> </w:t>
      </w:r>
      <w:r>
        <w:t>живопись</w:t>
      </w:r>
      <w:r>
        <w:rPr>
          <w:spacing w:val="-57"/>
        </w:rPr>
        <w:t xml:space="preserve"> </w:t>
      </w:r>
      <w:r>
        <w:t>(лессировка)</w:t>
      </w:r>
      <w:r>
        <w:rPr>
          <w:spacing w:val="-3"/>
        </w:rPr>
        <w:t xml:space="preserve"> </w:t>
      </w:r>
      <w:r>
        <w:t>и т.д.</w:t>
      </w:r>
    </w:p>
    <w:p w:rsidR="00551FBD" w:rsidRDefault="008C5111">
      <w:pPr>
        <w:pStyle w:val="a3"/>
        <w:spacing w:before="1"/>
        <w:ind w:left="332" w:right="346" w:firstLine="708"/>
      </w:pPr>
      <w:r>
        <w:t>Практическое применение цвета для передачи графических образов в рисовании с натуры или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 тематическом</w:t>
      </w:r>
      <w:r>
        <w:rPr>
          <w:spacing w:val="-2"/>
        </w:rPr>
        <w:t xml:space="preserve"> </w:t>
      </w:r>
      <w:r>
        <w:t>и декоративном</w:t>
      </w:r>
      <w:r>
        <w:rPr>
          <w:spacing w:val="-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аппликации.</w:t>
      </w:r>
    </w:p>
    <w:p w:rsidR="00551FBD" w:rsidRDefault="00551FBD">
      <w:pPr>
        <w:pStyle w:val="a3"/>
        <w:ind w:left="0"/>
        <w:jc w:val="left"/>
      </w:pPr>
    </w:p>
    <w:p w:rsidR="00551FBD" w:rsidRDefault="008C5111">
      <w:pPr>
        <w:ind w:left="3510"/>
        <w:jc w:val="both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восприятию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</w:p>
    <w:p w:rsidR="00551FBD" w:rsidRDefault="008C5111">
      <w:pPr>
        <w:pStyle w:val="a3"/>
        <w:ind w:left="1040"/>
      </w:pPr>
      <w:r>
        <w:t>Примерные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бесед:</w:t>
      </w:r>
    </w:p>
    <w:p w:rsidR="00551FBD" w:rsidRDefault="008C5111">
      <w:pPr>
        <w:pStyle w:val="a3"/>
        <w:ind w:left="332" w:right="346" w:firstLine="708"/>
      </w:pPr>
      <w:r>
        <w:t>«Изобразительное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художников,</w:t>
      </w:r>
      <w:r>
        <w:rPr>
          <w:spacing w:val="-57"/>
        </w:rPr>
        <w:t xml:space="preserve"> </w:t>
      </w:r>
      <w:r>
        <w:t>скульпторов,</w:t>
      </w:r>
      <w:r>
        <w:rPr>
          <w:spacing w:val="-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промыслов,</w:t>
      </w:r>
      <w:r>
        <w:rPr>
          <w:spacing w:val="-2"/>
        </w:rPr>
        <w:t xml:space="preserve"> </w:t>
      </w:r>
      <w:r>
        <w:t>дизайнеров».</w:t>
      </w:r>
    </w:p>
    <w:p w:rsidR="00551FBD" w:rsidRDefault="008C5111">
      <w:pPr>
        <w:pStyle w:val="a3"/>
        <w:ind w:left="332" w:right="338" w:firstLine="708"/>
      </w:pPr>
      <w:r>
        <w:t>«Виды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архитектура, дизайн.</w:t>
      </w:r>
    </w:p>
    <w:p w:rsidR="00551FBD" w:rsidRDefault="008C5111">
      <w:pPr>
        <w:pStyle w:val="a3"/>
        <w:ind w:left="332" w:right="342" w:firstLine="708"/>
      </w:pPr>
      <w:r>
        <w:t>«Как и о чем создаются картины» Пейзаж, портрет, натюрморт, сюжетная картина. 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(краски,</w:t>
      </w:r>
      <w:r>
        <w:rPr>
          <w:spacing w:val="1"/>
        </w:rPr>
        <w:t xml:space="preserve"> </w:t>
      </w:r>
      <w:r>
        <w:t>карандаши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Художники создали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Канашевич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Куинджи, А Саврасов, </w:t>
      </w:r>
      <w:proofErr w:type="gramStart"/>
      <w:r>
        <w:t>И .Остроухова</w:t>
      </w:r>
      <w:proofErr w:type="gramEnd"/>
      <w:r>
        <w:t>,</w:t>
      </w:r>
      <w:r>
        <w:rPr>
          <w:spacing w:val="1"/>
        </w:rPr>
        <w:t xml:space="preserve"> </w:t>
      </w:r>
      <w:r>
        <w:t xml:space="preserve">А. Пластов, В. Поленов, И Левитан, К. </w:t>
      </w:r>
      <w:proofErr w:type="spellStart"/>
      <w:r>
        <w:t>Юон</w:t>
      </w:r>
      <w:proofErr w:type="spellEnd"/>
      <w:r>
        <w:t>, М. Сарьян, П.</w:t>
      </w:r>
      <w:r>
        <w:rPr>
          <w:spacing w:val="1"/>
        </w:rPr>
        <w:t xml:space="preserve"> </w:t>
      </w:r>
      <w:proofErr w:type="spellStart"/>
      <w:r>
        <w:t>Сезан</w:t>
      </w:r>
      <w:proofErr w:type="spellEnd"/>
      <w:r>
        <w:t>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Шишкин</w:t>
      </w:r>
      <w:r>
        <w:rPr>
          <w:spacing w:val="58"/>
        </w:rPr>
        <w:t xml:space="preserve"> </w:t>
      </w:r>
      <w:r>
        <w:t>и т.д.</w:t>
      </w:r>
    </w:p>
    <w:p w:rsidR="00551FBD" w:rsidRDefault="008C5111">
      <w:pPr>
        <w:pStyle w:val="a3"/>
        <w:ind w:left="332" w:right="342" w:firstLine="708"/>
      </w:pPr>
      <w:r>
        <w:t>«Как и о чем создаются скульптуры». Скульптурные изображения (статуя, бюст, статуэтка,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фигур).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скульптор</w:t>
      </w:r>
      <w:r>
        <w:rPr>
          <w:spacing w:val="1"/>
        </w:rPr>
        <w:t xml:space="preserve"> </w:t>
      </w:r>
      <w:r>
        <w:t>(мрамор,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пластилин 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Объем –</w:t>
      </w:r>
      <w:r>
        <w:rPr>
          <w:spacing w:val="1"/>
        </w:rPr>
        <w:t xml:space="preserve"> </w:t>
      </w:r>
      <w:r>
        <w:t>основа языка скульптуры. Красота человека, животных, выраженная</w:t>
      </w:r>
      <w:r>
        <w:rPr>
          <w:spacing w:val="1"/>
        </w:rPr>
        <w:t xml:space="preserve"> </w:t>
      </w:r>
      <w:r>
        <w:t>средствами скульптуры. Скульпторы создали произведения скульптуры: В. Ватагин, А. Опекушина,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Мухина</w:t>
      </w:r>
      <w:r>
        <w:rPr>
          <w:spacing w:val="-1"/>
        </w:rPr>
        <w:t xml:space="preserve"> </w:t>
      </w:r>
      <w:r>
        <w:t>и т.д.</w:t>
      </w:r>
    </w:p>
    <w:p w:rsidR="00551FBD" w:rsidRDefault="008C5111">
      <w:pPr>
        <w:pStyle w:val="a3"/>
        <w:spacing w:before="1"/>
        <w:ind w:left="332" w:right="338" w:firstLine="708"/>
      </w:pPr>
      <w:r>
        <w:t>«Как и для чего создаются произведения декоративно-прикладного искусства». Истоки этого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60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костюмы). Какие материалы используют художники-декораторы. Разнообразие форм в природе как</w:t>
      </w:r>
      <w:r>
        <w:rPr>
          <w:spacing w:val="1"/>
        </w:rPr>
        <w:t xml:space="preserve"> </w:t>
      </w:r>
      <w:r>
        <w:t>основа декоративных форм в прикладном искусстве (цветы, раскраска бабочек, переплетение 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стеклах).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 искусстве. Ознакомление с произведениями народных художественных промыслов 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расписных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(хохломская,</w:t>
      </w:r>
      <w:r>
        <w:rPr>
          <w:spacing w:val="1"/>
        </w:rPr>
        <w:t xml:space="preserve"> </w:t>
      </w:r>
      <w:r>
        <w:t>городецкая,</w:t>
      </w:r>
      <w:r>
        <w:rPr>
          <w:spacing w:val="-1"/>
        </w:rPr>
        <w:t xml:space="preserve"> </w:t>
      </w:r>
      <w:r>
        <w:t xml:space="preserve">гжельская, </w:t>
      </w:r>
      <w:proofErr w:type="spellStart"/>
      <w:r>
        <w:t>жостовская</w:t>
      </w:r>
      <w:proofErr w:type="spellEnd"/>
      <w:r>
        <w:t xml:space="preserve"> роспись и</w:t>
      </w:r>
      <w:r>
        <w:rPr>
          <w:spacing w:val="-1"/>
        </w:rPr>
        <w:t xml:space="preserve"> </w:t>
      </w:r>
      <w:r>
        <w:t>т.д.).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ind w:left="1040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551FBD" w:rsidRDefault="008C5111">
      <w:pPr>
        <w:pStyle w:val="a3"/>
        <w:ind w:left="332" w:right="339" w:firstLine="708"/>
      </w:pPr>
      <w:r>
        <w:t>Физическая культура является составной частью образовательного процесса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лечебно-оздоровительные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 рассматривается и реализуется комплексно и находится в тесной связи с умственным,</w:t>
      </w:r>
      <w:r>
        <w:rPr>
          <w:spacing w:val="1"/>
        </w:rPr>
        <w:t xml:space="preserve"> </w:t>
      </w:r>
      <w:r>
        <w:t>нравственным, эстетическим, трудовым обучением; занимает одно из важнейших мест в подготовке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39" w:firstLine="708"/>
      </w:pPr>
      <w:r>
        <w:rPr>
          <w:b/>
        </w:rPr>
        <w:lastRenderedPageBreak/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6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личности обучающихся с умственной отсталостью (интеллектуальными нарушениями) 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расширении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двигательных возможностей,</w:t>
      </w:r>
      <w:r>
        <w:rPr>
          <w:spacing w:val="-1"/>
        </w:rPr>
        <w:t xml:space="preserve"> </w:t>
      </w:r>
      <w:r>
        <w:t>социальной адаптации.</w:t>
      </w:r>
    </w:p>
    <w:p w:rsidR="00551FBD" w:rsidRDefault="008C5111">
      <w:pPr>
        <w:pStyle w:val="2"/>
        <w:spacing w:before="5"/>
        <w:ind w:left="1040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предмета:</w:t>
      </w:r>
    </w:p>
    <w:p w:rsidR="00551FBD" w:rsidRDefault="008C5111">
      <w:pPr>
        <w:pStyle w:val="a3"/>
        <w:ind w:left="332" w:right="344" w:firstLine="708"/>
      </w:pPr>
      <w:r>
        <w:t>Разнородность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психическим,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выдвигает ряд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физического воспитания: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3"/>
        </w:tabs>
        <w:ind w:left="1342" w:hanging="303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3" w:firstLine="708"/>
        <w:rPr>
          <w:sz w:val="24"/>
        </w:rPr>
      </w:pPr>
      <w:r>
        <w:rPr>
          <w:sz w:val="24"/>
        </w:rPr>
        <w:t>раскрытие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 видов спортивно-физкультурной деятельности;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  <w:tab w:val="left" w:pos="3048"/>
          <w:tab w:val="left" w:pos="3383"/>
          <w:tab w:val="left" w:pos="4764"/>
          <w:tab w:val="left" w:pos="6486"/>
          <w:tab w:val="left" w:pos="7559"/>
          <w:tab w:val="left" w:pos="8144"/>
          <w:tab w:val="left" w:pos="9616"/>
        </w:tabs>
        <w:ind w:right="346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воспитание</w:t>
      </w:r>
      <w:r>
        <w:rPr>
          <w:sz w:val="24"/>
        </w:rPr>
        <w:tab/>
        <w:t>гигиенических</w:t>
      </w:r>
      <w:r>
        <w:rPr>
          <w:sz w:val="24"/>
        </w:rPr>
        <w:tab/>
        <w:t>навыков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</w:r>
      <w:r>
        <w:rPr>
          <w:spacing w:val="-1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1" w:firstLine="708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установки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сохранение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укрепление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здорового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color w:val="000009"/>
          <w:sz w:val="24"/>
        </w:rPr>
      </w:pPr>
      <w:r>
        <w:rPr>
          <w:color w:val="000009"/>
          <w:sz w:val="24"/>
        </w:rPr>
        <w:t>поддержание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устойчивой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работоспособности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достигнутом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уровне;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0" w:firstLine="708"/>
        <w:rPr>
          <w:color w:val="000009"/>
          <w:sz w:val="24"/>
        </w:rPr>
      </w:pPr>
      <w:r>
        <w:rPr>
          <w:color w:val="000009"/>
          <w:sz w:val="24"/>
        </w:rPr>
        <w:t>формирование познавательных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интересов, сообщение 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теоретических сведений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физической культуре;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устойчивого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занятиям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физическими упражнениями;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7" w:firstLine="708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нравственных,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морально-волевых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(настойчивости,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смелости),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культурного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поведения;</w:t>
      </w:r>
    </w:p>
    <w:p w:rsidR="00551FBD" w:rsidRDefault="008C5111">
      <w:pPr>
        <w:pStyle w:val="a3"/>
        <w:tabs>
          <w:tab w:val="left" w:pos="2356"/>
          <w:tab w:val="left" w:pos="3810"/>
          <w:tab w:val="left" w:pos="5417"/>
          <w:tab w:val="left" w:pos="5762"/>
          <w:tab w:val="left" w:pos="7263"/>
          <w:tab w:val="left" w:pos="8385"/>
          <w:tab w:val="left" w:pos="8711"/>
          <w:tab w:val="left" w:pos="9640"/>
        </w:tabs>
        <w:ind w:left="332" w:right="351" w:firstLine="708"/>
        <w:jc w:val="left"/>
      </w:pPr>
      <w:r>
        <w:rPr>
          <w:color w:val="000009"/>
        </w:rPr>
        <w:t>Коррекция</w:t>
      </w:r>
      <w:r>
        <w:rPr>
          <w:color w:val="000009"/>
        </w:rPr>
        <w:tab/>
        <w:t>недостатков</w:t>
      </w:r>
      <w:r>
        <w:rPr>
          <w:color w:val="000009"/>
        </w:rPr>
        <w:tab/>
        <w:t>психического</w:t>
      </w:r>
      <w:r>
        <w:rPr>
          <w:color w:val="000009"/>
        </w:rPr>
        <w:tab/>
        <w:t>и</w:t>
      </w:r>
      <w:r>
        <w:rPr>
          <w:color w:val="000009"/>
        </w:rPr>
        <w:tab/>
        <w:t>физического</w:t>
      </w:r>
      <w:r>
        <w:rPr>
          <w:color w:val="000009"/>
        </w:rPr>
        <w:tab/>
        <w:t>развития</w:t>
      </w:r>
      <w:r>
        <w:rPr>
          <w:color w:val="000009"/>
        </w:rPr>
        <w:tab/>
        <w:t>с</w:t>
      </w:r>
      <w:r>
        <w:rPr>
          <w:color w:val="000009"/>
        </w:rPr>
        <w:tab/>
        <w:t>учетом</w:t>
      </w:r>
      <w:r>
        <w:rPr>
          <w:color w:val="000009"/>
        </w:rPr>
        <w:tab/>
      </w:r>
      <w:r>
        <w:rPr>
          <w:color w:val="000009"/>
          <w:spacing w:val="-1"/>
        </w:rPr>
        <w:t>возрастных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обучающихся, предусматривает: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обогащение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040" w:right="346" w:firstLine="0"/>
        <w:rPr>
          <w:sz w:val="24"/>
        </w:rPr>
      </w:pPr>
      <w:r>
        <w:rPr>
          <w:sz w:val="24"/>
        </w:rPr>
        <w:t>формирование навыков общения, предметно-практической и познавательной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1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пяти</w:t>
      </w:r>
      <w:r>
        <w:rPr>
          <w:spacing w:val="50"/>
          <w:sz w:val="24"/>
        </w:rPr>
        <w:t xml:space="preserve"> </w:t>
      </w:r>
      <w:r>
        <w:rPr>
          <w:sz w:val="24"/>
        </w:rPr>
        <w:t>разделах:</w:t>
      </w:r>
      <w:r>
        <w:rPr>
          <w:spacing w:val="59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культуре»,</w:t>
      </w:r>
    </w:p>
    <w:p w:rsidR="00551FBD" w:rsidRDefault="008C5111">
      <w:pPr>
        <w:pStyle w:val="a3"/>
        <w:ind w:left="332" w:right="341"/>
      </w:pPr>
      <w:r>
        <w:t>«Гимнастика»,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атлетика»,</w:t>
      </w:r>
      <w:r>
        <w:rPr>
          <w:spacing w:val="1"/>
        </w:rPr>
        <w:t xml:space="preserve"> </w:t>
      </w:r>
      <w:r>
        <w:t>«Лыжная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r>
        <w:t>«Игры».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 разделов включает некоторые теоретические сведения и материал для 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ind w:left="1040"/>
        <w:jc w:val="left"/>
      </w:pPr>
      <w:r>
        <w:t>Программой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работы: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8" w:firstLine="708"/>
        <w:rPr>
          <w:sz w:val="24"/>
        </w:rPr>
      </w:pPr>
      <w:r>
        <w:rPr>
          <w:sz w:val="24"/>
        </w:rPr>
        <w:t>беседы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4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9"/>
          <w:sz w:val="24"/>
        </w:rPr>
        <w:t xml:space="preserve"> </w:t>
      </w:r>
      <w:r>
        <w:rPr>
          <w:sz w:val="24"/>
        </w:rPr>
        <w:t>без</w:t>
      </w:r>
      <w:r>
        <w:rPr>
          <w:spacing w:val="2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под</w:t>
      </w:r>
      <w:r>
        <w:rPr>
          <w:spacing w:val="29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6" w:firstLine="708"/>
        <w:rPr>
          <w:sz w:val="24"/>
        </w:rPr>
      </w:pP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программном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2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3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33"/>
          <w:sz w:val="24"/>
        </w:rPr>
        <w:t xml:space="preserve"> </w:t>
      </w:r>
      <w:r>
        <w:rPr>
          <w:sz w:val="24"/>
        </w:rPr>
        <w:t>атлетики,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551FBD" w:rsidRDefault="008C5111">
      <w:pPr>
        <w:pStyle w:val="3"/>
        <w:ind w:left="4283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551FBD" w:rsidRDefault="008C5111">
      <w:pPr>
        <w:pStyle w:val="a3"/>
        <w:ind w:left="332" w:right="344" w:firstLine="708"/>
      </w:pPr>
      <w:r>
        <w:t>Чистота одежды и обуви. Правила утренней гигиены и их значение для человека. Правила</w:t>
      </w:r>
      <w:r>
        <w:rPr>
          <w:spacing w:val="1"/>
        </w:rPr>
        <w:t xml:space="preserve"> </w:t>
      </w:r>
      <w:r>
        <w:t>поведения на уроках физической культуры (техника безопасности). Чистота зала, снарядов. Значение</w:t>
      </w:r>
      <w:r>
        <w:rPr>
          <w:spacing w:val="1"/>
        </w:rPr>
        <w:t xml:space="preserve"> </w:t>
      </w:r>
      <w:r>
        <w:t>физических упражнений для здоровья человека. Формирование понятий: опрятность, аккуратность.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предварительной и исполнительной командах. Предупреждение травм во время занятий. Значение и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закаливания.</w:t>
      </w:r>
      <w:r>
        <w:rPr>
          <w:spacing w:val="-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воспитание.</w:t>
      </w:r>
    </w:p>
    <w:p w:rsidR="00551FBD" w:rsidRDefault="008C5111">
      <w:pPr>
        <w:pStyle w:val="3"/>
        <w:spacing w:before="3"/>
        <w:ind w:left="5248"/>
      </w:pPr>
      <w:r>
        <w:t>Гимнастика</w:t>
      </w:r>
    </w:p>
    <w:p w:rsidR="00551FBD" w:rsidRDefault="008C5111">
      <w:pPr>
        <w:pStyle w:val="a3"/>
        <w:tabs>
          <w:tab w:val="left" w:pos="2915"/>
          <w:tab w:val="left" w:pos="4216"/>
          <w:tab w:val="left" w:pos="5271"/>
          <w:tab w:val="left" w:pos="5662"/>
          <w:tab w:val="left" w:pos="6504"/>
          <w:tab w:val="left" w:pos="7758"/>
          <w:tab w:val="left" w:pos="9519"/>
          <w:tab w:val="left" w:pos="10702"/>
        </w:tabs>
        <w:ind w:left="332" w:right="341" w:firstLine="708"/>
        <w:jc w:val="left"/>
      </w:pPr>
      <w:r>
        <w:rPr>
          <w:b/>
        </w:rPr>
        <w:t>Теоретические</w:t>
      </w:r>
      <w:r>
        <w:rPr>
          <w:b/>
        </w:rPr>
        <w:tab/>
        <w:t>сведения.</w:t>
      </w:r>
      <w:r>
        <w:rPr>
          <w:b/>
        </w:rPr>
        <w:tab/>
      </w:r>
      <w:r>
        <w:t>Одежда</w:t>
      </w:r>
      <w:r>
        <w:tab/>
        <w:t>и</w:t>
      </w:r>
      <w:r>
        <w:tab/>
        <w:t>обувь</w:t>
      </w:r>
      <w:r>
        <w:tab/>
        <w:t>гимнаста.</w:t>
      </w:r>
      <w:r>
        <w:tab/>
        <w:t>Элементарные</w:t>
      </w:r>
      <w:r>
        <w:tab/>
        <w:t>сведения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гимнастических</w:t>
      </w:r>
      <w:r>
        <w:rPr>
          <w:spacing w:val="4"/>
        </w:rPr>
        <w:t xml:space="preserve"> </w:t>
      </w:r>
      <w:r>
        <w:t>снарядах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предметах.</w:t>
      </w:r>
      <w:r>
        <w:rPr>
          <w:spacing w:val="5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уроках</w:t>
      </w:r>
      <w:r>
        <w:rPr>
          <w:spacing w:val="7"/>
        </w:rPr>
        <w:t xml:space="preserve"> </w:t>
      </w:r>
      <w:r>
        <w:t>гимнастики.</w:t>
      </w:r>
      <w:r>
        <w:rPr>
          <w:spacing w:val="5"/>
        </w:rPr>
        <w:t xml:space="preserve"> </w:t>
      </w:r>
      <w:r>
        <w:t>Понятия:</w:t>
      </w:r>
      <w:r>
        <w:rPr>
          <w:spacing w:val="3"/>
        </w:rPr>
        <w:t xml:space="preserve"> </w:t>
      </w:r>
      <w:r>
        <w:t>колонна,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/>
      </w:pPr>
      <w:r>
        <w:lastRenderedPageBreak/>
        <w:t>шеренга, круг. Элементарные сведения о правильной осанке, равновесии. Элементарные сведения о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средств</w:t>
      </w:r>
      <w:r>
        <w:rPr>
          <w:spacing w:val="-1"/>
        </w:rPr>
        <w:t xml:space="preserve"> </w:t>
      </w:r>
      <w:r>
        <w:t>гимнастики.</w:t>
      </w:r>
    </w:p>
    <w:p w:rsidR="00551FBD" w:rsidRDefault="008C5111">
      <w:pPr>
        <w:pStyle w:val="2"/>
        <w:spacing w:before="5"/>
        <w:ind w:left="1040"/>
        <w:jc w:val="left"/>
      </w:pPr>
      <w:r>
        <w:t>Практический</w:t>
      </w:r>
      <w:r>
        <w:rPr>
          <w:spacing w:val="-4"/>
        </w:rPr>
        <w:t xml:space="preserve"> </w:t>
      </w:r>
      <w:r>
        <w:t>материал.</w:t>
      </w:r>
    </w:p>
    <w:p w:rsidR="00551FBD" w:rsidRDefault="008C5111">
      <w:pPr>
        <w:spacing w:line="274" w:lineRule="exact"/>
        <w:ind w:left="1040"/>
        <w:rPr>
          <w:sz w:val="24"/>
        </w:rPr>
      </w:pPr>
      <w:r>
        <w:rPr>
          <w:i/>
          <w:sz w:val="24"/>
          <w:u w:val="single"/>
        </w:rPr>
        <w:t>Построения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перестроения</w:t>
      </w:r>
      <w:r>
        <w:rPr>
          <w:sz w:val="24"/>
        </w:rPr>
        <w:t>.</w:t>
      </w:r>
    </w:p>
    <w:p w:rsidR="00551FBD" w:rsidRDefault="008C5111">
      <w:pPr>
        <w:ind w:left="1040"/>
        <w:jc w:val="both"/>
        <w:rPr>
          <w:sz w:val="24"/>
        </w:rPr>
      </w:pPr>
      <w:r>
        <w:rPr>
          <w:i/>
          <w:sz w:val="24"/>
          <w:u w:val="single"/>
        </w:rPr>
        <w:t>Упражнения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без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предметов</w:t>
      </w:r>
      <w:r>
        <w:rPr>
          <w:i/>
          <w:spacing w:val="-3"/>
          <w:sz w:val="24"/>
          <w:u w:val="single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коррегирующие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sz w:val="24"/>
        </w:rPr>
        <w:t>):</w:t>
      </w:r>
    </w:p>
    <w:p w:rsidR="00551FBD" w:rsidRDefault="008C5111">
      <w:pPr>
        <w:pStyle w:val="a3"/>
        <w:ind w:left="332" w:right="340" w:firstLine="708"/>
      </w:pPr>
      <w:r>
        <w:t>основные положения и движения рук, ног, головы, туловища; упражнения для расслабления</w:t>
      </w:r>
      <w:r>
        <w:rPr>
          <w:spacing w:val="1"/>
        </w:rPr>
        <w:t xml:space="preserve"> </w:t>
      </w:r>
      <w:r>
        <w:t>мышц; мышц шеи; укрепления мышц спины и живота; развития мышц рук и плечевого пояса; мышц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дыхание;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пальцев;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-57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 туловища.</w:t>
      </w:r>
    </w:p>
    <w:p w:rsidR="00551FBD" w:rsidRDefault="008C5111">
      <w:pPr>
        <w:ind w:left="1040"/>
        <w:rPr>
          <w:sz w:val="24"/>
        </w:rPr>
      </w:pPr>
      <w:r>
        <w:rPr>
          <w:i/>
          <w:sz w:val="24"/>
          <w:u w:val="single"/>
        </w:rPr>
        <w:t>Упражнения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предметами</w:t>
      </w:r>
      <w:r>
        <w:rPr>
          <w:sz w:val="24"/>
          <w:u w:val="single"/>
        </w:rPr>
        <w:t>:</w:t>
      </w:r>
    </w:p>
    <w:p w:rsidR="00551FBD" w:rsidRDefault="008C5111">
      <w:pPr>
        <w:pStyle w:val="a3"/>
        <w:ind w:left="332" w:right="341" w:firstLine="708"/>
      </w:pPr>
      <w:r>
        <w:t>с гимнастическими палками; флажками; малыми обручами; малыми мячами; большим мячом;</w:t>
      </w:r>
      <w:r>
        <w:rPr>
          <w:spacing w:val="1"/>
        </w:rPr>
        <w:t xml:space="preserve"> </w:t>
      </w:r>
      <w:r>
        <w:t xml:space="preserve">набивными мячами (вес 2 кг); упражнения на равновесие; лазанье и </w:t>
      </w:r>
      <w:proofErr w:type="spellStart"/>
      <w:r>
        <w:t>перелезание</w:t>
      </w:r>
      <w:proofErr w:type="spellEnd"/>
      <w:r>
        <w:t>; упражнения для</w:t>
      </w:r>
      <w:r>
        <w:rPr>
          <w:spacing w:val="1"/>
        </w:rPr>
        <w:t xml:space="preserve"> </w:t>
      </w:r>
      <w:r>
        <w:t>развития пространственно-временной дифференцировки и точности движений</w:t>
      </w:r>
      <w:r>
        <w:rPr>
          <w:b/>
        </w:rPr>
        <w:t xml:space="preserve">; </w:t>
      </w:r>
      <w:r>
        <w:t>переноска грузов и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предметов</w:t>
      </w:r>
      <w:r>
        <w:rPr>
          <w:b/>
        </w:rPr>
        <w:t>;</w:t>
      </w:r>
      <w:r>
        <w:rPr>
          <w:b/>
          <w:spacing w:val="-1"/>
        </w:rPr>
        <w:t xml:space="preserve"> </w:t>
      </w:r>
      <w:r>
        <w:t>прыжки.</w:t>
      </w:r>
    </w:p>
    <w:p w:rsidR="00551FBD" w:rsidRDefault="008C5111">
      <w:pPr>
        <w:pStyle w:val="3"/>
        <w:spacing w:before="6"/>
        <w:ind w:left="4633"/>
        <w:jc w:val="both"/>
      </w:pPr>
      <w:r>
        <w:t>Легкая</w:t>
      </w:r>
      <w:r>
        <w:rPr>
          <w:spacing w:val="-3"/>
        </w:rPr>
        <w:t xml:space="preserve"> </w:t>
      </w:r>
      <w:r>
        <w:t>атлетика</w:t>
      </w:r>
    </w:p>
    <w:p w:rsidR="00551FBD" w:rsidRDefault="008C5111">
      <w:pPr>
        <w:pStyle w:val="a3"/>
        <w:ind w:left="332" w:right="342" w:firstLine="708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</w:t>
      </w:r>
      <w:r>
        <w:t>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57"/>
        </w:rPr>
        <w:t xml:space="preserve"> </w:t>
      </w:r>
      <w:r>
        <w:t>учащихся с правилами дыхания во время ходьбы и бега. Ознакомление учащихся с правильным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метаний.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 при ходьбе. Развитие двигательных способностей и физических качеств средствами легкой</w:t>
      </w:r>
      <w:r>
        <w:rPr>
          <w:spacing w:val="1"/>
        </w:rPr>
        <w:t xml:space="preserve"> </w:t>
      </w:r>
      <w:r>
        <w:t>атлетики.</w:t>
      </w:r>
    </w:p>
    <w:p w:rsidR="00551FBD" w:rsidRDefault="008C5111">
      <w:pPr>
        <w:pStyle w:val="2"/>
        <w:spacing w:before="3"/>
        <w:ind w:left="1040"/>
      </w:pPr>
      <w:r>
        <w:t>Практический</w:t>
      </w:r>
      <w:r>
        <w:rPr>
          <w:spacing w:val="-3"/>
        </w:rPr>
        <w:t xml:space="preserve"> </w:t>
      </w:r>
      <w:r>
        <w:t>материал:</w:t>
      </w:r>
    </w:p>
    <w:p w:rsidR="00551FBD" w:rsidRDefault="008C5111">
      <w:pPr>
        <w:pStyle w:val="a3"/>
        <w:ind w:left="332" w:right="337" w:firstLine="708"/>
      </w:pPr>
      <w:r>
        <w:rPr>
          <w:i/>
          <w:spacing w:val="-4"/>
        </w:rPr>
        <w:t>Ходьба</w:t>
      </w:r>
      <w:r>
        <w:rPr>
          <w:spacing w:val="-4"/>
        </w:rPr>
        <w:t>.</w:t>
      </w:r>
      <w:r>
        <w:rPr>
          <w:spacing w:val="-1"/>
        </w:rPr>
        <w:t xml:space="preserve"> </w:t>
      </w:r>
      <w:r>
        <w:rPr>
          <w:spacing w:val="-4"/>
        </w:rPr>
        <w:t>Ходьба</w:t>
      </w:r>
      <w:r>
        <w:rPr>
          <w:spacing w:val="-9"/>
        </w:rPr>
        <w:t xml:space="preserve"> </w:t>
      </w:r>
      <w:r>
        <w:rPr>
          <w:spacing w:val="-4"/>
        </w:rPr>
        <w:t>парами</w:t>
      </w:r>
      <w:r>
        <w:rPr>
          <w:spacing w:val="-8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кругу,</w:t>
      </w:r>
      <w:r>
        <w:rPr>
          <w:spacing w:val="-9"/>
        </w:rPr>
        <w:t xml:space="preserve"> </w:t>
      </w:r>
      <w:r>
        <w:rPr>
          <w:spacing w:val="-4"/>
        </w:rPr>
        <w:t>взявшись</w:t>
      </w:r>
      <w:r>
        <w:rPr>
          <w:spacing w:val="-8"/>
        </w:rPr>
        <w:t xml:space="preserve"> </w:t>
      </w:r>
      <w:r>
        <w:rPr>
          <w:spacing w:val="-3"/>
        </w:rPr>
        <w:t>за</w:t>
      </w:r>
      <w:r>
        <w:rPr>
          <w:spacing w:val="-9"/>
        </w:rPr>
        <w:t xml:space="preserve"> </w:t>
      </w:r>
      <w:r>
        <w:rPr>
          <w:spacing w:val="-3"/>
        </w:rPr>
        <w:t>руки.</w:t>
      </w:r>
      <w:r>
        <w:rPr>
          <w:spacing w:val="-9"/>
        </w:rPr>
        <w:t xml:space="preserve"> </w:t>
      </w:r>
      <w:r>
        <w:rPr>
          <w:spacing w:val="-3"/>
        </w:rPr>
        <w:t>Обычная</w:t>
      </w:r>
      <w:r>
        <w:rPr>
          <w:spacing w:val="-11"/>
        </w:rPr>
        <w:t xml:space="preserve"> </w:t>
      </w:r>
      <w:r>
        <w:rPr>
          <w:spacing w:val="-3"/>
        </w:rPr>
        <w:t>ходьба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умеренном</w:t>
      </w:r>
      <w:r>
        <w:rPr>
          <w:spacing w:val="-10"/>
        </w:rPr>
        <w:t xml:space="preserve"> </w:t>
      </w:r>
      <w:r>
        <w:rPr>
          <w:spacing w:val="-3"/>
        </w:rPr>
        <w:t>темпе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колонне</w:t>
      </w:r>
      <w:r>
        <w:rPr>
          <w:spacing w:val="-57"/>
        </w:rPr>
        <w:t xml:space="preserve"> </w:t>
      </w:r>
      <w:r>
        <w:t>по одному в обход зала за учителем. 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линии, ходьба</w:t>
      </w:r>
      <w:r>
        <w:rPr>
          <w:spacing w:val="1"/>
        </w:rPr>
        <w:t xml:space="preserve"> </w:t>
      </w:r>
      <w:r>
        <w:t>на носках,</w:t>
      </w:r>
      <w:r>
        <w:rPr>
          <w:spacing w:val="1"/>
        </w:rPr>
        <w:t xml:space="preserve"> </w:t>
      </w:r>
      <w:r>
        <w:t>на 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своде</w:t>
      </w:r>
      <w:r>
        <w:rPr>
          <w:spacing w:val="1"/>
        </w:rPr>
        <w:t xml:space="preserve"> </w:t>
      </w:r>
      <w:r>
        <w:t>стопы.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бегом.</w:t>
      </w:r>
      <w:r>
        <w:rPr>
          <w:spacing w:val="-1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скорости.</w:t>
      </w:r>
      <w:r>
        <w:rPr>
          <w:spacing w:val="-6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рук: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пояс,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rPr>
          <w:spacing w:val="-3"/>
        </w:rPr>
        <w:t>плечам,</w:t>
      </w:r>
      <w:r>
        <w:rPr>
          <w:spacing w:val="-11"/>
        </w:rPr>
        <w:t xml:space="preserve"> </w:t>
      </w:r>
      <w:r>
        <w:rPr>
          <w:spacing w:val="-3"/>
        </w:rPr>
        <w:t>перед</w:t>
      </w:r>
      <w:r>
        <w:rPr>
          <w:spacing w:val="-11"/>
        </w:rPr>
        <w:t xml:space="preserve"> </w:t>
      </w:r>
      <w:r>
        <w:rPr>
          <w:spacing w:val="-3"/>
        </w:rPr>
        <w:t>грудью,</w:t>
      </w:r>
      <w:r>
        <w:rPr>
          <w:spacing w:val="-11"/>
        </w:rPr>
        <w:t xml:space="preserve"> </w:t>
      </w:r>
      <w:r>
        <w:rPr>
          <w:spacing w:val="-3"/>
        </w:rPr>
        <w:t>за</w:t>
      </w:r>
      <w:r>
        <w:rPr>
          <w:spacing w:val="-11"/>
        </w:rPr>
        <w:t xml:space="preserve"> </w:t>
      </w:r>
      <w:r>
        <w:rPr>
          <w:spacing w:val="-3"/>
        </w:rPr>
        <w:t>голову.</w:t>
      </w:r>
      <w:r>
        <w:rPr>
          <w:spacing w:val="-11"/>
        </w:rPr>
        <w:t xml:space="preserve"> </w:t>
      </w:r>
      <w:r>
        <w:rPr>
          <w:spacing w:val="-3"/>
        </w:rPr>
        <w:t>Ходьба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изменением</w:t>
      </w:r>
      <w:r>
        <w:rPr>
          <w:spacing w:val="-9"/>
        </w:rPr>
        <w:t xml:space="preserve"> </w:t>
      </w:r>
      <w:r>
        <w:rPr>
          <w:spacing w:val="-2"/>
        </w:rPr>
        <w:t>направлений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ориентирам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командам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  <w:r>
        <w:rPr>
          <w:spacing w:val="-58"/>
        </w:rPr>
        <w:t xml:space="preserve"> </w:t>
      </w:r>
      <w:r>
        <w:t>Ходьба с перешагиванием через большие мячи с высоким подниманием бедра. Ходьба в медленном,</w:t>
      </w:r>
      <w:r>
        <w:rPr>
          <w:spacing w:val="1"/>
        </w:rPr>
        <w:t xml:space="preserve"> </w:t>
      </w:r>
      <w:r>
        <w:t>среднем и быстром темпе. Ходьба с выполнением упражнений для рук в чередовании с другими</w:t>
      </w:r>
      <w:r>
        <w:rPr>
          <w:spacing w:val="1"/>
        </w:rPr>
        <w:t xml:space="preserve"> </w:t>
      </w:r>
      <w:r>
        <w:rPr>
          <w:spacing w:val="-5"/>
        </w:rPr>
        <w:t>движениями;</w:t>
      </w:r>
      <w:r>
        <w:rPr>
          <w:spacing w:val="-10"/>
        </w:rPr>
        <w:t xml:space="preserve"> </w:t>
      </w:r>
      <w:r>
        <w:rPr>
          <w:spacing w:val="-5"/>
        </w:rPr>
        <w:t>со</w:t>
      </w:r>
      <w:r>
        <w:rPr>
          <w:spacing w:val="-10"/>
        </w:rPr>
        <w:t xml:space="preserve"> </w:t>
      </w:r>
      <w:r>
        <w:rPr>
          <w:spacing w:val="-5"/>
        </w:rPr>
        <w:t>сменой</w:t>
      </w:r>
      <w:r>
        <w:rPr>
          <w:spacing w:val="-9"/>
        </w:rPr>
        <w:t xml:space="preserve"> </w:t>
      </w:r>
      <w:r>
        <w:rPr>
          <w:spacing w:val="-5"/>
        </w:rPr>
        <w:t>положений</w:t>
      </w:r>
      <w:r>
        <w:rPr>
          <w:spacing w:val="-11"/>
        </w:rPr>
        <w:t xml:space="preserve"> </w:t>
      </w:r>
      <w:r>
        <w:rPr>
          <w:spacing w:val="-4"/>
        </w:rPr>
        <w:t>рук:</w:t>
      </w:r>
      <w:r>
        <w:rPr>
          <w:spacing w:val="-10"/>
        </w:rPr>
        <w:t xml:space="preserve"> </w:t>
      </w:r>
      <w:r>
        <w:rPr>
          <w:spacing w:val="-4"/>
        </w:rPr>
        <w:t>вперед,</w:t>
      </w:r>
      <w:r>
        <w:rPr>
          <w:spacing w:val="-10"/>
        </w:rPr>
        <w:t xml:space="preserve"> </w:t>
      </w:r>
      <w:r>
        <w:rPr>
          <w:spacing w:val="-4"/>
        </w:rPr>
        <w:t>вверх,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хлопками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т.</w:t>
      </w:r>
      <w:r>
        <w:rPr>
          <w:spacing w:val="-12"/>
        </w:rPr>
        <w:t xml:space="preserve"> </w:t>
      </w:r>
      <w:r>
        <w:rPr>
          <w:spacing w:val="-4"/>
        </w:rPr>
        <w:t>д.</w:t>
      </w:r>
      <w:r>
        <w:rPr>
          <w:spacing w:val="-10"/>
        </w:rPr>
        <w:t xml:space="preserve"> </w:t>
      </w:r>
      <w:r>
        <w:rPr>
          <w:spacing w:val="-4"/>
        </w:rPr>
        <w:t>Ходьба</w:t>
      </w:r>
      <w:r>
        <w:rPr>
          <w:spacing w:val="-12"/>
        </w:rPr>
        <w:t xml:space="preserve"> </w:t>
      </w:r>
      <w:r>
        <w:rPr>
          <w:spacing w:val="-4"/>
        </w:rPr>
        <w:t>шеренгой</w:t>
      </w:r>
      <w:r>
        <w:t xml:space="preserve"> </w:t>
      </w:r>
      <w:r>
        <w:rPr>
          <w:spacing w:val="-4"/>
        </w:rPr>
        <w:t>с открытыми 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закрытыми</w:t>
      </w:r>
      <w:r>
        <w:rPr>
          <w:spacing w:val="-2"/>
        </w:rPr>
        <w:t xml:space="preserve"> </w:t>
      </w:r>
      <w:r>
        <w:t>глазами.</w:t>
      </w:r>
    </w:p>
    <w:p w:rsidR="00551FBD" w:rsidRDefault="008C5111">
      <w:pPr>
        <w:pStyle w:val="a3"/>
        <w:ind w:left="332" w:right="332" w:firstLine="708"/>
      </w:pPr>
      <w:r>
        <w:rPr>
          <w:i/>
        </w:rPr>
        <w:t>Бег</w:t>
      </w:r>
      <w:r>
        <w:t>. Перебежки группами и по одному 15—20 м. Медленный бег с сохранением 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-9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заданном</w:t>
      </w:r>
      <w:r>
        <w:rPr>
          <w:spacing w:val="-8"/>
        </w:rPr>
        <w:t xml:space="preserve"> </w:t>
      </w:r>
      <w:r>
        <w:t>направлении.</w:t>
      </w:r>
      <w:r>
        <w:rPr>
          <w:spacing w:val="-8"/>
        </w:rPr>
        <w:t xml:space="preserve"> </w:t>
      </w:r>
      <w:r>
        <w:t>Чередование</w:t>
      </w:r>
      <w:r>
        <w:rPr>
          <w:spacing w:val="-10"/>
        </w:rPr>
        <w:t xml:space="preserve"> </w:t>
      </w:r>
      <w:r>
        <w:t>бега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ходьбы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расстоянии.</w:t>
      </w:r>
      <w:r>
        <w:rPr>
          <w:spacing w:val="-57"/>
        </w:rPr>
        <w:t xml:space="preserve"> </w:t>
      </w:r>
      <w:r>
        <w:t>Бег на носках. Бег на месте с высоким подниманием бедра. Бег с высоким подниманием бедра и</w:t>
      </w:r>
      <w:r>
        <w:rPr>
          <w:spacing w:val="1"/>
        </w:rPr>
        <w:t xml:space="preserve"> </w:t>
      </w:r>
      <w:r>
        <w:t xml:space="preserve">захлестыванием голени назад. Бег с преодолением простейших препятствий (канавки,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-57"/>
        </w:rPr>
        <w:t xml:space="preserve"> </w:t>
      </w:r>
      <w:r>
        <w:t xml:space="preserve">сетку, </w:t>
      </w:r>
      <w:proofErr w:type="spellStart"/>
      <w:r>
        <w:t>обегание</w:t>
      </w:r>
      <w:proofErr w:type="spellEnd"/>
      <w:r>
        <w:t xml:space="preserve"> стойки и т. д.). Быстрый бег на скорость. Медленный бег. Чередование бега и ходьбы.</w:t>
      </w:r>
      <w:r>
        <w:rPr>
          <w:spacing w:val="-57"/>
        </w:rPr>
        <w:t xml:space="preserve"> </w:t>
      </w:r>
      <w:r>
        <w:t>Высокий старт. Бег прямолинейный с параллельной постановкой стоп. Повторный бег на скорость.</w:t>
      </w:r>
      <w:r>
        <w:rPr>
          <w:spacing w:val="1"/>
        </w:rPr>
        <w:t xml:space="preserve"> </w:t>
      </w:r>
      <w:r>
        <w:t>Низкий старт. Специальные беговые упражнения: бег с подниманием бедра, с захлестыванием голени</w:t>
      </w:r>
      <w:r>
        <w:rPr>
          <w:spacing w:val="-57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семенящий</w:t>
      </w:r>
      <w:r>
        <w:rPr>
          <w:spacing w:val="-8"/>
        </w:rPr>
        <w:t xml:space="preserve"> </w:t>
      </w:r>
      <w:r>
        <w:t>бег.</w:t>
      </w:r>
      <w:r>
        <w:rPr>
          <w:spacing w:val="-9"/>
        </w:rPr>
        <w:t xml:space="preserve"> </w:t>
      </w:r>
      <w:r>
        <w:t>Челночный</w:t>
      </w:r>
      <w:r>
        <w:rPr>
          <w:spacing w:val="-8"/>
        </w:rPr>
        <w:t xml:space="preserve"> </w:t>
      </w:r>
      <w:r>
        <w:t>бег.</w:t>
      </w:r>
    </w:p>
    <w:p w:rsidR="00551FBD" w:rsidRDefault="008C5111">
      <w:pPr>
        <w:pStyle w:val="a3"/>
        <w:ind w:left="332" w:right="338" w:firstLine="708"/>
      </w:pPr>
      <w:r>
        <w:rPr>
          <w:i/>
        </w:rPr>
        <w:t>Прыжки</w:t>
      </w:r>
      <w:r>
        <w:t>. Прыжки на двух ногах на месте и с продвижением вперед, назад, вправо, влево.</w:t>
      </w:r>
      <w:r>
        <w:rPr>
          <w:spacing w:val="1"/>
        </w:rPr>
        <w:t xml:space="preserve"> </w:t>
      </w:r>
      <w:r>
        <w:rPr>
          <w:spacing w:val="-4"/>
        </w:rPr>
        <w:t>Перепрыгивание</w:t>
      </w:r>
      <w:r>
        <w:rPr>
          <w:spacing w:val="-6"/>
        </w:rPr>
        <w:t xml:space="preserve"> </w:t>
      </w:r>
      <w:r>
        <w:rPr>
          <w:spacing w:val="-4"/>
        </w:rPr>
        <w:t>через</w:t>
      </w:r>
      <w:r>
        <w:rPr>
          <w:spacing w:val="-6"/>
        </w:rPr>
        <w:t xml:space="preserve"> </w:t>
      </w:r>
      <w:r>
        <w:rPr>
          <w:spacing w:val="-4"/>
        </w:rPr>
        <w:t xml:space="preserve">начерченную </w:t>
      </w:r>
      <w:r>
        <w:rPr>
          <w:spacing w:val="-3"/>
        </w:rPr>
        <w:t>линию,</w:t>
      </w:r>
      <w:r>
        <w:rPr>
          <w:spacing w:val="-4"/>
        </w:rPr>
        <w:t xml:space="preserve"> </w:t>
      </w:r>
      <w:r>
        <w:rPr>
          <w:spacing w:val="-3"/>
        </w:rPr>
        <w:t>шнур,</w:t>
      </w:r>
      <w:r>
        <w:rPr>
          <w:spacing w:val="-9"/>
        </w:rPr>
        <w:t xml:space="preserve"> </w:t>
      </w:r>
      <w:r>
        <w:rPr>
          <w:spacing w:val="-3"/>
        </w:rPr>
        <w:t>набивной</w:t>
      </w:r>
      <w:r>
        <w:rPr>
          <w:spacing w:val="-7"/>
        </w:rPr>
        <w:t xml:space="preserve"> </w:t>
      </w:r>
      <w:r>
        <w:rPr>
          <w:spacing w:val="-3"/>
        </w:rPr>
        <w:t>мяч.</w:t>
      </w:r>
      <w:r>
        <w:rPr>
          <w:spacing w:val="-8"/>
        </w:rPr>
        <w:t xml:space="preserve"> </w:t>
      </w:r>
      <w:r>
        <w:rPr>
          <w:spacing w:val="-3"/>
        </w:rPr>
        <w:t>Прыжки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ноги</w:t>
      </w:r>
      <w:r>
        <w:rPr>
          <w:spacing w:val="-6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ногу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отрезках</w:t>
      </w:r>
      <w:r>
        <w:rPr>
          <w:spacing w:val="-8"/>
        </w:rPr>
        <w:t xml:space="preserve"> </w:t>
      </w:r>
      <w:r>
        <w:rPr>
          <w:spacing w:val="-3"/>
        </w:rPr>
        <w:t>до.</w:t>
      </w:r>
      <w:r>
        <w:rPr>
          <w:spacing w:val="-57"/>
        </w:rPr>
        <w:t xml:space="preserve"> </w:t>
      </w:r>
      <w:r>
        <w:t>Подпрыгивание</w:t>
      </w:r>
      <w:r>
        <w:rPr>
          <w:spacing w:val="-7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захватом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касанием</w:t>
      </w:r>
      <w:r>
        <w:rPr>
          <w:spacing w:val="-6"/>
        </w:rPr>
        <w:t xml:space="preserve"> </w:t>
      </w:r>
      <w:r>
        <w:t>висящего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(мяча).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rPr>
          <w:spacing w:val="-2"/>
        </w:rPr>
        <w:t xml:space="preserve">места. Прыжки на одной ноге на месте, с продвижением вперед, в стороны. </w:t>
      </w:r>
      <w:r>
        <w:rPr>
          <w:spacing w:val="-1"/>
        </w:rPr>
        <w:t>Прыжки с высоты с мягким</w:t>
      </w:r>
      <w:r>
        <w:rPr>
          <w:spacing w:val="-57"/>
        </w:rPr>
        <w:t xml:space="preserve"> </w:t>
      </w:r>
      <w:r>
        <w:t>приземлением. Прыжки в длину и высоту с шага. Прыжки с небольшого разбега в длину. Прыжки с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 в</w:t>
      </w:r>
      <w:r>
        <w:rPr>
          <w:spacing w:val="-2"/>
        </w:rPr>
        <w:t xml:space="preserve"> </w:t>
      </w:r>
      <w:r>
        <w:t>длину.</w:t>
      </w:r>
      <w:r>
        <w:rPr>
          <w:spacing w:val="2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разбега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отталкивания.</w:t>
      </w:r>
      <w:r>
        <w:rPr>
          <w:spacing w:val="-6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rPr>
          <w:spacing w:val="-3"/>
        </w:rPr>
        <w:t>прямого</w:t>
      </w:r>
      <w:r>
        <w:rPr>
          <w:spacing w:val="-7"/>
        </w:rPr>
        <w:t xml:space="preserve"> </w:t>
      </w:r>
      <w:r>
        <w:rPr>
          <w:spacing w:val="-3"/>
        </w:rPr>
        <w:t>разбега</w:t>
      </w:r>
      <w:r>
        <w:rPr>
          <w:spacing w:val="-10"/>
        </w:rPr>
        <w:t xml:space="preserve"> </w:t>
      </w:r>
      <w:r>
        <w:rPr>
          <w:spacing w:val="-3"/>
        </w:rPr>
        <w:t>способом</w:t>
      </w:r>
      <w:r>
        <w:rPr>
          <w:spacing w:val="-5"/>
        </w:rPr>
        <w:t xml:space="preserve"> </w:t>
      </w:r>
      <w:r>
        <w:rPr>
          <w:spacing w:val="-3"/>
        </w:rPr>
        <w:t>«согнув</w:t>
      </w:r>
      <w:r>
        <w:rPr>
          <w:spacing w:val="-7"/>
        </w:rPr>
        <w:t xml:space="preserve"> </w:t>
      </w:r>
      <w:r>
        <w:rPr>
          <w:spacing w:val="-3"/>
        </w:rPr>
        <w:t>ноги».</w:t>
      </w:r>
      <w:r>
        <w:rPr>
          <w:spacing w:val="-6"/>
        </w:rPr>
        <w:t xml:space="preserve"> </w:t>
      </w:r>
      <w:r>
        <w:rPr>
          <w:spacing w:val="-2"/>
        </w:rPr>
        <w:t>Прыжки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высоту</w:t>
      </w:r>
      <w:r>
        <w:rPr>
          <w:spacing w:val="-13"/>
        </w:rPr>
        <w:t xml:space="preserve"> </w:t>
      </w:r>
      <w:r>
        <w:rPr>
          <w:spacing w:val="-2"/>
        </w:rPr>
        <w:t>способом</w:t>
      </w:r>
      <w:r>
        <w:rPr>
          <w:spacing w:val="-9"/>
        </w:rPr>
        <w:t xml:space="preserve"> </w:t>
      </w:r>
      <w:r>
        <w:rPr>
          <w:spacing w:val="-2"/>
        </w:rPr>
        <w:t>«перешагивание».</w:t>
      </w:r>
    </w:p>
    <w:p w:rsidR="00551FBD" w:rsidRDefault="008C5111">
      <w:pPr>
        <w:pStyle w:val="a3"/>
        <w:ind w:left="332" w:right="340" w:firstLine="708"/>
      </w:pPr>
      <w:r>
        <w:rPr>
          <w:i/>
        </w:rPr>
        <w:t>Метание</w:t>
      </w:r>
      <w:r>
        <w:t>. Правильный захват различных предметов для выполнения метания одной и двумя</w:t>
      </w:r>
      <w:r>
        <w:rPr>
          <w:spacing w:val="1"/>
        </w:rPr>
        <w:t xml:space="preserve"> </w:t>
      </w:r>
      <w:r>
        <w:t>руками. Прием и передача мяча, флажков, палок</w:t>
      </w:r>
      <w:r>
        <w:rPr>
          <w:spacing w:val="1"/>
        </w:rPr>
        <w:t xml:space="preserve"> </w:t>
      </w:r>
      <w:r>
        <w:t>в шеренге, по кругу,</w:t>
      </w:r>
      <w:r>
        <w:rPr>
          <w:spacing w:val="1"/>
        </w:rPr>
        <w:t xml:space="preserve"> </w:t>
      </w:r>
      <w:r>
        <w:t>в колонне. Произвольное</w:t>
      </w:r>
      <w:r>
        <w:rPr>
          <w:spacing w:val="1"/>
        </w:rPr>
        <w:t xml:space="preserve"> </w:t>
      </w:r>
      <w:r>
        <w:t>метание малых и больших мячей в игре. Броски и ловля волейбольных мячей. Метание колец на</w:t>
      </w:r>
      <w:r>
        <w:rPr>
          <w:spacing w:val="1"/>
        </w:rPr>
        <w:t xml:space="preserve"> </w:t>
      </w:r>
      <w:r>
        <w:t>шесты.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стенку правой</w:t>
      </w:r>
      <w:r>
        <w:rPr>
          <w:spacing w:val="60"/>
        </w:rPr>
        <w:t xml:space="preserve"> </w:t>
      </w:r>
      <w:r>
        <w:t>и левой рукой.</w:t>
      </w:r>
      <w:r>
        <w:rPr>
          <w:spacing w:val="60"/>
        </w:rPr>
        <w:t xml:space="preserve"> </w:t>
      </w:r>
      <w:r>
        <w:t>Метание</w:t>
      </w:r>
      <w:r>
        <w:rPr>
          <w:spacing w:val="60"/>
        </w:rPr>
        <w:t xml:space="preserve"> </w:t>
      </w:r>
      <w:r>
        <w:t>большого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руками</w:t>
      </w:r>
      <w:r>
        <w:rPr>
          <w:spacing w:val="18"/>
        </w:rPr>
        <w:t xml:space="preserve"> </w:t>
      </w:r>
      <w:r>
        <w:t>из-за</w:t>
      </w:r>
      <w:r>
        <w:rPr>
          <w:spacing w:val="16"/>
        </w:rPr>
        <w:t xml:space="preserve"> </w:t>
      </w:r>
      <w:r>
        <w:t>головы</w:t>
      </w:r>
      <w:r>
        <w:rPr>
          <w:spacing w:val="2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снизу с</w:t>
      </w:r>
      <w:r>
        <w:rPr>
          <w:spacing w:val="1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стену.</w:t>
      </w:r>
      <w:r>
        <w:rPr>
          <w:spacing w:val="6"/>
        </w:rPr>
        <w:t xml:space="preserve"> </w:t>
      </w:r>
      <w:r>
        <w:t>Броски</w:t>
      </w:r>
      <w:r>
        <w:rPr>
          <w:spacing w:val="3"/>
        </w:rPr>
        <w:t xml:space="preserve"> </w:t>
      </w:r>
      <w:r>
        <w:t>набивного</w:t>
      </w:r>
      <w:r>
        <w:rPr>
          <w:spacing w:val="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сидя</w:t>
      </w:r>
      <w:r>
        <w:rPr>
          <w:spacing w:val="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руками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37"/>
      </w:pPr>
      <w:r>
        <w:lastRenderedPageBreak/>
        <w:t>из-за головы. Метание теннисного мяча с места одной рукой в стену и на дальность. Метание мяча с</w:t>
      </w:r>
      <w:r>
        <w:rPr>
          <w:spacing w:val="1"/>
        </w:rPr>
        <w:t xml:space="preserve"> </w:t>
      </w:r>
      <w:r>
        <w:t>места в цель. Метание мячей с места в цель левой и правой руками. Метание теннисного мяча на</w:t>
      </w:r>
      <w:r>
        <w:rPr>
          <w:spacing w:val="1"/>
        </w:rPr>
        <w:t xml:space="preserve"> </w:t>
      </w:r>
      <w:r>
        <w:t>дальность отскока от баскетбольного щита. Метание теннисного мяча на дальность с места. 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(вес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кг)</w:t>
      </w:r>
      <w:r>
        <w:rPr>
          <w:spacing w:val="-8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руками.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3"/>
        <w:spacing w:before="0"/>
        <w:ind w:left="4813"/>
        <w:jc w:val="both"/>
      </w:pPr>
      <w:r>
        <w:t>Лыжная</w:t>
      </w:r>
      <w:r>
        <w:rPr>
          <w:spacing w:val="-5"/>
        </w:rPr>
        <w:t xml:space="preserve"> </w:t>
      </w:r>
      <w:r>
        <w:t>подготовка</w:t>
      </w:r>
    </w:p>
    <w:p w:rsidR="00551FBD" w:rsidRDefault="008C5111">
      <w:pPr>
        <w:spacing w:line="274" w:lineRule="exact"/>
        <w:ind w:left="4847"/>
        <w:jc w:val="both"/>
        <w:rPr>
          <w:i/>
          <w:sz w:val="24"/>
        </w:rPr>
      </w:pPr>
      <w:r>
        <w:rPr>
          <w:i/>
          <w:sz w:val="24"/>
        </w:rPr>
        <w:t>Лыжная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551FBD" w:rsidRDefault="008C5111">
      <w:pPr>
        <w:pStyle w:val="a3"/>
        <w:ind w:left="332" w:right="344" w:firstLine="708"/>
      </w:pPr>
      <w:r>
        <w:rPr>
          <w:b/>
        </w:rPr>
        <w:t xml:space="preserve">Теоретические сведения. </w:t>
      </w:r>
      <w:r>
        <w:t>Элементарные понятия о ходьбе и передвижении на лыжах. Одежда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 Лыжный инвентарь; выбор лыж и палок. Одежда и обувь лыжника. Правила поведения</w:t>
      </w:r>
      <w:r>
        <w:rPr>
          <w:spacing w:val="1"/>
        </w:rPr>
        <w:t xml:space="preserve"> </w:t>
      </w:r>
      <w:r>
        <w:t xml:space="preserve">на уроках лыжной подготовки. Правильное техническое выполнение попеременного </w:t>
      </w:r>
      <w:proofErr w:type="spellStart"/>
      <w:r>
        <w:t>двухшажного</w:t>
      </w:r>
      <w:proofErr w:type="spellEnd"/>
      <w:r>
        <w:rPr>
          <w:spacing w:val="1"/>
        </w:rPr>
        <w:t xml:space="preserve"> </w:t>
      </w:r>
      <w:r>
        <w:t>хода.</w:t>
      </w:r>
      <w:r>
        <w:rPr>
          <w:spacing w:val="-1"/>
        </w:rPr>
        <w:t xml:space="preserve"> </w:t>
      </w:r>
      <w:r>
        <w:t>Виды подъемов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спусков.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 обморожений.</w:t>
      </w:r>
    </w:p>
    <w:p w:rsidR="00551FBD" w:rsidRDefault="008C5111">
      <w:pPr>
        <w:ind w:left="332" w:right="346" w:firstLine="708"/>
        <w:jc w:val="both"/>
        <w:rPr>
          <w:sz w:val="24"/>
        </w:rPr>
      </w:pPr>
      <w:r>
        <w:rPr>
          <w:b/>
          <w:sz w:val="24"/>
        </w:rPr>
        <w:t xml:space="preserve">Практический материал. </w:t>
      </w:r>
      <w:r>
        <w:rPr>
          <w:sz w:val="24"/>
        </w:rPr>
        <w:t>Выполнение строевых команд. Передвижение на лыжах. Спуски,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-1"/>
          <w:sz w:val="24"/>
        </w:rPr>
        <w:t xml:space="preserve"> </w:t>
      </w:r>
      <w:r>
        <w:rPr>
          <w:sz w:val="24"/>
        </w:rPr>
        <w:t>торможение.</w:t>
      </w:r>
    </w:p>
    <w:p w:rsidR="00551FBD" w:rsidRDefault="008C5111">
      <w:pPr>
        <w:spacing w:before="1"/>
        <w:ind w:left="332"/>
        <w:jc w:val="both"/>
        <w:rPr>
          <w:i/>
          <w:sz w:val="24"/>
        </w:rPr>
      </w:pPr>
      <w:r>
        <w:rPr>
          <w:i/>
          <w:sz w:val="24"/>
        </w:rPr>
        <w:t>Конькобежная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551FBD" w:rsidRDefault="008C5111">
      <w:pPr>
        <w:pStyle w:val="a3"/>
        <w:ind w:left="332" w:right="340" w:firstLine="708"/>
      </w:pPr>
      <w:r>
        <w:rPr>
          <w:b/>
        </w:rPr>
        <w:t xml:space="preserve">Теоретические сведения. </w:t>
      </w:r>
      <w:r>
        <w:t>Одежда и обувь конькобежца. Подготовка к занятиям на коньках.</w:t>
      </w:r>
      <w:r>
        <w:rPr>
          <w:spacing w:val="1"/>
        </w:rPr>
        <w:t xml:space="preserve"> </w:t>
      </w:r>
      <w:r>
        <w:t>Правила поведения на уроках. Основные части конька. Предупреждение травм и обморожений при</w:t>
      </w:r>
      <w:r>
        <w:rPr>
          <w:spacing w:val="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коньках.</w:t>
      </w:r>
    </w:p>
    <w:p w:rsidR="00551FBD" w:rsidRDefault="008C5111">
      <w:pPr>
        <w:pStyle w:val="a3"/>
        <w:ind w:left="332" w:right="343" w:firstLine="708"/>
      </w:pPr>
      <w:r>
        <w:rPr>
          <w:b/>
        </w:rPr>
        <w:t xml:space="preserve">Практический материал. </w:t>
      </w:r>
      <w:r>
        <w:t>Упражнение в зале: снимание и одевание ботинок; приседания;</w:t>
      </w:r>
      <w:r>
        <w:rPr>
          <w:spacing w:val="1"/>
        </w:rPr>
        <w:t xml:space="preserve"> </w:t>
      </w:r>
      <w:r>
        <w:t>удержание равновесия; имитация правильного падения на коньках; перенос тяжести с одной ноги на</w:t>
      </w:r>
      <w:r>
        <w:rPr>
          <w:spacing w:val="1"/>
        </w:rPr>
        <w:t xml:space="preserve"> </w:t>
      </w:r>
      <w:r>
        <w:t>другую.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льду:</w:t>
      </w:r>
      <w:r>
        <w:rPr>
          <w:spacing w:val="-1"/>
        </w:rPr>
        <w:t xml:space="preserve"> </w:t>
      </w:r>
      <w:r>
        <w:t>скольжение, торможение, повороты.</w:t>
      </w:r>
    </w:p>
    <w:p w:rsidR="00551FBD" w:rsidRDefault="008C5111">
      <w:pPr>
        <w:pStyle w:val="3"/>
        <w:ind w:left="1316" w:right="622"/>
        <w:jc w:val="center"/>
      </w:pPr>
      <w:r>
        <w:t>Игры</w:t>
      </w:r>
    </w:p>
    <w:p w:rsidR="00551FBD" w:rsidRDefault="008C5111">
      <w:pPr>
        <w:pStyle w:val="a3"/>
        <w:ind w:left="332" w:right="343" w:firstLine="708"/>
      </w:pPr>
      <w:r>
        <w:rPr>
          <w:b/>
        </w:rPr>
        <w:t xml:space="preserve">Теоретические сведения. </w:t>
      </w:r>
      <w:r>
        <w:t>Элементарные сведения о правилах игр и поведении во время игр.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соперником).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игровыми</w:t>
      </w:r>
      <w:r>
        <w:rPr>
          <w:spacing w:val="2"/>
        </w:rPr>
        <w:t xml:space="preserve"> </w:t>
      </w:r>
      <w:r>
        <w:t>умениями (ловля</w:t>
      </w:r>
      <w:r>
        <w:rPr>
          <w:spacing w:val="-1"/>
        </w:rPr>
        <w:t xml:space="preserve"> </w:t>
      </w:r>
      <w:r>
        <w:t>мяча, передача, броски,</w:t>
      </w:r>
      <w:r>
        <w:rPr>
          <w:spacing w:val="1"/>
        </w:rPr>
        <w:t xml:space="preserve"> </w:t>
      </w:r>
      <w:r>
        <w:t>удары по мячу</w:t>
      </w:r>
    </w:p>
    <w:p w:rsidR="00551FBD" w:rsidRDefault="008C5111">
      <w:pPr>
        <w:ind w:left="1040"/>
        <w:rPr>
          <w:sz w:val="24"/>
        </w:rPr>
      </w:pPr>
      <w:r>
        <w:rPr>
          <w:b/>
          <w:sz w:val="24"/>
        </w:rPr>
        <w:t>Практический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  <w:r>
        <w:rPr>
          <w:sz w:val="24"/>
        </w:rPr>
        <w:t>:</w:t>
      </w:r>
    </w:p>
    <w:p w:rsidR="00551FBD" w:rsidRDefault="008C5111">
      <w:pPr>
        <w:pStyle w:val="a3"/>
        <w:ind w:left="1040"/>
        <w:jc w:val="left"/>
      </w:pPr>
      <w:r>
        <w:t>Коррекционные</w:t>
      </w:r>
      <w:r>
        <w:rPr>
          <w:spacing w:val="-6"/>
        </w:rPr>
        <w:t xml:space="preserve"> </w:t>
      </w:r>
      <w:r>
        <w:t>игры;</w:t>
      </w:r>
    </w:p>
    <w:p w:rsidR="00551FBD" w:rsidRDefault="008C5111">
      <w:pPr>
        <w:pStyle w:val="a3"/>
        <w:ind w:left="1040"/>
        <w:jc w:val="left"/>
      </w:pP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упражнений:</w:t>
      </w:r>
    </w:p>
    <w:p w:rsidR="00551FBD" w:rsidRDefault="008C5111">
      <w:pPr>
        <w:pStyle w:val="a3"/>
        <w:ind w:left="332" w:firstLine="708"/>
        <w:jc w:val="left"/>
      </w:pP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бегом;</w:t>
      </w:r>
      <w:r>
        <w:rPr>
          <w:spacing w:val="23"/>
        </w:rPr>
        <w:t xml:space="preserve"> </w:t>
      </w:r>
      <w:r>
        <w:t>прыжками;</w:t>
      </w:r>
      <w:r>
        <w:rPr>
          <w:spacing w:val="23"/>
        </w:rPr>
        <w:t xml:space="preserve"> </w:t>
      </w:r>
      <w:r>
        <w:t>лазанием;</w:t>
      </w:r>
      <w:r>
        <w:rPr>
          <w:spacing w:val="23"/>
        </w:rPr>
        <w:t xml:space="preserve"> </w:t>
      </w:r>
      <w:r>
        <w:t>метанием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ловлей</w:t>
      </w:r>
      <w:r>
        <w:rPr>
          <w:spacing w:val="23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пионербол</w:t>
      </w:r>
      <w:r>
        <w:rPr>
          <w:spacing w:val="2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IV-м</w:t>
      </w:r>
      <w:r>
        <w:rPr>
          <w:spacing w:val="-57"/>
        </w:rPr>
        <w:t xml:space="preserve"> </w:t>
      </w:r>
      <w:r>
        <w:t>классе);</w:t>
      </w:r>
      <w:r>
        <w:rPr>
          <w:spacing w:val="-1"/>
        </w:rPr>
        <w:t xml:space="preserve"> </w:t>
      </w:r>
      <w:r>
        <w:t>построениями и</w:t>
      </w:r>
      <w:r>
        <w:rPr>
          <w:spacing w:val="-1"/>
        </w:rPr>
        <w:t xml:space="preserve"> </w:t>
      </w:r>
      <w:r>
        <w:t>перестроениями; бросанием,</w:t>
      </w:r>
      <w:r>
        <w:rPr>
          <w:spacing w:val="-1"/>
        </w:rPr>
        <w:t xml:space="preserve"> </w:t>
      </w:r>
      <w:r>
        <w:t>ловлей, метанием.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  <w:ind w:left="1311" w:right="622"/>
        <w:jc w:val="center"/>
      </w:pPr>
      <w:r>
        <w:t>РУЧНОЙ</w:t>
      </w:r>
      <w:r>
        <w:rPr>
          <w:spacing w:val="-3"/>
        </w:rPr>
        <w:t xml:space="preserve"> </w:t>
      </w:r>
      <w:r>
        <w:t>ТРУД</w:t>
      </w:r>
    </w:p>
    <w:p w:rsidR="00551FBD" w:rsidRDefault="008C5111">
      <w:pPr>
        <w:pStyle w:val="a3"/>
        <w:ind w:left="332" w:right="345" w:firstLine="708"/>
      </w:pPr>
      <w:r>
        <w:t>Труд – это основа любых культурных достижений, один из главных видов деятельности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551FBD" w:rsidRDefault="008C5111">
      <w:pPr>
        <w:pStyle w:val="a3"/>
        <w:tabs>
          <w:tab w:val="left" w:pos="1554"/>
          <w:tab w:val="left" w:pos="2885"/>
          <w:tab w:val="left" w:pos="4157"/>
          <w:tab w:val="left" w:pos="5291"/>
          <w:tab w:val="left" w:pos="5663"/>
          <w:tab w:val="left" w:pos="7130"/>
          <w:tab w:val="left" w:pos="8675"/>
        </w:tabs>
        <w:ind w:left="332" w:right="345" w:firstLine="708"/>
        <w:jc w:val="right"/>
      </w:pPr>
      <w:r>
        <w:t>Огромное</w:t>
      </w:r>
      <w:r>
        <w:rPr>
          <w:spacing w:val="41"/>
        </w:rPr>
        <w:t xml:space="preserve"> </w:t>
      </w:r>
      <w:r>
        <w:t>значение</w:t>
      </w:r>
      <w:r>
        <w:rPr>
          <w:spacing w:val="42"/>
        </w:rPr>
        <w:t xml:space="preserve"> </w:t>
      </w:r>
      <w:r>
        <w:t>придается</w:t>
      </w:r>
      <w:r>
        <w:rPr>
          <w:spacing w:val="43"/>
        </w:rPr>
        <w:t xml:space="preserve"> </w:t>
      </w:r>
      <w:r>
        <w:t>ручному</w:t>
      </w:r>
      <w:r>
        <w:rPr>
          <w:spacing w:val="38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развитии</w:t>
      </w:r>
      <w:r>
        <w:rPr>
          <w:spacing w:val="43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нем</w:t>
      </w:r>
      <w:r>
        <w:rPr>
          <w:spacing w:val="42"/>
        </w:rPr>
        <w:t xml:space="preserve"> </w:t>
      </w:r>
      <w:r>
        <w:t>заложены</w:t>
      </w:r>
      <w:r>
        <w:rPr>
          <w:spacing w:val="-57"/>
        </w:rPr>
        <w:t xml:space="preserve"> </w:t>
      </w:r>
      <w:r>
        <w:t>неиссякаемы резервы развития его личности, благоприятные условия для его обучения и воспитания.</w:t>
      </w:r>
      <w:r>
        <w:rPr>
          <w:spacing w:val="1"/>
        </w:rPr>
        <w:t xml:space="preserve"> </w:t>
      </w:r>
      <w:r>
        <w:rPr>
          <w:b/>
        </w:rPr>
        <w:t>Основная</w:t>
      </w:r>
      <w:r>
        <w:rPr>
          <w:b/>
          <w:spacing w:val="64"/>
        </w:rPr>
        <w:t xml:space="preserve"> </w:t>
      </w:r>
      <w:r>
        <w:rPr>
          <w:b/>
        </w:rPr>
        <w:t>цель</w:t>
      </w:r>
      <w:r>
        <w:rPr>
          <w:b/>
          <w:spacing w:val="63"/>
        </w:rPr>
        <w:t xml:space="preserve"> </w:t>
      </w:r>
      <w:r>
        <w:rPr>
          <w:b/>
        </w:rPr>
        <w:t>изучения</w:t>
      </w:r>
      <w:r>
        <w:rPr>
          <w:b/>
          <w:spacing w:val="63"/>
        </w:rPr>
        <w:t xml:space="preserve"> </w:t>
      </w:r>
      <w:r>
        <w:rPr>
          <w:b/>
        </w:rPr>
        <w:t xml:space="preserve">данного  </w:t>
      </w:r>
      <w:r>
        <w:rPr>
          <w:b/>
          <w:spacing w:val="2"/>
        </w:rPr>
        <w:t xml:space="preserve"> </w:t>
      </w:r>
      <w:r>
        <w:rPr>
          <w:b/>
        </w:rPr>
        <w:t xml:space="preserve">предмета  </w:t>
      </w:r>
      <w:r>
        <w:rPr>
          <w:b/>
          <w:spacing w:val="3"/>
        </w:rPr>
        <w:t xml:space="preserve"> </w:t>
      </w:r>
      <w:r>
        <w:t xml:space="preserve">заключается  </w:t>
      </w:r>
      <w:r>
        <w:rPr>
          <w:spacing w:val="2"/>
        </w:rPr>
        <w:t xml:space="preserve"> </w:t>
      </w:r>
      <w:r>
        <w:t xml:space="preserve">во  </w:t>
      </w:r>
      <w:r>
        <w:rPr>
          <w:spacing w:val="5"/>
        </w:rPr>
        <w:t xml:space="preserve"> </w:t>
      </w:r>
      <w:r>
        <w:t xml:space="preserve">всестороннем  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tab/>
        <w:t>учащегося</w:t>
      </w:r>
      <w:r>
        <w:tab/>
        <w:t>младшего</w:t>
      </w:r>
      <w:r>
        <w:tab/>
        <w:t>возраста</w:t>
      </w:r>
      <w:r>
        <w:tab/>
        <w:t>с</w:t>
      </w:r>
      <w:r>
        <w:tab/>
        <w:t>умственной</w:t>
      </w:r>
      <w:r>
        <w:tab/>
        <w:t>отсталостью</w:t>
      </w:r>
      <w:r>
        <w:tab/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-57"/>
        </w:rPr>
        <w:t xml:space="preserve"> </w:t>
      </w:r>
      <w:r>
        <w:t>профильному</w:t>
      </w:r>
      <w:r>
        <w:rPr>
          <w:spacing w:val="49"/>
        </w:rPr>
        <w:t xml:space="preserve"> </w:t>
      </w:r>
      <w:r>
        <w:t>обучению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старших</w:t>
      </w:r>
      <w:r>
        <w:rPr>
          <w:spacing w:val="56"/>
        </w:rPr>
        <w:t xml:space="preserve"> </w:t>
      </w:r>
      <w:r>
        <w:t>классах.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изучение</w:t>
      </w:r>
      <w:r>
        <w:rPr>
          <w:spacing w:val="55"/>
        </w:rPr>
        <w:t xml:space="preserve"> </w:t>
      </w:r>
      <w:r>
        <w:t>способствует</w:t>
      </w:r>
      <w:r>
        <w:rPr>
          <w:spacing w:val="57"/>
        </w:rPr>
        <w:t xml:space="preserve"> </w:t>
      </w:r>
      <w:r>
        <w:t>развитию</w:t>
      </w:r>
      <w:r>
        <w:rPr>
          <w:spacing w:val="57"/>
        </w:rPr>
        <w:t xml:space="preserve"> </w:t>
      </w:r>
      <w:r>
        <w:t>созидательных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7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способностей,</w:t>
      </w:r>
      <w:r>
        <w:rPr>
          <w:spacing w:val="17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мотивации</w:t>
      </w:r>
      <w:r>
        <w:rPr>
          <w:spacing w:val="19"/>
        </w:rPr>
        <w:t xml:space="preserve"> </w:t>
      </w:r>
      <w:r>
        <w:t>успеха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достижений</w:t>
      </w:r>
    </w:p>
    <w:p w:rsidR="00551FBD" w:rsidRDefault="008C5111">
      <w:pPr>
        <w:pStyle w:val="a3"/>
        <w:ind w:left="332"/>
        <w:jc w:val="left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предметно-преобразующей</w:t>
      </w:r>
      <w:r>
        <w:rPr>
          <w:spacing w:val="-2"/>
        </w:rPr>
        <w:t xml:space="preserve"> </w:t>
      </w:r>
      <w:r>
        <w:t>деятельности.</w:t>
      </w:r>
    </w:p>
    <w:p w:rsidR="00551FBD" w:rsidRDefault="008C5111">
      <w:pPr>
        <w:pStyle w:val="2"/>
        <w:spacing w:before="3"/>
        <w:ind w:left="1040"/>
        <w:jc w:val="left"/>
      </w:pP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  <w:tab w:val="left" w:pos="3065"/>
          <w:tab w:val="left" w:pos="4813"/>
          <w:tab w:val="left" w:pos="5165"/>
          <w:tab w:val="left" w:pos="6819"/>
          <w:tab w:val="left" w:pos="7945"/>
          <w:tab w:val="left" w:pos="8518"/>
          <w:tab w:val="left" w:pos="9676"/>
        </w:tabs>
        <w:ind w:right="344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материальной</w:t>
      </w:r>
      <w:r>
        <w:rPr>
          <w:sz w:val="24"/>
        </w:rPr>
        <w:tab/>
        <w:t>культуре</w:t>
      </w:r>
      <w:r>
        <w:rPr>
          <w:sz w:val="24"/>
        </w:rPr>
        <w:tab/>
        <w:t>как</w:t>
      </w:r>
      <w:r>
        <w:rPr>
          <w:sz w:val="24"/>
        </w:rPr>
        <w:tab/>
        <w:t>продукте</w:t>
      </w:r>
      <w:r>
        <w:rPr>
          <w:sz w:val="24"/>
        </w:rPr>
        <w:tab/>
      </w:r>
      <w:r>
        <w:rPr>
          <w:spacing w:val="-2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гармоничном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  <w:tab w:val="left" w:pos="2800"/>
          <w:tab w:val="left" w:pos="4273"/>
          <w:tab w:val="left" w:pos="5559"/>
          <w:tab w:val="left" w:pos="7008"/>
          <w:tab w:val="left" w:pos="7950"/>
          <w:tab w:val="left" w:pos="8293"/>
        </w:tabs>
        <w:ind w:right="343" w:firstLine="708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культурного</w:t>
      </w:r>
      <w:r>
        <w:rPr>
          <w:sz w:val="24"/>
        </w:rPr>
        <w:tab/>
        <w:t>кругозора,</w:t>
      </w:r>
      <w:r>
        <w:rPr>
          <w:sz w:val="24"/>
        </w:rPr>
        <w:tab/>
        <w:t>обогащение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культурно-исторических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использования.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spacing w:before="66"/>
        <w:ind w:right="351" w:firstLine="708"/>
        <w:jc w:val="both"/>
        <w:rPr>
          <w:sz w:val="24"/>
        </w:rPr>
      </w:pPr>
      <w:r>
        <w:rPr>
          <w:sz w:val="24"/>
        </w:rPr>
        <w:lastRenderedPageBreak/>
        <w:t>формирование практических умений и навыков использования различных материалов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spacing w:before="1"/>
        <w:ind w:right="351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речи).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обобщение).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6" w:firstLine="708"/>
        <w:jc w:val="both"/>
        <w:rPr>
          <w:sz w:val="24"/>
        </w:rPr>
      </w:pPr>
      <w:r>
        <w:rPr>
          <w:sz w:val="24"/>
        </w:rPr>
        <w:t>развитие сенсомоторных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50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целью).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8" w:firstLine="708"/>
        <w:jc w:val="both"/>
        <w:rPr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 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551FBD" w:rsidRDefault="008C5111">
      <w:pPr>
        <w:pStyle w:val="a3"/>
        <w:ind w:left="332" w:right="350" w:firstLine="708"/>
      </w:pPr>
      <w:r>
        <w:t>Коррекция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предусматривает: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4" w:firstLine="708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 величины, цвета предметов, их положения в пространстве, умения находить в 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признаки,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предметами;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spacing w:before="1"/>
        <w:ind w:right="343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551FBD" w:rsidRDefault="008C5111">
      <w:pPr>
        <w:pStyle w:val="a5"/>
        <w:numPr>
          <w:ilvl w:val="1"/>
          <w:numId w:val="160"/>
        </w:numPr>
        <w:tabs>
          <w:tab w:val="left" w:pos="1341"/>
        </w:tabs>
        <w:ind w:right="344" w:firstLine="708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моторики;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вариативных и многократно повторяющихся действий с применением разнообразного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551FBD" w:rsidRDefault="008C5111">
      <w:pPr>
        <w:pStyle w:val="2"/>
        <w:spacing w:before="5"/>
        <w:ind w:left="104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глиной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пластилином</w:t>
      </w:r>
    </w:p>
    <w:p w:rsidR="00551FBD" w:rsidRDefault="008C5111">
      <w:pPr>
        <w:pStyle w:val="a3"/>
        <w:ind w:left="332" w:right="340" w:firstLine="708"/>
      </w:pPr>
      <w:r>
        <w:t>Элементарные знания о глине и пластилине (свойства материалов, цвет, форма). Глина ―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скульптуры. Пластилин ― материал ручного труда. Организация рабочего места при выполнении</w:t>
      </w:r>
      <w:r>
        <w:rPr>
          <w:spacing w:val="1"/>
        </w:rPr>
        <w:t xml:space="preserve"> </w:t>
      </w:r>
      <w:r>
        <w:t>лепных работ. Как правильно обращаться с пластилином. Инструменты для работы с пластилином.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rPr>
          <w:i/>
        </w:rPr>
        <w:t>конструктивным</w:t>
      </w:r>
      <w:r>
        <w:t>,</w:t>
      </w:r>
      <w:r>
        <w:rPr>
          <w:spacing w:val="1"/>
        </w:rPr>
        <w:t xml:space="preserve"> </w:t>
      </w:r>
      <w:r>
        <w:rPr>
          <w:i/>
        </w:rPr>
        <w:t>пластическим,</w:t>
      </w:r>
      <w:r>
        <w:rPr>
          <w:i/>
          <w:spacing w:val="1"/>
        </w:rPr>
        <w:t xml:space="preserve"> </w:t>
      </w:r>
      <w:r>
        <w:rPr>
          <w:i/>
        </w:rPr>
        <w:t>комбинированным</w:t>
      </w:r>
      <w:r>
        <w:t>.</w:t>
      </w:r>
      <w:r>
        <w:rPr>
          <w:spacing w:val="16"/>
        </w:rPr>
        <w:t xml:space="preserve"> </w:t>
      </w:r>
      <w:r>
        <w:t>Приемы</w:t>
      </w:r>
      <w:r>
        <w:rPr>
          <w:spacing w:val="16"/>
        </w:rPr>
        <w:t xml:space="preserve"> </w:t>
      </w:r>
      <w:r>
        <w:t>работы:</w:t>
      </w:r>
      <w:r>
        <w:rPr>
          <w:spacing w:val="18"/>
        </w:rPr>
        <w:t xml:space="preserve"> </w:t>
      </w:r>
      <w:r>
        <w:t>«разминание»,</w:t>
      </w:r>
      <w:r>
        <w:rPr>
          <w:spacing w:val="21"/>
        </w:rPr>
        <w:t xml:space="preserve"> </w:t>
      </w:r>
      <w:r>
        <w:t>«</w:t>
      </w:r>
      <w:proofErr w:type="spellStart"/>
      <w:r>
        <w:t>отщипывание</w:t>
      </w:r>
      <w:proofErr w:type="spellEnd"/>
      <w:r>
        <w:rPr>
          <w:spacing w:val="16"/>
        </w:rPr>
        <w:t xml:space="preserve"> </w:t>
      </w:r>
      <w:r>
        <w:t>кусочков</w:t>
      </w:r>
      <w:r>
        <w:rPr>
          <w:spacing w:val="16"/>
        </w:rPr>
        <w:t xml:space="preserve"> </w:t>
      </w:r>
      <w:r>
        <w:t>пластилина»,</w:t>
      </w:r>
    </w:p>
    <w:p w:rsidR="00551FBD" w:rsidRDefault="008C5111">
      <w:pPr>
        <w:pStyle w:val="a3"/>
        <w:ind w:left="332" w:right="341"/>
      </w:pPr>
      <w:r>
        <w:t>«размазывание по картону» (аппликация из пластилина), «раскатывание столбиками» (аппликация из</w:t>
      </w:r>
      <w:r>
        <w:rPr>
          <w:spacing w:val="-57"/>
        </w:rPr>
        <w:t xml:space="preserve"> </w:t>
      </w:r>
      <w:r>
        <w:t>пластилина), «скатывание шара», «раскатывание шара до овальной формы», «вытягивание одного</w:t>
      </w:r>
      <w:r>
        <w:rPr>
          <w:spacing w:val="1"/>
        </w:rPr>
        <w:t xml:space="preserve"> </w:t>
      </w:r>
      <w:r>
        <w:t>конца столбика», «сплющивание», «</w:t>
      </w:r>
      <w:proofErr w:type="spellStart"/>
      <w:r>
        <w:t>пришипывание</w:t>
      </w:r>
      <w:proofErr w:type="spellEnd"/>
      <w:r>
        <w:t>», «</w:t>
      </w:r>
      <w:proofErr w:type="spellStart"/>
      <w:r>
        <w:t>примазывание</w:t>
      </w:r>
      <w:proofErr w:type="spellEnd"/>
      <w:r>
        <w:t>» (объемные изделия). Лепка 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(брусок,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шар).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proofErr w:type="gramStart"/>
      <w:r>
        <w:t>изделий</w:t>
      </w:r>
      <w:proofErr w:type="gramEnd"/>
      <w:r>
        <w:rPr>
          <w:spacing w:val="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прямоугольную,</w:t>
      </w:r>
      <w:r>
        <w:rPr>
          <w:spacing w:val="-3"/>
        </w:rPr>
        <w:t xml:space="preserve"> </w:t>
      </w:r>
      <w:r>
        <w:t>цилиндрическую,</w:t>
      </w:r>
      <w:r>
        <w:rPr>
          <w:spacing w:val="-2"/>
        </w:rPr>
        <w:t xml:space="preserve"> </w:t>
      </w:r>
      <w:r>
        <w:t>конусообразную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шарообразную</w:t>
      </w:r>
      <w:r>
        <w:rPr>
          <w:spacing w:val="-3"/>
        </w:rPr>
        <w:t xml:space="preserve"> </w:t>
      </w:r>
      <w:r>
        <w:t>форму.</w:t>
      </w:r>
    </w:p>
    <w:p w:rsidR="00551FBD" w:rsidRDefault="008C5111">
      <w:pPr>
        <w:pStyle w:val="2"/>
        <w:spacing w:before="3"/>
        <w:ind w:left="104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природными</w:t>
      </w:r>
      <w:r>
        <w:rPr>
          <w:spacing w:val="-7"/>
        </w:rPr>
        <w:t xml:space="preserve"> </w:t>
      </w:r>
      <w:r>
        <w:t>материалами</w:t>
      </w:r>
    </w:p>
    <w:p w:rsidR="00551FBD" w:rsidRDefault="008C5111">
      <w:pPr>
        <w:pStyle w:val="a3"/>
        <w:ind w:left="332" w:right="348" w:firstLine="708"/>
      </w:pP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используют,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природных материалов). Историко-культурологические сведения (в какие игрушки из природных</w:t>
      </w:r>
      <w:r>
        <w:rPr>
          <w:spacing w:val="1"/>
        </w:rPr>
        <w:t xml:space="preserve"> </w:t>
      </w:r>
      <w:r>
        <w:t>материалов играли дети в старину). Заготовка природных материалов. Инструменты, используемые с</w:t>
      </w:r>
      <w:r>
        <w:rPr>
          <w:spacing w:val="1"/>
        </w:rPr>
        <w:t xml:space="preserve"> </w:t>
      </w:r>
      <w:r>
        <w:t>природными материалами (шило, ножницы) и правила работы с ними. Организация рабочего места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острые</w:t>
      </w:r>
      <w:r>
        <w:rPr>
          <w:spacing w:val="1"/>
        </w:rPr>
        <w:t xml:space="preserve"> </w:t>
      </w:r>
      <w:r>
        <w:t>палочки).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засушенными</w:t>
      </w:r>
      <w:r>
        <w:rPr>
          <w:spacing w:val="1"/>
        </w:rPr>
        <w:t xml:space="preserve"> </w:t>
      </w:r>
      <w:r>
        <w:t>листьями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изделия).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еловыми</w:t>
      </w:r>
      <w:r>
        <w:rPr>
          <w:spacing w:val="1"/>
        </w:rPr>
        <w:t xml:space="preserve"> </w:t>
      </w:r>
      <w:r>
        <w:t>шишками.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тростниковой</w:t>
      </w:r>
      <w:r>
        <w:rPr>
          <w:spacing w:val="1"/>
        </w:rPr>
        <w:t xml:space="preserve"> </w:t>
      </w:r>
      <w:r>
        <w:t>травой.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скорлупы</w:t>
      </w:r>
      <w:r>
        <w:rPr>
          <w:spacing w:val="-1"/>
        </w:rPr>
        <w:t xml:space="preserve"> </w:t>
      </w:r>
      <w:r>
        <w:t>ореха</w:t>
      </w:r>
      <w:r>
        <w:rPr>
          <w:spacing w:val="-2"/>
        </w:rPr>
        <w:t xml:space="preserve"> </w:t>
      </w:r>
      <w:r>
        <w:t>(аппликация, объемные</w:t>
      </w:r>
      <w:r>
        <w:rPr>
          <w:spacing w:val="-3"/>
        </w:rPr>
        <w:t xml:space="preserve"> </w:t>
      </w:r>
      <w:r>
        <w:t>изделия).</w:t>
      </w:r>
    </w:p>
    <w:p w:rsidR="00551FBD" w:rsidRDefault="008C5111">
      <w:pPr>
        <w:pStyle w:val="2"/>
        <w:spacing w:before="3"/>
        <w:ind w:left="1040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бумагой</w:t>
      </w:r>
    </w:p>
    <w:p w:rsidR="00551FBD" w:rsidRDefault="008C5111">
      <w:pPr>
        <w:pStyle w:val="a3"/>
        <w:ind w:left="332" w:right="345" w:firstLine="708"/>
      </w:pPr>
      <w:r>
        <w:t>Элементарные 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бумаге (изделия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 Сорта 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(бумага для</w:t>
      </w:r>
      <w:r>
        <w:rPr>
          <w:spacing w:val="1"/>
        </w:rPr>
        <w:t xml:space="preserve"> </w:t>
      </w:r>
      <w:r>
        <w:t>письма,</w:t>
      </w:r>
      <w:r>
        <w:rPr>
          <w:spacing w:val="23"/>
        </w:rPr>
        <w:t xml:space="preserve"> </w:t>
      </w:r>
      <w:r>
        <w:t>бумага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печати,</w:t>
      </w:r>
      <w:r>
        <w:rPr>
          <w:spacing w:val="23"/>
        </w:rPr>
        <w:t xml:space="preserve"> </w:t>
      </w:r>
      <w:r>
        <w:t>рисовальная,</w:t>
      </w:r>
      <w:r>
        <w:rPr>
          <w:spacing w:val="23"/>
        </w:rPr>
        <w:t xml:space="preserve"> </w:t>
      </w:r>
      <w:r>
        <w:t>впитывающая/гигиеническая,</w:t>
      </w:r>
      <w:r>
        <w:rPr>
          <w:spacing w:val="23"/>
        </w:rPr>
        <w:t xml:space="preserve"> </w:t>
      </w:r>
      <w:r>
        <w:t>крашеная).</w:t>
      </w:r>
      <w:r>
        <w:rPr>
          <w:spacing w:val="24"/>
        </w:rPr>
        <w:t xml:space="preserve"> </w:t>
      </w:r>
      <w:r>
        <w:t>Цвет,</w:t>
      </w:r>
      <w:r>
        <w:rPr>
          <w:spacing w:val="23"/>
        </w:rPr>
        <w:t xml:space="preserve"> </w:t>
      </w:r>
      <w:r>
        <w:t>форма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0"/>
      </w:pPr>
      <w:r>
        <w:lastRenderedPageBreak/>
        <w:t>бумаги (треугольник, квадрат, прямоугольник). Инструменты и материалы для работы с бумагой и</w:t>
      </w:r>
      <w:r>
        <w:rPr>
          <w:spacing w:val="1"/>
        </w:rPr>
        <w:t xml:space="preserve"> </w:t>
      </w:r>
      <w:r>
        <w:t>картоном.</w:t>
      </w:r>
      <w:r>
        <w:rPr>
          <w:spacing w:val="-5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бумагой.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бумагой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картоном:</w:t>
      </w:r>
    </w:p>
    <w:p w:rsidR="00551FBD" w:rsidRDefault="008C5111">
      <w:pPr>
        <w:ind w:left="1040"/>
        <w:jc w:val="both"/>
        <w:rPr>
          <w:sz w:val="24"/>
        </w:rPr>
      </w:pPr>
      <w:r>
        <w:rPr>
          <w:b/>
          <w:i/>
          <w:sz w:val="24"/>
        </w:rPr>
        <w:t>Разметка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бумаги.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Экономная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14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разметки:</w:t>
      </w:r>
    </w:p>
    <w:p w:rsidR="00551FBD" w:rsidRDefault="008C5111">
      <w:pPr>
        <w:pStyle w:val="a5"/>
        <w:numPr>
          <w:ilvl w:val="0"/>
          <w:numId w:val="159"/>
        </w:numPr>
        <w:tabs>
          <w:tab w:val="left" w:pos="1207"/>
        </w:tabs>
        <w:spacing w:before="1"/>
        <w:ind w:right="349" w:firstLine="708"/>
        <w:jc w:val="both"/>
        <w:rPr>
          <w:sz w:val="24"/>
        </w:rPr>
      </w:pPr>
      <w:r>
        <w:rPr>
          <w:sz w:val="24"/>
        </w:rPr>
        <w:t>разметка с помощью шаблоном. Понятие «шаблон». Правила работы с шаблоном.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обводки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шаблона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 фигур.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шаблонам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конфигурации;</w:t>
      </w:r>
    </w:p>
    <w:p w:rsidR="00551FBD" w:rsidRDefault="008C5111">
      <w:pPr>
        <w:pStyle w:val="a5"/>
        <w:numPr>
          <w:ilvl w:val="0"/>
          <w:numId w:val="159"/>
        </w:numPr>
        <w:tabs>
          <w:tab w:val="left" w:pos="1199"/>
        </w:tabs>
        <w:ind w:left="1198" w:hanging="159"/>
        <w:jc w:val="both"/>
        <w:rPr>
          <w:sz w:val="24"/>
        </w:rPr>
      </w:pPr>
      <w:r>
        <w:rPr>
          <w:sz w:val="24"/>
        </w:rPr>
        <w:t>разметка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7"/>
          <w:sz w:val="24"/>
        </w:rPr>
        <w:t xml:space="preserve"> </w:t>
      </w:r>
      <w:r>
        <w:rPr>
          <w:sz w:val="24"/>
        </w:rPr>
        <w:t>(по</w:t>
      </w:r>
      <w:r>
        <w:rPr>
          <w:spacing w:val="8"/>
          <w:sz w:val="24"/>
        </w:rPr>
        <w:t xml:space="preserve"> </w:t>
      </w:r>
      <w:r>
        <w:rPr>
          <w:sz w:val="24"/>
        </w:rPr>
        <w:t>линейке,</w:t>
      </w:r>
      <w:r>
        <w:rPr>
          <w:spacing w:val="9"/>
          <w:sz w:val="24"/>
        </w:rPr>
        <w:t xml:space="preserve"> </w:t>
      </w:r>
      <w:r>
        <w:rPr>
          <w:sz w:val="24"/>
        </w:rPr>
        <w:t>угольнику,</w:t>
      </w:r>
      <w:r>
        <w:rPr>
          <w:spacing w:val="7"/>
          <w:sz w:val="24"/>
        </w:rPr>
        <w:t xml:space="preserve"> </w:t>
      </w:r>
      <w:r>
        <w:rPr>
          <w:sz w:val="24"/>
        </w:rPr>
        <w:t>циркулем).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Понятия:</w:t>
      </w:r>
    </w:p>
    <w:p w:rsidR="00551FBD" w:rsidRDefault="008C5111">
      <w:pPr>
        <w:pStyle w:val="a3"/>
        <w:ind w:left="332"/>
      </w:pPr>
      <w:r>
        <w:t>«линейка»,</w:t>
      </w:r>
      <w:r>
        <w:rPr>
          <w:spacing w:val="-5"/>
        </w:rPr>
        <w:t xml:space="preserve"> </w:t>
      </w:r>
      <w:r>
        <w:t>«угольник»,</w:t>
      </w:r>
      <w:r>
        <w:rPr>
          <w:spacing w:val="-5"/>
        </w:rPr>
        <w:t xml:space="preserve"> </w:t>
      </w:r>
      <w:r>
        <w:t>«циркуль».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устройство;</w:t>
      </w:r>
    </w:p>
    <w:p w:rsidR="00551FBD" w:rsidRDefault="008C5111">
      <w:pPr>
        <w:pStyle w:val="a5"/>
        <w:numPr>
          <w:ilvl w:val="0"/>
          <w:numId w:val="159"/>
        </w:numPr>
        <w:tabs>
          <w:tab w:val="left" w:pos="1180"/>
        </w:tabs>
        <w:ind w:left="1179" w:hanging="140"/>
        <w:jc w:val="both"/>
        <w:rPr>
          <w:sz w:val="24"/>
        </w:rPr>
      </w:pPr>
      <w:r>
        <w:rPr>
          <w:sz w:val="24"/>
        </w:rPr>
        <w:t>разметка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чертеж.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«чертеж».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чертежа.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чертежа.</w:t>
      </w:r>
    </w:p>
    <w:p w:rsidR="00551FBD" w:rsidRDefault="008C5111">
      <w:pPr>
        <w:pStyle w:val="a3"/>
        <w:ind w:left="332" w:right="347" w:firstLine="708"/>
      </w:pPr>
      <w:r>
        <w:rPr>
          <w:b/>
          <w:i/>
        </w:rPr>
        <w:t>Вырезание ножницами из бумаги</w:t>
      </w:r>
      <w:r>
        <w:t>. Инструменты для резания бумаги. Правила обращения с</w:t>
      </w:r>
      <w:r>
        <w:rPr>
          <w:spacing w:val="1"/>
        </w:rPr>
        <w:t xml:space="preserve"> </w:t>
      </w:r>
      <w:r>
        <w:t>ножницами.</w:t>
      </w:r>
      <w:r>
        <w:rPr>
          <w:spacing w:val="86"/>
        </w:rPr>
        <w:t xml:space="preserve"> </w:t>
      </w:r>
      <w:r>
        <w:t>Правила</w:t>
      </w:r>
      <w:r>
        <w:rPr>
          <w:spacing w:val="86"/>
        </w:rPr>
        <w:t xml:space="preserve"> </w:t>
      </w:r>
      <w:r>
        <w:t>работы</w:t>
      </w:r>
      <w:r>
        <w:rPr>
          <w:spacing w:val="86"/>
        </w:rPr>
        <w:t xml:space="preserve"> </w:t>
      </w:r>
      <w:r>
        <w:t>ножницами.</w:t>
      </w:r>
      <w:r>
        <w:rPr>
          <w:spacing w:val="87"/>
        </w:rPr>
        <w:t xml:space="preserve"> </w:t>
      </w:r>
      <w:r>
        <w:t>Удержание</w:t>
      </w:r>
      <w:r>
        <w:rPr>
          <w:spacing w:val="86"/>
        </w:rPr>
        <w:t xml:space="preserve"> </w:t>
      </w:r>
      <w:r>
        <w:t>ножниц.</w:t>
      </w:r>
      <w:r>
        <w:rPr>
          <w:spacing w:val="87"/>
        </w:rPr>
        <w:t xml:space="preserve"> </w:t>
      </w:r>
      <w:r>
        <w:t>Приемы</w:t>
      </w:r>
      <w:r>
        <w:rPr>
          <w:spacing w:val="86"/>
        </w:rPr>
        <w:t xml:space="preserve"> </w:t>
      </w:r>
      <w:r>
        <w:t>вырезания</w:t>
      </w:r>
      <w:r>
        <w:rPr>
          <w:spacing w:val="87"/>
        </w:rPr>
        <w:t xml:space="preserve"> </w:t>
      </w:r>
      <w:r>
        <w:t>ножницами:</w:t>
      </w:r>
    </w:p>
    <w:p w:rsidR="00551FBD" w:rsidRDefault="008C5111">
      <w:pPr>
        <w:pStyle w:val="a3"/>
        <w:ind w:left="332" w:right="342"/>
      </w:pPr>
      <w:r>
        <w:t>«разрез по короткой прямой линии»; «разрез по короткой наклонной линии»; «надрез по короткой</w:t>
      </w:r>
      <w:r>
        <w:rPr>
          <w:spacing w:val="1"/>
        </w:rPr>
        <w:t xml:space="preserve"> </w:t>
      </w:r>
      <w:r>
        <w:t>прямой</w:t>
      </w:r>
      <w:r>
        <w:rPr>
          <w:spacing w:val="117"/>
        </w:rPr>
        <w:t xml:space="preserve"> </w:t>
      </w:r>
      <w:r>
        <w:t>линии</w:t>
      </w:r>
      <w:proofErr w:type="gramStart"/>
      <w:r>
        <w:t xml:space="preserve">»;  </w:t>
      </w:r>
      <w:r>
        <w:rPr>
          <w:spacing w:val="3"/>
        </w:rPr>
        <w:t xml:space="preserve"> </w:t>
      </w:r>
      <w:proofErr w:type="gramEnd"/>
      <w:r>
        <w:t>«разрез</w:t>
      </w:r>
      <w:r>
        <w:rPr>
          <w:spacing w:val="118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длинной</w:t>
      </w:r>
      <w:r>
        <w:rPr>
          <w:spacing w:val="117"/>
        </w:rPr>
        <w:t xml:space="preserve"> </w:t>
      </w:r>
      <w:r>
        <w:t xml:space="preserve">линии»;  </w:t>
      </w:r>
      <w:r>
        <w:rPr>
          <w:spacing w:val="2"/>
        </w:rPr>
        <w:t xml:space="preserve"> </w:t>
      </w:r>
      <w:r>
        <w:t>«разрез</w:t>
      </w:r>
      <w:r>
        <w:rPr>
          <w:spacing w:val="117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незначительно</w:t>
      </w:r>
      <w:r>
        <w:rPr>
          <w:spacing w:val="116"/>
        </w:rPr>
        <w:t xml:space="preserve"> </w:t>
      </w:r>
      <w:r>
        <w:t>изогнутой</w:t>
      </w:r>
      <w:r>
        <w:rPr>
          <w:spacing w:val="118"/>
        </w:rPr>
        <w:t xml:space="preserve"> </w:t>
      </w:r>
      <w:r>
        <w:t>линии»;</w:t>
      </w:r>
    </w:p>
    <w:p w:rsidR="00551FBD" w:rsidRDefault="008C5111">
      <w:pPr>
        <w:pStyle w:val="a3"/>
        <w:ind w:left="332" w:right="343"/>
      </w:pPr>
      <w:r>
        <w:t>«округление углов прямоугольных форм»; «вырезание изображений предметов, имеющие округлую</w:t>
      </w:r>
      <w:r>
        <w:rPr>
          <w:spacing w:val="1"/>
        </w:rPr>
        <w:t xml:space="preserve"> </w:t>
      </w:r>
      <w:r>
        <w:t>форму»; «вырезание по совершенной кривой линии (кругу)». Способы вырезания: «симметричное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пополам»;</w:t>
      </w:r>
      <w:r>
        <w:rPr>
          <w:spacing w:val="1"/>
        </w:rPr>
        <w:t xml:space="preserve"> </w:t>
      </w:r>
      <w:r>
        <w:t>«симметричное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раз»;</w:t>
      </w:r>
      <w:r>
        <w:rPr>
          <w:spacing w:val="5"/>
        </w:rPr>
        <w:t xml:space="preserve"> </w:t>
      </w:r>
      <w:r>
        <w:t>«тиражирование</w:t>
      </w:r>
      <w:r>
        <w:rPr>
          <w:spacing w:val="-2"/>
        </w:rPr>
        <w:t xml:space="preserve"> </w:t>
      </w:r>
      <w:r>
        <w:t>деталей».</w:t>
      </w:r>
    </w:p>
    <w:p w:rsidR="00551FBD" w:rsidRDefault="008C5111">
      <w:pPr>
        <w:pStyle w:val="a3"/>
        <w:ind w:left="332" w:right="351" w:firstLine="708"/>
      </w:pPr>
      <w:r>
        <w:rPr>
          <w:b/>
          <w:i/>
        </w:rPr>
        <w:t>Обрывание бумаги</w:t>
      </w:r>
      <w:r>
        <w:t>. Разрывание бумаги по линии сгиба. Отрывание мелких кусочков от листа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(бумажная</w:t>
      </w:r>
      <w:r>
        <w:rPr>
          <w:spacing w:val="1"/>
        </w:rPr>
        <w:t xml:space="preserve"> </w:t>
      </w:r>
      <w:r>
        <w:t>мозаика).</w:t>
      </w:r>
      <w:r>
        <w:rPr>
          <w:spacing w:val="-1"/>
        </w:rPr>
        <w:t xml:space="preserve"> </w:t>
      </w:r>
      <w:r>
        <w:t>Обрывание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контуру</w:t>
      </w:r>
      <w:r>
        <w:rPr>
          <w:spacing w:val="-6"/>
        </w:rPr>
        <w:t xml:space="preserve"> </w:t>
      </w:r>
      <w:r>
        <w:t>(аппликация).</w:t>
      </w:r>
    </w:p>
    <w:p w:rsidR="00551FBD" w:rsidRDefault="008C5111">
      <w:pPr>
        <w:pStyle w:val="a3"/>
        <w:ind w:left="332" w:right="345" w:firstLine="708"/>
      </w:pPr>
      <w:r>
        <w:rPr>
          <w:b/>
          <w:i/>
        </w:rPr>
        <w:t>Складывание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фигурок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бумаги</w:t>
      </w:r>
      <w:r>
        <w:rPr>
          <w:b/>
          <w:i/>
          <w:spacing w:val="1"/>
        </w:rPr>
        <w:t xml:space="preserve"> </w:t>
      </w:r>
      <w:r>
        <w:t>(оригами).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сгибания</w:t>
      </w:r>
      <w:r>
        <w:rPr>
          <w:spacing w:val="1"/>
        </w:rPr>
        <w:t xml:space="preserve"> </w:t>
      </w:r>
      <w:r>
        <w:t>бумаги:</w:t>
      </w:r>
      <w:r>
        <w:rPr>
          <w:spacing w:val="6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пополам»,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угол»;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пополам»;</w:t>
      </w:r>
      <w:r>
        <w:rPr>
          <w:spacing w:val="17"/>
        </w:rPr>
        <w:t xml:space="preserve"> </w:t>
      </w:r>
      <w:r>
        <w:t>«сгибание</w:t>
      </w:r>
      <w:r>
        <w:rPr>
          <w:spacing w:val="13"/>
        </w:rPr>
        <w:t xml:space="preserve"> </w:t>
      </w:r>
      <w:r>
        <w:t>сторон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середине»;</w:t>
      </w:r>
      <w:r>
        <w:rPr>
          <w:spacing w:val="23"/>
        </w:rPr>
        <w:t xml:space="preserve"> </w:t>
      </w:r>
      <w:r>
        <w:t>«сгибание</w:t>
      </w:r>
      <w:r>
        <w:rPr>
          <w:spacing w:val="14"/>
        </w:rPr>
        <w:t xml:space="preserve"> </w:t>
      </w:r>
      <w:r>
        <w:t>углов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центру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середине»;</w:t>
      </w:r>
      <w:r>
        <w:rPr>
          <w:spacing w:val="18"/>
        </w:rPr>
        <w:t xml:space="preserve"> </w:t>
      </w:r>
      <w:r>
        <w:t>«сгибание</w:t>
      </w:r>
      <w:r>
        <w:rPr>
          <w:spacing w:val="1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типу</w:t>
      </w:r>
    </w:p>
    <w:p w:rsidR="00551FBD" w:rsidRDefault="008C5111">
      <w:pPr>
        <w:pStyle w:val="a3"/>
        <w:spacing w:before="1"/>
        <w:ind w:left="332"/>
      </w:pPr>
      <w:r>
        <w:t>«гармошки»;</w:t>
      </w:r>
      <w:r>
        <w:rPr>
          <w:spacing w:val="-4"/>
        </w:rPr>
        <w:t xml:space="preserve"> </w:t>
      </w:r>
      <w:r>
        <w:t>«вогнуть</w:t>
      </w:r>
      <w:r>
        <w:rPr>
          <w:spacing w:val="-6"/>
        </w:rPr>
        <w:t xml:space="preserve"> </w:t>
      </w:r>
      <w:r>
        <w:t>внутрь»;</w:t>
      </w:r>
      <w:r>
        <w:rPr>
          <w:spacing w:val="-3"/>
        </w:rPr>
        <w:t xml:space="preserve"> </w:t>
      </w:r>
      <w:r>
        <w:t>«выгнуть</w:t>
      </w:r>
      <w:r>
        <w:rPr>
          <w:spacing w:val="-7"/>
        </w:rPr>
        <w:t xml:space="preserve"> </w:t>
      </w:r>
      <w:r>
        <w:t>наружу».</w:t>
      </w:r>
    </w:p>
    <w:p w:rsidR="00551FBD" w:rsidRDefault="008C5111">
      <w:pPr>
        <w:ind w:left="332" w:right="348" w:firstLine="708"/>
        <w:jc w:val="both"/>
        <w:rPr>
          <w:sz w:val="24"/>
        </w:rPr>
      </w:pPr>
      <w:proofErr w:type="spellStart"/>
      <w:r>
        <w:rPr>
          <w:b/>
          <w:i/>
          <w:sz w:val="24"/>
        </w:rPr>
        <w:t>Сминание</w:t>
      </w:r>
      <w:proofErr w:type="spellEnd"/>
      <w:r>
        <w:rPr>
          <w:b/>
          <w:i/>
          <w:sz w:val="24"/>
        </w:rPr>
        <w:t xml:space="preserve"> и скатывание бумаги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в ладонях. </w:t>
      </w:r>
      <w:proofErr w:type="spellStart"/>
      <w:r>
        <w:rPr>
          <w:sz w:val="24"/>
        </w:rPr>
        <w:t>Сминание</w:t>
      </w:r>
      <w:proofErr w:type="spellEnd"/>
      <w:r>
        <w:rPr>
          <w:sz w:val="24"/>
        </w:rPr>
        <w:t xml:space="preserve"> пальцами и скатывание в ладонях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"/>
          <w:sz w:val="24"/>
        </w:rPr>
        <w:t xml:space="preserve"> </w:t>
      </w:r>
      <w:r>
        <w:rPr>
          <w:sz w:val="24"/>
        </w:rPr>
        <w:t>(плоскостная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объемная аппликация).</w:t>
      </w:r>
    </w:p>
    <w:p w:rsidR="00551FBD" w:rsidRDefault="008C5111">
      <w:pPr>
        <w:ind w:left="332" w:right="347" w:firstLine="708"/>
        <w:jc w:val="both"/>
        <w:rPr>
          <w:sz w:val="24"/>
        </w:rPr>
      </w:pPr>
      <w:r>
        <w:rPr>
          <w:b/>
          <w:i/>
          <w:sz w:val="24"/>
        </w:rPr>
        <w:t xml:space="preserve">Конструирование из бумаги и картона </w:t>
      </w:r>
      <w:r>
        <w:rPr>
          <w:sz w:val="24"/>
        </w:rPr>
        <w:t>(из плоских деталей; на основе геометрических тел</w:t>
      </w:r>
      <w:r>
        <w:rPr>
          <w:spacing w:val="1"/>
          <w:sz w:val="24"/>
        </w:rPr>
        <w:t xml:space="preserve"> </w:t>
      </w:r>
      <w:r>
        <w:rPr>
          <w:sz w:val="24"/>
        </w:rPr>
        <w:t>(цилиндра,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конуса), изготовление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коробок).</w:t>
      </w:r>
    </w:p>
    <w:p w:rsidR="00551FBD" w:rsidRDefault="008C5111">
      <w:pPr>
        <w:pStyle w:val="a3"/>
        <w:ind w:left="332" w:right="342" w:firstLine="708"/>
      </w:pPr>
      <w:r>
        <w:t>С</w:t>
      </w:r>
      <w:r>
        <w:rPr>
          <w:b/>
          <w:i/>
        </w:rPr>
        <w:t>оединение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деталей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изделия.</w:t>
      </w:r>
      <w:r>
        <w:rPr>
          <w:b/>
          <w:i/>
          <w:spacing w:val="1"/>
        </w:rPr>
        <w:t xml:space="preserve"> </w:t>
      </w:r>
      <w:r>
        <w:t>Клеевое</w:t>
      </w:r>
      <w:r>
        <w:rPr>
          <w:spacing w:val="1"/>
        </w:rPr>
        <w:t xml:space="preserve"> </w:t>
      </w:r>
      <w:r>
        <w:t>соединение.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клеевого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«точечное»,</w:t>
      </w:r>
      <w:r>
        <w:rPr>
          <w:spacing w:val="1"/>
        </w:rPr>
        <w:t xml:space="preserve"> </w:t>
      </w:r>
      <w:r>
        <w:t>«сплошное».</w:t>
      </w:r>
      <w:r>
        <w:rPr>
          <w:spacing w:val="1"/>
        </w:rPr>
        <w:t xml:space="preserve"> </w:t>
      </w:r>
      <w:r>
        <w:t>Щелевое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(щелевой</w:t>
      </w:r>
      <w:r>
        <w:rPr>
          <w:spacing w:val="1"/>
        </w:rPr>
        <w:t xml:space="preserve"> </w:t>
      </w:r>
      <w:r>
        <w:t>замок).</w:t>
      </w:r>
    </w:p>
    <w:p w:rsidR="00551FBD" w:rsidRDefault="008C5111">
      <w:pPr>
        <w:pStyle w:val="2"/>
        <w:spacing w:before="5"/>
        <w:ind w:left="1040"/>
      </w:pPr>
      <w:r>
        <w:t>Картонажно-переплетные</w:t>
      </w:r>
      <w:r>
        <w:rPr>
          <w:spacing w:val="-13"/>
        </w:rPr>
        <w:t xml:space="preserve"> </w:t>
      </w:r>
      <w:r>
        <w:t>работы</w:t>
      </w:r>
    </w:p>
    <w:p w:rsidR="00551FBD" w:rsidRDefault="008C5111">
      <w:pPr>
        <w:pStyle w:val="a3"/>
        <w:ind w:left="332" w:right="350" w:firstLine="708"/>
      </w:pPr>
      <w:r>
        <w:t>Элементарные сведения о картоне (применение картона). Сорта картона. Свойства картона.</w:t>
      </w:r>
      <w:r>
        <w:rPr>
          <w:spacing w:val="1"/>
        </w:rPr>
        <w:t xml:space="preserve"> </w:t>
      </w:r>
      <w:r>
        <w:t>Картонажные изделия. Инструменты и приспособления. Изделия в переплете. Способы окантовки</w:t>
      </w:r>
      <w:r>
        <w:rPr>
          <w:spacing w:val="1"/>
        </w:rPr>
        <w:t xml:space="preserve"> </w:t>
      </w:r>
      <w:r>
        <w:t>картона:</w:t>
      </w:r>
      <w:r>
        <w:rPr>
          <w:spacing w:val="-2"/>
        </w:rPr>
        <w:t xml:space="preserve"> </w:t>
      </w:r>
      <w:r>
        <w:t>«окантовка</w:t>
      </w:r>
      <w:r>
        <w:rPr>
          <w:spacing w:val="-4"/>
        </w:rPr>
        <w:t xml:space="preserve"> </w:t>
      </w:r>
      <w:r>
        <w:t>картона</w:t>
      </w:r>
      <w:r>
        <w:rPr>
          <w:spacing w:val="-4"/>
        </w:rPr>
        <w:t xml:space="preserve"> </w:t>
      </w:r>
      <w:r>
        <w:t>полосками</w:t>
      </w:r>
      <w:r>
        <w:rPr>
          <w:spacing w:val="-4"/>
        </w:rPr>
        <w:t xml:space="preserve"> </w:t>
      </w:r>
      <w:r>
        <w:t>бумаги»,</w:t>
      </w:r>
      <w:r>
        <w:rPr>
          <w:spacing w:val="1"/>
        </w:rPr>
        <w:t xml:space="preserve"> </w:t>
      </w:r>
      <w:r>
        <w:t>«окантовка</w:t>
      </w:r>
      <w:r>
        <w:rPr>
          <w:spacing w:val="-5"/>
        </w:rPr>
        <w:t xml:space="preserve"> </w:t>
      </w:r>
      <w:r>
        <w:t>картона</w:t>
      </w:r>
      <w:r>
        <w:rPr>
          <w:spacing w:val="-4"/>
        </w:rPr>
        <w:t xml:space="preserve"> </w:t>
      </w:r>
      <w:r>
        <w:t>листом</w:t>
      </w:r>
      <w:r>
        <w:rPr>
          <w:spacing w:val="-4"/>
        </w:rPr>
        <w:t xml:space="preserve"> </w:t>
      </w:r>
      <w:r>
        <w:t>бумаги».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>
      <w:pPr>
        <w:pStyle w:val="2"/>
        <w:ind w:left="1040"/>
        <w:jc w:val="lef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текстильными</w:t>
      </w:r>
      <w:r>
        <w:rPr>
          <w:spacing w:val="-5"/>
        </w:rPr>
        <w:t xml:space="preserve"> </w:t>
      </w:r>
      <w:r>
        <w:t>материалами</w:t>
      </w:r>
    </w:p>
    <w:p w:rsidR="00551FBD" w:rsidRDefault="008C5111">
      <w:pPr>
        <w:pStyle w:val="a3"/>
        <w:spacing w:line="274" w:lineRule="exact"/>
        <w:ind w:left="1040"/>
        <w:jc w:val="left"/>
      </w:pPr>
      <w:r>
        <w:t>Элементарные</w:t>
      </w:r>
      <w:r>
        <w:rPr>
          <w:spacing w:val="-7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rPr>
          <w:i/>
        </w:rPr>
        <w:t>о</w:t>
      </w:r>
      <w:r>
        <w:rPr>
          <w:i/>
          <w:spacing w:val="-5"/>
        </w:rPr>
        <w:t xml:space="preserve"> </w:t>
      </w:r>
      <w:r>
        <w:rPr>
          <w:b/>
          <w:i/>
        </w:rPr>
        <w:t>нитках</w:t>
      </w:r>
      <w:r>
        <w:rPr>
          <w:b/>
          <w:i/>
          <w:spacing w:val="-5"/>
        </w:rPr>
        <w:t xml:space="preserve"> </w:t>
      </w:r>
      <w:r>
        <w:t>(откуда</w:t>
      </w:r>
      <w:r>
        <w:rPr>
          <w:spacing w:val="-6"/>
        </w:rPr>
        <w:t xml:space="preserve"> </w:t>
      </w:r>
      <w:r>
        <w:t>берутся</w:t>
      </w:r>
      <w:r>
        <w:rPr>
          <w:spacing w:val="-5"/>
        </w:rPr>
        <w:t xml:space="preserve"> </w:t>
      </w:r>
      <w:r>
        <w:t>нитки).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ниток.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ниток.</w:t>
      </w:r>
    </w:p>
    <w:p w:rsidR="00551FBD" w:rsidRDefault="008C5111">
      <w:pPr>
        <w:pStyle w:val="a3"/>
        <w:ind w:left="332"/>
        <w:jc w:val="left"/>
      </w:pPr>
      <w:r>
        <w:t>Цвет</w:t>
      </w:r>
      <w:r>
        <w:rPr>
          <w:spacing w:val="-4"/>
        </w:rPr>
        <w:t xml:space="preserve"> </w:t>
      </w:r>
      <w:r>
        <w:t>ниток.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нитками.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нитками:</w:t>
      </w:r>
    </w:p>
    <w:p w:rsidR="00551FBD" w:rsidRDefault="008C5111">
      <w:pPr>
        <w:ind w:left="1040"/>
        <w:rPr>
          <w:sz w:val="24"/>
        </w:rPr>
      </w:pPr>
      <w:r>
        <w:rPr>
          <w:b/>
          <w:i/>
          <w:sz w:val="24"/>
        </w:rPr>
        <w:t>Наматывание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картонку</w:t>
      </w:r>
      <w:r>
        <w:rPr>
          <w:spacing w:val="-13"/>
          <w:sz w:val="24"/>
        </w:rPr>
        <w:t xml:space="preserve"> </w:t>
      </w:r>
      <w:r>
        <w:rPr>
          <w:sz w:val="24"/>
        </w:rPr>
        <w:t>(плоские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6"/>
          <w:sz w:val="24"/>
        </w:rPr>
        <w:t xml:space="preserve"> </w:t>
      </w:r>
      <w:r>
        <w:rPr>
          <w:sz w:val="24"/>
        </w:rPr>
        <w:t>кисточки).</w:t>
      </w:r>
    </w:p>
    <w:p w:rsidR="00551FBD" w:rsidRDefault="008C5111">
      <w:pPr>
        <w:spacing w:before="1"/>
        <w:ind w:left="1040"/>
        <w:rPr>
          <w:sz w:val="24"/>
        </w:rPr>
      </w:pPr>
      <w:r>
        <w:rPr>
          <w:b/>
          <w:i/>
          <w:sz w:val="24"/>
        </w:rPr>
        <w:t>Связывание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пучок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(ягоды,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человечком,</w:t>
      </w:r>
      <w:r>
        <w:rPr>
          <w:spacing w:val="-9"/>
          <w:sz w:val="24"/>
        </w:rPr>
        <w:t xml:space="preserve"> </w:t>
      </w:r>
      <w:r>
        <w:rPr>
          <w:sz w:val="24"/>
        </w:rPr>
        <w:t>цветы).</w:t>
      </w:r>
    </w:p>
    <w:p w:rsidR="00551FBD" w:rsidRDefault="008C5111">
      <w:pPr>
        <w:pStyle w:val="a3"/>
        <w:ind w:left="1040"/>
        <w:jc w:val="left"/>
      </w:pPr>
      <w:r>
        <w:rPr>
          <w:b/>
          <w:i/>
        </w:rPr>
        <w:t>Шитье</w:t>
      </w:r>
      <w:r>
        <w:t>.</w:t>
      </w:r>
      <w:r>
        <w:rPr>
          <w:spacing w:val="-8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швейных</w:t>
      </w:r>
      <w:r>
        <w:rPr>
          <w:spacing w:val="-7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шитья:</w:t>
      </w:r>
      <w:r>
        <w:rPr>
          <w:spacing w:val="-6"/>
        </w:rPr>
        <w:t xml:space="preserve"> </w:t>
      </w:r>
      <w:r>
        <w:t>«игла</w:t>
      </w:r>
      <w:r>
        <w:rPr>
          <w:spacing w:val="-9"/>
        </w:rPr>
        <w:t xml:space="preserve"> </w:t>
      </w:r>
      <w:r>
        <w:t>вверх-вниз»,</w:t>
      </w:r>
    </w:p>
    <w:p w:rsidR="00551FBD" w:rsidRDefault="008C5111">
      <w:pPr>
        <w:pStyle w:val="a3"/>
        <w:ind w:left="332" w:right="351" w:firstLine="708"/>
      </w:pPr>
      <w:r>
        <w:rPr>
          <w:b/>
          <w:i/>
        </w:rPr>
        <w:t>Вышивание</w:t>
      </w:r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ниток.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вышивания: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«прямой</w:t>
      </w:r>
      <w:r>
        <w:rPr>
          <w:spacing w:val="1"/>
        </w:rPr>
        <w:t xml:space="preserve"> </w:t>
      </w:r>
      <w:r>
        <w:t>строчкой»,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приема»,</w:t>
      </w:r>
      <w:r>
        <w:rPr>
          <w:spacing w:val="1"/>
        </w:rPr>
        <w:t xml:space="preserve"> </w:t>
      </w:r>
      <w:r>
        <w:t>«вышивка</w:t>
      </w:r>
      <w:r>
        <w:rPr>
          <w:spacing w:val="1"/>
        </w:rPr>
        <w:t xml:space="preserve"> </w:t>
      </w:r>
      <w:r>
        <w:t>стежком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перевивом»,</w:t>
      </w:r>
      <w:r>
        <w:rPr>
          <w:spacing w:val="1"/>
        </w:rPr>
        <w:t xml:space="preserve"> </w:t>
      </w:r>
      <w:r>
        <w:t>вышивка</w:t>
      </w:r>
      <w:r>
        <w:rPr>
          <w:spacing w:val="-2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косого стежка</w:t>
      </w:r>
      <w:r>
        <w:rPr>
          <w:spacing w:val="2"/>
        </w:rPr>
        <w:t xml:space="preserve"> </w:t>
      </w:r>
      <w:r>
        <w:t>«в два</w:t>
      </w:r>
      <w:r>
        <w:rPr>
          <w:spacing w:val="-1"/>
        </w:rPr>
        <w:t xml:space="preserve"> </w:t>
      </w:r>
      <w:r>
        <w:t>приема».</w:t>
      </w:r>
    </w:p>
    <w:p w:rsidR="00551FBD" w:rsidRDefault="008C5111">
      <w:pPr>
        <w:pStyle w:val="a3"/>
        <w:ind w:left="332" w:right="346" w:firstLine="708"/>
      </w:pPr>
      <w:r>
        <w:t xml:space="preserve">Элементарные сведения </w:t>
      </w:r>
      <w:r>
        <w:rPr>
          <w:i/>
        </w:rPr>
        <w:t xml:space="preserve">о </w:t>
      </w:r>
      <w:r>
        <w:rPr>
          <w:b/>
          <w:i/>
        </w:rPr>
        <w:t>тканях</w:t>
      </w:r>
      <w:r>
        <w:t>. Применение и назначение ткани в жизни человека. Из чего</w:t>
      </w:r>
      <w:r>
        <w:rPr>
          <w:spacing w:val="1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ткань,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(мнется,</w:t>
      </w:r>
      <w:r>
        <w:rPr>
          <w:spacing w:val="-2"/>
        </w:rPr>
        <w:t xml:space="preserve"> </w:t>
      </w:r>
      <w:r>
        <w:t>утюжится;</w:t>
      </w:r>
      <w:r>
        <w:rPr>
          <w:spacing w:val="-3"/>
        </w:rPr>
        <w:t xml:space="preserve"> </w:t>
      </w:r>
      <w:r>
        <w:t>лицевая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изнаночная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ткани;</w:t>
      </w:r>
      <w:r>
        <w:rPr>
          <w:spacing w:val="-3"/>
        </w:rPr>
        <w:t xml:space="preserve"> </w:t>
      </w:r>
      <w:r>
        <w:t>шероховатые,</w:t>
      </w:r>
      <w:r>
        <w:rPr>
          <w:spacing w:val="-57"/>
        </w:rPr>
        <w:t xml:space="preserve"> </w:t>
      </w:r>
      <w:r>
        <w:t>шершавые,</w:t>
      </w:r>
      <w:r>
        <w:rPr>
          <w:spacing w:val="1"/>
        </w:rPr>
        <w:t xml:space="preserve"> </w:t>
      </w:r>
      <w:r>
        <w:t>скользкие,</w:t>
      </w:r>
      <w:r>
        <w:rPr>
          <w:spacing w:val="1"/>
        </w:rPr>
        <w:t xml:space="preserve"> </w:t>
      </w:r>
      <w:r>
        <w:t>гладкие,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тонкие;</w:t>
      </w:r>
      <w:r>
        <w:rPr>
          <w:spacing w:val="1"/>
        </w:rPr>
        <w:t xml:space="preserve"> </w:t>
      </w:r>
      <w:r>
        <w:t>режутся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прошиваются</w:t>
      </w:r>
      <w:r>
        <w:rPr>
          <w:spacing w:val="1"/>
        </w:rPr>
        <w:t xml:space="preserve"> </w:t>
      </w:r>
      <w:r>
        <w:t>иголками,</w:t>
      </w:r>
      <w:r>
        <w:rPr>
          <w:spacing w:val="1"/>
        </w:rPr>
        <w:t xml:space="preserve"> </w:t>
      </w:r>
      <w:r>
        <w:t>сматываются в рулоны, скучиваются). Цвет ткани. Сорта ткани и их назначение (шерстяные ткани,</w:t>
      </w:r>
      <w:r>
        <w:rPr>
          <w:spacing w:val="1"/>
        </w:rPr>
        <w:t xml:space="preserve"> </w:t>
      </w:r>
      <w:r>
        <w:t>хлопковые ткани). Кто шьет из ткани. Инструменты и приспособления, используемые при работе с</w:t>
      </w:r>
      <w:r>
        <w:rPr>
          <w:spacing w:val="1"/>
        </w:rPr>
        <w:t xml:space="preserve"> </w:t>
      </w:r>
      <w:r>
        <w:t>тканью. Правила хранения игл. Виды работы с нитками (раскрой, шитье, вышивание, аппликация на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плетение, окрашивание,</w:t>
      </w:r>
      <w:r>
        <w:rPr>
          <w:spacing w:val="-1"/>
        </w:rPr>
        <w:t xml:space="preserve"> </w:t>
      </w:r>
      <w:r>
        <w:t>набивка</w:t>
      </w:r>
      <w:r>
        <w:rPr>
          <w:spacing w:val="-1"/>
        </w:rPr>
        <w:t xml:space="preserve"> </w:t>
      </w:r>
      <w:r>
        <w:t>рисунка).</w:t>
      </w:r>
    </w:p>
    <w:p w:rsidR="00551FBD" w:rsidRDefault="008C5111">
      <w:pPr>
        <w:spacing w:before="1"/>
        <w:ind w:left="1040"/>
        <w:jc w:val="both"/>
        <w:rPr>
          <w:sz w:val="24"/>
        </w:rPr>
      </w:pPr>
      <w:r>
        <w:rPr>
          <w:b/>
          <w:i/>
          <w:sz w:val="24"/>
        </w:rPr>
        <w:t>Раскрой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деталей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ткани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«лекало».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раскроя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ткани.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0" w:firstLine="708"/>
      </w:pPr>
      <w:r>
        <w:rPr>
          <w:b/>
          <w:i/>
        </w:rPr>
        <w:lastRenderedPageBreak/>
        <w:t>Шитье</w:t>
      </w:r>
      <w:r>
        <w:t>. Завязывание узелка на нитке. Соединение деталей, выкроенных из ткани, прямой</w:t>
      </w:r>
      <w:r>
        <w:rPr>
          <w:spacing w:val="1"/>
        </w:rPr>
        <w:t xml:space="preserve"> </w:t>
      </w:r>
      <w:r>
        <w:t>строчкой,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«косыми</w:t>
      </w:r>
      <w:r>
        <w:rPr>
          <w:spacing w:val="1"/>
        </w:rPr>
        <w:t xml:space="preserve"> </w:t>
      </w:r>
      <w:r>
        <w:t>стежками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(закладки,</w:t>
      </w:r>
      <w:r>
        <w:rPr>
          <w:spacing w:val="1"/>
        </w:rPr>
        <w:t xml:space="preserve"> </w:t>
      </w:r>
      <w:r>
        <w:t>кухонные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игрушки).</w:t>
      </w:r>
    </w:p>
    <w:p w:rsidR="00551FBD" w:rsidRDefault="008C5111">
      <w:pPr>
        <w:pStyle w:val="a3"/>
        <w:spacing w:before="1"/>
        <w:ind w:left="1040"/>
      </w:pPr>
      <w:r>
        <w:rPr>
          <w:b/>
          <w:i/>
        </w:rPr>
        <w:t>Ткачество</w:t>
      </w:r>
      <w:r>
        <w:t>.</w:t>
      </w:r>
      <w:r>
        <w:rPr>
          <w:spacing w:val="21"/>
        </w:rPr>
        <w:t xml:space="preserve"> </w:t>
      </w:r>
      <w:r>
        <w:t>Как</w:t>
      </w:r>
      <w:r>
        <w:rPr>
          <w:spacing w:val="78"/>
        </w:rPr>
        <w:t xml:space="preserve"> </w:t>
      </w:r>
      <w:r>
        <w:t>ткут</w:t>
      </w:r>
      <w:r>
        <w:rPr>
          <w:spacing w:val="83"/>
        </w:rPr>
        <w:t xml:space="preserve"> </w:t>
      </w:r>
      <w:r>
        <w:t>ткани.</w:t>
      </w:r>
      <w:r>
        <w:rPr>
          <w:spacing w:val="80"/>
        </w:rPr>
        <w:t xml:space="preserve"> </w:t>
      </w:r>
      <w:r>
        <w:t>Виды</w:t>
      </w:r>
      <w:r>
        <w:rPr>
          <w:spacing w:val="79"/>
        </w:rPr>
        <w:t xml:space="preserve"> </w:t>
      </w:r>
      <w:r>
        <w:t>переплетений</w:t>
      </w:r>
      <w:r>
        <w:rPr>
          <w:spacing w:val="79"/>
        </w:rPr>
        <w:t xml:space="preserve"> </w:t>
      </w:r>
      <w:r>
        <w:t>ткани</w:t>
      </w:r>
      <w:r>
        <w:rPr>
          <w:spacing w:val="81"/>
        </w:rPr>
        <w:t xml:space="preserve"> </w:t>
      </w:r>
      <w:r>
        <w:t>(редкие,</w:t>
      </w:r>
      <w:r>
        <w:rPr>
          <w:spacing w:val="78"/>
        </w:rPr>
        <w:t xml:space="preserve"> </w:t>
      </w:r>
      <w:r>
        <w:t>плотные</w:t>
      </w:r>
      <w:r>
        <w:rPr>
          <w:spacing w:val="78"/>
        </w:rPr>
        <w:t xml:space="preserve"> </w:t>
      </w:r>
      <w:r>
        <w:t>переплетения).</w:t>
      </w:r>
    </w:p>
    <w:p w:rsidR="00551FBD" w:rsidRDefault="008C5111">
      <w:pPr>
        <w:pStyle w:val="a3"/>
        <w:ind w:left="332"/>
      </w:pPr>
      <w:r>
        <w:t>Процесс</w:t>
      </w:r>
      <w:r>
        <w:rPr>
          <w:spacing w:val="-6"/>
        </w:rPr>
        <w:t xml:space="preserve"> </w:t>
      </w:r>
      <w:r>
        <w:t>ткачества</w:t>
      </w:r>
      <w:r>
        <w:rPr>
          <w:spacing w:val="-5"/>
        </w:rPr>
        <w:t xml:space="preserve"> </w:t>
      </w:r>
      <w:r>
        <w:t>(основа,</w:t>
      </w:r>
      <w:r>
        <w:rPr>
          <w:spacing w:val="-2"/>
        </w:rPr>
        <w:t xml:space="preserve"> </w:t>
      </w:r>
      <w:r>
        <w:t>уток,</w:t>
      </w:r>
      <w:r>
        <w:rPr>
          <w:spacing w:val="-4"/>
        </w:rPr>
        <w:t xml:space="preserve"> </w:t>
      </w:r>
      <w:r>
        <w:t>челнок,</w:t>
      </w:r>
      <w:r>
        <w:rPr>
          <w:spacing w:val="-5"/>
        </w:rPr>
        <w:t xml:space="preserve"> </w:t>
      </w:r>
      <w:r>
        <w:t>полотняное</w:t>
      </w:r>
      <w:r>
        <w:rPr>
          <w:spacing w:val="-5"/>
        </w:rPr>
        <w:t xml:space="preserve"> </w:t>
      </w:r>
      <w:r>
        <w:t>переплетение).</w:t>
      </w:r>
    </w:p>
    <w:p w:rsidR="00551FBD" w:rsidRDefault="008C5111">
      <w:pPr>
        <w:pStyle w:val="a3"/>
        <w:ind w:left="332" w:right="342" w:firstLine="708"/>
      </w:pPr>
      <w:r>
        <w:rPr>
          <w:b/>
          <w:i/>
        </w:rPr>
        <w:t>Скручивание ткани</w:t>
      </w:r>
      <w:r>
        <w:t>. Историко-культурологические сведения (изготовление кукол-скруток из</w:t>
      </w:r>
      <w:r>
        <w:rPr>
          <w:spacing w:val="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древние</w:t>
      </w:r>
      <w:r>
        <w:rPr>
          <w:spacing w:val="-1"/>
        </w:rPr>
        <w:t xml:space="preserve"> </w:t>
      </w:r>
      <w:r>
        <w:t>времена).</w:t>
      </w:r>
    </w:p>
    <w:p w:rsidR="00551FBD" w:rsidRDefault="008C5111">
      <w:pPr>
        <w:ind w:left="1100"/>
        <w:jc w:val="both"/>
        <w:rPr>
          <w:sz w:val="24"/>
        </w:rPr>
      </w:pPr>
      <w:r>
        <w:rPr>
          <w:b/>
          <w:i/>
          <w:sz w:val="24"/>
        </w:rPr>
        <w:t>Отделка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изделий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ткани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ткани.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тесьмой.  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тесьмы.</w:t>
      </w:r>
    </w:p>
    <w:p w:rsidR="00551FBD" w:rsidRDefault="008C5111">
      <w:pPr>
        <w:pStyle w:val="a3"/>
        <w:ind w:left="332"/>
      </w:pPr>
      <w:r>
        <w:t>Виды</w:t>
      </w:r>
      <w:r>
        <w:rPr>
          <w:spacing w:val="-5"/>
        </w:rPr>
        <w:t xml:space="preserve"> </w:t>
      </w:r>
      <w:r>
        <w:t>тесьмы</w:t>
      </w:r>
      <w:r>
        <w:rPr>
          <w:spacing w:val="-3"/>
        </w:rPr>
        <w:t xml:space="preserve"> </w:t>
      </w:r>
      <w:r>
        <w:t>(простая,</w:t>
      </w:r>
      <w:r>
        <w:rPr>
          <w:spacing w:val="-3"/>
        </w:rPr>
        <w:t xml:space="preserve"> </w:t>
      </w:r>
      <w:r>
        <w:t>кружевная,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орнаментом).</w:t>
      </w:r>
    </w:p>
    <w:p w:rsidR="00551FBD" w:rsidRDefault="008C5111">
      <w:pPr>
        <w:pStyle w:val="a3"/>
        <w:ind w:left="332" w:right="347" w:firstLine="708"/>
      </w:pPr>
      <w:r>
        <w:rPr>
          <w:b/>
          <w:i/>
        </w:rPr>
        <w:t>Ремонт одежды</w:t>
      </w:r>
      <w:r>
        <w:t>. Виды ремонта одежды (пришивание пуговиц, вешалок, карманом и т.д.).</w:t>
      </w:r>
      <w:r>
        <w:rPr>
          <w:spacing w:val="1"/>
        </w:rPr>
        <w:t xml:space="preserve"> </w:t>
      </w:r>
      <w:r>
        <w:t>Пришивание пуговиц</w:t>
      </w:r>
      <w:r>
        <w:rPr>
          <w:spacing w:val="1"/>
        </w:rPr>
        <w:t xml:space="preserve"> </w:t>
      </w:r>
      <w:r>
        <w:t>(с 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отверстиями,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ушком).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пуговицами.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пришивание</w:t>
      </w:r>
      <w:r>
        <w:rPr>
          <w:spacing w:val="-1"/>
        </w:rPr>
        <w:t xml:space="preserve"> </w:t>
      </w:r>
      <w:r>
        <w:t>вешалки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spacing w:before="1"/>
        <w:ind w:left="104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древесными</w:t>
      </w:r>
      <w:r>
        <w:rPr>
          <w:spacing w:val="-4"/>
        </w:rPr>
        <w:t xml:space="preserve"> </w:t>
      </w:r>
      <w:r>
        <w:t>материалами</w:t>
      </w:r>
    </w:p>
    <w:p w:rsidR="00551FBD" w:rsidRDefault="008C5111">
      <w:pPr>
        <w:pStyle w:val="a3"/>
        <w:ind w:left="332" w:right="347" w:firstLine="708"/>
      </w:pPr>
      <w:r>
        <w:t>Элементарные сведения о древесине. Изделия из древесины. Понятия «дерево» и «древесина».</w:t>
      </w:r>
      <w:r>
        <w:rPr>
          <w:spacing w:val="-57"/>
        </w:rPr>
        <w:t xml:space="preserve"> </w:t>
      </w:r>
      <w:r>
        <w:t>Материалы и инструменты. Заготовка древесины. Кто работает с древесными материалами (плотник,</w:t>
      </w:r>
      <w:r>
        <w:rPr>
          <w:spacing w:val="1"/>
        </w:rPr>
        <w:t xml:space="preserve"> </w:t>
      </w:r>
      <w:r>
        <w:t>столяр).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древесины (цвет,</w:t>
      </w:r>
      <w:r>
        <w:rPr>
          <w:spacing w:val="-1"/>
        </w:rPr>
        <w:t xml:space="preserve"> </w:t>
      </w:r>
      <w:r>
        <w:t>запах,</w:t>
      </w:r>
      <w:r>
        <w:rPr>
          <w:spacing w:val="-1"/>
        </w:rPr>
        <w:t xml:space="preserve"> </w:t>
      </w:r>
      <w:r>
        <w:t>текстура).</w:t>
      </w:r>
    </w:p>
    <w:p w:rsidR="00551FBD" w:rsidRDefault="008C5111">
      <w:pPr>
        <w:pStyle w:val="a3"/>
        <w:ind w:left="332" w:firstLine="708"/>
        <w:jc w:val="left"/>
      </w:pPr>
      <w:r>
        <w:t>Способы</w:t>
      </w:r>
      <w:r>
        <w:rPr>
          <w:spacing w:val="38"/>
        </w:rPr>
        <w:t xml:space="preserve"> </w:t>
      </w:r>
      <w:r>
        <w:t>обработки</w:t>
      </w:r>
      <w:r>
        <w:rPr>
          <w:spacing w:val="39"/>
        </w:rPr>
        <w:t xml:space="preserve"> </w:t>
      </w:r>
      <w:r>
        <w:t>древесины</w:t>
      </w:r>
      <w:r>
        <w:rPr>
          <w:spacing w:val="37"/>
        </w:rPr>
        <w:t xml:space="preserve"> </w:t>
      </w:r>
      <w:r>
        <w:t>ручными</w:t>
      </w:r>
      <w:r>
        <w:rPr>
          <w:spacing w:val="39"/>
        </w:rPr>
        <w:t xml:space="preserve"> </w:t>
      </w:r>
      <w:r>
        <w:t>инструментами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приспособлениями</w:t>
      </w:r>
      <w:r>
        <w:rPr>
          <w:spacing w:val="39"/>
        </w:rPr>
        <w:t xml:space="preserve"> </w:t>
      </w:r>
      <w:r>
        <w:t>(зачистка</w:t>
      </w:r>
      <w:r>
        <w:rPr>
          <w:spacing w:val="-57"/>
        </w:rPr>
        <w:t xml:space="preserve"> </w:t>
      </w:r>
      <w:r>
        <w:t>напильником,</w:t>
      </w:r>
      <w:r>
        <w:rPr>
          <w:spacing w:val="-1"/>
        </w:rPr>
        <w:t xml:space="preserve"> </w:t>
      </w:r>
      <w:r>
        <w:t>наждачной</w:t>
      </w:r>
      <w:r>
        <w:rPr>
          <w:spacing w:val="-1"/>
        </w:rPr>
        <w:t xml:space="preserve"> </w:t>
      </w:r>
      <w:r>
        <w:t>бумагой).</w:t>
      </w:r>
    </w:p>
    <w:p w:rsidR="00551FBD" w:rsidRDefault="008C5111">
      <w:pPr>
        <w:pStyle w:val="a3"/>
        <w:ind w:left="1040"/>
        <w:jc w:val="left"/>
      </w:pPr>
      <w:r>
        <w:t>Способы</w:t>
      </w:r>
      <w:r>
        <w:rPr>
          <w:spacing w:val="-8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древесины</w:t>
      </w:r>
      <w:r>
        <w:rPr>
          <w:spacing w:val="-8"/>
        </w:rPr>
        <w:t xml:space="preserve"> </w:t>
      </w:r>
      <w:r>
        <w:t>ручными</w:t>
      </w:r>
      <w:r>
        <w:rPr>
          <w:spacing w:val="-8"/>
        </w:rPr>
        <w:t xml:space="preserve"> </w:t>
      </w:r>
      <w:r>
        <w:t>инструментами</w:t>
      </w:r>
      <w:r>
        <w:rPr>
          <w:spacing w:val="-7"/>
        </w:rPr>
        <w:t xml:space="preserve"> </w:t>
      </w:r>
      <w:r>
        <w:t>(пиление,</w:t>
      </w:r>
      <w:r>
        <w:rPr>
          <w:spacing w:val="-8"/>
        </w:rPr>
        <w:t xml:space="preserve"> </w:t>
      </w:r>
      <w:r>
        <w:t>заточка</w:t>
      </w:r>
      <w:r>
        <w:rPr>
          <w:spacing w:val="44"/>
        </w:rPr>
        <w:t xml:space="preserve"> </w:t>
      </w:r>
      <w:r>
        <w:t>точилкой).</w:t>
      </w:r>
    </w:p>
    <w:p w:rsidR="00551FBD" w:rsidRDefault="008C5111">
      <w:pPr>
        <w:pStyle w:val="a3"/>
        <w:ind w:left="332" w:right="234" w:firstLine="708"/>
        <w:jc w:val="left"/>
      </w:pPr>
      <w:r>
        <w:t>Аппликация</w:t>
      </w:r>
      <w:r>
        <w:rPr>
          <w:spacing w:val="22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древесных</w:t>
      </w:r>
      <w:r>
        <w:rPr>
          <w:spacing w:val="25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(опилок,</w:t>
      </w:r>
      <w:r>
        <w:rPr>
          <w:spacing w:val="47"/>
        </w:rPr>
        <w:t xml:space="preserve"> </w:t>
      </w:r>
      <w:r>
        <w:t>карандашной</w:t>
      </w:r>
      <w:r>
        <w:rPr>
          <w:spacing w:val="23"/>
        </w:rPr>
        <w:t xml:space="preserve"> </w:t>
      </w:r>
      <w:r>
        <w:t>стружки,</w:t>
      </w:r>
      <w:r>
        <w:rPr>
          <w:spacing w:val="23"/>
        </w:rPr>
        <w:t xml:space="preserve"> </w:t>
      </w:r>
      <w:r>
        <w:t>древесных</w:t>
      </w:r>
      <w:r>
        <w:rPr>
          <w:spacing w:val="25"/>
        </w:rPr>
        <w:t xml:space="preserve"> </w:t>
      </w:r>
      <w:r>
        <w:t>заготовок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спичек). Клеевое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материалов.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>
      <w:pPr>
        <w:pStyle w:val="2"/>
        <w:ind w:left="1040"/>
      </w:pPr>
      <w:r>
        <w:t>Работа</w:t>
      </w:r>
      <w:r>
        <w:rPr>
          <w:spacing w:val="-4"/>
        </w:rPr>
        <w:t xml:space="preserve"> </w:t>
      </w:r>
      <w:r>
        <w:t>металлом</w:t>
      </w:r>
    </w:p>
    <w:p w:rsidR="00551FBD" w:rsidRDefault="008C5111">
      <w:pPr>
        <w:pStyle w:val="a3"/>
        <w:ind w:left="332" w:right="348" w:firstLine="708"/>
      </w:pPr>
      <w:r>
        <w:t>Элементарные сведения о металле. Применение металла. Виды металлов (черные, цветные,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тяжелые,</w:t>
      </w:r>
      <w:r>
        <w:rPr>
          <w:spacing w:val="1"/>
        </w:rPr>
        <w:t xml:space="preserve"> </w:t>
      </w:r>
      <w:r>
        <w:t>благородные).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металла.</w:t>
      </w:r>
      <w:r>
        <w:rPr>
          <w:spacing w:val="-2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 по металлу.</w:t>
      </w:r>
    </w:p>
    <w:p w:rsidR="00551FBD" w:rsidRDefault="008C5111">
      <w:pPr>
        <w:ind w:left="1040"/>
        <w:jc w:val="both"/>
        <w:rPr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93"/>
          <w:sz w:val="24"/>
        </w:rPr>
        <w:t xml:space="preserve"> </w:t>
      </w:r>
      <w:r>
        <w:rPr>
          <w:b/>
          <w:i/>
          <w:sz w:val="24"/>
        </w:rPr>
        <w:t>алюминиевой</w:t>
      </w:r>
      <w:r>
        <w:rPr>
          <w:b/>
          <w:i/>
          <w:spacing w:val="95"/>
          <w:sz w:val="24"/>
        </w:rPr>
        <w:t xml:space="preserve"> </w:t>
      </w:r>
      <w:r>
        <w:rPr>
          <w:b/>
          <w:i/>
          <w:sz w:val="24"/>
        </w:rPr>
        <w:t>фольгой</w:t>
      </w:r>
      <w:r>
        <w:rPr>
          <w:sz w:val="24"/>
        </w:rPr>
        <w:t>.</w:t>
      </w:r>
      <w:r>
        <w:rPr>
          <w:spacing w:val="9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9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95"/>
          <w:sz w:val="24"/>
        </w:rPr>
        <w:t xml:space="preserve"> </w:t>
      </w:r>
      <w:r>
        <w:rPr>
          <w:sz w:val="24"/>
        </w:rPr>
        <w:t>фольги:</w:t>
      </w:r>
      <w:r>
        <w:rPr>
          <w:spacing w:val="9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сминание</w:t>
      </w:r>
      <w:proofErr w:type="spellEnd"/>
      <w:r>
        <w:rPr>
          <w:sz w:val="24"/>
        </w:rPr>
        <w:t>»,</w:t>
      </w:r>
      <w:r>
        <w:rPr>
          <w:spacing w:val="100"/>
          <w:sz w:val="24"/>
        </w:rPr>
        <w:t xml:space="preserve"> </w:t>
      </w:r>
      <w:r>
        <w:rPr>
          <w:sz w:val="24"/>
        </w:rPr>
        <w:t>«сгибание»,</w:t>
      </w:r>
    </w:p>
    <w:p w:rsidR="00551FBD" w:rsidRDefault="008C5111">
      <w:pPr>
        <w:pStyle w:val="a3"/>
        <w:ind w:left="332"/>
      </w:pPr>
      <w:r>
        <w:t>«сжимание»,</w:t>
      </w:r>
      <w:r>
        <w:rPr>
          <w:spacing w:val="-12"/>
        </w:rPr>
        <w:t xml:space="preserve"> </w:t>
      </w:r>
      <w:r>
        <w:t>«скручивание»,</w:t>
      </w:r>
      <w:r>
        <w:rPr>
          <w:spacing w:val="-12"/>
        </w:rPr>
        <w:t xml:space="preserve"> </w:t>
      </w:r>
      <w:r>
        <w:t>«скатывание»,</w:t>
      </w:r>
      <w:r>
        <w:rPr>
          <w:spacing w:val="-11"/>
        </w:rPr>
        <w:t xml:space="preserve"> </w:t>
      </w:r>
      <w:r>
        <w:t>«разрывание»,</w:t>
      </w:r>
      <w:r>
        <w:rPr>
          <w:spacing w:val="-12"/>
        </w:rPr>
        <w:t xml:space="preserve"> </w:t>
      </w:r>
      <w:r>
        <w:t>«разрезание».</w:t>
      </w:r>
    </w:p>
    <w:p w:rsidR="00551FBD" w:rsidRDefault="008C5111">
      <w:pPr>
        <w:pStyle w:val="2"/>
        <w:spacing w:before="3"/>
        <w:ind w:left="104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проволокой</w:t>
      </w:r>
    </w:p>
    <w:p w:rsidR="00551FBD" w:rsidRDefault="008C5111">
      <w:pPr>
        <w:pStyle w:val="a3"/>
        <w:ind w:left="332" w:right="342" w:firstLine="708"/>
      </w:pPr>
      <w:r>
        <w:t>Элементарные</w:t>
      </w:r>
      <w:r>
        <w:rPr>
          <w:spacing w:val="-6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проволоке</w:t>
      </w:r>
      <w:r>
        <w:rPr>
          <w:spacing w:val="-4"/>
        </w:rPr>
        <w:t xml:space="preserve"> </w:t>
      </w:r>
      <w:r>
        <w:t>(медная,</w:t>
      </w:r>
      <w:r>
        <w:rPr>
          <w:spacing w:val="-5"/>
        </w:rPr>
        <w:t xml:space="preserve"> </w:t>
      </w:r>
      <w:r>
        <w:t>алюминиевая,</w:t>
      </w:r>
      <w:r>
        <w:rPr>
          <w:spacing w:val="-4"/>
        </w:rPr>
        <w:t xml:space="preserve"> </w:t>
      </w:r>
      <w:r>
        <w:t>стальная).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проволоки</w:t>
      </w:r>
      <w:r>
        <w:rPr>
          <w:spacing w:val="-58"/>
        </w:rPr>
        <w:t xml:space="preserve"> </w:t>
      </w:r>
      <w:r>
        <w:t>в изделиях. Свойства проволоки (толстая, тонкая, гнется). Инструменты (плоскогубцы, круглогубцы,</w:t>
      </w:r>
      <w:r>
        <w:rPr>
          <w:spacing w:val="1"/>
        </w:rPr>
        <w:t xml:space="preserve"> </w:t>
      </w:r>
      <w:r>
        <w:t>кусачки).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обращения с</w:t>
      </w:r>
      <w:r>
        <w:rPr>
          <w:spacing w:val="-2"/>
        </w:rPr>
        <w:t xml:space="preserve"> </w:t>
      </w:r>
      <w:r>
        <w:t>проволокой.</w:t>
      </w:r>
    </w:p>
    <w:p w:rsidR="00551FBD" w:rsidRDefault="008C5111">
      <w:pPr>
        <w:pStyle w:val="a3"/>
        <w:ind w:left="332" w:right="351" w:firstLine="708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проволокой: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волной»,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кольцо»,</w:t>
      </w:r>
      <w:r>
        <w:rPr>
          <w:spacing w:val="1"/>
        </w:rPr>
        <w:t xml:space="preserve"> </w:t>
      </w:r>
      <w:r>
        <w:t>«сгибание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спираль»,</w:t>
      </w:r>
      <w:r>
        <w:rPr>
          <w:spacing w:val="-5"/>
        </w:rPr>
        <w:t xml:space="preserve"> </w:t>
      </w:r>
      <w:r>
        <w:t>«сгибание</w:t>
      </w:r>
      <w:r>
        <w:rPr>
          <w:spacing w:val="-9"/>
        </w:rPr>
        <w:t xml:space="preserve"> </w:t>
      </w:r>
      <w:r>
        <w:t>вдвое,</w:t>
      </w:r>
      <w:r>
        <w:rPr>
          <w:spacing w:val="-7"/>
        </w:rPr>
        <w:t xml:space="preserve"> </w:t>
      </w:r>
      <w:r>
        <w:t>втрое,</w:t>
      </w:r>
      <w:r>
        <w:rPr>
          <w:spacing w:val="-6"/>
        </w:rPr>
        <w:t xml:space="preserve"> </w:t>
      </w:r>
      <w:r>
        <w:t>вчетверо»,</w:t>
      </w:r>
      <w:r>
        <w:rPr>
          <w:spacing w:val="-3"/>
        </w:rPr>
        <w:t xml:space="preserve"> </w:t>
      </w:r>
      <w:r>
        <w:t>«намотка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карандаш»,</w:t>
      </w:r>
      <w:r>
        <w:rPr>
          <w:spacing w:val="-5"/>
        </w:rPr>
        <w:t xml:space="preserve"> </w:t>
      </w:r>
      <w:r>
        <w:t>«сгибание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прямым</w:t>
      </w:r>
      <w:r>
        <w:rPr>
          <w:spacing w:val="-10"/>
        </w:rPr>
        <w:t xml:space="preserve"> </w:t>
      </w:r>
      <w:r>
        <w:t>углом».</w:t>
      </w:r>
    </w:p>
    <w:p w:rsidR="00551FBD" w:rsidRDefault="008C5111">
      <w:pPr>
        <w:pStyle w:val="a3"/>
        <w:ind w:left="332" w:right="352" w:firstLine="708"/>
      </w:pPr>
      <w:r>
        <w:t>Получение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фигурок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зверей,</w:t>
      </w:r>
      <w:r>
        <w:rPr>
          <w:spacing w:val="1"/>
        </w:rPr>
        <w:t xml:space="preserve"> </w:t>
      </w:r>
      <w:r>
        <w:t>человечков.</w:t>
      </w:r>
    </w:p>
    <w:p w:rsidR="00551FBD" w:rsidRDefault="008C5111">
      <w:pPr>
        <w:pStyle w:val="2"/>
        <w:spacing w:before="3"/>
        <w:ind w:left="104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металлоконструктором</w:t>
      </w:r>
      <w:proofErr w:type="spellEnd"/>
    </w:p>
    <w:p w:rsidR="00551FBD" w:rsidRDefault="008C5111">
      <w:pPr>
        <w:pStyle w:val="a3"/>
        <w:ind w:left="332" w:right="341" w:firstLine="708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металлоконструкторе</w:t>
      </w:r>
      <w:proofErr w:type="spellEnd"/>
      <w:r>
        <w:t>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металлоконструктора</w:t>
      </w:r>
      <w:proofErr w:type="spellEnd"/>
      <w:r>
        <w:t>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 xml:space="preserve">деталей </w:t>
      </w:r>
      <w:proofErr w:type="spellStart"/>
      <w:r>
        <w:t>металлоконструктора</w:t>
      </w:r>
      <w:proofErr w:type="spellEnd"/>
      <w:r>
        <w:t xml:space="preserve"> (планки, пластины, косынки, углы, скобы планшайбы, гайки, винты).</w:t>
      </w:r>
      <w:r>
        <w:rPr>
          <w:spacing w:val="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металлоконструктором</w:t>
      </w:r>
      <w:proofErr w:type="spellEnd"/>
      <w:r>
        <w:rPr>
          <w:spacing w:val="-3"/>
        </w:rPr>
        <w:t xml:space="preserve"> </w:t>
      </w:r>
      <w:r>
        <w:t>(гаечный</w:t>
      </w:r>
      <w:r>
        <w:rPr>
          <w:spacing w:val="-1"/>
        </w:rPr>
        <w:t xml:space="preserve"> </w:t>
      </w:r>
      <w:r>
        <w:t>ключ,</w:t>
      </w:r>
      <w:r>
        <w:rPr>
          <w:spacing w:val="-1"/>
        </w:rPr>
        <w:t xml:space="preserve"> </w:t>
      </w:r>
      <w:r>
        <w:t>отвертка).</w:t>
      </w:r>
    </w:p>
    <w:p w:rsidR="00551FBD" w:rsidRDefault="008C5111">
      <w:pPr>
        <w:ind w:left="1040" w:right="4514" w:firstLine="60"/>
        <w:rPr>
          <w:sz w:val="24"/>
        </w:rPr>
      </w:pPr>
      <w:r>
        <w:rPr>
          <w:sz w:val="24"/>
        </w:rPr>
        <w:t>Соединение планок винтом и гайкой.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Комбинированные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материалов:</w:t>
      </w:r>
    </w:p>
    <w:p w:rsidR="00551FBD" w:rsidRDefault="008C5111">
      <w:pPr>
        <w:pStyle w:val="a3"/>
        <w:ind w:left="332" w:right="346" w:firstLine="708"/>
      </w:pPr>
      <w:r>
        <w:t>пластилин, природные материалы; бумага, пластилин; бумага, нитки; бумага, ткань; бумага,</w:t>
      </w:r>
      <w:r>
        <w:rPr>
          <w:spacing w:val="1"/>
        </w:rPr>
        <w:t xml:space="preserve"> </w:t>
      </w:r>
      <w:r>
        <w:t>древесные материалы; бумага пуговицы; проволока, бумага и нитки; проволока, пластилин, скорлупа</w:t>
      </w:r>
      <w:r>
        <w:rPr>
          <w:spacing w:val="-57"/>
        </w:rPr>
        <w:t xml:space="preserve"> </w:t>
      </w:r>
      <w:r>
        <w:t>ореха.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3"/>
        <w:ind w:left="0"/>
        <w:jc w:val="left"/>
        <w:rPr>
          <w:sz w:val="22"/>
        </w:rPr>
      </w:pPr>
    </w:p>
    <w:p w:rsidR="00551FBD" w:rsidRDefault="008C5111">
      <w:pPr>
        <w:pStyle w:val="2"/>
        <w:spacing w:line="240" w:lineRule="auto"/>
        <w:ind w:left="392"/>
      </w:pPr>
      <w:r>
        <w:t>Программы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курсов</w:t>
      </w:r>
    </w:p>
    <w:p w:rsidR="00551FBD" w:rsidRDefault="008C5111">
      <w:pPr>
        <w:ind w:left="609" w:right="622"/>
        <w:jc w:val="center"/>
        <w:rPr>
          <w:b/>
          <w:sz w:val="24"/>
        </w:rPr>
      </w:pPr>
      <w:r>
        <w:rPr>
          <w:b/>
          <w:sz w:val="24"/>
        </w:rPr>
        <w:t>Логопедические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</w:p>
    <w:p w:rsidR="00551FBD" w:rsidRDefault="00551FBD">
      <w:pPr>
        <w:jc w:val="center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6" w:firstLine="708"/>
      </w:pPr>
      <w:r>
        <w:rPr>
          <w:b/>
        </w:rPr>
        <w:lastRenderedPageBreak/>
        <w:t xml:space="preserve">Цель </w:t>
      </w:r>
      <w:r>
        <w:t>логопедических занятий состоит в диагностике, коррекции и развитии всех сторон речи</w:t>
      </w:r>
      <w:r>
        <w:rPr>
          <w:spacing w:val="1"/>
        </w:rPr>
        <w:t xml:space="preserve"> </w:t>
      </w:r>
      <w:r>
        <w:t>(фонетико-фонематической, лексико-грамматической, синтаксической), связной речи; формировании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вербальной коммуникации.</w:t>
      </w:r>
    </w:p>
    <w:p w:rsidR="00551FBD" w:rsidRDefault="008C5111">
      <w:pPr>
        <w:spacing w:before="1"/>
        <w:ind w:left="104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является:</w:t>
      </w:r>
    </w:p>
    <w:p w:rsidR="00551FBD" w:rsidRDefault="008C5111">
      <w:pPr>
        <w:pStyle w:val="a3"/>
        <w:ind w:left="332" w:right="349" w:firstLine="708"/>
      </w:pPr>
      <w:r>
        <w:t>диагностика и коррекция звукопроизношения (постановка, автоматизация и дифференциация</w:t>
      </w:r>
      <w:r>
        <w:rPr>
          <w:spacing w:val="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речи);</w:t>
      </w:r>
    </w:p>
    <w:p w:rsidR="00551FBD" w:rsidRDefault="008C5111">
      <w:pPr>
        <w:pStyle w:val="a3"/>
        <w:ind w:left="1040"/>
      </w:pPr>
      <w:r>
        <w:t>диагностика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коррекция</w:t>
      </w:r>
      <w:r>
        <w:rPr>
          <w:spacing w:val="-8"/>
        </w:rPr>
        <w:t xml:space="preserve"> </w:t>
      </w:r>
      <w:r>
        <w:t>лексической</w:t>
      </w:r>
      <w:r>
        <w:rPr>
          <w:spacing w:val="-7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речи;</w:t>
      </w:r>
    </w:p>
    <w:p w:rsidR="00551FBD" w:rsidRDefault="008C5111">
      <w:pPr>
        <w:pStyle w:val="a3"/>
        <w:ind w:left="332" w:right="351" w:firstLine="708"/>
      </w:pPr>
      <w:r>
        <w:t>диагностика и коррекция грамматического строя речи (синтаксической структуры речевых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-1"/>
        </w:rPr>
        <w:t xml:space="preserve"> </w:t>
      </w:r>
      <w:r>
        <w:t>словоизменения и</w:t>
      </w:r>
      <w:r>
        <w:rPr>
          <w:spacing w:val="-1"/>
        </w:rPr>
        <w:t xml:space="preserve"> </w:t>
      </w:r>
      <w:r>
        <w:t>словообразования);</w:t>
      </w:r>
    </w:p>
    <w:p w:rsidR="00551FBD" w:rsidRDefault="008C5111">
      <w:pPr>
        <w:pStyle w:val="a3"/>
        <w:ind w:left="332" w:right="346" w:firstLine="708"/>
      </w:pPr>
      <w:r>
        <w:t>коррекция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функции речи;</w:t>
      </w:r>
    </w:p>
    <w:p w:rsidR="00551FBD" w:rsidRDefault="008C5111">
      <w:pPr>
        <w:pStyle w:val="a3"/>
        <w:ind w:left="1040"/>
      </w:pPr>
      <w:r>
        <w:t>коррекция</w:t>
      </w:r>
      <w:r>
        <w:rPr>
          <w:spacing w:val="-9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письма;</w:t>
      </w:r>
    </w:p>
    <w:p w:rsidR="00551FBD" w:rsidRDefault="008C5111">
      <w:pPr>
        <w:pStyle w:val="a3"/>
        <w:ind w:left="1040" w:right="3503"/>
      </w:pPr>
      <w:r>
        <w:t>расширение представлений об окружающей действительности;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(мышления,</w:t>
      </w:r>
      <w:r>
        <w:rPr>
          <w:spacing w:val="-6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внимания).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ind w:left="4266"/>
      </w:pPr>
      <w:proofErr w:type="spellStart"/>
      <w:r>
        <w:t>Психокоррекционные</w:t>
      </w:r>
      <w:proofErr w:type="spellEnd"/>
      <w:r>
        <w:rPr>
          <w:spacing w:val="-4"/>
        </w:rPr>
        <w:t xml:space="preserve"> </w:t>
      </w:r>
      <w:r>
        <w:t>занятия</w:t>
      </w:r>
    </w:p>
    <w:p w:rsidR="00551FBD" w:rsidRDefault="008C5111">
      <w:pPr>
        <w:pStyle w:val="a3"/>
        <w:ind w:left="332" w:right="347" w:firstLine="720"/>
      </w:pPr>
      <w:r>
        <w:rPr>
          <w:b/>
        </w:rPr>
        <w:t xml:space="preserve">Цель </w:t>
      </w:r>
      <w:proofErr w:type="spellStart"/>
      <w:r>
        <w:t>психо-корреционных</w:t>
      </w:r>
      <w:proofErr w:type="spellEnd"/>
      <w:r>
        <w:t xml:space="preserve"> занятий заключается в применении разных форм взаимодействия с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 адекватного поведения.</w:t>
      </w:r>
    </w:p>
    <w:p w:rsidR="00551FBD" w:rsidRDefault="008C5111">
      <w:pPr>
        <w:ind w:left="105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551FBD" w:rsidRDefault="008C5111">
      <w:pPr>
        <w:pStyle w:val="a3"/>
        <w:ind w:left="332" w:right="348" w:firstLine="720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-1"/>
        </w:rPr>
        <w:t xml:space="preserve"> </w:t>
      </w:r>
      <w:r>
        <w:t>сенсорно-перцептивной,</w:t>
      </w:r>
      <w:r>
        <w:rPr>
          <w:spacing w:val="-1"/>
        </w:rPr>
        <w:t xml:space="preserve"> </w:t>
      </w:r>
      <w:proofErr w:type="spellStart"/>
      <w:r>
        <w:t>мнемической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деятельности);</w:t>
      </w:r>
    </w:p>
    <w:p w:rsidR="00551FBD" w:rsidRDefault="008C5111">
      <w:pPr>
        <w:pStyle w:val="a3"/>
        <w:ind w:left="332" w:right="345" w:firstLine="720"/>
      </w:pPr>
      <w:r>
        <w:t xml:space="preserve">диагностика и развитие эмоционально-личностной сферы (гармонизация </w:t>
      </w:r>
      <w:proofErr w:type="spellStart"/>
      <w:r>
        <w:t>пихоэмоционального</w:t>
      </w:r>
      <w:proofErr w:type="spellEnd"/>
      <w:r>
        <w:rPr>
          <w:spacing w:val="-57"/>
        </w:rPr>
        <w:t xml:space="preserve"> </w:t>
      </w:r>
      <w:r>
        <w:t>состояния, формирование позитивного отношения к своему «Я», повышение уверенности в себе,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самостоятельности, формирование</w:t>
      </w:r>
      <w:r>
        <w:rPr>
          <w:spacing w:val="-1"/>
        </w:rPr>
        <w:t xml:space="preserve"> </w:t>
      </w:r>
      <w:r>
        <w:t>навыков самоконтроля);</w:t>
      </w:r>
    </w:p>
    <w:p w:rsidR="00551FBD" w:rsidRDefault="008C5111">
      <w:pPr>
        <w:pStyle w:val="a3"/>
        <w:ind w:left="332" w:right="352" w:firstLine="720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(развитие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эмпатии,</w:t>
      </w:r>
      <w:r>
        <w:rPr>
          <w:spacing w:val="-3"/>
        </w:rPr>
        <w:t xml:space="preserve"> </w:t>
      </w:r>
      <w:r>
        <w:t>сопереживанию);</w:t>
      </w:r>
    </w:p>
    <w:p w:rsidR="00551FBD" w:rsidRDefault="008C5111">
      <w:pPr>
        <w:pStyle w:val="a3"/>
        <w:ind w:left="332" w:right="343" w:firstLine="720"/>
      </w:pPr>
      <w:r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поведения).</w:t>
      </w:r>
    </w:p>
    <w:p w:rsidR="00551FBD" w:rsidRDefault="00551FBD">
      <w:pPr>
        <w:pStyle w:val="a3"/>
        <w:spacing w:before="10"/>
        <w:ind w:left="0"/>
        <w:jc w:val="left"/>
        <w:rPr>
          <w:sz w:val="23"/>
        </w:rPr>
      </w:pPr>
    </w:p>
    <w:p w:rsidR="00551FBD" w:rsidRDefault="008C5111">
      <w:pPr>
        <w:pStyle w:val="2"/>
        <w:spacing w:line="240" w:lineRule="auto"/>
        <w:ind w:left="3942"/>
        <w:jc w:val="left"/>
      </w:pP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Ритмика»</w:t>
      </w:r>
    </w:p>
    <w:p w:rsidR="00551FBD" w:rsidRDefault="008C5111">
      <w:pPr>
        <w:pStyle w:val="a3"/>
        <w:ind w:left="692" w:right="732"/>
        <w:jc w:val="left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музыки.</w:t>
      </w:r>
      <w:r>
        <w:rPr>
          <w:spacing w:val="-57"/>
        </w:rPr>
        <w:t xml:space="preserve"> </w:t>
      </w:r>
      <w:r>
        <w:t>Задачи: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938"/>
        </w:tabs>
        <w:ind w:right="347" w:firstLine="360"/>
        <w:rPr>
          <w:sz w:val="24"/>
        </w:rPr>
      </w:pP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под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танцевальные,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пением;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63"/>
        </w:tabs>
        <w:spacing w:before="1"/>
        <w:ind w:right="350" w:firstLine="360"/>
        <w:rPr>
          <w:sz w:val="24"/>
        </w:rPr>
      </w:pP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2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6"/>
          <w:sz w:val="24"/>
        </w:rPr>
        <w:t xml:space="preserve"> </w:t>
      </w:r>
      <w:r>
        <w:rPr>
          <w:sz w:val="24"/>
        </w:rPr>
        <w:t>ритма,</w:t>
      </w:r>
      <w:r>
        <w:rPr>
          <w:spacing w:val="26"/>
          <w:sz w:val="24"/>
        </w:rPr>
        <w:t xml:space="preserve"> </w:t>
      </w:r>
      <w:r>
        <w:rPr>
          <w:sz w:val="24"/>
        </w:rPr>
        <w:t>темпа,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26"/>
          <w:sz w:val="24"/>
        </w:rPr>
        <w:t xml:space="preserve"> </w:t>
      </w:r>
      <w:r>
        <w:rPr>
          <w:sz w:val="24"/>
        </w:rPr>
        <w:t>общей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мотрики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ориентировки;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rPr>
          <w:sz w:val="24"/>
        </w:rPr>
      </w:pP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44"/>
        </w:tabs>
        <w:ind w:right="348" w:firstLine="360"/>
        <w:rPr>
          <w:sz w:val="24"/>
        </w:rPr>
      </w:pPr>
      <w:r>
        <w:rPr>
          <w:sz w:val="24"/>
        </w:rPr>
        <w:t>овладение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10"/>
          <w:sz w:val="24"/>
        </w:rPr>
        <w:t xml:space="preserve"> </w:t>
      </w:r>
      <w:r>
        <w:rPr>
          <w:sz w:val="24"/>
        </w:rPr>
        <w:t>(ритмическая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шагистика,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гимнастика, танец, пластика);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44"/>
        </w:tabs>
        <w:ind w:right="351" w:firstLine="360"/>
        <w:jc w:val="both"/>
        <w:rPr>
          <w:sz w:val="24"/>
        </w:rPr>
      </w:pPr>
      <w:r>
        <w:rPr>
          <w:sz w:val="24"/>
        </w:rPr>
        <w:t>усвоение основ специальных знаний из области сценического движения (пластический тренинг,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 импровизации);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926"/>
        </w:tabs>
        <w:ind w:right="346" w:firstLine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1"/>
          <w:sz w:val="24"/>
        </w:rPr>
        <w:t xml:space="preserve"> </w:t>
      </w:r>
      <w:r>
        <w:rPr>
          <w:sz w:val="24"/>
        </w:rPr>
        <w:t>бега, гимнастических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971"/>
        </w:tabs>
        <w:ind w:right="349" w:firstLine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spacing w:before="1"/>
        <w:ind w:left="831"/>
        <w:jc w:val="both"/>
        <w:rPr>
          <w:sz w:val="24"/>
        </w:rPr>
      </w:pPr>
      <w:r>
        <w:rPr>
          <w:sz w:val="24"/>
        </w:rPr>
        <w:t>эстетическое,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школьника.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36" w:firstLine="360"/>
      </w:pPr>
      <w:r>
        <w:rPr>
          <w:b/>
        </w:rPr>
        <w:lastRenderedPageBreak/>
        <w:t xml:space="preserve">Курс </w:t>
      </w:r>
      <w:proofErr w:type="gramStart"/>
      <w:r>
        <w:t>«</w:t>
      </w:r>
      <w:r>
        <w:rPr>
          <w:b/>
        </w:rPr>
        <w:t xml:space="preserve">Ритмика» </w:t>
      </w:r>
      <w:r>
        <w:t>На</w:t>
      </w:r>
      <w:proofErr w:type="gramEnd"/>
      <w:r>
        <w:t xml:space="preserve"> занятиях ритмикой осуществляется коррекция недостатков 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здорового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 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551FBD" w:rsidRDefault="008C5111">
      <w:pPr>
        <w:pStyle w:val="a3"/>
        <w:spacing w:before="1"/>
        <w:ind w:left="692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ритмике:</w:t>
      </w:r>
    </w:p>
    <w:p w:rsidR="00551FBD" w:rsidRDefault="008C5111">
      <w:pPr>
        <w:pStyle w:val="a3"/>
        <w:ind w:left="692"/>
      </w:pPr>
      <w:r>
        <w:t>-упражнения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551FBD" w:rsidRDefault="008C5111">
      <w:pPr>
        <w:pStyle w:val="a3"/>
        <w:ind w:left="332" w:right="343" w:firstLine="360"/>
      </w:pPr>
      <w:r>
        <w:t>-ритмико-гимнастические упражнения (общеразвивающие упражнения, упражнения с 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инструментами;</w:t>
      </w:r>
    </w:p>
    <w:p w:rsidR="00551FBD" w:rsidRDefault="008C5111">
      <w:pPr>
        <w:pStyle w:val="a3"/>
        <w:ind w:left="692"/>
      </w:pPr>
      <w:r>
        <w:t>-игры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музыку;</w:t>
      </w:r>
    </w:p>
    <w:p w:rsidR="00551FBD" w:rsidRDefault="008C5111">
      <w:pPr>
        <w:pStyle w:val="a3"/>
        <w:ind w:left="692"/>
      </w:pPr>
      <w:r>
        <w:t>-танцевальные</w:t>
      </w:r>
      <w:r>
        <w:rPr>
          <w:spacing w:val="-5"/>
        </w:rPr>
        <w:t xml:space="preserve"> </w:t>
      </w:r>
      <w:r>
        <w:t>упражнения.</w:t>
      </w:r>
    </w:p>
    <w:p w:rsidR="00551FBD" w:rsidRDefault="008C5111">
      <w:pPr>
        <w:pStyle w:val="a3"/>
        <w:ind w:left="692" w:right="340"/>
      </w:pPr>
      <w:r>
        <w:t>Специальные коррекционные задачи в значительной степени определяют содержание обучения.</w:t>
      </w:r>
      <w:r>
        <w:rPr>
          <w:spacing w:val="1"/>
        </w:rPr>
        <w:t xml:space="preserve"> </w:t>
      </w:r>
      <w:r>
        <w:t>Учитывая</w:t>
      </w:r>
      <w:r>
        <w:rPr>
          <w:spacing w:val="60"/>
        </w:rPr>
        <w:t xml:space="preserve"> </w:t>
      </w:r>
      <w:r>
        <w:t>психофизические</w:t>
      </w:r>
      <w:r>
        <w:rPr>
          <w:spacing w:val="59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4"/>
        </w:rPr>
        <w:t xml:space="preserve"> </w:t>
      </w:r>
      <w:r>
        <w:t>учащихся,</w:t>
      </w:r>
    </w:p>
    <w:p w:rsidR="00551FBD" w:rsidRDefault="008C5111">
      <w:pPr>
        <w:ind w:left="332"/>
        <w:jc w:val="both"/>
        <w:rPr>
          <w:sz w:val="24"/>
        </w:rPr>
      </w:pP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коррекционные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66"/>
        </w:tabs>
        <w:ind w:right="352" w:firstLine="360"/>
        <w:jc w:val="both"/>
        <w:rPr>
          <w:sz w:val="24"/>
        </w:rPr>
      </w:pPr>
      <w:r>
        <w:rPr>
          <w:sz w:val="24"/>
        </w:rPr>
        <w:t>коррекция имеющихся отклонений в физическом развитии: нормализация мышечного тонуса,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памяти;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тела;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spacing w:before="1"/>
        <w:ind w:left="83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внимания;</w:t>
      </w:r>
    </w:p>
    <w:p w:rsidR="00551FBD" w:rsidRDefault="008C5111">
      <w:pPr>
        <w:pStyle w:val="a5"/>
        <w:numPr>
          <w:ilvl w:val="0"/>
          <w:numId w:val="158"/>
        </w:numPr>
        <w:tabs>
          <w:tab w:val="left" w:pos="832"/>
        </w:tabs>
        <w:ind w:left="8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мотивации.</w:t>
      </w:r>
    </w:p>
    <w:p w:rsidR="00551FBD" w:rsidRDefault="008C5111">
      <w:pPr>
        <w:pStyle w:val="a3"/>
        <w:ind w:left="332" w:right="347" w:firstLine="360"/>
      </w:pPr>
      <w:r>
        <w:t>Специфические средства воздействия на учащихся, свойственные ритмике, способствуют общему</w:t>
      </w:r>
      <w:r>
        <w:rPr>
          <w:spacing w:val="-57"/>
        </w:rPr>
        <w:t xml:space="preserve"> </w:t>
      </w:r>
      <w:r>
        <w:t>развитию младших школьников, исправлению недостатков физического развития, общей и 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(дружелюбия,</w:t>
      </w:r>
      <w:r>
        <w:rPr>
          <w:spacing w:val="-1"/>
        </w:rPr>
        <w:t xml:space="preserve"> </w:t>
      </w:r>
      <w:r>
        <w:t>дисциплинированности,</w:t>
      </w:r>
      <w:r>
        <w:rPr>
          <w:spacing w:val="-4"/>
        </w:rPr>
        <w:t xml:space="preserve"> </w:t>
      </w:r>
      <w:r>
        <w:t>коллективизма),</w:t>
      </w:r>
      <w:r>
        <w:rPr>
          <w:spacing w:val="-1"/>
        </w:rPr>
        <w:t xml:space="preserve"> </w:t>
      </w:r>
      <w:r>
        <w:t>эстетическому</w:t>
      </w:r>
      <w:r>
        <w:rPr>
          <w:spacing w:val="-3"/>
        </w:rPr>
        <w:t xml:space="preserve"> </w:t>
      </w:r>
      <w:r>
        <w:t>воспитанию.</w:t>
      </w:r>
    </w:p>
    <w:p w:rsidR="00551FBD" w:rsidRDefault="008C5111">
      <w:pPr>
        <w:pStyle w:val="2"/>
        <w:spacing w:before="5"/>
        <w:ind w:left="692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«ритмика»</w:t>
      </w:r>
    </w:p>
    <w:p w:rsidR="00551FBD" w:rsidRDefault="008C5111">
      <w:pPr>
        <w:pStyle w:val="a3"/>
        <w:ind w:left="332" w:right="343" w:firstLine="360"/>
      </w:pPr>
      <w:r>
        <w:t>"Коррекционная</w:t>
      </w:r>
      <w:r>
        <w:rPr>
          <w:spacing w:val="1"/>
        </w:rPr>
        <w:t xml:space="preserve"> </w:t>
      </w:r>
      <w:r>
        <w:t>ритмика"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 xml:space="preserve">музыки и специальных физических и </w:t>
      </w:r>
      <w:proofErr w:type="spellStart"/>
      <w:r>
        <w:t>психокоррекционных</w:t>
      </w:r>
      <w:proofErr w:type="spellEnd"/>
      <w:r>
        <w:t xml:space="preserve"> упражнений</w:t>
      </w:r>
      <w:r>
        <w:rPr>
          <w:spacing w:val="1"/>
        </w:rPr>
        <w:t xml:space="preserve"> </w:t>
      </w:r>
      <w:r>
        <w:t>происходит коррекция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ВПФ,</w:t>
      </w:r>
      <w:r>
        <w:rPr>
          <w:spacing w:val="1"/>
        </w:rPr>
        <w:t xml:space="preserve"> </w:t>
      </w:r>
      <w:r>
        <w:t>улучшаются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школьной готовности такие личностные качества, как саморегуляция и произвольность движений и</w:t>
      </w:r>
      <w:r>
        <w:rPr>
          <w:spacing w:val="1"/>
        </w:rPr>
        <w:t xml:space="preserve"> </w:t>
      </w:r>
      <w:r>
        <w:t>поведения.</w:t>
      </w:r>
    </w:p>
    <w:p w:rsidR="00551FBD" w:rsidRDefault="008C5111">
      <w:pPr>
        <w:pStyle w:val="a3"/>
        <w:ind w:left="332" w:right="344" w:firstLine="360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"Коррекционной</w:t>
      </w:r>
      <w:r>
        <w:rPr>
          <w:spacing w:val="1"/>
        </w:rPr>
        <w:t xml:space="preserve"> </w:t>
      </w:r>
      <w:r>
        <w:t>ритмике"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Содержанием работы на уроках ритмики является музыкально-ритмическая деятельность детей. Они</w:t>
      </w:r>
      <w:r>
        <w:rPr>
          <w:spacing w:val="1"/>
        </w:rPr>
        <w:t xml:space="preserve"> </w:t>
      </w:r>
      <w:r>
        <w:t>учатся слушать музыку, выполнять под музыку разнообразные движения, петь, танцевать, играть 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551FBD" w:rsidRDefault="008C5111">
      <w:pPr>
        <w:pStyle w:val="a3"/>
        <w:ind w:left="332" w:right="350" w:firstLine="360"/>
      </w:pPr>
      <w:r>
        <w:t>В процессе выполнения специальных упражнений под музыку (ходьба цепочкой или в колонне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заданными</w:t>
      </w:r>
      <w:r>
        <w:rPr>
          <w:spacing w:val="7"/>
        </w:rPr>
        <w:t xml:space="preserve"> </w:t>
      </w:r>
      <w:r>
        <w:t>направлениями,</w:t>
      </w:r>
      <w:r>
        <w:rPr>
          <w:spacing w:val="3"/>
        </w:rPr>
        <w:t xml:space="preserve"> </w:t>
      </w:r>
      <w:r>
        <w:t>перестроения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образованием</w:t>
      </w:r>
      <w:r>
        <w:rPr>
          <w:spacing w:val="5"/>
        </w:rPr>
        <w:t xml:space="preserve"> </w:t>
      </w:r>
      <w:r>
        <w:t>кругов,</w:t>
      </w:r>
      <w:r>
        <w:rPr>
          <w:spacing w:val="5"/>
        </w:rPr>
        <w:t xml:space="preserve"> </w:t>
      </w:r>
      <w:r>
        <w:t>квадратов,</w:t>
      </w:r>
    </w:p>
    <w:p w:rsidR="00551FBD" w:rsidRDefault="008C5111">
      <w:pPr>
        <w:pStyle w:val="a3"/>
        <w:ind w:left="332" w:right="342"/>
      </w:pPr>
      <w:r>
        <w:t>«звездочек»,</w:t>
      </w:r>
      <w:r>
        <w:rPr>
          <w:spacing w:val="1"/>
        </w:rPr>
        <w:t xml:space="preserve"> </w:t>
      </w:r>
      <w:r>
        <w:t>«каруселей»,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развитие представления учащихся о пространстве и умения ориентироваться в нем. Упражнения с</w:t>
      </w:r>
      <w:r>
        <w:rPr>
          <w:spacing w:val="1"/>
        </w:rPr>
        <w:t xml:space="preserve"> </w:t>
      </w:r>
      <w:r>
        <w:t>предметами: обручами, мячами, шарами, лентами и т. д. — развивают ловкость, быстроту реакции,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соблюдать ритмичность и координацию движений рук. Этот вид деятельности важен в связи с тем,</w:t>
      </w:r>
      <w:r>
        <w:rPr>
          <w:spacing w:val="1"/>
        </w:rPr>
        <w:t xml:space="preserve"> </w:t>
      </w:r>
      <w:r>
        <w:t>что у детей с ОВЗ часто наблюдается нарушение двигательных функций и мышечной силы 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Скованность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навыками письма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трудовыми приемами.</w:t>
      </w:r>
    </w:p>
    <w:p w:rsidR="00551FBD" w:rsidRDefault="008C5111">
      <w:pPr>
        <w:pStyle w:val="a3"/>
        <w:ind w:left="332" w:right="341" w:firstLine="360"/>
      </w:pPr>
      <w:r>
        <w:t>В то же время этот вид деятельности вызывает живой эмоциональный интерес у детей, расширяет</w:t>
      </w:r>
      <w:r>
        <w:rPr>
          <w:spacing w:val="-57"/>
        </w:rPr>
        <w:t xml:space="preserve"> </w:t>
      </w:r>
      <w:r>
        <w:t>их знания, развивает слуховое восприятие. Движения под музыку дают возможность воспринимать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грустная),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51"/>
        </w:rPr>
        <w:t xml:space="preserve"> </w:t>
      </w:r>
      <w:r>
        <w:t>приемы</w:t>
      </w:r>
      <w:r>
        <w:rPr>
          <w:spacing w:val="47"/>
        </w:rPr>
        <w:t xml:space="preserve"> </w:t>
      </w:r>
      <w:r>
        <w:t>движений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характер</w:t>
      </w:r>
      <w:r>
        <w:rPr>
          <w:spacing w:val="52"/>
        </w:rPr>
        <w:t xml:space="preserve"> </w:t>
      </w:r>
      <w:r>
        <w:t>упражнений.</w:t>
      </w:r>
      <w:r>
        <w:rPr>
          <w:spacing w:val="50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под</w:t>
      </w:r>
      <w:r>
        <w:rPr>
          <w:spacing w:val="50"/>
        </w:rPr>
        <w:t xml:space="preserve"> </w:t>
      </w:r>
      <w:r>
        <w:t>музыку</w:t>
      </w:r>
      <w:r>
        <w:rPr>
          <w:spacing w:val="45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только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9"/>
      </w:pPr>
      <w:r>
        <w:lastRenderedPageBreak/>
        <w:t>оказывают коррекционное воздействие на физическое развитие, но и создают благоприятную основу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психических функций,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мышление,</w:t>
      </w:r>
      <w:r>
        <w:rPr>
          <w:spacing w:val="-5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восприятие.</w:t>
      </w:r>
    </w:p>
    <w:p w:rsidR="00551FBD" w:rsidRDefault="008C5111">
      <w:pPr>
        <w:pStyle w:val="a3"/>
        <w:ind w:left="332" w:right="346" w:firstLine="360"/>
      </w:pPr>
      <w:r>
        <w:t>Организующее начало музыки, ее ритмическая структура, динамическая окрашенность, темповые</w:t>
      </w:r>
      <w:r>
        <w:rPr>
          <w:spacing w:val="-5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концентрацию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 быструю реакцию на смену музыкальных фраз. Задания на самостоятельный выбор</w:t>
      </w:r>
      <w:r>
        <w:rPr>
          <w:spacing w:val="1"/>
        </w:rPr>
        <w:t xml:space="preserve"> </w:t>
      </w:r>
      <w:r>
        <w:t>движений, соответствующих характеру мелодии, развивают у ребенка активность и воображение,</w:t>
      </w:r>
      <w:r>
        <w:rPr>
          <w:spacing w:val="1"/>
        </w:rPr>
        <w:t xml:space="preserve"> </w:t>
      </w:r>
      <w:r>
        <w:t>координацию и выразительность движений. Упражнения на духовой гармонике, исполнение 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proofErr w:type="spellStart"/>
      <w:r>
        <w:t>подпевок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дыхательного</w:t>
      </w:r>
      <w:r>
        <w:rPr>
          <w:spacing w:val="-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и речевой моторики.</w:t>
      </w:r>
    </w:p>
    <w:p w:rsidR="00551FBD" w:rsidRDefault="008C5111">
      <w:pPr>
        <w:pStyle w:val="a3"/>
        <w:spacing w:before="1"/>
        <w:ind w:left="332" w:right="340" w:firstLine="360"/>
      </w:pPr>
      <w:r>
        <w:t>Занятия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эффективны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разучивая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пляски,</w:t>
      </w:r>
      <w:r>
        <w:rPr>
          <w:spacing w:val="1"/>
        </w:rPr>
        <w:t xml:space="preserve"> </w:t>
      </w:r>
      <w:r>
        <w:t>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хороводе,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обращаться 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551FBD" w:rsidRDefault="008C5111">
      <w:pPr>
        <w:pStyle w:val="a3"/>
        <w:ind w:left="692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ритмике</w:t>
      </w:r>
      <w:r>
        <w:rPr>
          <w:spacing w:val="-4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разделов:</w:t>
      </w:r>
      <w:r>
        <w:rPr>
          <w:spacing w:val="3"/>
        </w:rPr>
        <w:t xml:space="preserve"> </w:t>
      </w:r>
      <w:r>
        <w:t>«Упражнения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пространстве»;</w:t>
      </w:r>
    </w:p>
    <w:p w:rsidR="00551FBD" w:rsidRDefault="008C5111">
      <w:pPr>
        <w:pStyle w:val="a3"/>
        <w:ind w:left="332"/>
      </w:pPr>
      <w:r>
        <w:t>«Ритмико-</w:t>
      </w:r>
      <w:r>
        <w:rPr>
          <w:spacing w:val="7"/>
        </w:rPr>
        <w:t xml:space="preserve"> </w:t>
      </w:r>
      <w:r>
        <w:t>гимнастические</w:t>
      </w:r>
      <w:r>
        <w:rPr>
          <w:spacing w:val="8"/>
        </w:rPr>
        <w:t xml:space="preserve"> </w:t>
      </w:r>
      <w:r>
        <w:t>упражнения»;</w:t>
      </w:r>
      <w:r>
        <w:rPr>
          <w:spacing w:val="13"/>
        </w:rPr>
        <w:t xml:space="preserve"> </w:t>
      </w:r>
      <w:r>
        <w:t>«Упражнения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детскими</w:t>
      </w:r>
      <w:r>
        <w:rPr>
          <w:spacing w:val="9"/>
        </w:rPr>
        <w:t xml:space="preserve"> </w:t>
      </w:r>
      <w:r>
        <w:t>музыкальными</w:t>
      </w:r>
      <w:r>
        <w:rPr>
          <w:spacing w:val="9"/>
        </w:rPr>
        <w:t xml:space="preserve"> </w:t>
      </w:r>
      <w:r>
        <w:t>инструментами»;</w:t>
      </w:r>
    </w:p>
    <w:p w:rsidR="00551FBD" w:rsidRDefault="008C5111">
      <w:pPr>
        <w:pStyle w:val="a3"/>
        <w:ind w:left="332" w:right="342"/>
      </w:pPr>
      <w:r>
        <w:t>«Игры под музыку»; «Танцевальные упражнения». В каждом разделе в систематизированном виде</w:t>
      </w:r>
      <w:r>
        <w:rPr>
          <w:spacing w:val="1"/>
        </w:rPr>
        <w:t xml:space="preserve"> </w:t>
      </w:r>
      <w:r>
        <w:t>изложены упражнения и определен их объем, а также указаны знания и умения, которыми 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занимаясь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61"/>
        </w:rPr>
        <w:t xml:space="preserve"> </w:t>
      </w:r>
      <w:r>
        <w:t>деятельности.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изложенной</w:t>
      </w:r>
      <w:r>
        <w:rPr>
          <w:spacing w:val="1"/>
        </w:rPr>
        <w:t xml:space="preserve"> </w:t>
      </w:r>
      <w:r>
        <w:t>последовательности. Однако в зависимости от задач урока учитель может отводить на каждый раздел</w:t>
      </w:r>
      <w:r>
        <w:rPr>
          <w:spacing w:val="-57"/>
        </w:rPr>
        <w:t xml:space="preserve"> </w:t>
      </w:r>
      <w:r>
        <w:t>различное количество времени, имея в виду, что в начале и конце урока должны быть упражнения на</w:t>
      </w:r>
      <w:r>
        <w:rPr>
          <w:spacing w:val="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напряжения, расслабление,</w:t>
      </w:r>
      <w:r>
        <w:rPr>
          <w:spacing w:val="2"/>
        </w:rPr>
        <w:t xml:space="preserve"> </w:t>
      </w:r>
      <w:r>
        <w:t>успокоение.</w:t>
      </w:r>
    </w:p>
    <w:p w:rsidR="00551FBD" w:rsidRDefault="008C5111">
      <w:pPr>
        <w:pStyle w:val="a3"/>
        <w:spacing w:before="1"/>
        <w:ind w:left="332" w:right="340" w:firstLine="360"/>
      </w:pPr>
      <w:r>
        <w:t>Содержание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ритмико-гимнастические</w:t>
      </w:r>
      <w:r>
        <w:rPr>
          <w:spacing w:val="1"/>
        </w:rPr>
        <w:t xml:space="preserve"> </w:t>
      </w:r>
      <w:r>
        <w:t>упражнения, способствующие выработке необходимых музыкально-двигательных навыков. В раздел</w:t>
      </w:r>
      <w:r>
        <w:rPr>
          <w:spacing w:val="1"/>
        </w:rPr>
        <w:t xml:space="preserve"> </w:t>
      </w:r>
      <w:r>
        <w:t>ритмико-гимнастических</w:t>
      </w:r>
      <w:r>
        <w:rPr>
          <w:spacing w:val="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выработку</w:t>
      </w:r>
      <w:r>
        <w:rPr>
          <w:spacing w:val="-10"/>
        </w:rPr>
        <w:t xml:space="preserve"> </w:t>
      </w:r>
      <w:r>
        <w:t>координационных</w:t>
      </w:r>
      <w:r>
        <w:rPr>
          <w:spacing w:val="-2"/>
        </w:rPr>
        <w:t xml:space="preserve"> </w:t>
      </w:r>
      <w:r>
        <w:t>движений.</w:t>
      </w:r>
    </w:p>
    <w:p w:rsidR="00551FBD" w:rsidRDefault="008C5111">
      <w:pPr>
        <w:pStyle w:val="a3"/>
        <w:ind w:left="332" w:right="348" w:firstLine="36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ног, туловища, головы.</w:t>
      </w:r>
    </w:p>
    <w:p w:rsidR="00551FBD" w:rsidRDefault="008C5111">
      <w:pPr>
        <w:pStyle w:val="a3"/>
        <w:ind w:left="332" w:right="338" w:firstLine="360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3"/>
        </w:rPr>
        <w:t xml:space="preserve"> </w:t>
      </w:r>
      <w:r>
        <w:t>упражнений:</w:t>
      </w:r>
      <w:r>
        <w:rPr>
          <w:spacing w:val="9"/>
        </w:rPr>
        <w:t xml:space="preserve"> </w:t>
      </w:r>
      <w:r>
        <w:t>сгибание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разгибание</w:t>
      </w:r>
      <w:r>
        <w:rPr>
          <w:spacing w:val="7"/>
        </w:rPr>
        <w:t xml:space="preserve"> </w:t>
      </w:r>
      <w:r>
        <w:t>пальцев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кулаках,</w:t>
      </w:r>
      <w:r>
        <w:rPr>
          <w:spacing w:val="9"/>
        </w:rPr>
        <w:t xml:space="preserve"> </w:t>
      </w:r>
      <w:r>
        <w:t>сцепление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напряжением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напряжения, сопоставление</w:t>
      </w:r>
      <w:r>
        <w:rPr>
          <w:spacing w:val="-1"/>
        </w:rPr>
        <w:t xml:space="preserve"> </w:t>
      </w:r>
      <w:r>
        <w:t>пальцев.</w:t>
      </w:r>
    </w:p>
    <w:p w:rsidR="00551FBD" w:rsidRDefault="008C5111">
      <w:pPr>
        <w:pStyle w:val="a3"/>
        <w:ind w:left="332" w:right="341" w:firstLine="360"/>
      </w:pP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гимнастических упражнений, сидя на стульчиках, чтобы дать возможность учащимся отдохнуть от</w:t>
      </w:r>
      <w:r>
        <w:rPr>
          <w:spacing w:val="1"/>
        </w:rPr>
        <w:t xml:space="preserve"> </w:t>
      </w:r>
      <w:r>
        <w:t>активной физической нагрузки. Во время проведения игр под музыку перед учителем стоит задача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определяло</w:t>
      </w:r>
      <w:r>
        <w:rPr>
          <w:spacing w:val="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например:</w:t>
      </w:r>
      <w:r>
        <w:rPr>
          <w:spacing w:val="6"/>
        </w:rPr>
        <w:t xml:space="preserve"> </w:t>
      </w:r>
      <w:r>
        <w:t>«зайчик»</w:t>
      </w:r>
      <w:r>
        <w:rPr>
          <w:spacing w:val="56"/>
        </w:rPr>
        <w:t xml:space="preserve"> </w:t>
      </w:r>
      <w:r>
        <w:t>(подпрыгивание),</w:t>
      </w:r>
    </w:p>
    <w:p w:rsidR="00551FBD" w:rsidRDefault="008C5111">
      <w:pPr>
        <w:pStyle w:val="a3"/>
        <w:ind w:left="332" w:right="348"/>
      </w:pPr>
      <w:r>
        <w:t>«лошадка» (прямой галоп), «кошечка» (мягкий шаг), «мячик» (подпрыгивание и бег) и т. п. Объясняя</w:t>
      </w:r>
      <w:r>
        <w:rPr>
          <w:spacing w:val="-57"/>
        </w:rPr>
        <w:t xml:space="preserve"> </w:t>
      </w:r>
      <w:r>
        <w:t>задание, учитель не должен подсказывать детям вид движения (надо говорить: будете двигаться, а не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прыгать,</w:t>
      </w:r>
      <w:r>
        <w:rPr>
          <w:spacing w:val="1"/>
        </w:rPr>
        <w:t xml:space="preserve"> </w:t>
      </w:r>
      <w:r>
        <w:t>шагать).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танцам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пляскам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привитию навыков четкого и выразительного исполнения отдельных движений и элементов танца. К</w:t>
      </w:r>
      <w:r>
        <w:rPr>
          <w:spacing w:val="1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упражнению</w:t>
      </w:r>
      <w:r>
        <w:rPr>
          <w:spacing w:val="-1"/>
        </w:rPr>
        <w:t xml:space="preserve"> </w:t>
      </w:r>
      <w:r>
        <w:t>подбирается</w:t>
      </w:r>
      <w:r>
        <w:rPr>
          <w:spacing w:val="-1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движения.</w:t>
      </w:r>
    </w:p>
    <w:p w:rsidR="00551FBD" w:rsidRDefault="008C5111">
      <w:pPr>
        <w:pStyle w:val="2"/>
        <w:spacing w:before="6" w:line="240" w:lineRule="auto"/>
        <w:ind w:left="33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курса:</w:t>
      </w:r>
    </w:p>
    <w:p w:rsidR="00551FBD" w:rsidRDefault="008C5111">
      <w:pPr>
        <w:spacing w:line="274" w:lineRule="exact"/>
        <w:ind w:left="1040"/>
        <w:jc w:val="both"/>
        <w:rPr>
          <w:b/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ориентировку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пространстве</w:t>
      </w:r>
    </w:p>
    <w:p w:rsidR="00551FBD" w:rsidRDefault="008C5111">
      <w:pPr>
        <w:pStyle w:val="a3"/>
        <w:ind w:left="332" w:right="339" w:firstLine="708"/>
      </w:pPr>
      <w:r>
        <w:t>Совершенствование навыков ходьбы и бега. Ходьба вдоль стен с четкими поворотами в углах</w:t>
      </w:r>
      <w:r>
        <w:rPr>
          <w:spacing w:val="1"/>
        </w:rPr>
        <w:t xml:space="preserve"> </w:t>
      </w:r>
      <w:r>
        <w:t>зала.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колонну,</w:t>
      </w:r>
      <w:r>
        <w:rPr>
          <w:spacing w:val="1"/>
        </w:rPr>
        <w:t xml:space="preserve"> </w:t>
      </w:r>
      <w:r>
        <w:t>цепочку,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два.</w:t>
      </w:r>
      <w:r>
        <w:rPr>
          <w:spacing w:val="1"/>
        </w:rPr>
        <w:t xml:space="preserve"> </w:t>
      </w:r>
      <w:r>
        <w:t>Перестроение из колонны парами в колонну по одному. Построение круга из шеренги и из движения</w:t>
      </w:r>
      <w:r>
        <w:rPr>
          <w:spacing w:val="1"/>
        </w:rPr>
        <w:t xml:space="preserve"> </w:t>
      </w:r>
      <w:r>
        <w:t>врассыпную. Выполнение во время ходьбы и бега несложных заданий с предметами: обегать их,</w:t>
      </w:r>
      <w:r>
        <w:rPr>
          <w:spacing w:val="1"/>
        </w:rPr>
        <w:t xml:space="preserve"> </w:t>
      </w:r>
      <w:r>
        <w:t>собирать,</w:t>
      </w:r>
      <w:r>
        <w:rPr>
          <w:spacing w:val="-1"/>
        </w:rPr>
        <w:t xml:space="preserve"> </w:t>
      </w:r>
      <w:r>
        <w:t>передавать друг</w:t>
      </w:r>
      <w:r>
        <w:rPr>
          <w:spacing w:val="-1"/>
        </w:rPr>
        <w:t xml:space="preserve"> </w:t>
      </w:r>
      <w:r>
        <w:t>другу, перекладывать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551FBD" w:rsidRDefault="008C5111">
      <w:pPr>
        <w:pStyle w:val="2"/>
        <w:spacing w:before="2"/>
        <w:ind w:left="1040"/>
      </w:pPr>
      <w:r>
        <w:t>Ритмико-гимнастические</w:t>
      </w:r>
      <w:r>
        <w:rPr>
          <w:spacing w:val="-7"/>
        </w:rPr>
        <w:t xml:space="preserve"> </w:t>
      </w:r>
      <w:r>
        <w:t>упражнения</w:t>
      </w:r>
    </w:p>
    <w:p w:rsidR="00551FBD" w:rsidRDefault="008C5111">
      <w:pPr>
        <w:pStyle w:val="a3"/>
        <w:ind w:left="332" w:right="341" w:firstLine="708"/>
      </w:pPr>
      <w:r>
        <w:t>Общеразвивающие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Разведение 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раскачивание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круговые движения, упражнения с лентами. Наклоны и повороты головы вперед, назад, в стороны,</w:t>
      </w:r>
      <w:r>
        <w:rPr>
          <w:spacing w:val="1"/>
        </w:rPr>
        <w:t xml:space="preserve"> </w:t>
      </w:r>
      <w:r>
        <w:t>круговые движения.</w:t>
      </w:r>
      <w:r>
        <w:rPr>
          <w:spacing w:val="2"/>
        </w:rPr>
        <w:t xml:space="preserve"> </w:t>
      </w:r>
      <w:r>
        <w:t>Наклоны</w:t>
      </w:r>
      <w:r>
        <w:rPr>
          <w:spacing w:val="2"/>
        </w:rPr>
        <w:t xml:space="preserve"> </w:t>
      </w:r>
      <w:r>
        <w:t>туловища,</w:t>
      </w:r>
      <w:r>
        <w:rPr>
          <w:spacing w:val="2"/>
        </w:rPr>
        <w:t xml:space="preserve"> </w:t>
      </w:r>
      <w:r>
        <w:t>сгибая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сгибая</w:t>
      </w:r>
      <w:r>
        <w:rPr>
          <w:spacing w:val="2"/>
        </w:rPr>
        <w:t xml:space="preserve"> </w:t>
      </w:r>
      <w:r>
        <w:t>колени.</w:t>
      </w:r>
      <w:r>
        <w:rPr>
          <w:spacing w:val="2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6"/>
      </w:pPr>
      <w:r>
        <w:lastRenderedPageBreak/>
        <w:t>сочетании с движениями рук вверх, в стороны, на затылок, на пояс. Повороты туловища с передачей</w:t>
      </w:r>
      <w:r>
        <w:rPr>
          <w:spacing w:val="1"/>
        </w:rPr>
        <w:t xml:space="preserve"> </w:t>
      </w:r>
      <w:r>
        <w:t>предмета (флажки,</w:t>
      </w:r>
      <w:r>
        <w:rPr>
          <w:spacing w:val="1"/>
        </w:rPr>
        <w:t xml:space="preserve"> </w:t>
      </w:r>
      <w:r>
        <w:t>мячи).</w:t>
      </w:r>
      <w:r>
        <w:rPr>
          <w:spacing w:val="1"/>
        </w:rPr>
        <w:t xml:space="preserve"> </w:t>
      </w:r>
      <w:r>
        <w:t>Опускание и</w:t>
      </w:r>
      <w:r>
        <w:rPr>
          <w:spacing w:val="1"/>
        </w:rPr>
        <w:t xml:space="preserve"> </w:t>
      </w:r>
      <w:r>
        <w:t>поднимание предметов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сбоку без</w:t>
      </w:r>
      <w:r>
        <w:rPr>
          <w:spacing w:val="60"/>
        </w:rPr>
        <w:t xml:space="preserve"> </w:t>
      </w:r>
      <w:r>
        <w:t>сгибания</w:t>
      </w:r>
      <w:r>
        <w:rPr>
          <w:spacing w:val="1"/>
        </w:rPr>
        <w:t xml:space="preserve"> </w:t>
      </w:r>
      <w:r>
        <w:t>колен.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положение. Резкое поднимание согнутых в колене ног, как при маршировке. Сгибание и разгибание</w:t>
      </w:r>
      <w:r>
        <w:rPr>
          <w:spacing w:val="1"/>
        </w:rPr>
        <w:t xml:space="preserve"> </w:t>
      </w:r>
      <w:r>
        <w:t>ступни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 стоя и</w:t>
      </w:r>
      <w:r>
        <w:rPr>
          <w:spacing w:val="-1"/>
        </w:rPr>
        <w:t xml:space="preserve"> </w:t>
      </w:r>
      <w:r>
        <w:t>сидя. 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выработку</w:t>
      </w:r>
      <w:r>
        <w:rPr>
          <w:spacing w:val="-5"/>
        </w:rPr>
        <w:t xml:space="preserve"> </w:t>
      </w:r>
      <w:r>
        <w:t>осанки.</w:t>
      </w:r>
    </w:p>
    <w:p w:rsidR="00551FBD" w:rsidRDefault="008C5111">
      <w:pPr>
        <w:pStyle w:val="a3"/>
        <w:spacing w:before="1"/>
        <w:ind w:left="332" w:right="339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 движением левой руки от себя — к себе перед грудью (смена рук). Разнообразные</w:t>
      </w:r>
      <w:r>
        <w:rPr>
          <w:spacing w:val="1"/>
        </w:rPr>
        <w:t xml:space="preserve"> </w:t>
      </w:r>
      <w:r>
        <w:t>перекрестные движения правой ноги и левой руки, левой ноги и правой руки (отведение правой ноги</w:t>
      </w:r>
      <w:r>
        <w:rPr>
          <w:spacing w:val="1"/>
        </w:rPr>
        <w:t xml:space="preserve"> </w:t>
      </w:r>
      <w:r>
        <w:t>в сторону и возвращение в исходное положение с одновременным сгибанием и разгибанием левой</w:t>
      </w:r>
      <w:r>
        <w:rPr>
          <w:spacing w:val="1"/>
        </w:rPr>
        <w:t xml:space="preserve"> </w:t>
      </w:r>
      <w:r>
        <w:t>руки к плечу: высокое поднимание левой ноги, согнутой в колене, с одновременным подниманием и</w:t>
      </w:r>
      <w:r>
        <w:rPr>
          <w:spacing w:val="1"/>
        </w:rPr>
        <w:t xml:space="preserve"> </w:t>
      </w:r>
      <w:r>
        <w:t>опусканием правой руки и т. Д.). Упражнения выполняются ритмично, под музыку. Ускорение и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остановки музыки.</w:t>
      </w:r>
    </w:p>
    <w:p w:rsidR="00551FBD" w:rsidRDefault="008C5111">
      <w:pPr>
        <w:pStyle w:val="a3"/>
        <w:ind w:left="332" w:right="345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 или перед собой. Раскачивание рук поочередно и вместе вперед, назад, вправо, влево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наклонившись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Встряхивание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(отбрасывание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имитация движения листьев во время ветра). Выбрасывание то левой, то правой ноги вперед (как при</w:t>
      </w:r>
      <w:r>
        <w:rPr>
          <w:spacing w:val="-57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футбол).</w:t>
      </w:r>
    </w:p>
    <w:p w:rsidR="00551FBD" w:rsidRDefault="008C5111">
      <w:pPr>
        <w:pStyle w:val="2"/>
        <w:spacing w:before="5"/>
        <w:ind w:left="332"/>
      </w:pP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детскими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инструментами</w:t>
      </w:r>
    </w:p>
    <w:p w:rsidR="00551FBD" w:rsidRDefault="008C5111">
      <w:pPr>
        <w:pStyle w:val="a3"/>
        <w:ind w:left="332" w:right="344" w:firstLine="708"/>
      </w:pPr>
      <w:r>
        <w:t>Круговые движения кистью (напряженное и свободное). Одновременное сгибание в кулак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ускорением.</w:t>
      </w:r>
      <w:r>
        <w:rPr>
          <w:spacing w:val="-57"/>
        </w:rPr>
        <w:t xml:space="preserve"> </w:t>
      </w:r>
      <w:r>
        <w:t>Противопоставление первого пальца остальным, противопоставление пальцев одной руки пальцам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одновременно и поочередно.</w:t>
      </w:r>
    </w:p>
    <w:p w:rsidR="00551FBD" w:rsidRDefault="008C5111">
      <w:pPr>
        <w:pStyle w:val="a3"/>
        <w:ind w:left="332" w:right="349" w:firstLine="708"/>
      </w:pPr>
      <w:r>
        <w:t>Упражнения на детских музыкальных инструментах. Исполнение восходящей и нисходящей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пианино,</w:t>
      </w:r>
      <w:r>
        <w:rPr>
          <w:spacing w:val="-57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аккордеоне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духовой</w:t>
      </w:r>
      <w:r>
        <w:rPr>
          <w:spacing w:val="1"/>
        </w:rPr>
        <w:t xml:space="preserve"> </w:t>
      </w:r>
      <w:r>
        <w:t>гармонике.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несложных ритмических рисунков на бубне и барабане двумя палочками одновременно и поочередно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вариациях.</w:t>
      </w:r>
    </w:p>
    <w:p w:rsidR="00551FBD" w:rsidRDefault="008C5111">
      <w:pPr>
        <w:pStyle w:val="2"/>
        <w:spacing w:before="3"/>
        <w:ind w:left="332"/>
      </w:pPr>
      <w:r>
        <w:t>Игры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</w:p>
    <w:p w:rsidR="00551FBD" w:rsidRDefault="008C5111">
      <w:pPr>
        <w:pStyle w:val="a3"/>
        <w:ind w:left="332" w:right="341" w:firstLine="708"/>
      </w:pP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(громко, умеренно, тихо), регистрами (высокий, средний, низкий). Упражнения на самостоятельное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темповых,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разницы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движений. Выразительная и эмоциональная передача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игровых образов и содержания песен. Самостоятельное создание музыкально-двигательного образа.</w:t>
      </w:r>
      <w:r>
        <w:rPr>
          <w:spacing w:val="1"/>
        </w:rPr>
        <w:t xml:space="preserve"> </w:t>
      </w:r>
      <w:r>
        <w:t>Музыкальные 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 пением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доступных песен.</w:t>
      </w:r>
      <w:r>
        <w:rPr>
          <w:spacing w:val="-1"/>
        </w:rPr>
        <w:t xml:space="preserve"> </w:t>
      </w:r>
      <w:proofErr w:type="spellStart"/>
      <w:r>
        <w:t>Прохлопывание</w:t>
      </w:r>
      <w:proofErr w:type="spellEnd"/>
      <w:r>
        <w:rPr>
          <w:spacing w:val="1"/>
        </w:rPr>
        <w:t xml:space="preserve"> </w:t>
      </w:r>
      <w:r>
        <w:t>ритмического</w:t>
      </w:r>
      <w:r>
        <w:rPr>
          <w:spacing w:val="-2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прозвучавшей</w:t>
      </w:r>
      <w:r>
        <w:rPr>
          <w:spacing w:val="-1"/>
        </w:rPr>
        <w:t xml:space="preserve"> </w:t>
      </w:r>
      <w:r>
        <w:t>мелодии.</w:t>
      </w:r>
    </w:p>
    <w:p w:rsidR="00551FBD" w:rsidRDefault="008C5111">
      <w:pPr>
        <w:pStyle w:val="2"/>
        <w:spacing w:before="3"/>
        <w:ind w:left="332"/>
      </w:pPr>
      <w:r>
        <w:t>Танцевальные</w:t>
      </w:r>
      <w:r>
        <w:rPr>
          <w:spacing w:val="-5"/>
        </w:rPr>
        <w:t xml:space="preserve"> </w:t>
      </w:r>
      <w:r>
        <w:t>упражнения</w:t>
      </w:r>
    </w:p>
    <w:p w:rsidR="00551FBD" w:rsidRDefault="008C5111">
      <w:pPr>
        <w:pStyle w:val="a3"/>
        <w:ind w:left="332" w:right="349" w:firstLine="708"/>
      </w:pPr>
      <w:r>
        <w:t>Повторение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Тихая,</w:t>
      </w:r>
      <w:r>
        <w:rPr>
          <w:spacing w:val="1"/>
        </w:rPr>
        <w:t xml:space="preserve"> </w:t>
      </w:r>
      <w:r>
        <w:t>настороженная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пружинящий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Неторопливый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стремительный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Поскоки с ноги на ногу, легкие поскоки. Переменные притопы. Прыжки с выбрасыванием ноги</w:t>
      </w:r>
      <w:r>
        <w:rPr>
          <w:spacing w:val="1"/>
        </w:rPr>
        <w:t xml:space="preserve"> </w:t>
      </w:r>
      <w:r>
        <w:t>вперед. Элементы русской пляски: шаг с притопом на месте и с продвижением, шаг с поскоками,</w:t>
      </w:r>
      <w:r>
        <w:rPr>
          <w:spacing w:val="1"/>
        </w:rPr>
        <w:t xml:space="preserve"> </w:t>
      </w:r>
      <w:r>
        <w:t>переменный шаг; руки свободно висят вдоль корпуса, скрещены на груди; подбоченившись одной</w:t>
      </w:r>
      <w:r>
        <w:rPr>
          <w:spacing w:val="1"/>
        </w:rPr>
        <w:t xml:space="preserve"> </w:t>
      </w:r>
      <w:r>
        <w:t>рукой,</w:t>
      </w:r>
      <w:r>
        <w:rPr>
          <w:spacing w:val="-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платочком</w:t>
      </w:r>
      <w:r>
        <w:rPr>
          <w:spacing w:val="-2"/>
        </w:rPr>
        <w:t xml:space="preserve"> </w:t>
      </w:r>
      <w:r>
        <w:t>поднята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сторону, вверх,</w:t>
      </w:r>
      <w:r>
        <w:rPr>
          <w:spacing w:val="-1"/>
        </w:rPr>
        <w:t xml:space="preserve"> </w:t>
      </w:r>
      <w:r>
        <w:t>слегка</w:t>
      </w:r>
      <w:r>
        <w:rPr>
          <w:spacing w:val="-2"/>
        </w:rPr>
        <w:t xml:space="preserve"> </w:t>
      </w:r>
      <w:r>
        <w:t>согнута в</w:t>
      </w:r>
      <w:r>
        <w:rPr>
          <w:spacing w:val="-2"/>
        </w:rPr>
        <w:t xml:space="preserve"> </w:t>
      </w:r>
      <w:r>
        <w:t>локте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девочек).</w:t>
      </w:r>
    </w:p>
    <w:p w:rsidR="00551FBD" w:rsidRDefault="008C5111">
      <w:pPr>
        <w:pStyle w:val="a3"/>
        <w:ind w:left="332" w:right="341" w:firstLine="708"/>
      </w:pPr>
      <w:r>
        <w:t>Движения парами: бег, ходьба с приседанием, кружение с продвижением. Основные движения</w:t>
      </w:r>
      <w:r>
        <w:rPr>
          <w:spacing w:val="-57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танцев.</w:t>
      </w:r>
      <w:r>
        <w:rPr>
          <w:spacing w:val="1"/>
        </w:rPr>
        <w:t xml:space="preserve"> </w:t>
      </w:r>
      <w:proofErr w:type="gramStart"/>
      <w:r>
        <w:t>Задача</w:t>
      </w:r>
      <w:r>
        <w:rPr>
          <w:spacing w:val="1"/>
        </w:rPr>
        <w:t xml:space="preserve"> </w:t>
      </w:r>
      <w:r>
        <w:t>:</w:t>
      </w:r>
      <w:proofErr w:type="gramEnd"/>
      <w:r>
        <w:t xml:space="preserve"> слушать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привычных движений, развивать координацию, чувство ритма, память, внимание. Воспитательные</w:t>
      </w:r>
      <w:r>
        <w:rPr>
          <w:spacing w:val="1"/>
        </w:rPr>
        <w:t xml:space="preserve"> </w:t>
      </w:r>
      <w:r>
        <w:t>задачи:</w:t>
      </w:r>
      <w:r>
        <w:rPr>
          <w:spacing w:val="30"/>
        </w:rPr>
        <w:t xml:space="preserve"> </w:t>
      </w:r>
      <w:r>
        <w:t>подготовка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уроку,</w:t>
      </w:r>
      <w:r>
        <w:rPr>
          <w:spacing w:val="30"/>
        </w:rPr>
        <w:t xml:space="preserve"> </w:t>
      </w:r>
      <w:r>
        <w:t>переключение</w:t>
      </w:r>
      <w:r>
        <w:rPr>
          <w:spacing w:val="29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одного</w:t>
      </w:r>
      <w:r>
        <w:rPr>
          <w:spacing w:val="29"/>
        </w:rPr>
        <w:t xml:space="preserve"> </w:t>
      </w:r>
      <w:r>
        <w:t>вида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другому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танца</w:t>
      </w:r>
      <w:proofErr w:type="gramStart"/>
      <w:r>
        <w:t>.</w:t>
      </w:r>
      <w:r>
        <w:rPr>
          <w:spacing w:val="29"/>
        </w:rPr>
        <w:t xml:space="preserve"> </w:t>
      </w:r>
      <w:r>
        <w:t>.</w:t>
      </w:r>
      <w:proofErr w:type="gramEnd"/>
      <w:r>
        <w:rPr>
          <w:spacing w:val="30"/>
        </w:rPr>
        <w:t xml:space="preserve"> </w:t>
      </w:r>
      <w:r>
        <w:t>Диско-танцы:</w:t>
      </w:r>
    </w:p>
    <w:p w:rsidR="00551FBD" w:rsidRDefault="008C5111">
      <w:pPr>
        <w:pStyle w:val="a3"/>
        <w:ind w:left="332"/>
      </w:pPr>
      <w:r>
        <w:t>«Танец</w:t>
      </w:r>
      <w:r>
        <w:rPr>
          <w:spacing w:val="-5"/>
        </w:rPr>
        <w:t xml:space="preserve"> </w:t>
      </w:r>
      <w:r>
        <w:t>цветов»,</w:t>
      </w:r>
      <w:r>
        <w:rPr>
          <w:spacing w:val="-3"/>
        </w:rPr>
        <w:t xml:space="preserve"> </w:t>
      </w:r>
      <w:r>
        <w:t>“Полька”,</w:t>
      </w:r>
      <w:r>
        <w:rPr>
          <w:spacing w:val="50"/>
        </w:rPr>
        <w:t xml:space="preserve"> </w:t>
      </w:r>
      <w:r>
        <w:t>“Вару-вару”,</w:t>
      </w:r>
      <w:r>
        <w:rPr>
          <w:spacing w:val="-2"/>
        </w:rPr>
        <w:t xml:space="preserve"> </w:t>
      </w:r>
      <w:r>
        <w:t>“Стирка”,</w:t>
      </w:r>
      <w:r>
        <w:rPr>
          <w:spacing w:val="-1"/>
        </w:rPr>
        <w:t xml:space="preserve"> </w:t>
      </w:r>
      <w:r>
        <w:t>«Полонез».</w:t>
      </w:r>
    </w:p>
    <w:p w:rsidR="00551FBD" w:rsidRDefault="008C5111">
      <w:pPr>
        <w:pStyle w:val="2"/>
        <w:spacing w:before="3"/>
        <w:ind w:left="332"/>
      </w:pPr>
      <w:r>
        <w:t>Танцы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пляски</w:t>
      </w:r>
    </w:p>
    <w:p w:rsidR="00551FBD" w:rsidRDefault="008C5111">
      <w:pPr>
        <w:pStyle w:val="a3"/>
        <w:ind w:left="1040" w:right="3786"/>
      </w:pPr>
      <w:r>
        <w:t>Зеркало. Русская народная мелодия «Ой, хмель, мой хмелек».</w:t>
      </w:r>
      <w:r>
        <w:rPr>
          <w:spacing w:val="-58"/>
        </w:rPr>
        <w:t xml:space="preserve"> </w:t>
      </w:r>
      <w:r>
        <w:t>Парная</w:t>
      </w:r>
      <w:r>
        <w:rPr>
          <w:spacing w:val="-1"/>
        </w:rPr>
        <w:t xml:space="preserve"> </w:t>
      </w:r>
      <w:r>
        <w:t>пляска. Чешская народная</w:t>
      </w:r>
      <w:r>
        <w:rPr>
          <w:spacing w:val="-1"/>
        </w:rPr>
        <w:t xml:space="preserve"> </w:t>
      </w:r>
      <w:r>
        <w:t>мелодия.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1040"/>
        <w:jc w:val="left"/>
      </w:pPr>
      <w:r>
        <w:lastRenderedPageBreak/>
        <w:t>Хлопки.</w:t>
      </w:r>
      <w:r>
        <w:rPr>
          <w:spacing w:val="-3"/>
        </w:rPr>
        <w:t xml:space="preserve"> </w:t>
      </w:r>
      <w:r>
        <w:t>Полька.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551FBD" w:rsidRDefault="008C5111">
      <w:pPr>
        <w:pStyle w:val="a3"/>
        <w:ind w:left="1040"/>
        <w:jc w:val="left"/>
      </w:pPr>
      <w:r>
        <w:t>Русская</w:t>
      </w:r>
      <w:r>
        <w:rPr>
          <w:spacing w:val="-3"/>
        </w:rPr>
        <w:t xml:space="preserve"> </w:t>
      </w:r>
      <w:r>
        <w:t>хороводная</w:t>
      </w:r>
      <w:r>
        <w:rPr>
          <w:spacing w:val="-2"/>
        </w:rPr>
        <w:t xml:space="preserve"> </w:t>
      </w:r>
      <w:r>
        <w:t>пляска.</w:t>
      </w:r>
      <w:r>
        <w:rPr>
          <w:spacing w:val="-2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мелодия</w:t>
      </w:r>
      <w:r>
        <w:rPr>
          <w:spacing w:val="2"/>
        </w:rPr>
        <w:t xml:space="preserve"> </w:t>
      </w:r>
      <w:r>
        <w:t>«Выйду</w:t>
      </w:r>
      <w:r>
        <w:rPr>
          <w:spacing w:val="-7"/>
        </w:rPr>
        <w:t xml:space="preserve"> </w:t>
      </w:r>
      <w:r>
        <w:t>ль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реченьку».</w:t>
      </w:r>
    </w:p>
    <w:p w:rsidR="00551FBD" w:rsidRDefault="008C5111">
      <w:pPr>
        <w:pStyle w:val="a3"/>
        <w:tabs>
          <w:tab w:val="left" w:pos="2181"/>
          <w:tab w:val="left" w:pos="5325"/>
          <w:tab w:val="left" w:pos="6357"/>
          <w:tab w:val="left" w:pos="7230"/>
          <w:tab w:val="left" w:pos="7957"/>
          <w:tab w:val="left" w:pos="9278"/>
          <w:tab w:val="left" w:pos="9739"/>
        </w:tabs>
        <w:ind w:left="332" w:right="346" w:firstLine="360"/>
        <w:jc w:val="left"/>
      </w:pPr>
      <w:r>
        <w:t>Содержание</w:t>
      </w:r>
      <w:r>
        <w:tab/>
        <w:t>коррекционно-развивающей</w:t>
      </w:r>
      <w:r>
        <w:tab/>
        <w:t>области</w:t>
      </w:r>
      <w:r>
        <w:tab/>
        <w:t>может</w:t>
      </w:r>
      <w:r>
        <w:tab/>
        <w:t>быть</w:t>
      </w:r>
      <w:r>
        <w:tab/>
        <w:t>дополнено</w:t>
      </w:r>
      <w:r>
        <w:tab/>
        <w:t>на</w:t>
      </w:r>
      <w:r>
        <w:tab/>
      </w:r>
      <w:r>
        <w:rPr>
          <w:spacing w:val="-1"/>
        </w:rPr>
        <w:t>основании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3"/>
        </w:rPr>
        <w:t xml:space="preserve"> </w:t>
      </w:r>
      <w:r>
        <w:t>ИПР обучающихся с</w:t>
      </w:r>
      <w:r>
        <w:rPr>
          <w:spacing w:val="-1"/>
        </w:rPr>
        <w:t xml:space="preserve"> </w:t>
      </w:r>
      <w:r>
        <w:t>УО.</w:t>
      </w:r>
    </w:p>
    <w:p w:rsidR="00551FBD" w:rsidRDefault="008C5111">
      <w:pPr>
        <w:pStyle w:val="2"/>
        <w:spacing w:before="5" w:line="240" w:lineRule="auto"/>
        <w:ind w:left="332" w:right="6728"/>
        <w:jc w:val="left"/>
      </w:pPr>
      <w:r>
        <w:t>Результаты освоения курса ритмики.</w:t>
      </w:r>
      <w:r>
        <w:rPr>
          <w:spacing w:val="-57"/>
        </w:rPr>
        <w:t xml:space="preserve"> </w:t>
      </w:r>
      <w:r>
        <w:t>1.Двигательные</w:t>
      </w:r>
    </w:p>
    <w:p w:rsidR="00551FBD" w:rsidRDefault="008C5111">
      <w:pPr>
        <w:spacing w:line="274" w:lineRule="exact"/>
        <w:ind w:left="33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 «Коррекционная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ритмика»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line="274" w:lineRule="exact"/>
        <w:ind w:left="47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развивать,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разогревать,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мышцы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связки;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94"/>
        </w:tabs>
        <w:ind w:right="341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-1"/>
          <w:sz w:val="24"/>
        </w:rPr>
        <w:t xml:space="preserve"> </w:t>
      </w:r>
      <w:r>
        <w:rPr>
          <w:sz w:val="24"/>
        </w:rPr>
        <w:t>тела) способности;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4"/>
        </w:tabs>
        <w:ind w:left="473" w:hanging="142"/>
        <w:jc w:val="both"/>
        <w:rPr>
          <w:sz w:val="24"/>
        </w:rPr>
      </w:pP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1"/>
        <w:ind w:left="47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связок,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суставов;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танца;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15"/>
        </w:tabs>
        <w:ind w:right="347" w:firstLine="0"/>
        <w:jc w:val="both"/>
        <w:rPr>
          <w:sz w:val="24"/>
        </w:rPr>
      </w:pPr>
      <w:r>
        <w:rPr>
          <w:sz w:val="24"/>
        </w:rPr>
        <w:t>владеть умением выразительно передавать различные игровые образы, выполнять упражнения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придумывать варианты 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релаксации.</w:t>
      </w:r>
    </w:p>
    <w:p w:rsidR="00551FBD" w:rsidRDefault="008C5111">
      <w:pPr>
        <w:pStyle w:val="2"/>
        <w:numPr>
          <w:ilvl w:val="0"/>
          <w:numId w:val="156"/>
        </w:numPr>
        <w:tabs>
          <w:tab w:val="left" w:pos="572"/>
        </w:tabs>
        <w:spacing w:before="5" w:line="240" w:lineRule="auto"/>
      </w:pPr>
      <w:r>
        <w:t>Социокультурные</w:t>
      </w:r>
    </w:p>
    <w:p w:rsidR="00551FBD" w:rsidRDefault="008C5111">
      <w:pPr>
        <w:spacing w:line="274" w:lineRule="exact"/>
        <w:ind w:left="332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сформированы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развиты: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line="274" w:lineRule="exact"/>
        <w:ind w:left="471"/>
        <w:rPr>
          <w:sz w:val="24"/>
        </w:rPr>
      </w:pPr>
      <w:r>
        <w:rPr>
          <w:sz w:val="24"/>
        </w:rPr>
        <w:t>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(концерты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праздники);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65"/>
        </w:tabs>
        <w:ind w:right="351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3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самоанализа;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лидерские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39"/>
        </w:tabs>
        <w:ind w:right="347" w:firstLine="0"/>
        <w:rPr>
          <w:sz w:val="24"/>
        </w:rPr>
      </w:pPr>
      <w:r>
        <w:rPr>
          <w:sz w:val="24"/>
        </w:rPr>
        <w:t>научатся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дисциплинированными,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551FBD" w:rsidRDefault="008C5111">
      <w:pPr>
        <w:pStyle w:val="2"/>
        <w:numPr>
          <w:ilvl w:val="0"/>
          <w:numId w:val="156"/>
        </w:numPr>
        <w:tabs>
          <w:tab w:val="left" w:pos="572"/>
        </w:tabs>
        <w:spacing w:before="5" w:line="240" w:lineRule="auto"/>
        <w:ind w:left="332" w:right="7320" w:firstLine="0"/>
      </w:pPr>
      <w:r>
        <w:t>Учебно-познавательные.</w:t>
      </w:r>
      <w:r>
        <w:rPr>
          <w:spacing w:val="1"/>
        </w:rPr>
        <w:t xml:space="preserve"> </w:t>
      </w:r>
      <w:r>
        <w:t>Младшие</w:t>
      </w:r>
      <w:r>
        <w:rPr>
          <w:spacing w:val="-7"/>
        </w:rPr>
        <w:t xml:space="preserve"> </w:t>
      </w:r>
      <w:r>
        <w:t>школьники</w:t>
      </w:r>
      <w:r>
        <w:rPr>
          <w:spacing w:val="-9"/>
        </w:rPr>
        <w:t xml:space="preserve"> </w:t>
      </w:r>
      <w:r>
        <w:t>научатся: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line="271" w:lineRule="exact"/>
        <w:ind w:left="471"/>
        <w:rPr>
          <w:sz w:val="24"/>
        </w:rPr>
      </w:pP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 упражнений;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63"/>
        </w:tabs>
        <w:ind w:right="348" w:firstLine="0"/>
        <w:rPr>
          <w:sz w:val="24"/>
        </w:rPr>
      </w:pPr>
      <w:r>
        <w:rPr>
          <w:sz w:val="24"/>
        </w:rPr>
        <w:t>технически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(моделировать 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рисунки);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27"/>
        </w:tabs>
        <w:ind w:right="352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 самостоятельно;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1"/>
        <w:ind w:left="47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возможности.</w:t>
      </w:r>
    </w:p>
    <w:p w:rsidR="00551FBD" w:rsidRDefault="008C5111">
      <w:pPr>
        <w:pStyle w:val="2"/>
        <w:numPr>
          <w:ilvl w:val="0"/>
          <w:numId w:val="156"/>
        </w:numPr>
        <w:tabs>
          <w:tab w:val="left" w:pos="572"/>
        </w:tabs>
        <w:spacing w:before="4"/>
      </w:pPr>
      <w:r>
        <w:t>Компенсаторные</w:t>
      </w:r>
    </w:p>
    <w:p w:rsidR="00551FBD" w:rsidRDefault="008C5111">
      <w:pPr>
        <w:spacing w:line="274" w:lineRule="exact"/>
        <w:ind w:left="39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дети: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03"/>
        </w:tabs>
        <w:ind w:right="352" w:firstLine="0"/>
        <w:rPr>
          <w:sz w:val="24"/>
        </w:rPr>
      </w:pPr>
      <w:r>
        <w:rPr>
          <w:sz w:val="24"/>
        </w:rPr>
        <w:t>разовьют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 процессе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выходить из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затруднительного положения,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вызванного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>
        <w:rPr>
          <w:sz w:val="24"/>
        </w:rPr>
        <w:t>-физическими</w:t>
      </w:r>
      <w:proofErr w:type="gramEnd"/>
      <w:r>
        <w:rPr>
          <w:sz w:val="24"/>
        </w:rPr>
        <w:t xml:space="preserve"> нарушениями;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1"/>
        <w:ind w:left="471"/>
        <w:rPr>
          <w:sz w:val="24"/>
        </w:rPr>
      </w:pPr>
      <w:proofErr w:type="spellStart"/>
      <w:r>
        <w:rPr>
          <w:sz w:val="24"/>
        </w:rPr>
        <w:t>освоют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научатся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 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34"/>
        </w:tabs>
        <w:ind w:right="352" w:firstLine="0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возможностями.</w:t>
      </w:r>
    </w:p>
    <w:p w:rsidR="00551FBD" w:rsidRDefault="008C5111">
      <w:pPr>
        <w:pStyle w:val="2"/>
        <w:spacing w:before="5" w:line="240" w:lineRule="auto"/>
        <w:ind w:left="332" w:right="5585"/>
        <w:jc w:val="left"/>
      </w:pPr>
      <w:r>
        <w:t>Результаты изучения учебного предмета.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результаты:</w:t>
      </w:r>
    </w:p>
    <w:p w:rsidR="00551FBD" w:rsidRDefault="008C5111">
      <w:pPr>
        <w:pStyle w:val="a3"/>
        <w:ind w:left="332"/>
        <w:jc w:val="left"/>
      </w:pPr>
      <w:r>
        <w:t>-активное</w:t>
      </w:r>
      <w:r>
        <w:rPr>
          <w:spacing w:val="11"/>
        </w:rPr>
        <w:t xml:space="preserve"> </w:t>
      </w:r>
      <w:r>
        <w:t>включение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взаимодействие</w:t>
      </w:r>
      <w:r>
        <w:rPr>
          <w:spacing w:val="11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сверстниками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принципах</w:t>
      </w:r>
      <w:r>
        <w:rPr>
          <w:spacing w:val="16"/>
        </w:rPr>
        <w:t xml:space="preserve"> </w:t>
      </w:r>
      <w:r>
        <w:t>уважения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взаимопомощи и сопереживания,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68"/>
        </w:tabs>
        <w:ind w:right="346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</w:p>
    <w:p w:rsidR="00551FBD" w:rsidRDefault="008C5111">
      <w:pPr>
        <w:pStyle w:val="a3"/>
        <w:ind w:left="332"/>
        <w:jc w:val="left"/>
      </w:pPr>
      <w:r>
        <w:t>-проявление</w:t>
      </w:r>
      <w:r>
        <w:rPr>
          <w:spacing w:val="-6"/>
        </w:rPr>
        <w:t xml:space="preserve"> </w:t>
      </w:r>
      <w:r>
        <w:t>дисциплинированности,</w:t>
      </w:r>
      <w:r>
        <w:rPr>
          <w:spacing w:val="-4"/>
        </w:rPr>
        <w:t xml:space="preserve"> </w:t>
      </w:r>
      <w:r>
        <w:t>трудолюбия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упорства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цели;</w:t>
      </w:r>
    </w:p>
    <w:p w:rsidR="00551FBD" w:rsidRDefault="008C5111">
      <w:pPr>
        <w:pStyle w:val="a3"/>
        <w:ind w:left="332"/>
        <w:jc w:val="left"/>
      </w:pPr>
      <w:r>
        <w:t>-оказание</w:t>
      </w:r>
      <w:r>
        <w:rPr>
          <w:spacing w:val="47"/>
        </w:rPr>
        <w:t xml:space="preserve"> </w:t>
      </w:r>
      <w:r>
        <w:t>бескорыстной</w:t>
      </w:r>
      <w:r>
        <w:rPr>
          <w:spacing w:val="50"/>
        </w:rPr>
        <w:t xml:space="preserve"> </w:t>
      </w:r>
      <w:r>
        <w:t>помощи</w:t>
      </w:r>
      <w:r>
        <w:rPr>
          <w:spacing w:val="48"/>
        </w:rPr>
        <w:t xml:space="preserve"> </w:t>
      </w:r>
      <w:r>
        <w:t>своим</w:t>
      </w:r>
      <w:r>
        <w:rPr>
          <w:spacing w:val="48"/>
        </w:rPr>
        <w:t xml:space="preserve"> </w:t>
      </w:r>
      <w:r>
        <w:t>сверстникам,</w:t>
      </w:r>
      <w:r>
        <w:rPr>
          <w:spacing w:val="49"/>
        </w:rPr>
        <w:t xml:space="preserve"> </w:t>
      </w:r>
      <w:r>
        <w:t>нахождение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ними</w:t>
      </w:r>
      <w:r>
        <w:rPr>
          <w:spacing w:val="50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языка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интересов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/>
        <w:jc w:val="left"/>
      </w:pPr>
      <w:r>
        <w:lastRenderedPageBreak/>
        <w:t>-формирование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551FBD" w:rsidRDefault="008C5111">
      <w:pPr>
        <w:pStyle w:val="a3"/>
        <w:ind w:left="332"/>
        <w:jc w:val="left"/>
      </w:pPr>
      <w:r>
        <w:t>-формирование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безопасный,</w:t>
      </w:r>
      <w:r>
        <w:rPr>
          <w:spacing w:val="-3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551FBD" w:rsidRDefault="008C5111">
      <w:pPr>
        <w:pStyle w:val="2"/>
        <w:spacing w:before="5"/>
        <w:ind w:left="332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551FBD" w:rsidRDefault="008C5111">
      <w:pPr>
        <w:spacing w:line="274" w:lineRule="exact"/>
        <w:ind w:left="332"/>
        <w:rPr>
          <w:b/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знать: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термины: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перестроениями;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шагов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правую,</w:t>
      </w:r>
      <w:r>
        <w:rPr>
          <w:spacing w:val="-3"/>
          <w:sz w:val="24"/>
        </w:rPr>
        <w:t xml:space="preserve"> </w:t>
      </w:r>
      <w:r>
        <w:rPr>
          <w:sz w:val="24"/>
        </w:rPr>
        <w:t>левую 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right="4521" w:firstLine="0"/>
        <w:rPr>
          <w:b/>
          <w:sz w:val="24"/>
        </w:rPr>
      </w:pP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-3"/>
          <w:sz w:val="24"/>
        </w:rPr>
        <w:t xml:space="preserve"> </w:t>
      </w:r>
      <w:r>
        <w:rPr>
          <w:sz w:val="24"/>
        </w:rPr>
        <w:t>плясок,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должны </w:t>
      </w:r>
      <w:r>
        <w:rPr>
          <w:b/>
          <w:sz w:val="24"/>
        </w:rPr>
        <w:t>уметь: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9"/>
        </w:tabs>
        <w:ind w:right="345" w:firstLine="0"/>
        <w:jc w:val="both"/>
        <w:rPr>
          <w:sz w:val="24"/>
        </w:rPr>
      </w:pPr>
      <w:r>
        <w:rPr>
          <w:sz w:val="24"/>
        </w:rPr>
        <w:t>готовиться к занятиям, строиться в колонну по одному (по два), рассчитываться на первый, второй,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третий, для последующего построения в 2-3 колонны, шеренги; соблюдать правильную дистанцию 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 и в концентрических кругах; четко, организованно перестраиваться, быстро 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1"/>
        <w:ind w:left="47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 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2/4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4/4;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повторять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12"/>
        </w:tabs>
        <w:ind w:right="347" w:firstLine="0"/>
        <w:jc w:val="both"/>
        <w:rPr>
          <w:sz w:val="24"/>
        </w:rPr>
      </w:pPr>
      <w:r>
        <w:rPr>
          <w:sz w:val="24"/>
        </w:rPr>
        <w:t>соблюдать темп движений и выполнять общеразвивающие упражнения в определённом ритме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jc w:val="both"/>
        <w:rPr>
          <w:sz w:val="24"/>
        </w:rPr>
      </w:pPr>
      <w:r>
        <w:rPr>
          <w:sz w:val="24"/>
        </w:rPr>
        <w:t>легко,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непринужденно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551FBD" w:rsidRDefault="008C5111">
      <w:pPr>
        <w:pStyle w:val="a3"/>
        <w:ind w:left="332" w:right="354"/>
      </w:pPr>
      <w:r>
        <w:t>-самостоятельно выполнять требуемые перемены направления и темпа движений, руководствуясь</w:t>
      </w:r>
      <w:r>
        <w:rPr>
          <w:spacing w:val="1"/>
        </w:rPr>
        <w:t xml:space="preserve"> </w:t>
      </w:r>
      <w:r>
        <w:t>музыкой;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хлопками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20"/>
        </w:tabs>
        <w:ind w:right="351" w:firstLine="0"/>
        <w:rPr>
          <w:sz w:val="24"/>
        </w:rPr>
      </w:pPr>
      <w:r>
        <w:rPr>
          <w:sz w:val="24"/>
        </w:rPr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любые</w:t>
      </w:r>
      <w:r>
        <w:rPr>
          <w:spacing w:val="43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без</w:t>
      </w:r>
      <w:r>
        <w:rPr>
          <w:spacing w:val="45"/>
          <w:sz w:val="24"/>
        </w:rPr>
        <w:t xml:space="preserve"> </w:t>
      </w:r>
      <w:r>
        <w:rPr>
          <w:sz w:val="24"/>
        </w:rPr>
        <w:t>них</w:t>
      </w:r>
      <w:r>
        <w:rPr>
          <w:spacing w:val="44"/>
          <w:sz w:val="24"/>
        </w:rPr>
        <w:t xml:space="preserve"> </w:t>
      </w:r>
      <w:r>
        <w:rPr>
          <w:sz w:val="24"/>
        </w:rPr>
        <w:t>под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 темпа;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ind w:left="471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мелодий;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1"/>
        <w:ind w:left="47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4"/>
        </w:tabs>
        <w:ind w:left="473" w:hanging="142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4"/>
        </w:tabs>
        <w:ind w:left="473" w:hanging="142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плясках.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2" w:lineRule="auto"/>
        <w:ind w:left="812" w:right="8867" w:hanging="481"/>
        <w:jc w:val="left"/>
      </w:pPr>
      <w:r>
        <w:t>«Психомоторика»</w:t>
      </w:r>
      <w:r>
        <w:rPr>
          <w:spacing w:val="-5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:rsidR="00551FBD" w:rsidRDefault="008C5111">
      <w:pPr>
        <w:pStyle w:val="a3"/>
        <w:spacing w:before="30"/>
        <w:ind w:left="332"/>
        <w:jc w:val="left"/>
      </w:pPr>
      <w:r>
        <w:t>ЗАДАЧИ: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right="349" w:hanging="36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right="349" w:hanging="3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spacing w:before="1"/>
        <w:ind w:left="1040" w:hanging="34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ориентировок;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left="1040" w:hanging="349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слухоголосовых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координаций;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right="352" w:hanging="360"/>
        <w:jc w:val="both"/>
        <w:rPr>
          <w:sz w:val="24"/>
        </w:rPr>
      </w:pPr>
      <w:r>
        <w:rPr>
          <w:sz w:val="24"/>
        </w:rPr>
        <w:t>Формировать способности эстетически воспринимать окружающий мир во всем многообразии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(цветов,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вкусов,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запахов,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ритмов);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left="1040" w:hanging="349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сенсорно-перцептивной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right="351" w:hanging="360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left="1040" w:hanging="349"/>
        <w:rPr>
          <w:sz w:val="24"/>
        </w:rPr>
      </w:pPr>
      <w:r>
        <w:rPr>
          <w:sz w:val="24"/>
        </w:rPr>
        <w:t>Исправлять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координацию;</w:t>
      </w:r>
    </w:p>
    <w:p w:rsidR="00551FBD" w:rsidRDefault="008C5111">
      <w:pPr>
        <w:pStyle w:val="a5"/>
        <w:numPr>
          <w:ilvl w:val="1"/>
          <w:numId w:val="156"/>
        </w:numPr>
        <w:tabs>
          <w:tab w:val="left" w:pos="1041"/>
        </w:tabs>
        <w:ind w:left="1040" w:hanging="349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551FBD" w:rsidRDefault="008C5111">
      <w:pPr>
        <w:pStyle w:val="2"/>
        <w:spacing w:before="5"/>
        <w:ind w:left="332"/>
        <w:jc w:val="left"/>
      </w:pPr>
      <w:r>
        <w:t>Разделы:</w:t>
      </w:r>
    </w:p>
    <w:p w:rsidR="00551FBD" w:rsidRDefault="008C5111">
      <w:pPr>
        <w:pStyle w:val="a3"/>
        <w:ind w:left="332" w:right="343"/>
      </w:pPr>
      <w:r>
        <w:rPr>
          <w:b/>
        </w:rPr>
        <w:t>«Развитие</w:t>
      </w:r>
      <w:r>
        <w:rPr>
          <w:b/>
          <w:spacing w:val="1"/>
        </w:rPr>
        <w:t xml:space="preserve"> </w:t>
      </w:r>
      <w:r>
        <w:rPr>
          <w:b/>
        </w:rPr>
        <w:t>моторики,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графомоторных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навыков»</w:t>
      </w:r>
      <w:r>
        <w:rPr>
          <w:b/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двигательного опыта учащихся, развитием умения согласовывать движения различных частей тела,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 инструкции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основой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4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учащихся</w:t>
      </w:r>
      <w:r>
        <w:rPr>
          <w:spacing w:val="39"/>
        </w:rPr>
        <w:t xml:space="preserve"> </w:t>
      </w:r>
      <w:r>
        <w:t>пространственной</w:t>
      </w:r>
      <w:r>
        <w:rPr>
          <w:spacing w:val="41"/>
        </w:rPr>
        <w:t xml:space="preserve"> </w:t>
      </w:r>
      <w:r>
        <w:t>ориентировки.</w:t>
      </w:r>
      <w:r>
        <w:rPr>
          <w:spacing w:val="39"/>
        </w:rPr>
        <w:t xml:space="preserve"> </w:t>
      </w:r>
      <w:r>
        <w:t>Коррекционная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2"/>
      </w:pPr>
      <w:r>
        <w:lastRenderedPageBreak/>
        <w:t>направленность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кисти рук и пальцев.</w:t>
      </w:r>
    </w:p>
    <w:p w:rsidR="00551FBD" w:rsidRDefault="008C5111">
      <w:pPr>
        <w:pStyle w:val="a3"/>
        <w:ind w:left="332" w:right="346"/>
      </w:pPr>
      <w:r>
        <w:rPr>
          <w:b/>
        </w:rPr>
        <w:t xml:space="preserve">«Кинестетическое и кинетическое развитие» </w:t>
      </w:r>
      <w:r>
        <w:t>предполагает формирование у детей ощущений от</w:t>
      </w:r>
      <w:r>
        <w:rPr>
          <w:spacing w:val="1"/>
        </w:rPr>
        <w:t xml:space="preserve"> </w:t>
      </w:r>
      <w:r>
        <w:t>различных поз и движений своего тела или отдельных его частей (верхних и нижних конечностей,</w:t>
      </w:r>
      <w:r>
        <w:rPr>
          <w:spacing w:val="1"/>
        </w:rPr>
        <w:t xml:space="preserve"> </w:t>
      </w:r>
      <w:r>
        <w:t>головы,</w:t>
      </w:r>
      <w:r>
        <w:rPr>
          <w:spacing w:val="-1"/>
        </w:rPr>
        <w:t xml:space="preserve"> </w:t>
      </w:r>
      <w:r>
        <w:t>туловища, глаз) в</w:t>
      </w:r>
      <w:r>
        <w:rPr>
          <w:spacing w:val="-2"/>
        </w:rPr>
        <w:t xml:space="preserve"> </w:t>
      </w:r>
      <w:r>
        <w:t>пространстве.</w:t>
      </w:r>
    </w:p>
    <w:p w:rsidR="00551FBD" w:rsidRDefault="008C5111">
      <w:pPr>
        <w:pStyle w:val="a3"/>
        <w:spacing w:before="1"/>
        <w:ind w:left="332" w:right="342"/>
      </w:pPr>
      <w:r>
        <w:rPr>
          <w:b/>
        </w:rPr>
        <w:t>«Восприятие</w:t>
      </w:r>
      <w:r>
        <w:rPr>
          <w:b/>
          <w:spacing w:val="1"/>
        </w:rPr>
        <w:t xml:space="preserve"> </w:t>
      </w:r>
      <w:r>
        <w:rPr>
          <w:b/>
        </w:rPr>
        <w:t>формы,</w:t>
      </w:r>
      <w:r>
        <w:rPr>
          <w:b/>
          <w:spacing w:val="1"/>
        </w:rPr>
        <w:t xml:space="preserve"> </w:t>
      </w:r>
      <w:r>
        <w:rPr>
          <w:b/>
        </w:rPr>
        <w:t>величины,</w:t>
      </w:r>
      <w:r>
        <w:rPr>
          <w:b/>
          <w:spacing w:val="1"/>
        </w:rPr>
        <w:t xml:space="preserve"> </w:t>
      </w:r>
      <w:r>
        <w:rPr>
          <w:b/>
        </w:rPr>
        <w:t>цвета;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предметов»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уточнение знаний учащихся о сенсорных эталонах. С учетом особенностей психофизиологического</w:t>
      </w:r>
      <w:r>
        <w:rPr>
          <w:spacing w:val="1"/>
        </w:rPr>
        <w:t xml:space="preserve"> </w:t>
      </w:r>
      <w:r>
        <w:t>развития детей с интеллектуальными нарушениями становится ясно, что данный вид работы требует</w:t>
      </w:r>
      <w:r>
        <w:rPr>
          <w:spacing w:val="1"/>
        </w:rPr>
        <w:t xml:space="preserve"> </w:t>
      </w:r>
      <w:r>
        <w:t>системного и последовательного подхода. Такие дети затрудняются в различении, дифференциации</w:t>
      </w:r>
      <w:r>
        <w:rPr>
          <w:spacing w:val="1"/>
        </w:rPr>
        <w:t xml:space="preserve"> </w:t>
      </w:r>
      <w:r>
        <w:t>общих, особых и единичных свойств, в последовательности обследования и различения форм. Им</w:t>
      </w:r>
      <w:r>
        <w:rPr>
          <w:spacing w:val="1"/>
        </w:rPr>
        <w:t xml:space="preserve"> </w:t>
      </w:r>
      <w:r>
        <w:t>свойственны</w:t>
      </w:r>
      <w:r>
        <w:rPr>
          <w:spacing w:val="16"/>
        </w:rPr>
        <w:t xml:space="preserve"> </w:t>
      </w:r>
      <w:r>
        <w:t>фрагментарность,</w:t>
      </w:r>
      <w:r>
        <w:rPr>
          <w:spacing w:val="17"/>
        </w:rPr>
        <w:t xml:space="preserve"> </w:t>
      </w:r>
      <w:proofErr w:type="spellStart"/>
      <w:r>
        <w:t>обедненность</w:t>
      </w:r>
      <w:proofErr w:type="spellEnd"/>
      <w:r>
        <w:rPr>
          <w:spacing w:val="15"/>
        </w:rPr>
        <w:t xml:space="preserve"> </w:t>
      </w:r>
      <w:r>
        <w:t>восприятия,</w:t>
      </w:r>
      <w:r>
        <w:rPr>
          <w:spacing w:val="17"/>
        </w:rPr>
        <w:t xml:space="preserve"> </w:t>
      </w:r>
      <w:r>
        <w:t>слабая</w:t>
      </w:r>
      <w:r>
        <w:rPr>
          <w:spacing w:val="17"/>
        </w:rPr>
        <w:t xml:space="preserve"> </w:t>
      </w:r>
      <w:r>
        <w:t>направленность</w:t>
      </w:r>
      <w:r>
        <w:rPr>
          <w:spacing w:val="18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анализа</w:t>
      </w:r>
      <w:r>
        <w:rPr>
          <w:spacing w:val="-58"/>
        </w:rPr>
        <w:t xml:space="preserve"> </w:t>
      </w:r>
      <w:r>
        <w:t>и сравнения. Эти же особенности проявляются и при знакомстве с величиной предметов.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 усложнение требований не только к формированию собственно сенсорных эталонов</w:t>
      </w:r>
      <w:r>
        <w:rPr>
          <w:spacing w:val="-57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выделенным)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(2—3),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proofErr w:type="spellStart"/>
      <w:r>
        <w:t>сериационные</w:t>
      </w:r>
      <w:proofErr w:type="spellEnd"/>
      <w:r>
        <w:rPr>
          <w:spacing w:val="1"/>
        </w:rPr>
        <w:t xml:space="preserve"> </w:t>
      </w:r>
      <w:r>
        <w:t>ряды,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плоскостные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3"/>
        </w:rPr>
        <w:t xml:space="preserve"> </w:t>
      </w:r>
      <w:r>
        <w:t>фигуры, использовать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измерения.</w:t>
      </w:r>
    </w:p>
    <w:p w:rsidR="00551FBD" w:rsidRDefault="008C5111">
      <w:pPr>
        <w:pStyle w:val="a3"/>
        <w:ind w:left="332" w:right="340"/>
      </w:pPr>
      <w:r>
        <w:rPr>
          <w:b/>
        </w:rPr>
        <w:t>«Развитие</w:t>
      </w:r>
      <w:r>
        <w:rPr>
          <w:b/>
          <w:spacing w:val="1"/>
        </w:rPr>
        <w:t xml:space="preserve"> </w:t>
      </w:r>
      <w:r>
        <w:rPr>
          <w:b/>
        </w:rPr>
        <w:t>зрительного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восприятия»</w:t>
      </w:r>
      <w:r>
        <w:t>введение</w:t>
      </w:r>
      <w:proofErr w:type="spellEnd"/>
      <w:proofErr w:type="gramEnd"/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своеобразных</w:t>
      </w:r>
      <w:r>
        <w:rPr>
          <w:spacing w:val="1"/>
        </w:rPr>
        <w:t xml:space="preserve"> </w:t>
      </w:r>
      <w:r>
        <w:t>особенностей зрительного восприятия школьников с интеллектуальной недостаточностью, которые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замедленность,</w:t>
      </w:r>
      <w:r>
        <w:rPr>
          <w:spacing w:val="1"/>
        </w:rPr>
        <w:t xml:space="preserve"> </w:t>
      </w:r>
      <w:r>
        <w:t>узость восприятия, недостаточная дифференцированность, снижение остроты зрения, что особенно</w:t>
      </w:r>
      <w:r>
        <w:rPr>
          <w:spacing w:val="1"/>
        </w:rPr>
        <w:t xml:space="preserve"> </w:t>
      </w:r>
      <w:r>
        <w:t>мешает восприятию мелких объектов или составляющих их частей. При этом отдаленные предметы</w:t>
      </w:r>
      <w:r>
        <w:rPr>
          <w:spacing w:val="1"/>
        </w:rPr>
        <w:t xml:space="preserve"> </w:t>
      </w:r>
      <w:r>
        <w:t>могут выпадать из поля зрения, а близко расположенные друг к другу предметы — восприниматься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большой.</w:t>
      </w:r>
      <w:r>
        <w:rPr>
          <w:spacing w:val="1"/>
        </w:rPr>
        <w:t xml:space="preserve"> </w:t>
      </w:r>
      <w:r>
        <w:t>Узость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непривычной</w:t>
      </w:r>
      <w:r>
        <w:rPr>
          <w:spacing w:val="-1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может вызвать</w:t>
      </w:r>
      <w:r>
        <w:rPr>
          <w:spacing w:val="-1"/>
        </w:rPr>
        <w:t xml:space="preserve"> </w:t>
      </w:r>
      <w:r>
        <w:t>дезориентировку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окружающем.</w:t>
      </w:r>
    </w:p>
    <w:p w:rsidR="00551FBD" w:rsidRDefault="008C5111">
      <w:pPr>
        <w:pStyle w:val="a3"/>
        <w:spacing w:before="1"/>
        <w:ind w:left="332" w:right="341"/>
      </w:pPr>
      <w:r>
        <w:t>«</w:t>
      </w: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особых</w:t>
      </w:r>
      <w:r>
        <w:rPr>
          <w:b/>
          <w:spacing w:val="1"/>
        </w:rPr>
        <w:t xml:space="preserve"> </w:t>
      </w:r>
      <w:r>
        <w:rPr>
          <w:b/>
        </w:rPr>
        <w:t>свойств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rPr>
          <w:b/>
        </w:rPr>
        <w:t>через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осязания,</w:t>
      </w:r>
      <w:r>
        <w:rPr>
          <w:b/>
          <w:spacing w:val="1"/>
        </w:rPr>
        <w:t xml:space="preserve"> </w:t>
      </w:r>
      <w:r>
        <w:rPr>
          <w:b/>
        </w:rPr>
        <w:t>обоняния,</w:t>
      </w:r>
      <w:r>
        <w:rPr>
          <w:b/>
          <w:spacing w:val="1"/>
        </w:rPr>
        <w:t xml:space="preserve"> </w:t>
      </w:r>
      <w:r>
        <w:rPr>
          <w:b/>
        </w:rPr>
        <w:t>барических</w:t>
      </w:r>
      <w:r>
        <w:rPr>
          <w:b/>
          <w:spacing w:val="1"/>
        </w:rPr>
        <w:t xml:space="preserve"> </w:t>
      </w:r>
      <w:r>
        <w:rPr>
          <w:b/>
        </w:rPr>
        <w:t xml:space="preserve">ощущений, вкусовых качеств» </w:t>
      </w:r>
      <w:r>
        <w:t>способствует познанию окружающего мира во всем многообразии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запахов.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оперировании</w:t>
      </w:r>
      <w:r>
        <w:rPr>
          <w:spacing w:val="1"/>
        </w:rPr>
        <w:t xml:space="preserve"> </w:t>
      </w:r>
      <w:r>
        <w:t>образами.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осязания</w:t>
      </w:r>
      <w:r>
        <w:rPr>
          <w:spacing w:val="61"/>
        </w:rPr>
        <w:t xml:space="preserve"> </w:t>
      </w:r>
      <w:r>
        <w:t>уточняется,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анализаторами,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осязания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кожно-тактильного,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(кинестетический, кинетический), зрительного.</w:t>
      </w:r>
    </w:p>
    <w:p w:rsidR="00551FBD" w:rsidRDefault="008C5111">
      <w:pPr>
        <w:pStyle w:val="a3"/>
        <w:ind w:left="332" w:right="339"/>
      </w:pPr>
      <w:r>
        <w:t>«</w:t>
      </w:r>
      <w:r>
        <w:rPr>
          <w:b/>
        </w:rPr>
        <w:t xml:space="preserve">Развитие слухового </w:t>
      </w:r>
      <w:proofErr w:type="spellStart"/>
      <w:r>
        <w:rPr>
          <w:b/>
        </w:rPr>
        <w:t>восприятия</w:t>
      </w:r>
      <w:proofErr w:type="gramStart"/>
      <w:r>
        <w:rPr>
          <w:b/>
        </w:rPr>
        <w:t>».</w:t>
      </w:r>
      <w:r>
        <w:t>Значительные</w:t>
      </w:r>
      <w:proofErr w:type="spellEnd"/>
      <w:proofErr w:type="gramEnd"/>
      <w:r>
        <w:t xml:space="preserve"> отклонения, наблюдаемые в речевой 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слухового восприятия вследствие их малой дифференцированности. Дети обычно рано и правильно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обращающегося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 к ним речь. Причина — в задержанном созревании фонематического слуха — основы</w:t>
      </w:r>
      <w:r>
        <w:rPr>
          <w:spacing w:val="1"/>
        </w:rPr>
        <w:t xml:space="preserve"> </w:t>
      </w:r>
      <w:r>
        <w:t xml:space="preserve">для восприятия речи окружающих. Определенную роль играют и характерная общая </w:t>
      </w:r>
      <w:proofErr w:type="spellStart"/>
      <w:r>
        <w:t>инактивность</w:t>
      </w:r>
      <w:proofErr w:type="spellEnd"/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моторное</w:t>
      </w:r>
      <w:r>
        <w:rPr>
          <w:spacing w:val="1"/>
        </w:rPr>
        <w:t xml:space="preserve"> </w:t>
      </w:r>
      <w:r>
        <w:t>недоразвитие.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указанных недостатков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включен раздел</w:t>
      </w:r>
    </w:p>
    <w:p w:rsidR="00551FBD" w:rsidRDefault="008C5111">
      <w:pPr>
        <w:pStyle w:val="a3"/>
        <w:spacing w:before="1"/>
        <w:ind w:left="332" w:right="337"/>
      </w:pPr>
      <w:r>
        <w:rPr>
          <w:b/>
        </w:rPr>
        <w:t xml:space="preserve">«Восприятие пространства» </w:t>
      </w:r>
      <w:r>
        <w:t>имеет принципиальное значение для организации учебного процесса в</w:t>
      </w:r>
      <w:r>
        <w:rPr>
          <w:spacing w:val="1"/>
        </w:rPr>
        <w:t xml:space="preserve"> </w:t>
      </w:r>
      <w:r>
        <w:t>целом. Затрудненности пространственной ориентировки проявляются не только на всех уроках без</w:t>
      </w:r>
      <w:r>
        <w:rPr>
          <w:spacing w:val="1"/>
        </w:rPr>
        <w:t xml:space="preserve"> </w:t>
      </w:r>
      <w:r>
        <w:t>исключения (в первую очередь на уроках русского языка, математики, ручного труда, физкультуры),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здании,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>
        <w:t>улицах.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6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многими исследователями как один из наиболее распространенных и ярко выраженных дефектов,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ориентировке в ограниченном пространстве</w:t>
      </w:r>
      <w:r>
        <w:rPr>
          <w:spacing w:val="60"/>
        </w:rPr>
        <w:t xml:space="preserve"> </w:t>
      </w:r>
      <w:r>
        <w:t>— пространстве листа и на поверхности парты, что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психического развития.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8" w:line="276" w:lineRule="auto"/>
        <w:ind w:left="332" w:right="343"/>
      </w:pPr>
      <w:r>
        <w:rPr>
          <w:b/>
        </w:rPr>
        <w:lastRenderedPageBreak/>
        <w:t xml:space="preserve">«Восприятие времени» </w:t>
      </w:r>
      <w:r>
        <w:t>предполагает формирование у детей временных понятий и представлений:</w:t>
      </w:r>
      <w:r>
        <w:rPr>
          <w:spacing w:val="1"/>
        </w:rPr>
        <w:t xml:space="preserve"> </w:t>
      </w:r>
      <w:r>
        <w:t>секунда, минута, час, сутки, дни недели, времена года. Это очень сложный раздел программы 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трудно: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текуче,</w:t>
      </w:r>
      <w:r>
        <w:rPr>
          <w:spacing w:val="1"/>
        </w:rPr>
        <w:t xml:space="preserve"> </w:t>
      </w:r>
      <w:r>
        <w:t>непрерывно,</w:t>
      </w:r>
      <w:r>
        <w:rPr>
          <w:spacing w:val="1"/>
        </w:rPr>
        <w:t xml:space="preserve"> </w:t>
      </w:r>
      <w:r>
        <w:t>нематериально.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конкретны,</w:t>
      </w:r>
      <w:r>
        <w:rPr>
          <w:spacing w:val="1"/>
        </w:rPr>
        <w:t xml:space="preserve"> </w:t>
      </w:r>
      <w:r>
        <w:t>чем,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временной интервал.</w:t>
      </w:r>
    </w:p>
    <w:p w:rsidR="00551FBD" w:rsidRDefault="00551FBD">
      <w:pPr>
        <w:pStyle w:val="a3"/>
        <w:spacing w:before="10"/>
        <w:ind w:left="0"/>
        <w:jc w:val="left"/>
        <w:rPr>
          <w:sz w:val="27"/>
        </w:rPr>
      </w:pPr>
    </w:p>
    <w:p w:rsidR="00551FBD" w:rsidRDefault="008C5111">
      <w:pPr>
        <w:pStyle w:val="2"/>
        <w:numPr>
          <w:ilvl w:val="1"/>
          <w:numId w:val="167"/>
        </w:numPr>
        <w:tabs>
          <w:tab w:val="left" w:pos="752"/>
        </w:tabs>
        <w:jc w:val="both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551FBD" w:rsidRDefault="008C5111">
      <w:pPr>
        <w:pStyle w:val="a3"/>
        <w:ind w:left="332" w:right="340" w:firstLine="852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личностным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предметным</w:t>
      </w:r>
      <w:r>
        <w:rPr>
          <w:spacing w:val="53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АООП.</w:t>
      </w:r>
      <w:r>
        <w:rPr>
          <w:spacing w:val="54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БУД</w:t>
      </w:r>
      <w:r>
        <w:rPr>
          <w:spacing w:val="-1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всей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332" w:right="344" w:firstLine="852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551FBD" w:rsidRDefault="008C5111">
      <w:pPr>
        <w:pStyle w:val="a3"/>
        <w:ind w:left="332" w:right="347" w:firstLine="852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proofErr w:type="gramStart"/>
      <w:r>
        <w:t>―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 с умственной отсталостью. БУД не обладают той степенью обобщенности, которая</w:t>
      </w:r>
      <w:r>
        <w:rPr>
          <w:spacing w:val="1"/>
        </w:rPr>
        <w:t xml:space="preserve"> </w:t>
      </w:r>
      <w:r>
        <w:t>обеспечивает самостоятельность учебной деятельности и ее реализацию в изменяющихся учебных и</w:t>
      </w:r>
      <w:r>
        <w:rPr>
          <w:spacing w:val="1"/>
        </w:rPr>
        <w:t xml:space="preserve"> </w:t>
      </w:r>
      <w:r>
        <w:t>внеучебных условиях. БУД формируются и реализуются только в совместной деятельности педагога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обучающегося.</w:t>
      </w:r>
    </w:p>
    <w:p w:rsidR="00551FBD" w:rsidRDefault="008C5111">
      <w:pPr>
        <w:pStyle w:val="a3"/>
        <w:ind w:left="332" w:right="350" w:firstLine="852"/>
      </w:pPr>
      <w:r>
        <w:t>БУД обеспечивают становление учебной деятельности ребенка с умственной отсталостью в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составляющих:</w:t>
      </w:r>
      <w:r>
        <w:rPr>
          <w:spacing w:val="-1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регулятивной,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личностной.</w:t>
      </w:r>
    </w:p>
    <w:p w:rsidR="00551FBD" w:rsidRDefault="008C5111">
      <w:pPr>
        <w:pStyle w:val="a3"/>
        <w:ind w:left="332" w:right="339" w:firstLine="852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</w:t>
      </w:r>
      <w:r>
        <w:rPr>
          <w:spacing w:val="1"/>
        </w:rPr>
        <w:t xml:space="preserve"> </w:t>
      </w:r>
      <w:r>
        <w:t>формировании 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доступными видами профильного</w:t>
      </w:r>
      <w:r>
        <w:rPr>
          <w:spacing w:val="-3"/>
        </w:rPr>
        <w:t xml:space="preserve"> </w:t>
      </w:r>
      <w:r>
        <w:t>труда.</w:t>
      </w:r>
    </w:p>
    <w:p w:rsidR="00551FBD" w:rsidRDefault="008C5111">
      <w:pPr>
        <w:ind w:left="1184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51FBD" w:rsidRDefault="008C5111">
      <w:pPr>
        <w:pStyle w:val="a5"/>
        <w:numPr>
          <w:ilvl w:val="0"/>
          <w:numId w:val="155"/>
        </w:numPr>
        <w:tabs>
          <w:tab w:val="left" w:pos="1341"/>
        </w:tabs>
        <w:ind w:left="1340" w:hanging="3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55"/>
        </w:numPr>
        <w:tabs>
          <w:tab w:val="left" w:pos="1504"/>
        </w:tabs>
        <w:ind w:right="348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51FBD" w:rsidRDefault="008C5111">
      <w:pPr>
        <w:pStyle w:val="a5"/>
        <w:numPr>
          <w:ilvl w:val="0"/>
          <w:numId w:val="155"/>
        </w:numPr>
        <w:tabs>
          <w:tab w:val="left" w:pos="1396"/>
        </w:tabs>
        <w:ind w:right="340" w:firstLine="708"/>
        <w:jc w:val="both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 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551FBD" w:rsidRDefault="008C5111">
      <w:pPr>
        <w:pStyle w:val="a3"/>
        <w:ind w:left="1040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необходимо:</w:t>
      </w:r>
    </w:p>
    <w:p w:rsidR="00551FBD" w:rsidRDefault="008C5111">
      <w:pPr>
        <w:pStyle w:val="a3"/>
        <w:ind w:left="332" w:right="344" w:firstLine="708"/>
      </w:pPr>
      <w:r>
        <w:t>•определить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 своеобразие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обучающихся;</w:t>
      </w:r>
    </w:p>
    <w:p w:rsidR="00551FBD" w:rsidRDefault="008C5111">
      <w:pPr>
        <w:pStyle w:val="a3"/>
        <w:ind w:left="1040"/>
      </w:pPr>
      <w:r>
        <w:t>•определить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551FBD" w:rsidRDefault="008C5111">
      <w:pPr>
        <w:pStyle w:val="a3"/>
        <w:ind w:left="1040" w:right="985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БУД</w:t>
      </w:r>
      <w:r>
        <w:rPr>
          <w:spacing w:val="-5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операционные,</w:t>
      </w:r>
      <w:r>
        <w:rPr>
          <w:spacing w:val="-4"/>
        </w:rPr>
        <w:t xml:space="preserve"> </w:t>
      </w:r>
      <w:r>
        <w:t>мотивационные,</w:t>
      </w:r>
      <w:r>
        <w:rPr>
          <w:spacing w:val="-3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оценочные.</w:t>
      </w:r>
      <w:r>
        <w:rPr>
          <w:spacing w:val="-58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БУД:</w:t>
      </w:r>
    </w:p>
    <w:p w:rsidR="00551FBD" w:rsidRDefault="008C5111">
      <w:pPr>
        <w:pStyle w:val="a3"/>
        <w:ind w:left="1040"/>
      </w:pPr>
      <w:r>
        <w:t>-обеспечение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(эффективности)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области;</w:t>
      </w:r>
    </w:p>
    <w:p w:rsidR="00551FBD" w:rsidRDefault="008C5111">
      <w:pPr>
        <w:pStyle w:val="a3"/>
        <w:ind w:left="1040"/>
      </w:pPr>
      <w:r>
        <w:t>-реализация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образования;</w:t>
      </w:r>
    </w:p>
    <w:p w:rsidR="00551FBD" w:rsidRDefault="008C5111">
      <w:pPr>
        <w:pStyle w:val="a3"/>
        <w:ind w:left="332" w:right="352" w:firstLine="708"/>
      </w:pPr>
      <w:r>
        <w:t>-формирование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 дальнейшей трудовой деятельности;</w:t>
      </w:r>
    </w:p>
    <w:p w:rsidR="00551FBD" w:rsidRDefault="008C5111">
      <w:pPr>
        <w:pStyle w:val="a3"/>
        <w:ind w:left="1040"/>
      </w:pPr>
      <w:r>
        <w:t>-обеспечение</w:t>
      </w:r>
      <w:r>
        <w:rPr>
          <w:spacing w:val="-6"/>
        </w:rPr>
        <w:t xml:space="preserve"> </w:t>
      </w:r>
      <w:r>
        <w:t>целостности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обучающегося.</w:t>
      </w:r>
    </w:p>
    <w:p w:rsidR="00551FBD" w:rsidRDefault="008C5111">
      <w:pPr>
        <w:pStyle w:val="a3"/>
        <w:ind w:left="332" w:right="349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обучения.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0" w:firstLine="708"/>
      </w:pPr>
      <w:r>
        <w:lastRenderedPageBreak/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 обучения школе.</w:t>
      </w:r>
    </w:p>
    <w:p w:rsidR="00551FBD" w:rsidRDefault="008C5111">
      <w:pPr>
        <w:pStyle w:val="a3"/>
        <w:spacing w:before="1"/>
        <w:ind w:left="332" w:right="341" w:firstLine="708"/>
      </w:pPr>
      <w:r>
        <w:t>БУД,</w:t>
      </w:r>
      <w:r>
        <w:rPr>
          <w:spacing w:val="8"/>
        </w:rPr>
        <w:t xml:space="preserve"> </w:t>
      </w:r>
      <w:r>
        <w:t>формируемые</w:t>
      </w:r>
      <w:r>
        <w:rPr>
          <w:spacing w:val="13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младших</w:t>
      </w:r>
      <w:r>
        <w:rPr>
          <w:spacing w:val="10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IV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дополнительный</w:t>
      </w:r>
      <w:r>
        <w:rPr>
          <w:spacing w:val="10"/>
        </w:rPr>
        <w:t xml:space="preserve"> </w:t>
      </w:r>
      <w:r>
        <w:t>классы,</w:t>
      </w:r>
      <w:r>
        <w:rPr>
          <w:spacing w:val="8"/>
        </w:rPr>
        <w:t xml:space="preserve"> </w:t>
      </w:r>
      <w:r>
        <w:t>обеспечивают,</w:t>
      </w:r>
      <w:r>
        <w:rPr>
          <w:spacing w:val="-57"/>
        </w:rPr>
        <w:t xml:space="preserve"> </w:t>
      </w:r>
      <w:r>
        <w:t>с одной стороны, успешное начало школьного обучения и осознанное отношение к обучению, с</w:t>
      </w:r>
      <w:r>
        <w:rPr>
          <w:spacing w:val="1"/>
        </w:rPr>
        <w:t xml:space="preserve"> </w:t>
      </w:r>
      <w:r>
        <w:t>другой - составляют основу формирования в старших классах более сложных действий, которые</w:t>
      </w:r>
      <w:r>
        <w:rPr>
          <w:spacing w:val="1"/>
        </w:rPr>
        <w:t xml:space="preserve"> </w:t>
      </w:r>
      <w:r>
        <w:t>содействуют дальнейшему становлению обучающегося как субъекта осознанной активной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 него</w:t>
      </w:r>
      <w:r>
        <w:rPr>
          <w:spacing w:val="2"/>
        </w:rPr>
        <w:t xml:space="preserve"> </w:t>
      </w:r>
      <w:r>
        <w:t>уровне.</w:t>
      </w:r>
    </w:p>
    <w:p w:rsidR="00551FBD" w:rsidRDefault="008C5111">
      <w:pPr>
        <w:pStyle w:val="a3"/>
        <w:ind w:left="332" w:right="351" w:firstLine="708"/>
      </w:pPr>
      <w:r>
        <w:t>Личностные учебные действия обеспечивают готовность обучающегося к принятию новой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"ученика",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его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 организации.</w:t>
      </w:r>
    </w:p>
    <w:p w:rsidR="00551FBD" w:rsidRDefault="008C5111">
      <w:pPr>
        <w:pStyle w:val="a3"/>
        <w:ind w:left="332" w:right="348" w:firstLine="708"/>
      </w:pP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способность к осмыслению социального окружения, своего места в нем, принятие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готовность к организации взаимодействия с ней и эстетическому ее восприятию,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социально ориентированный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частей, самостоятельность в выполнении учебных заданий, поручений, договоренностей, понимание</w:t>
      </w:r>
      <w:r>
        <w:rPr>
          <w:spacing w:val="1"/>
        </w:rPr>
        <w:t xml:space="preserve"> </w:t>
      </w:r>
      <w:r>
        <w:t>личной ответственности за свои поступки на основе представлений об этических нормах и правилах</w:t>
      </w:r>
      <w:r>
        <w:rPr>
          <w:spacing w:val="1"/>
        </w:rPr>
        <w:t xml:space="preserve"> </w:t>
      </w:r>
      <w:r>
        <w:t>поведения в современном обществе, готовность к безопасному и бережному поведению в природе и</w:t>
      </w:r>
      <w:r>
        <w:rPr>
          <w:spacing w:val="1"/>
        </w:rPr>
        <w:t xml:space="preserve"> </w:t>
      </w:r>
      <w:r>
        <w:t>обществе.</w:t>
      </w:r>
    </w:p>
    <w:p w:rsidR="00551FBD" w:rsidRDefault="008C5111">
      <w:pPr>
        <w:pStyle w:val="a3"/>
        <w:spacing w:before="1"/>
        <w:ind w:left="332" w:right="355" w:firstLine="708"/>
      </w:pPr>
      <w:r>
        <w:t>Коммуникативные учебные действия обеспечивают способность вступать в коммуникацию с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сверстниками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551FBD" w:rsidRDefault="008C5111">
      <w:pPr>
        <w:pStyle w:val="a3"/>
        <w:ind w:left="1040"/>
      </w:pP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551FBD" w:rsidRDefault="008C5111">
      <w:pPr>
        <w:pStyle w:val="a3"/>
        <w:ind w:left="332" w:right="343" w:firstLine="708"/>
      </w:pPr>
      <w:r>
        <w:t>вступать в контакт и работать в коллективе ("учитель - ученик", "ученик - ученик", "ученик -</w:t>
      </w:r>
      <w:r>
        <w:rPr>
          <w:spacing w:val="1"/>
        </w:rPr>
        <w:t xml:space="preserve"> </w:t>
      </w:r>
      <w:r>
        <w:t>класс",</w:t>
      </w:r>
      <w:r>
        <w:rPr>
          <w:spacing w:val="1"/>
        </w:rPr>
        <w:t xml:space="preserve"> </w:t>
      </w:r>
      <w:r>
        <w:t>"учитель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класс");</w:t>
      </w:r>
    </w:p>
    <w:p w:rsidR="00551FBD" w:rsidRDefault="008C5111">
      <w:pPr>
        <w:pStyle w:val="a3"/>
        <w:ind w:left="1040" w:right="450"/>
      </w:pPr>
      <w:r>
        <w:t>использовать принятые ритуалы социального взаимодействия с одноклассниками и учителем;</w:t>
      </w:r>
      <w:r>
        <w:rPr>
          <w:spacing w:val="-58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 и принимать помощь;</w:t>
      </w:r>
    </w:p>
    <w:p w:rsidR="00551FBD" w:rsidRDefault="008C5111">
      <w:pPr>
        <w:pStyle w:val="a3"/>
        <w:ind w:left="1040" w:right="350"/>
      </w:pPr>
      <w:r>
        <w:t>слушать и понимать инструкцию к учебному заданию в разных видах деятельности и быту;</w:t>
      </w:r>
      <w:r>
        <w:rPr>
          <w:spacing w:val="1"/>
        </w:rPr>
        <w:t xml:space="preserve"> </w:t>
      </w:r>
      <w:r>
        <w:t>сотрудничать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сверстниками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социальных</w:t>
      </w:r>
      <w:r>
        <w:rPr>
          <w:spacing w:val="8"/>
        </w:rPr>
        <w:t xml:space="preserve"> </w:t>
      </w:r>
      <w:r>
        <w:t>ситуациях;</w:t>
      </w:r>
      <w:r>
        <w:rPr>
          <w:spacing w:val="6"/>
        </w:rPr>
        <w:t xml:space="preserve"> </w:t>
      </w:r>
      <w:r>
        <w:t>доброжелательно</w:t>
      </w:r>
    </w:p>
    <w:p w:rsidR="00551FBD" w:rsidRDefault="008C5111">
      <w:pPr>
        <w:pStyle w:val="a3"/>
        <w:ind w:left="332"/>
      </w:pPr>
      <w:r>
        <w:t>относиться,</w:t>
      </w:r>
      <w:r>
        <w:rPr>
          <w:spacing w:val="-4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конструктивно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людьми;</w:t>
      </w:r>
    </w:p>
    <w:p w:rsidR="00551FBD" w:rsidRDefault="008C5111">
      <w:pPr>
        <w:pStyle w:val="a3"/>
        <w:ind w:left="332" w:right="350" w:firstLine="708"/>
      </w:pP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551FBD" w:rsidRDefault="008C5111">
      <w:pPr>
        <w:pStyle w:val="a3"/>
        <w:ind w:left="332" w:right="349" w:firstLine="708"/>
      </w:pPr>
      <w:r>
        <w:t>Регулятивные учебные действия обеспечивают успешную работу на любом уроке и 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операций.</w:t>
      </w:r>
    </w:p>
    <w:p w:rsidR="00551FBD" w:rsidRDefault="008C5111">
      <w:pPr>
        <w:pStyle w:val="a3"/>
        <w:ind w:left="1040"/>
      </w:pP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551FBD" w:rsidRDefault="008C5111">
      <w:pPr>
        <w:pStyle w:val="a3"/>
        <w:ind w:left="332" w:right="341" w:firstLine="70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(поднимать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парты);</w:t>
      </w:r>
    </w:p>
    <w:p w:rsidR="00551FBD" w:rsidRDefault="008C5111">
      <w:pPr>
        <w:pStyle w:val="a3"/>
        <w:spacing w:before="1"/>
        <w:ind w:left="332" w:right="350" w:firstLine="708"/>
      </w:pPr>
      <w:r>
        <w:t>выполнять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осуществлять самостоятельную подготовку к занятиям, выполнять задания, данные педагогическими</w:t>
      </w:r>
      <w:r>
        <w:rPr>
          <w:spacing w:val="-57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образовательной программы;</w:t>
      </w:r>
    </w:p>
    <w:p w:rsidR="00551FBD" w:rsidRDefault="008C5111">
      <w:pPr>
        <w:pStyle w:val="a3"/>
        <w:ind w:left="332" w:right="345" w:firstLine="708"/>
      </w:pPr>
      <w:r>
        <w:t>активно участвовать в деятельности, контролировать и оценивать свои действия и действия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обучающихся;</w:t>
      </w:r>
    </w:p>
    <w:p w:rsidR="00551FBD" w:rsidRDefault="008C5111">
      <w:pPr>
        <w:pStyle w:val="a3"/>
        <w:ind w:left="332" w:right="346" w:firstLine="708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деятельности, оценивать ее с учетом предложенных критериев, корректировать свою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недочетов.</w:t>
      </w:r>
    </w:p>
    <w:p w:rsidR="00551FBD" w:rsidRDefault="008C5111">
      <w:pPr>
        <w:pStyle w:val="a3"/>
        <w:ind w:left="332" w:right="351" w:firstLine="708"/>
      </w:pP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дальнейшего формирования</w:t>
      </w:r>
      <w:r>
        <w:rPr>
          <w:spacing w:val="-1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обучающихся.</w:t>
      </w:r>
    </w:p>
    <w:p w:rsidR="00551FBD" w:rsidRDefault="008C5111">
      <w:pPr>
        <w:pStyle w:val="a3"/>
        <w:spacing w:before="1"/>
        <w:ind w:left="1040"/>
      </w:pPr>
      <w:r>
        <w:t>Познавательные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1" w:firstLine="708"/>
      </w:pPr>
      <w:r>
        <w:lastRenderedPageBreak/>
        <w:t>выделять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существенные,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предметов;</w:t>
      </w:r>
    </w:p>
    <w:p w:rsidR="00551FBD" w:rsidRDefault="008C5111">
      <w:pPr>
        <w:pStyle w:val="a3"/>
        <w:ind w:left="1040"/>
      </w:pPr>
      <w:r>
        <w:t>устанавливать</w:t>
      </w:r>
      <w:r>
        <w:rPr>
          <w:spacing w:val="-4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предметов;</w:t>
      </w:r>
    </w:p>
    <w:p w:rsidR="00551FBD" w:rsidRDefault="008C5111">
      <w:pPr>
        <w:pStyle w:val="a3"/>
        <w:spacing w:before="1"/>
        <w:ind w:left="1040" w:right="1063"/>
      </w:pPr>
      <w:r>
        <w:t>делать простейшие обобщения, сравнивать, классифицировать на наглядном материале;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знаками,</w:t>
      </w:r>
      <w:r>
        <w:rPr>
          <w:spacing w:val="-3"/>
        </w:rPr>
        <w:t xml:space="preserve"> </w:t>
      </w:r>
      <w:r>
        <w:t>символами,</w:t>
      </w:r>
      <w:r>
        <w:rPr>
          <w:spacing w:val="-1"/>
        </w:rPr>
        <w:t xml:space="preserve"> </w:t>
      </w:r>
      <w:r>
        <w:t>предметами-заместителями;</w:t>
      </w:r>
    </w:p>
    <w:p w:rsidR="00551FBD" w:rsidRDefault="008C5111">
      <w:pPr>
        <w:pStyle w:val="a3"/>
        <w:ind w:left="1040"/>
      </w:pPr>
      <w:r>
        <w:t>читать;</w:t>
      </w:r>
      <w:r>
        <w:rPr>
          <w:spacing w:val="-4"/>
        </w:rPr>
        <w:t xml:space="preserve"> </w:t>
      </w:r>
      <w:r>
        <w:t>писать;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действия;</w:t>
      </w:r>
    </w:p>
    <w:p w:rsidR="00551FBD" w:rsidRDefault="008C5111">
      <w:pPr>
        <w:pStyle w:val="a3"/>
        <w:ind w:left="332" w:right="352" w:firstLine="708"/>
      </w:pPr>
      <w:r>
        <w:t>наблюдать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551FBD" w:rsidRDefault="008C5111">
      <w:pPr>
        <w:pStyle w:val="a3"/>
        <w:ind w:left="332" w:right="347" w:firstLine="708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-57"/>
        </w:rPr>
        <w:t xml:space="preserve"> </w:t>
      </w:r>
      <w:r>
        <w:t>текст, устное высказывание, элементарное схематическое изображение, таблицу, предъявленных на</w:t>
      </w:r>
      <w:r>
        <w:rPr>
          <w:spacing w:val="1"/>
        </w:rPr>
        <w:t xml:space="preserve"> </w:t>
      </w:r>
      <w:r>
        <w:t>бумажных и электронных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носителях).</w:t>
      </w:r>
    </w:p>
    <w:p w:rsidR="00551FBD" w:rsidRDefault="008C5111">
      <w:pPr>
        <w:pStyle w:val="a3"/>
        <w:ind w:left="332" w:right="345" w:firstLine="708"/>
      </w:pPr>
      <w:r>
        <w:t>Умение использовать все группы действий в различных образовательных ситуациях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сформированности.</w:t>
      </w:r>
    </w:p>
    <w:p w:rsidR="00551FBD" w:rsidRDefault="008C5111">
      <w:pPr>
        <w:pStyle w:val="2"/>
        <w:spacing w:before="5"/>
        <w:ind w:left="332"/>
      </w:pPr>
      <w:r>
        <w:t>Связи</w:t>
      </w:r>
      <w:r>
        <w:rPr>
          <w:spacing w:val="-3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551FBD" w:rsidRDefault="008C5111">
      <w:pPr>
        <w:pStyle w:val="a3"/>
        <w:ind w:left="332" w:right="346" w:firstLine="7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учебных предметов в виде схемы, таблиц и т.п. В связи с различиями в содержании и</w:t>
      </w:r>
      <w:r>
        <w:rPr>
          <w:spacing w:val="1"/>
        </w:rPr>
        <w:t xml:space="preserve"> </w:t>
      </w:r>
      <w:r>
        <w:t>перечнем конкретных учебных действий для разных ступеней образования (классов) необходимо</w:t>
      </w:r>
      <w:r>
        <w:rPr>
          <w:spacing w:val="1"/>
        </w:rPr>
        <w:t xml:space="preserve"> </w:t>
      </w:r>
      <w:r>
        <w:t>отдельно отразить эти связи. При этом следует учитывать, что практически все БУД формируются в</w:t>
      </w:r>
      <w:r>
        <w:rPr>
          <w:spacing w:val="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 иной степени</w:t>
      </w:r>
      <w:r>
        <w:rPr>
          <w:spacing w:val="2"/>
        </w:rPr>
        <w:t xml:space="preserve"> </w:t>
      </w:r>
      <w:r>
        <w:t>при изучении каждого предмета.</w:t>
      </w:r>
    </w:p>
    <w:p w:rsidR="00551FBD" w:rsidRDefault="008C5111">
      <w:pPr>
        <w:pStyle w:val="2"/>
        <w:spacing w:before="5" w:line="278" w:lineRule="auto"/>
        <w:ind w:left="332" w:right="346" w:firstLine="708"/>
      </w:pPr>
      <w:r>
        <w:t>Учебная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практика.</w:t>
      </w:r>
    </w:p>
    <w:p w:rsidR="00551FBD" w:rsidRDefault="008C5111">
      <w:pPr>
        <w:pStyle w:val="3"/>
        <w:spacing w:before="0" w:line="267" w:lineRule="exact"/>
        <w:jc w:val="both"/>
      </w:pPr>
      <w:r>
        <w:t>Личностные</w:t>
      </w:r>
      <w:r>
        <w:rPr>
          <w:spacing w:val="-3"/>
        </w:rPr>
        <w:t xml:space="preserve"> </w:t>
      </w:r>
      <w: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осознает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(1-2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207"/>
        </w:tabs>
        <w:ind w:right="343" w:firstLine="708"/>
        <w:rPr>
          <w:sz w:val="24"/>
        </w:rPr>
      </w:pPr>
      <w:r>
        <w:rPr>
          <w:sz w:val="24"/>
        </w:rPr>
        <w:t>проявляет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3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)</w:t>
      </w:r>
    </w:p>
    <w:p w:rsidR="00551FBD" w:rsidRDefault="008C5111">
      <w:pPr>
        <w:pStyle w:val="3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  <w:r>
        <w:rPr>
          <w:spacing w:val="2"/>
          <w:sz w:val="24"/>
        </w:rPr>
        <w:t xml:space="preserve"> </w:t>
      </w:r>
      <w:r>
        <w:rPr>
          <w:sz w:val="24"/>
        </w:rPr>
        <w:t>(2-4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(1-4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240"/>
        </w:tabs>
        <w:ind w:left="1239" w:hanging="20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(2-4)</w:t>
      </w:r>
    </w:p>
    <w:p w:rsidR="00551FBD" w:rsidRDefault="008C5111">
      <w:pPr>
        <w:pStyle w:val="3"/>
      </w:pPr>
      <w:r>
        <w:t>Регулятивные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(2-4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принадлежностями (2-4).</w:t>
      </w:r>
    </w:p>
    <w:p w:rsidR="00551FBD" w:rsidRDefault="008C5111">
      <w:pPr>
        <w:pStyle w:val="3"/>
      </w:pPr>
      <w:r>
        <w:t>Познавательные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 (2-4);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устанавливает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видо</w:t>
      </w:r>
      <w:proofErr w:type="spellEnd"/>
      <w:r>
        <w:rPr>
          <w:sz w:val="24"/>
        </w:rPr>
        <w:t>-родовые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предметов(</w:t>
      </w:r>
      <w:proofErr w:type="gramEnd"/>
      <w:r>
        <w:rPr>
          <w:sz w:val="24"/>
        </w:rPr>
        <w:t>4).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 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(4)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42" w:lineRule="auto"/>
        <w:ind w:left="1040" w:right="8201" w:firstLine="0"/>
        <w:rPr>
          <w:b/>
          <w:i/>
          <w:sz w:val="24"/>
        </w:rPr>
      </w:pPr>
      <w:r>
        <w:rPr>
          <w:sz w:val="24"/>
        </w:rPr>
        <w:t>пишет (4)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2.Математика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68" w:lineRule="exact"/>
        <w:ind w:left="1179"/>
        <w:rPr>
          <w:sz w:val="24"/>
        </w:rPr>
      </w:pPr>
      <w:r>
        <w:rPr>
          <w:sz w:val="24"/>
        </w:rPr>
        <w:t>осознает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3"/>
          <w:sz w:val="24"/>
        </w:rPr>
        <w:t xml:space="preserve"> </w:t>
      </w:r>
      <w:r>
        <w:rPr>
          <w:sz w:val="24"/>
        </w:rPr>
        <w:t>(1-2)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поручений(</w:t>
      </w:r>
      <w:proofErr w:type="gramEnd"/>
      <w:r>
        <w:rPr>
          <w:sz w:val="24"/>
        </w:rPr>
        <w:t>3-4).</w:t>
      </w:r>
    </w:p>
    <w:p w:rsidR="00551FBD" w:rsidRDefault="008C5111">
      <w:pPr>
        <w:pStyle w:val="3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слушает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(2-4)</w:t>
      </w:r>
    </w:p>
    <w:p w:rsidR="00551FBD" w:rsidRDefault="008C5111">
      <w:pPr>
        <w:pStyle w:val="3"/>
      </w:pPr>
      <w:r>
        <w:t>Регулятивные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(2-4);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принадлежностями (1-4).</w:t>
      </w:r>
    </w:p>
    <w:p w:rsidR="00551FBD" w:rsidRDefault="008C5111">
      <w:pPr>
        <w:pStyle w:val="3"/>
        <w:spacing w:before="3" w:line="240" w:lineRule="auto"/>
      </w:pPr>
      <w:r>
        <w:t>Познавательные</w:t>
      </w:r>
    </w:p>
    <w:p w:rsidR="00551FBD" w:rsidRDefault="00551FBD">
      <w:pPr>
        <w:sectPr w:rsidR="00551FBD">
          <w:pgSz w:w="11910" w:h="16840"/>
          <w:pgMar w:top="1040" w:right="220" w:bottom="118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66"/>
        <w:ind w:left="1179"/>
        <w:rPr>
          <w:sz w:val="24"/>
        </w:rPr>
      </w:pPr>
      <w:r>
        <w:rPr>
          <w:sz w:val="24"/>
        </w:rPr>
        <w:lastRenderedPageBreak/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(1-2);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при-знаки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(2-4).</w:t>
      </w:r>
    </w:p>
    <w:p w:rsidR="00551FBD" w:rsidRDefault="008C5111">
      <w:pPr>
        <w:pStyle w:val="a3"/>
        <w:ind w:left="1040"/>
        <w:jc w:val="left"/>
      </w:pPr>
      <w:r>
        <w:t>-делает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обобщения (2-4).</w:t>
      </w:r>
    </w:p>
    <w:p w:rsidR="00551FBD" w:rsidRDefault="008C5111">
      <w:pPr>
        <w:pStyle w:val="a3"/>
        <w:spacing w:before="1"/>
        <w:ind w:left="1040"/>
        <w:jc w:val="left"/>
      </w:pPr>
      <w:r>
        <w:t>-сравнивает,</w:t>
      </w:r>
      <w:r>
        <w:rPr>
          <w:spacing w:val="-3"/>
        </w:rPr>
        <w:t xml:space="preserve"> </w:t>
      </w:r>
      <w:r>
        <w:t>классифицирует</w:t>
      </w:r>
      <w:r>
        <w:rPr>
          <w:spacing w:val="5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наглядном</w:t>
      </w:r>
      <w:r>
        <w:rPr>
          <w:spacing w:val="-4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(1-2)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42" w:lineRule="auto"/>
        <w:ind w:left="1040" w:right="4961" w:firstLine="0"/>
        <w:rPr>
          <w:b/>
          <w:i/>
          <w:sz w:val="24"/>
        </w:rPr>
      </w:pPr>
      <w:r>
        <w:rPr>
          <w:sz w:val="24"/>
        </w:rPr>
        <w:t>счетно-измерительные операции (3-4)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3.Естествознание</w:t>
      </w:r>
      <w:proofErr w:type="gramEnd"/>
      <w:r>
        <w:rPr>
          <w:b/>
          <w:sz w:val="24"/>
        </w:rPr>
        <w:t>: 3.1.Мир природы и человека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>Личностные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0" w:lineRule="exact"/>
        <w:ind w:left="1179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частей(</w:t>
      </w:r>
      <w:proofErr w:type="gramEnd"/>
      <w:r>
        <w:rPr>
          <w:sz w:val="24"/>
        </w:rPr>
        <w:t>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40"/>
        <w:ind w:left="1179"/>
        <w:rPr>
          <w:sz w:val="24"/>
        </w:rPr>
      </w:pPr>
      <w:r>
        <w:rPr>
          <w:sz w:val="24"/>
        </w:rPr>
        <w:t>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(4)</w:t>
      </w:r>
    </w:p>
    <w:p w:rsidR="00551FBD" w:rsidRDefault="008C5111">
      <w:pPr>
        <w:pStyle w:val="3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1"/>
        <w:ind w:left="1179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договаривается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 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3"/>
        <w:spacing w:line="275" w:lineRule="exact"/>
      </w:pPr>
      <w:r>
        <w:t>Регулятивные</w:t>
      </w:r>
    </w:p>
    <w:p w:rsidR="00551FBD" w:rsidRDefault="008C5111">
      <w:pPr>
        <w:pStyle w:val="a3"/>
        <w:spacing w:line="275" w:lineRule="exact"/>
        <w:ind w:left="1040"/>
        <w:jc w:val="left"/>
      </w:pPr>
      <w:r>
        <w:t>-ориентируется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proofErr w:type="gramStart"/>
      <w:r>
        <w:t>класса(</w:t>
      </w:r>
      <w:proofErr w:type="gramEnd"/>
      <w:r>
        <w:t>1-2),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38"/>
        <w:ind w:left="1179"/>
        <w:rPr>
          <w:sz w:val="24"/>
        </w:rPr>
      </w:pPr>
      <w:r>
        <w:rPr>
          <w:sz w:val="24"/>
        </w:rPr>
        <w:t>пришкольной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(3-4)</w:t>
      </w:r>
    </w:p>
    <w:p w:rsidR="00551FBD" w:rsidRDefault="008C5111">
      <w:pPr>
        <w:pStyle w:val="3"/>
      </w:pPr>
      <w:r>
        <w:t>Познавательные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(1-4);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видо</w:t>
      </w:r>
      <w:proofErr w:type="spellEnd"/>
      <w:r>
        <w:rPr>
          <w:sz w:val="24"/>
        </w:rPr>
        <w:t>-родовые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 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сравнивает,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классифицирует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материале(</w:t>
      </w:r>
      <w:proofErr w:type="gramEnd"/>
      <w:r>
        <w:rPr>
          <w:sz w:val="24"/>
        </w:rPr>
        <w:t>2-4);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(2-4);</w:t>
      </w:r>
    </w:p>
    <w:p w:rsidR="00551FBD" w:rsidRDefault="008C5111">
      <w:pPr>
        <w:pStyle w:val="2"/>
        <w:numPr>
          <w:ilvl w:val="2"/>
          <w:numId w:val="156"/>
        </w:numPr>
        <w:tabs>
          <w:tab w:val="left" w:pos="1262"/>
        </w:tabs>
        <w:spacing w:before="8" w:line="240" w:lineRule="auto"/>
        <w:ind w:hanging="222"/>
        <w:rPr>
          <w:rFonts w:ascii="Calibri" w:hAnsi="Calibri"/>
          <w:sz w:val="22"/>
        </w:rPr>
      </w:pPr>
      <w:r>
        <w:t>Искусство:</w:t>
      </w:r>
      <w:r>
        <w:rPr>
          <w:spacing w:val="43"/>
        </w:rPr>
        <w:t xml:space="preserve"> </w:t>
      </w:r>
      <w:r>
        <w:t>Музыка.</w:t>
      </w:r>
      <w:r>
        <w:rPr>
          <w:spacing w:val="-8"/>
        </w:rPr>
        <w:t xml:space="preserve"> </w:t>
      </w:r>
      <w:r>
        <w:t>Изобразительное</w:t>
      </w:r>
      <w:r>
        <w:rPr>
          <w:spacing w:val="-9"/>
        </w:rPr>
        <w:t xml:space="preserve"> </w:t>
      </w:r>
      <w:r>
        <w:t>искусство</w:t>
      </w:r>
    </w:p>
    <w:p w:rsidR="00551FBD" w:rsidRDefault="008C5111">
      <w:pPr>
        <w:pStyle w:val="3"/>
        <w:spacing w:before="38"/>
      </w:pPr>
      <w:r>
        <w:t>Личностные</w:t>
      </w:r>
      <w:r>
        <w:rPr>
          <w:spacing w:val="-3"/>
        </w:rPr>
        <w:t xml:space="preserve"> </w:t>
      </w:r>
      <w: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видит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 (1-2)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3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3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(1-4);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(2-4);</w:t>
      </w:r>
    </w:p>
    <w:p w:rsidR="00551FBD" w:rsidRDefault="008C5111">
      <w:pPr>
        <w:pStyle w:val="3"/>
      </w:pPr>
      <w:r>
        <w:t>Регулятивные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00" w:right="5617" w:hanging="60"/>
        <w:rPr>
          <w:sz w:val="24"/>
        </w:rPr>
      </w:pPr>
      <w:r>
        <w:rPr>
          <w:sz w:val="24"/>
        </w:rPr>
        <w:t>ориентируется в пространстве класса (1-2)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зала.(</w:t>
      </w:r>
      <w:proofErr w:type="gramEnd"/>
      <w:r>
        <w:rPr>
          <w:sz w:val="24"/>
        </w:rPr>
        <w:t>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240"/>
        </w:tabs>
        <w:ind w:left="1239" w:hanging="200"/>
        <w:rPr>
          <w:sz w:val="24"/>
        </w:rPr>
      </w:pP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муз.инструментами</w:t>
      </w:r>
      <w:proofErr w:type="spellEnd"/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раскрашивания (2-4)</w:t>
      </w:r>
    </w:p>
    <w:p w:rsidR="00551FBD" w:rsidRDefault="008C5111">
      <w:pPr>
        <w:pStyle w:val="3"/>
        <w:spacing w:before="3" w:line="275" w:lineRule="exact"/>
      </w:pPr>
      <w:r>
        <w:t>Познавательные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5" w:lineRule="exact"/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(1-2);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41"/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предметов(</w:t>
      </w:r>
      <w:proofErr w:type="gramEnd"/>
      <w:r>
        <w:rPr>
          <w:sz w:val="24"/>
        </w:rPr>
        <w:t>1-4).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38"/>
        <w:ind w:left="1179"/>
        <w:rPr>
          <w:sz w:val="24"/>
        </w:rPr>
      </w:pP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(1-4);</w:t>
      </w:r>
    </w:p>
    <w:p w:rsidR="00551FBD" w:rsidRDefault="008C5111">
      <w:pPr>
        <w:pStyle w:val="2"/>
        <w:numPr>
          <w:ilvl w:val="2"/>
          <w:numId w:val="156"/>
        </w:numPr>
        <w:tabs>
          <w:tab w:val="left" w:pos="1222"/>
        </w:tabs>
        <w:spacing w:before="5" w:line="240" w:lineRule="auto"/>
        <w:ind w:left="1221" w:hanging="182"/>
        <w:rPr>
          <w:sz w:val="22"/>
        </w:rPr>
      </w:pPr>
      <w:r>
        <w:t>Физическая</w:t>
      </w:r>
      <w:r>
        <w:rPr>
          <w:spacing w:val="-2"/>
        </w:rPr>
        <w:t xml:space="preserve"> </w:t>
      </w:r>
      <w:r>
        <w:t>культура:</w:t>
      </w:r>
      <w:r>
        <w:rPr>
          <w:spacing w:val="-2"/>
        </w:rPr>
        <w:t xml:space="preserve"> </w:t>
      </w:r>
      <w:r>
        <w:t>5.</w:t>
      </w:r>
      <w:proofErr w:type="gramStart"/>
      <w:r>
        <w:t>1.Физическая</w:t>
      </w:r>
      <w:proofErr w:type="gramEnd"/>
      <w:r>
        <w:rPr>
          <w:spacing w:val="-2"/>
        </w:rPr>
        <w:t xml:space="preserve"> </w:t>
      </w:r>
      <w:r>
        <w:t>культура</w:t>
      </w:r>
    </w:p>
    <w:p w:rsidR="00551FBD" w:rsidRDefault="008C5111">
      <w:pPr>
        <w:pStyle w:val="3"/>
        <w:spacing w:before="0"/>
      </w:pPr>
      <w:r>
        <w:t>Личностные</w:t>
      </w:r>
      <w:r>
        <w:rPr>
          <w:spacing w:val="-3"/>
        </w:rPr>
        <w:t xml:space="preserve"> </w:t>
      </w:r>
      <w: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нагрузкам</w:t>
      </w:r>
      <w:r>
        <w:rPr>
          <w:spacing w:val="-3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осознает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3"/>
        <w:spacing w:line="275" w:lineRule="exact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5" w:lineRule="exact"/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паре,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5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39"/>
        <w:ind w:left="1179"/>
        <w:rPr>
          <w:sz w:val="24"/>
        </w:rPr>
      </w:pPr>
      <w:r>
        <w:rPr>
          <w:sz w:val="24"/>
        </w:rPr>
        <w:t>договаривается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3"/>
        <w:spacing w:line="240" w:lineRule="auto"/>
      </w:pPr>
      <w:r>
        <w:t>Регулятивные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  <w:tab w:val="left" w:pos="10245"/>
        </w:tabs>
        <w:spacing w:before="66"/>
        <w:ind w:left="1040" w:right="658" w:firstLine="0"/>
        <w:rPr>
          <w:sz w:val="24"/>
        </w:rPr>
      </w:pPr>
      <w:r>
        <w:rPr>
          <w:sz w:val="24"/>
        </w:rPr>
        <w:lastRenderedPageBreak/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спортивно-игровой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площадки(</w:t>
      </w:r>
      <w:proofErr w:type="gramEnd"/>
      <w:r>
        <w:rPr>
          <w:sz w:val="24"/>
        </w:rPr>
        <w:t>1-</w:t>
      </w:r>
      <w:r>
        <w:rPr>
          <w:sz w:val="24"/>
        </w:rPr>
        <w:tab/>
      </w:r>
      <w:r>
        <w:rPr>
          <w:spacing w:val="-1"/>
          <w:sz w:val="24"/>
        </w:rPr>
        <w:t>2),</w:t>
      </w:r>
      <w:r>
        <w:rPr>
          <w:spacing w:val="-57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 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3"/>
      </w:pPr>
      <w:r>
        <w:t>Познавательные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  <w:tab w:val="left" w:pos="9537"/>
        </w:tabs>
        <w:ind w:right="691" w:firstLine="708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предметы-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z w:val="24"/>
        </w:rPr>
        <w:tab/>
      </w:r>
      <w:r>
        <w:rPr>
          <w:spacing w:val="-1"/>
          <w:sz w:val="24"/>
        </w:rPr>
        <w:t>(свисток,</w:t>
      </w:r>
      <w:r>
        <w:rPr>
          <w:spacing w:val="-57"/>
          <w:sz w:val="24"/>
        </w:rPr>
        <w:t xml:space="preserve"> </w:t>
      </w:r>
      <w:r>
        <w:rPr>
          <w:sz w:val="24"/>
        </w:rPr>
        <w:t>флажок,</w:t>
      </w:r>
      <w:r>
        <w:rPr>
          <w:spacing w:val="-1"/>
          <w:sz w:val="24"/>
        </w:rPr>
        <w:t xml:space="preserve"> </w:t>
      </w:r>
      <w:r>
        <w:rPr>
          <w:sz w:val="24"/>
        </w:rPr>
        <w:t>жесты)</w:t>
      </w:r>
      <w:r>
        <w:rPr>
          <w:spacing w:val="-1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2"/>
        <w:numPr>
          <w:ilvl w:val="2"/>
          <w:numId w:val="156"/>
        </w:numPr>
        <w:tabs>
          <w:tab w:val="left" w:pos="1222"/>
        </w:tabs>
        <w:spacing w:before="3" w:line="240" w:lineRule="auto"/>
        <w:ind w:left="1221" w:hanging="182"/>
        <w:rPr>
          <w:sz w:val="22"/>
        </w:rPr>
      </w:pPr>
      <w:r>
        <w:t>Технологии:</w:t>
      </w:r>
      <w:r>
        <w:rPr>
          <w:spacing w:val="-1"/>
        </w:rPr>
        <w:t xml:space="preserve"> </w:t>
      </w:r>
      <w:r>
        <w:t>6.1.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труд</w:t>
      </w:r>
    </w:p>
    <w:p w:rsidR="00551FBD" w:rsidRDefault="008C5111">
      <w:pPr>
        <w:pStyle w:val="3"/>
        <w:spacing w:before="0"/>
      </w:pPr>
      <w:r>
        <w:t>Личностные</w:t>
      </w:r>
      <w:r>
        <w:rPr>
          <w:spacing w:val="-3"/>
        </w:rPr>
        <w:t xml:space="preserve"> </w:t>
      </w:r>
      <w: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действиям.(</w:t>
      </w:r>
      <w:proofErr w:type="gramEnd"/>
      <w:r>
        <w:rPr>
          <w:sz w:val="24"/>
        </w:rPr>
        <w:t>1-4)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467"/>
          <w:tab w:val="left" w:pos="1468"/>
          <w:tab w:val="left" w:pos="2849"/>
          <w:tab w:val="left" w:pos="5136"/>
          <w:tab w:val="left" w:pos="5597"/>
          <w:tab w:val="left" w:pos="7208"/>
          <w:tab w:val="left" w:pos="8430"/>
          <w:tab w:val="left" w:pos="9655"/>
        </w:tabs>
        <w:ind w:left="1040" w:right="348" w:firstLine="0"/>
        <w:rPr>
          <w:sz w:val="24"/>
        </w:rPr>
      </w:pPr>
      <w:r>
        <w:rPr>
          <w:sz w:val="24"/>
        </w:rPr>
        <w:t>проявляет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учебных</w:t>
      </w:r>
      <w:r>
        <w:rPr>
          <w:sz w:val="24"/>
        </w:rPr>
        <w:tab/>
        <w:t>заданий,</w:t>
      </w:r>
      <w:r>
        <w:rPr>
          <w:sz w:val="24"/>
        </w:rPr>
        <w:tab/>
      </w:r>
      <w:r>
        <w:rPr>
          <w:spacing w:val="-1"/>
          <w:sz w:val="24"/>
        </w:rPr>
        <w:t>поручений,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договоренностей (3-4);</w:t>
      </w:r>
    </w:p>
    <w:p w:rsidR="00551FBD" w:rsidRDefault="008C5111">
      <w:pPr>
        <w:pStyle w:val="3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паре, </w:t>
      </w:r>
      <w:proofErr w:type="spellStart"/>
      <w:proofErr w:type="gramStart"/>
      <w:r>
        <w:rPr>
          <w:sz w:val="24"/>
        </w:rPr>
        <w:t>микрогруппе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заданию (1-4).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(1-4);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помощью(</w:t>
      </w:r>
      <w:proofErr w:type="gramEnd"/>
      <w:r>
        <w:rPr>
          <w:sz w:val="24"/>
        </w:rPr>
        <w:t>2-4);</w:t>
      </w:r>
    </w:p>
    <w:p w:rsidR="00551FBD" w:rsidRDefault="008C5111">
      <w:pPr>
        <w:pStyle w:val="3"/>
        <w:spacing w:line="275" w:lineRule="exact"/>
      </w:pPr>
      <w:r>
        <w:t>Регулятивные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5" w:lineRule="exact"/>
        <w:ind w:left="1179"/>
        <w:rPr>
          <w:sz w:val="24"/>
        </w:rPr>
      </w:pP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(1-4)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before="41"/>
        <w:ind w:left="1179"/>
        <w:rPr>
          <w:sz w:val="24"/>
        </w:rPr>
      </w:pP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(2-4)</w:t>
      </w:r>
    </w:p>
    <w:p w:rsidR="00551FBD" w:rsidRDefault="008C5111">
      <w:pPr>
        <w:pStyle w:val="3"/>
      </w:pPr>
      <w:r>
        <w:t>Познавательные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4" w:lineRule="exact"/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(1-2);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при-знаки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предметов(</w:t>
      </w:r>
      <w:proofErr w:type="gramEnd"/>
      <w:r>
        <w:rPr>
          <w:sz w:val="24"/>
        </w:rPr>
        <w:t>2-3).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ind w:left="1179"/>
        <w:rPr>
          <w:sz w:val="24"/>
        </w:rPr>
      </w:pPr>
      <w:r>
        <w:rPr>
          <w:sz w:val="24"/>
        </w:rPr>
        <w:t>сравнивает,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классифицирует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(3-4);</w:t>
      </w:r>
    </w:p>
    <w:p w:rsidR="00551FBD" w:rsidRDefault="008C5111">
      <w:pPr>
        <w:pStyle w:val="2"/>
        <w:spacing w:before="5" w:line="240" w:lineRule="auto"/>
        <w:ind w:left="1040"/>
        <w:jc w:val="left"/>
      </w:pPr>
      <w:r>
        <w:t>Все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предметы.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области.</w:t>
      </w:r>
    </w:p>
    <w:p w:rsidR="00551FBD" w:rsidRDefault="008C5111">
      <w:pPr>
        <w:pStyle w:val="3"/>
        <w:spacing w:before="0" w:line="275" w:lineRule="exact"/>
      </w:pPr>
      <w:r>
        <w:t>Личностные</w:t>
      </w:r>
      <w:r>
        <w:rPr>
          <w:spacing w:val="-3"/>
        </w:rPr>
        <w:t xml:space="preserve"> </w:t>
      </w:r>
      <w:r>
        <w:t>БУД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5" w:lineRule="exact"/>
        <w:ind w:left="1179"/>
        <w:rPr>
          <w:sz w:val="24"/>
        </w:rPr>
      </w:pP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нем.</w:t>
      </w:r>
      <w:r>
        <w:rPr>
          <w:spacing w:val="-1"/>
          <w:sz w:val="24"/>
        </w:rPr>
        <w:t xml:space="preserve"> </w:t>
      </w:r>
      <w:r>
        <w:rPr>
          <w:sz w:val="24"/>
        </w:rPr>
        <w:t>(1)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240"/>
        </w:tabs>
        <w:spacing w:before="41"/>
        <w:ind w:left="1239" w:hanging="200"/>
        <w:rPr>
          <w:sz w:val="24"/>
        </w:rPr>
      </w:pPr>
      <w:r>
        <w:rPr>
          <w:sz w:val="24"/>
        </w:rPr>
        <w:t>положительно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предмету.(</w:t>
      </w:r>
      <w:proofErr w:type="gramEnd"/>
      <w:r>
        <w:rPr>
          <w:sz w:val="24"/>
        </w:rPr>
        <w:t>2-4)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202"/>
        </w:tabs>
        <w:spacing w:before="40" w:line="276" w:lineRule="auto"/>
        <w:ind w:right="354" w:firstLine="708"/>
        <w:rPr>
          <w:sz w:val="24"/>
        </w:rPr>
      </w:pPr>
      <w:r>
        <w:rPr>
          <w:sz w:val="24"/>
        </w:rPr>
        <w:t>понимает</w:t>
      </w:r>
      <w:r>
        <w:rPr>
          <w:spacing w:val="17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свои</w:t>
      </w:r>
      <w:r>
        <w:rPr>
          <w:spacing w:val="1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5" w:lineRule="exact"/>
        <w:ind w:left="1179"/>
        <w:rPr>
          <w:sz w:val="24"/>
        </w:rPr>
      </w:pPr>
      <w:r>
        <w:rPr>
          <w:sz w:val="24"/>
        </w:rPr>
        <w:t>безопасно</w:t>
      </w:r>
      <w:r>
        <w:rPr>
          <w:spacing w:val="-6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3"/>
        <w:spacing w:before="46" w:line="275" w:lineRule="exact"/>
      </w:pPr>
      <w:r>
        <w:t>Коммуникативные</w:t>
      </w:r>
    </w:p>
    <w:p w:rsidR="00551FBD" w:rsidRDefault="008C5111">
      <w:pPr>
        <w:pStyle w:val="a5"/>
        <w:numPr>
          <w:ilvl w:val="0"/>
          <w:numId w:val="154"/>
        </w:numPr>
        <w:tabs>
          <w:tab w:val="left" w:pos="1180"/>
        </w:tabs>
        <w:spacing w:line="275" w:lineRule="exact"/>
        <w:ind w:left="1179"/>
        <w:rPr>
          <w:sz w:val="24"/>
        </w:rPr>
      </w:pPr>
      <w:r>
        <w:rPr>
          <w:sz w:val="24"/>
        </w:rPr>
        <w:t>вступает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4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a3"/>
        <w:tabs>
          <w:tab w:val="left" w:pos="1364"/>
          <w:tab w:val="left" w:pos="2755"/>
          <w:tab w:val="left" w:pos="4009"/>
          <w:tab w:val="left" w:pos="5134"/>
          <w:tab w:val="left" w:pos="6659"/>
          <w:tab w:val="left" w:pos="7055"/>
          <w:tab w:val="left" w:pos="8815"/>
          <w:tab w:val="left" w:pos="10707"/>
        </w:tabs>
        <w:spacing w:before="46" w:line="271" w:lineRule="auto"/>
        <w:ind w:left="332" w:right="350" w:firstLine="708"/>
        <w:jc w:val="left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ab/>
      </w:r>
      <w:r>
        <w:t>использует</w:t>
      </w:r>
      <w:r>
        <w:tab/>
        <w:t>принятые</w:t>
      </w:r>
      <w:r>
        <w:tab/>
        <w:t>ритуалы</w:t>
      </w:r>
      <w:r>
        <w:tab/>
        <w:t>вербального</w:t>
      </w:r>
      <w:r>
        <w:tab/>
        <w:t>и</w:t>
      </w:r>
      <w:r>
        <w:tab/>
        <w:t>невербального</w:t>
      </w:r>
      <w:r>
        <w:tab/>
        <w:t>взаимодействия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(2-4)</w:t>
      </w:r>
    </w:p>
    <w:p w:rsidR="00551FBD" w:rsidRDefault="008C5111">
      <w:pPr>
        <w:pStyle w:val="3"/>
        <w:spacing w:before="7" w:line="275" w:lineRule="exact"/>
      </w:pPr>
      <w:r>
        <w:t>Регулятивные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line="275" w:lineRule="exact"/>
        <w:ind w:left="471"/>
        <w:rPr>
          <w:sz w:val="24"/>
        </w:rPr>
      </w:pPr>
      <w:r>
        <w:rPr>
          <w:sz w:val="24"/>
        </w:rPr>
        <w:t>передвигается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(1-4)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4"/>
        <w:ind w:left="471"/>
        <w:rPr>
          <w:sz w:val="24"/>
        </w:rPr>
      </w:pPr>
      <w:r>
        <w:rPr>
          <w:sz w:val="24"/>
        </w:rPr>
        <w:t>входит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звонком</w:t>
      </w:r>
      <w:r>
        <w:rPr>
          <w:spacing w:val="-5"/>
          <w:sz w:val="24"/>
        </w:rPr>
        <w:t xml:space="preserve"> </w:t>
      </w:r>
      <w:r>
        <w:rPr>
          <w:sz w:val="24"/>
        </w:rPr>
        <w:t>(1-4);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81"/>
        </w:tabs>
        <w:spacing w:before="41" w:line="276" w:lineRule="auto"/>
        <w:ind w:right="340" w:firstLine="0"/>
        <w:rPr>
          <w:sz w:val="24"/>
        </w:rPr>
      </w:pPr>
      <w:r>
        <w:rPr>
          <w:sz w:val="24"/>
        </w:rPr>
        <w:t>адекватно использует ритуалы школьного поведения (поднимает руку, встает и выходит из-за парты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 (2-4)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line="275" w:lineRule="exact"/>
        <w:ind w:left="471"/>
        <w:rPr>
          <w:sz w:val="24"/>
        </w:rPr>
      </w:pPr>
      <w:r>
        <w:rPr>
          <w:sz w:val="24"/>
        </w:rPr>
        <w:t>организовывает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место;(1-4)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3"/>
        <w:ind w:left="471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работы(</w:t>
      </w:r>
      <w:proofErr w:type="gramEnd"/>
      <w:r>
        <w:rPr>
          <w:sz w:val="24"/>
        </w:rPr>
        <w:t>1-4)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1"/>
        <w:ind w:left="471"/>
        <w:rPr>
          <w:sz w:val="24"/>
        </w:rPr>
      </w:pPr>
      <w:r>
        <w:rPr>
          <w:sz w:val="24"/>
        </w:rPr>
        <w:t>произвольно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деятельность,(</w:t>
      </w:r>
      <w:proofErr w:type="gramEnd"/>
      <w:r>
        <w:rPr>
          <w:sz w:val="24"/>
        </w:rPr>
        <w:t>2-4)</w:t>
      </w:r>
    </w:p>
    <w:p w:rsidR="00551FBD" w:rsidRDefault="008C5111">
      <w:pPr>
        <w:pStyle w:val="a3"/>
        <w:spacing w:before="41"/>
        <w:ind w:left="332"/>
        <w:jc w:val="left"/>
      </w:pPr>
      <w:r>
        <w:t>-следует</w:t>
      </w:r>
      <w:r>
        <w:rPr>
          <w:spacing w:val="-8"/>
        </w:rPr>
        <w:t xml:space="preserve"> </w:t>
      </w:r>
      <w:r>
        <w:t>предложенному</w:t>
      </w:r>
      <w:r>
        <w:rPr>
          <w:spacing w:val="-10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(2-4)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0"/>
        <w:ind w:left="471"/>
        <w:rPr>
          <w:sz w:val="24"/>
        </w:rPr>
      </w:pP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(2-4);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4"/>
        <w:ind w:left="471"/>
        <w:rPr>
          <w:sz w:val="24"/>
        </w:rPr>
      </w:pPr>
      <w:r>
        <w:rPr>
          <w:sz w:val="24"/>
        </w:rPr>
        <w:t>контролирует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одноклассников;(3-4)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1"/>
        <w:ind w:left="471"/>
        <w:rPr>
          <w:sz w:val="24"/>
        </w:rPr>
      </w:pPr>
      <w:r>
        <w:rPr>
          <w:sz w:val="24"/>
        </w:rPr>
        <w:t>оценивает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одноклассников;(2-4)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0"/>
        <w:ind w:left="471"/>
        <w:rPr>
          <w:sz w:val="24"/>
        </w:rPr>
      </w:pPr>
      <w:r>
        <w:rPr>
          <w:sz w:val="24"/>
        </w:rPr>
        <w:t>соотносит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образцами,(</w:t>
      </w:r>
      <w:proofErr w:type="gramEnd"/>
      <w:r>
        <w:rPr>
          <w:sz w:val="24"/>
        </w:rPr>
        <w:t>3-4)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2"/>
        <w:ind w:left="471"/>
        <w:rPr>
          <w:sz w:val="24"/>
        </w:rPr>
      </w:pP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(4)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0"/>
        <w:ind w:left="471"/>
        <w:rPr>
          <w:sz w:val="24"/>
        </w:rPr>
      </w:pPr>
      <w:r>
        <w:rPr>
          <w:sz w:val="24"/>
        </w:rPr>
        <w:t>оценивает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критериев,(</w:t>
      </w:r>
      <w:proofErr w:type="gramEnd"/>
      <w:r>
        <w:rPr>
          <w:sz w:val="24"/>
        </w:rPr>
        <w:t>2-4)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220" w:bottom="118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68"/>
        <w:ind w:left="471"/>
        <w:rPr>
          <w:sz w:val="24"/>
        </w:rPr>
      </w:pPr>
      <w:r>
        <w:rPr>
          <w:sz w:val="24"/>
        </w:rPr>
        <w:lastRenderedPageBreak/>
        <w:t>корректирует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недочетов;(3-4)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4"/>
        <w:ind w:left="471"/>
        <w:rPr>
          <w:sz w:val="24"/>
        </w:rPr>
      </w:pPr>
      <w:r>
        <w:rPr>
          <w:sz w:val="24"/>
        </w:rPr>
        <w:t>изменяет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(4)</w:t>
      </w:r>
    </w:p>
    <w:p w:rsidR="00551FBD" w:rsidRDefault="008C5111">
      <w:pPr>
        <w:pStyle w:val="3"/>
        <w:spacing w:before="43" w:line="275" w:lineRule="exact"/>
      </w:pPr>
      <w:r>
        <w:t>Познавательные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line="275" w:lineRule="exact"/>
        <w:ind w:left="471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предметы-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заместители(</w:t>
      </w:r>
      <w:proofErr w:type="gramEnd"/>
      <w:r>
        <w:rPr>
          <w:sz w:val="24"/>
        </w:rPr>
        <w:t>1-4)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472"/>
        </w:tabs>
        <w:spacing w:before="41"/>
        <w:ind w:left="471"/>
        <w:rPr>
          <w:sz w:val="24"/>
        </w:rPr>
      </w:pPr>
      <w:r>
        <w:rPr>
          <w:sz w:val="24"/>
        </w:rPr>
        <w:t>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(3-4)</w:t>
      </w:r>
    </w:p>
    <w:p w:rsidR="00551FBD" w:rsidRDefault="008C5111">
      <w:pPr>
        <w:pStyle w:val="a5"/>
        <w:numPr>
          <w:ilvl w:val="0"/>
          <w:numId w:val="157"/>
        </w:numPr>
        <w:tabs>
          <w:tab w:val="left" w:pos="568"/>
        </w:tabs>
        <w:spacing w:before="41" w:line="276" w:lineRule="auto"/>
        <w:ind w:right="342" w:firstLine="0"/>
        <w:jc w:val="both"/>
        <w:rPr>
          <w:sz w:val="24"/>
        </w:rPr>
      </w:pP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proofErr w:type="gramStart"/>
      <w:r>
        <w:rPr>
          <w:sz w:val="24"/>
        </w:rPr>
        <w:t>).(</w:t>
      </w:r>
      <w:proofErr w:type="gramEnd"/>
      <w:r>
        <w:rPr>
          <w:sz w:val="24"/>
        </w:rPr>
        <w:t>4)</w:t>
      </w:r>
    </w:p>
    <w:p w:rsidR="00551FBD" w:rsidRDefault="008C5111">
      <w:pPr>
        <w:ind w:left="332" w:right="344" w:firstLine="708"/>
        <w:jc w:val="both"/>
        <w:rPr>
          <w:sz w:val="24"/>
        </w:rPr>
      </w:pPr>
      <w:r>
        <w:rPr>
          <w:b/>
          <w:sz w:val="24"/>
        </w:rPr>
        <w:t xml:space="preserve">Цель мониторинга уровня сформированности БУД: </w:t>
      </w:r>
      <w:r>
        <w:rPr>
          <w:sz w:val="24"/>
        </w:rPr>
        <w:t>отследить уровень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учебных действий на определенном этапе развития обучающихся в условиях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551FBD" w:rsidRDefault="008C5111">
      <w:pPr>
        <w:pStyle w:val="2"/>
        <w:spacing w:before="3"/>
        <w:ind w:left="1040"/>
        <w:jc w:val="left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551FBD" w:rsidRDefault="008C5111">
      <w:pPr>
        <w:pStyle w:val="a5"/>
        <w:numPr>
          <w:ilvl w:val="0"/>
          <w:numId w:val="153"/>
        </w:numPr>
        <w:tabs>
          <w:tab w:val="left" w:pos="1041"/>
        </w:tabs>
        <w:ind w:right="341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единообразия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 образования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внедрения ФГОС.</w:t>
      </w:r>
    </w:p>
    <w:p w:rsidR="00551FBD" w:rsidRDefault="008C5111">
      <w:pPr>
        <w:pStyle w:val="a5"/>
        <w:numPr>
          <w:ilvl w:val="0"/>
          <w:numId w:val="153"/>
        </w:numPr>
        <w:tabs>
          <w:tab w:val="left" w:pos="1041"/>
        </w:tabs>
        <w:ind w:left="1040" w:hanging="349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БУД.</w:t>
      </w:r>
    </w:p>
    <w:p w:rsidR="00551FBD" w:rsidRDefault="00551FBD">
      <w:pPr>
        <w:pStyle w:val="a3"/>
        <w:spacing w:before="10"/>
        <w:ind w:left="0"/>
        <w:jc w:val="left"/>
        <w:rPr>
          <w:sz w:val="23"/>
        </w:rPr>
      </w:pPr>
    </w:p>
    <w:p w:rsidR="00551FBD" w:rsidRDefault="008C5111">
      <w:pPr>
        <w:pStyle w:val="a3"/>
        <w:ind w:left="332" w:right="342" w:firstLine="708"/>
      </w:pPr>
      <w:r>
        <w:t>Результаты формирования БУД отслеживаются через наблюдения на уроках и во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делах.</w:t>
      </w:r>
    </w:p>
    <w:p w:rsidR="00551FBD" w:rsidRDefault="008C5111">
      <w:pPr>
        <w:pStyle w:val="a3"/>
        <w:ind w:left="332" w:right="342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как предметные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результаты.</w:t>
      </w:r>
    </w:p>
    <w:p w:rsidR="00551FBD" w:rsidRDefault="008C5111">
      <w:pPr>
        <w:pStyle w:val="a3"/>
        <w:ind w:left="332" w:right="342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 необходимыми для решения практико-ориентированных задач и 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 (жизненными) компетенциями, которые, в конечном итоге, составляют основу этих</w:t>
      </w:r>
      <w:r>
        <w:rPr>
          <w:spacing w:val="1"/>
        </w:rPr>
        <w:t xml:space="preserve"> </w:t>
      </w:r>
      <w:r>
        <w:t>результатов.</w:t>
      </w:r>
    </w:p>
    <w:p w:rsidR="00551FBD" w:rsidRDefault="008C5111">
      <w:pPr>
        <w:pStyle w:val="a3"/>
        <w:spacing w:before="1"/>
        <w:ind w:left="332" w:right="341" w:firstLine="708"/>
      </w:pPr>
      <w:r>
        <w:t>Всесторонняя и комплексная оценка овладения обучающимися социальными 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</w:t>
      </w:r>
      <w:r>
        <w:rPr>
          <w:spacing w:val="60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 представляет собой процедуру оценки результатов на основе мнений группы 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 и медицинских работников (учителей, воспитателей, учителей-логопедов, педагогов-</w:t>
      </w:r>
      <w:r>
        <w:rPr>
          <w:spacing w:val="1"/>
        </w:rPr>
        <w:t xml:space="preserve"> </w:t>
      </w:r>
      <w:r>
        <w:t>психологов, социальных педагогов, врача педиатра), которые хорошо знают ученика в рамках работы</w:t>
      </w:r>
      <w:r>
        <w:rPr>
          <w:spacing w:val="-57"/>
        </w:rPr>
        <w:t xml:space="preserve"> </w:t>
      </w:r>
      <w:proofErr w:type="spellStart"/>
      <w:r>
        <w:t>ППк</w:t>
      </w:r>
      <w:proofErr w:type="spellEnd"/>
    </w:p>
    <w:p w:rsidR="00551FBD" w:rsidRDefault="008C5111">
      <w:pPr>
        <w:pStyle w:val="a3"/>
        <w:ind w:left="1100"/>
      </w:pPr>
      <w:r>
        <w:t>Оценка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прогресса</w:t>
      </w:r>
      <w:r>
        <w:rPr>
          <w:spacing w:val="-3"/>
        </w:rPr>
        <w:t xml:space="preserve"> </w:t>
      </w:r>
      <w:r>
        <w:t>проводится:</w:t>
      </w:r>
    </w:p>
    <w:p w:rsidR="00551FBD" w:rsidRDefault="008C5111">
      <w:pPr>
        <w:pStyle w:val="a5"/>
        <w:numPr>
          <w:ilvl w:val="1"/>
          <w:numId w:val="153"/>
        </w:numPr>
        <w:tabs>
          <w:tab w:val="left" w:pos="1382"/>
        </w:tabs>
        <w:ind w:right="340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форм накопительной оценки, используемых в школе. Педагог может отследить,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меняются, развиваются интересы ребёнка, его мотивация, уровень самостоятельности, и ряд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действий. Главный критерий личностного развития – наличие положительной тенденции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551FBD" w:rsidRDefault="008C5111">
      <w:pPr>
        <w:pStyle w:val="a5"/>
        <w:numPr>
          <w:ilvl w:val="1"/>
          <w:numId w:val="153"/>
        </w:numPr>
        <w:tabs>
          <w:tab w:val="left" w:pos="1334"/>
        </w:tabs>
        <w:ind w:right="342" w:firstLine="708"/>
        <w:jc w:val="both"/>
        <w:rPr>
          <w:sz w:val="24"/>
        </w:rPr>
      </w:pPr>
      <w:r>
        <w:rPr>
          <w:sz w:val="24"/>
        </w:rPr>
        <w:t>В ходе урока учитель включает задания на знание моральных норм и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 суждений. Результаты фиксируются в листах анализа, накопительная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освоенность 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действий.</w:t>
      </w:r>
    </w:p>
    <w:p w:rsidR="00551FBD" w:rsidRDefault="008C5111">
      <w:pPr>
        <w:pStyle w:val="a5"/>
        <w:numPr>
          <w:ilvl w:val="1"/>
          <w:numId w:val="153"/>
        </w:numPr>
        <w:tabs>
          <w:tab w:val="left" w:pos="1365"/>
        </w:tabs>
        <w:spacing w:before="1"/>
        <w:ind w:right="34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 накопительная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551FBD" w:rsidRDefault="008C5111">
      <w:pPr>
        <w:pStyle w:val="a5"/>
        <w:numPr>
          <w:ilvl w:val="1"/>
          <w:numId w:val="153"/>
        </w:numPr>
        <w:tabs>
          <w:tab w:val="left" w:pos="1504"/>
        </w:tabs>
        <w:ind w:right="344" w:firstLine="708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подготовку.</w:t>
      </w:r>
    </w:p>
    <w:p w:rsidR="00551FBD" w:rsidRDefault="008C5111">
      <w:pPr>
        <w:pStyle w:val="a3"/>
        <w:ind w:left="332" w:right="341" w:firstLine="708"/>
      </w:pP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поскольку 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1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изменений</w:t>
      </w:r>
      <w:r>
        <w:rPr>
          <w:spacing w:val="9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жизни.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анализа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2"/>
      </w:pPr>
      <w:r>
        <w:lastRenderedPageBreak/>
        <w:t>должны быть представлены в форме удобных и понятных всем членам экспертной группы условных</w:t>
      </w:r>
      <w:r>
        <w:rPr>
          <w:spacing w:val="1"/>
        </w:rPr>
        <w:t xml:space="preserve"> </w:t>
      </w:r>
      <w:r>
        <w:t>единицах.</w:t>
      </w:r>
    </w:p>
    <w:p w:rsidR="00551FBD" w:rsidRDefault="008C5111">
      <w:pPr>
        <w:pStyle w:val="a3"/>
        <w:ind w:left="332" w:right="344" w:firstLine="708"/>
      </w:pPr>
      <w:r>
        <w:t>На основании сравнения показателей текущей и предыдущей оценки экспертная группа делает</w:t>
      </w:r>
      <w:r>
        <w:rPr>
          <w:spacing w:val="-57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-1"/>
        </w:rPr>
        <w:t xml:space="preserve"> </w:t>
      </w:r>
      <w:r>
        <w:t>по следующей шкале:</w:t>
      </w:r>
    </w:p>
    <w:p w:rsidR="00551FBD" w:rsidRDefault="008C5111">
      <w:pPr>
        <w:pStyle w:val="a5"/>
        <w:numPr>
          <w:ilvl w:val="0"/>
          <w:numId w:val="152"/>
        </w:numPr>
        <w:tabs>
          <w:tab w:val="left" w:pos="1221"/>
        </w:tabs>
        <w:spacing w:before="1"/>
        <w:ind w:hanging="181"/>
        <w:jc w:val="both"/>
        <w:rPr>
          <w:sz w:val="24"/>
        </w:rPr>
      </w:pPr>
      <w:r>
        <w:rPr>
          <w:sz w:val="24"/>
        </w:rPr>
        <w:t>–регресс.</w:t>
      </w:r>
    </w:p>
    <w:p w:rsidR="00551FBD" w:rsidRDefault="008C5111">
      <w:pPr>
        <w:pStyle w:val="a5"/>
        <w:numPr>
          <w:ilvl w:val="0"/>
          <w:numId w:val="152"/>
        </w:numPr>
        <w:tabs>
          <w:tab w:val="left" w:pos="1221"/>
        </w:tabs>
        <w:ind w:hanging="181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динамики.</w:t>
      </w:r>
    </w:p>
    <w:p w:rsidR="00551FBD" w:rsidRDefault="008C5111">
      <w:pPr>
        <w:pStyle w:val="a5"/>
        <w:numPr>
          <w:ilvl w:val="0"/>
          <w:numId w:val="152"/>
        </w:numPr>
        <w:tabs>
          <w:tab w:val="left" w:pos="1221"/>
        </w:tabs>
        <w:ind w:left="1040" w:right="7284" w:firstLine="0"/>
        <w:rPr>
          <w:sz w:val="24"/>
        </w:rPr>
      </w:pPr>
      <w:r>
        <w:rPr>
          <w:sz w:val="24"/>
        </w:rPr>
        <w:t>– минимальная динамика.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– средняя динамика.</w:t>
      </w:r>
    </w:p>
    <w:p w:rsidR="00551FBD" w:rsidRDefault="008C5111">
      <w:pPr>
        <w:pStyle w:val="a5"/>
        <w:numPr>
          <w:ilvl w:val="0"/>
          <w:numId w:val="151"/>
        </w:numPr>
        <w:tabs>
          <w:tab w:val="left" w:pos="1221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динамика.</w:t>
      </w:r>
    </w:p>
    <w:p w:rsidR="00551FBD" w:rsidRDefault="008C5111">
      <w:pPr>
        <w:pStyle w:val="a5"/>
        <w:numPr>
          <w:ilvl w:val="0"/>
          <w:numId w:val="151"/>
        </w:numPr>
        <w:tabs>
          <w:tab w:val="left" w:pos="1221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551FBD" w:rsidRDefault="008C5111">
      <w:pPr>
        <w:pStyle w:val="a3"/>
        <w:ind w:left="332" w:right="343" w:firstLine="708"/>
      </w:pP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 развития социальной (жизненной) компетенции ребенка. Результаты оценки личностных</w:t>
      </w:r>
      <w:r>
        <w:rPr>
          <w:spacing w:val="1"/>
        </w:rPr>
        <w:t xml:space="preserve"> </w:t>
      </w:r>
      <w:r>
        <w:t>достижений заносятся в индивидуальную карту развития обучающегося, что позволяет не только</w:t>
      </w:r>
      <w:r>
        <w:rPr>
          <w:spacing w:val="1"/>
        </w:rPr>
        <w:t xml:space="preserve"> </w:t>
      </w:r>
      <w:r>
        <w:t>представить полную картину динамики целостного развития ребенка, но и отследить наличие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компетенциям.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прогресса</w:t>
      </w:r>
      <w:r>
        <w:rPr>
          <w:spacing w:val="3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портфолио.</w:t>
      </w:r>
    </w:p>
    <w:p w:rsidR="00551FBD" w:rsidRDefault="008C5111">
      <w:pPr>
        <w:pStyle w:val="a3"/>
        <w:ind w:left="332" w:right="342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полностью отвечающая этическим принципам охраны и защиты интересов ребёнка и</w:t>
      </w:r>
      <w:r>
        <w:rPr>
          <w:spacing w:val="1"/>
        </w:rPr>
        <w:t xml:space="preserve"> </w:t>
      </w:r>
      <w:r>
        <w:t>конфиденциальности.</w:t>
      </w:r>
    </w:p>
    <w:p w:rsidR="00551FBD" w:rsidRDefault="008C5111">
      <w:pPr>
        <w:pStyle w:val="a3"/>
        <w:spacing w:before="1"/>
        <w:ind w:left="332" w:right="342" w:firstLine="708"/>
      </w:pPr>
      <w:r>
        <w:t>Получаемая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  <w:i/>
        </w:rPr>
        <w:t>педагогического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мониторинга</w:t>
      </w:r>
      <w:r>
        <w:rPr>
          <w:b/>
          <w:i/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rPr>
          <w:i/>
        </w:rPr>
        <w:t>индивидуальной</w:t>
      </w:r>
      <w:r>
        <w:rPr>
          <w:i/>
          <w:spacing w:val="1"/>
        </w:rPr>
        <w:t xml:space="preserve"> </w:t>
      </w:r>
      <w:r>
        <w:rPr>
          <w:i/>
        </w:rPr>
        <w:t xml:space="preserve">динамики </w:t>
      </w:r>
      <w:r>
        <w:t>качества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необходимой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оповещения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состоянии и</w:t>
      </w:r>
      <w:r>
        <w:rPr>
          <w:spacing w:val="-2"/>
        </w:rPr>
        <w:t xml:space="preserve"> </w:t>
      </w:r>
      <w:r>
        <w:t>проблемах,</w:t>
      </w:r>
      <w:r>
        <w:rPr>
          <w:spacing w:val="-1"/>
        </w:rPr>
        <w:t xml:space="preserve"> </w:t>
      </w:r>
      <w:r>
        <w:t>имеющихся в</w:t>
      </w:r>
      <w:r>
        <w:rPr>
          <w:spacing w:val="-2"/>
        </w:rPr>
        <w:t xml:space="preserve"> </w:t>
      </w:r>
      <w:r>
        <w:t>образовании ребенка.</w:t>
      </w:r>
    </w:p>
    <w:p w:rsidR="00551FBD" w:rsidRDefault="008C5111">
      <w:pPr>
        <w:pStyle w:val="a3"/>
        <w:ind w:left="332" w:right="348" w:firstLine="768"/>
      </w:pPr>
      <w:r>
        <w:t>Мониторинг начинается с первых дней обучения в школе. Для выявления индивидуальной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2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стартовые</w:t>
      </w:r>
      <w:r>
        <w:rPr>
          <w:spacing w:val="13"/>
        </w:rPr>
        <w:t xml:space="preserve"> </w:t>
      </w:r>
      <w:r>
        <w:t>возможности</w:t>
      </w:r>
      <w:r>
        <w:rPr>
          <w:spacing w:val="15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поступивших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школу.</w:t>
      </w:r>
      <w:r>
        <w:rPr>
          <w:spacing w:val="14"/>
        </w:rPr>
        <w:t xml:space="preserve"> </w:t>
      </w:r>
      <w:r>
        <w:t>Поэтому</w:t>
      </w:r>
      <w:r>
        <w:rPr>
          <w:spacing w:val="-58"/>
        </w:rPr>
        <w:t xml:space="preserve"> </w:t>
      </w:r>
      <w:r>
        <w:t>в начале сентября проводится стартовая диагностика совместно с психологом школы. 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наметить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адаптационный</w:t>
      </w:r>
      <w:r>
        <w:rPr>
          <w:spacing w:val="-1"/>
        </w:rPr>
        <w:t xml:space="preserve"> </w:t>
      </w:r>
      <w:r>
        <w:t>период.</w:t>
      </w:r>
    </w:p>
    <w:p w:rsidR="00551FBD" w:rsidRDefault="008C5111">
      <w:pPr>
        <w:pStyle w:val="a3"/>
        <w:ind w:left="332" w:right="343" w:firstLine="1416"/>
      </w:pPr>
      <w:r>
        <w:rPr>
          <w:b/>
          <w:i/>
        </w:rPr>
        <w:t>Мониторинг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качества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контроля и оценки качества образовательного процесса; позволяет выявить тенденции в развитии</w:t>
      </w:r>
      <w:r>
        <w:rPr>
          <w:spacing w:val="1"/>
        </w:rPr>
        <w:t xml:space="preserve"> </w:t>
      </w:r>
      <w:r>
        <w:t>конкретного образовательного учреждения, а также получить данные, характеризующие 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завершающих</w:t>
      </w:r>
      <w:r>
        <w:rPr>
          <w:spacing w:val="-3"/>
        </w:rPr>
        <w:t xml:space="preserve"> </w:t>
      </w:r>
      <w:r>
        <w:t>этапах обязательного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образования.</w:t>
      </w:r>
    </w:p>
    <w:p w:rsidR="00551FBD" w:rsidRDefault="008C5111">
      <w:pPr>
        <w:pStyle w:val="a3"/>
        <w:ind w:left="332" w:right="346" w:firstLine="708"/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своевременные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управленческие решения по коррекции процесса воспитания и обучения и созданию условий 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образовательной среды.</w:t>
      </w:r>
    </w:p>
    <w:p w:rsidR="00551FBD" w:rsidRDefault="008C5111">
      <w:pPr>
        <w:pStyle w:val="a3"/>
        <w:ind w:left="1040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следующая</w:t>
      </w:r>
      <w:r>
        <w:rPr>
          <w:spacing w:val="2"/>
        </w:rPr>
        <w:t xml:space="preserve"> </w:t>
      </w:r>
      <w:r>
        <w:rPr>
          <w:b/>
        </w:rPr>
        <w:t>система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t>:</w:t>
      </w:r>
    </w:p>
    <w:p w:rsidR="00551FBD" w:rsidRDefault="008C5111">
      <w:pPr>
        <w:pStyle w:val="a5"/>
        <w:numPr>
          <w:ilvl w:val="0"/>
          <w:numId w:val="150"/>
        </w:numPr>
        <w:tabs>
          <w:tab w:val="left" w:pos="1271"/>
        </w:tabs>
        <w:ind w:right="351" w:firstLine="708"/>
        <w:jc w:val="both"/>
        <w:rPr>
          <w:sz w:val="24"/>
        </w:rPr>
      </w:pPr>
      <w:r>
        <w:rPr>
          <w:b/>
          <w:sz w:val="24"/>
        </w:rPr>
        <w:t xml:space="preserve">балл </w:t>
      </w:r>
      <w:r>
        <w:rPr>
          <w:sz w:val="24"/>
        </w:rPr>
        <w:t>― обучающийся смысл действия понимает, связывает с конкретной ситуацией, 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оказанииобучающей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551FBD" w:rsidRDefault="008C5111">
      <w:pPr>
        <w:pStyle w:val="a5"/>
        <w:numPr>
          <w:ilvl w:val="0"/>
          <w:numId w:val="150"/>
        </w:numPr>
        <w:tabs>
          <w:tab w:val="left" w:pos="1252"/>
        </w:tabs>
        <w:spacing w:before="1"/>
        <w:ind w:right="352" w:firstLine="708"/>
        <w:jc w:val="both"/>
        <w:rPr>
          <w:sz w:val="24"/>
        </w:rPr>
      </w:pPr>
      <w:r>
        <w:rPr>
          <w:b/>
          <w:sz w:val="24"/>
        </w:rPr>
        <w:t xml:space="preserve">балла </w:t>
      </w:r>
      <w:r>
        <w:rPr>
          <w:sz w:val="24"/>
        </w:rPr>
        <w:t>― обучающийся применяет действие по указанию учителя, в отдельных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помощью;</w:t>
      </w:r>
    </w:p>
    <w:p w:rsidR="00551FBD" w:rsidRDefault="008C5111">
      <w:pPr>
        <w:pStyle w:val="a5"/>
        <w:numPr>
          <w:ilvl w:val="0"/>
          <w:numId w:val="150"/>
        </w:numPr>
        <w:tabs>
          <w:tab w:val="left" w:pos="1295"/>
        </w:tabs>
        <w:ind w:right="350" w:firstLine="708"/>
        <w:jc w:val="both"/>
        <w:rPr>
          <w:sz w:val="24"/>
        </w:rPr>
      </w:pPr>
      <w:r>
        <w:rPr>
          <w:b/>
          <w:sz w:val="24"/>
        </w:rPr>
        <w:t>балла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 учителя;</w:t>
      </w:r>
    </w:p>
    <w:p w:rsidR="00551FBD" w:rsidRDefault="008C5111">
      <w:pPr>
        <w:pStyle w:val="a5"/>
        <w:numPr>
          <w:ilvl w:val="0"/>
          <w:numId w:val="150"/>
        </w:numPr>
        <w:tabs>
          <w:tab w:val="left" w:pos="1230"/>
        </w:tabs>
        <w:ind w:right="347" w:firstLine="708"/>
        <w:jc w:val="both"/>
        <w:rPr>
          <w:sz w:val="24"/>
        </w:rPr>
      </w:pPr>
      <w:r>
        <w:rPr>
          <w:b/>
          <w:sz w:val="24"/>
        </w:rPr>
        <w:t xml:space="preserve">балла </w:t>
      </w:r>
      <w:r>
        <w:rPr>
          <w:sz w:val="24"/>
        </w:rPr>
        <w:t>― обучающийся самостоятельно применяет действие, но допускает ошибки,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заметить и </w:t>
      </w:r>
      <w:proofErr w:type="spellStart"/>
      <w:r>
        <w:rPr>
          <w:sz w:val="24"/>
        </w:rPr>
        <w:t>исправитьсамостоятельно</w:t>
      </w:r>
      <w:proofErr w:type="spellEnd"/>
      <w:r>
        <w:rPr>
          <w:sz w:val="24"/>
        </w:rPr>
        <w:t>.</w:t>
      </w:r>
    </w:p>
    <w:p w:rsidR="00551FBD" w:rsidRDefault="008C5111">
      <w:pPr>
        <w:pStyle w:val="a3"/>
        <w:ind w:left="332" w:right="344" w:firstLine="708"/>
      </w:pPr>
      <w:r>
        <w:t>Балльная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достижения каждого учащегося в овладении конкретными учебными действиями, получить общую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обучения.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2"/>
        <w:numPr>
          <w:ilvl w:val="1"/>
          <w:numId w:val="167"/>
        </w:numPr>
        <w:tabs>
          <w:tab w:val="left" w:pos="4046"/>
        </w:tabs>
        <w:spacing w:before="73" w:line="240" w:lineRule="auto"/>
        <w:ind w:left="4045" w:right="8" w:hanging="4046"/>
        <w:jc w:val="left"/>
      </w:pPr>
      <w:r>
        <w:lastRenderedPageBreak/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551FBD" w:rsidRDefault="008C5111">
      <w:pPr>
        <w:pStyle w:val="a3"/>
        <w:spacing w:before="39"/>
        <w:ind w:left="613" w:right="7856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51FBD" w:rsidRDefault="008C5111">
      <w:pPr>
        <w:pStyle w:val="a3"/>
        <w:spacing w:before="41" w:line="276" w:lineRule="auto"/>
        <w:ind w:left="473" w:right="406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-57"/>
        </w:rPr>
        <w:t xml:space="preserve"> </w:t>
      </w:r>
      <w:r w:rsidR="00BA5E01">
        <w:rPr>
          <w:spacing w:val="-57"/>
        </w:rPr>
        <w:t xml:space="preserve">    </w:t>
      </w:r>
      <w:r>
        <w:t>с учётом Федерального закона от 29.12.2012 № 273-ФЗ «Об образовании в Российской Федерации»,</w:t>
      </w:r>
      <w:r>
        <w:rPr>
          <w:spacing w:val="-57"/>
        </w:rPr>
        <w:t xml:space="preserve"> </w:t>
      </w:r>
      <w:r>
        <w:t>Стратегии развития воспитания в Российской Федерации на период до 2025 года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стандартов</w:t>
      </w:r>
      <w:r>
        <w:rPr>
          <w:spacing w:val="10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ФГОС).</w:t>
      </w:r>
    </w:p>
    <w:p w:rsidR="00551FBD" w:rsidRDefault="008C5111">
      <w:pPr>
        <w:pStyle w:val="a3"/>
        <w:spacing w:line="276" w:lineRule="auto"/>
        <w:ind w:left="473" w:right="413" w:firstLine="286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 общего 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дошкольного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551FBD" w:rsidRDefault="008C5111">
      <w:pPr>
        <w:pStyle w:val="a3"/>
        <w:ind w:left="759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551FBD" w:rsidRDefault="008C5111">
      <w:pPr>
        <w:pStyle w:val="a3"/>
        <w:spacing w:before="41" w:line="278" w:lineRule="auto"/>
        <w:ind w:left="473" w:right="414" w:firstLine="286"/>
      </w:pPr>
      <w:r>
        <w:t xml:space="preserve">- предназначена для планирования и организации системной воспитательной деятельности </w:t>
      </w:r>
      <w:r w:rsidR="00EC0D9C">
        <w:t>МОУ «</w:t>
      </w:r>
      <w:proofErr w:type="spellStart"/>
      <w:r w:rsidR="00EC0D9C">
        <w:t>Эммаусская</w:t>
      </w:r>
      <w:proofErr w:type="spellEnd"/>
      <w:r w:rsidR="00EC0D9C">
        <w:t xml:space="preserve"> СОШ»</w:t>
      </w:r>
      <w:r>
        <w:rPr>
          <w:spacing w:val="1"/>
        </w:rPr>
        <w:t xml:space="preserve"> </w:t>
      </w:r>
    </w:p>
    <w:p w:rsidR="00551FBD" w:rsidRDefault="008C5111" w:rsidP="00EC0D9C">
      <w:pPr>
        <w:pStyle w:val="a3"/>
        <w:spacing w:line="272" w:lineRule="exact"/>
        <w:ind w:left="759"/>
      </w:pPr>
      <w:r>
        <w:t>-разрабатывается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утверждается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5"/>
        </w:rPr>
        <w:t xml:space="preserve"> </w:t>
      </w:r>
      <w:r>
        <w:t xml:space="preserve">участием  </w:t>
      </w:r>
      <w:r>
        <w:rPr>
          <w:spacing w:val="1"/>
        </w:rPr>
        <w:t xml:space="preserve"> </w:t>
      </w:r>
      <w:r>
        <w:t xml:space="preserve">коллегиальных  </w:t>
      </w:r>
      <w:r>
        <w:rPr>
          <w:spacing w:val="5"/>
        </w:rPr>
        <w:t xml:space="preserve"> </w:t>
      </w:r>
      <w:r>
        <w:t xml:space="preserve">органов  </w:t>
      </w:r>
      <w:r>
        <w:rPr>
          <w:spacing w:val="3"/>
        </w:rPr>
        <w:t xml:space="preserve"> </w:t>
      </w:r>
      <w:proofErr w:type="gramStart"/>
      <w:r>
        <w:t>управления ,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школы;</w:t>
      </w:r>
    </w:p>
    <w:p w:rsidR="00551FBD" w:rsidRDefault="008C5111">
      <w:pPr>
        <w:pStyle w:val="a3"/>
        <w:spacing w:before="1" w:line="276" w:lineRule="auto"/>
        <w:ind w:left="473" w:right="413" w:firstLine="286"/>
      </w:pPr>
      <w:r>
        <w:t>-реализуется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1065"/>
        </w:tabs>
        <w:spacing w:line="276" w:lineRule="auto"/>
        <w:ind w:right="411" w:firstLine="286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1012"/>
        </w:tabs>
        <w:spacing w:line="276" w:lineRule="auto"/>
        <w:ind w:right="411" w:firstLine="286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 обучающихся.</w:t>
      </w:r>
    </w:p>
    <w:p w:rsidR="00551FBD" w:rsidRDefault="008C5111">
      <w:pPr>
        <w:pStyle w:val="a3"/>
        <w:spacing w:line="276" w:lineRule="auto"/>
        <w:ind w:left="759" w:right="2196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календарный 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551FBD" w:rsidRDefault="008C5111">
      <w:pPr>
        <w:pStyle w:val="a3"/>
        <w:spacing w:line="276" w:lineRule="auto"/>
        <w:ind w:left="473" w:right="409" w:firstLine="286"/>
      </w:pPr>
      <w:r>
        <w:t>При разработке или обновлении рабочей программы воспитания её содержание, за исключением</w:t>
      </w:r>
      <w:r>
        <w:rPr>
          <w:spacing w:val="-57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spacing w:before="1" w:line="276" w:lineRule="auto"/>
        <w:ind w:left="473" w:right="408" w:firstLine="28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имеют преимущественное право на воспитание своих детей. Содержание воспитания</w:t>
      </w:r>
      <w:r>
        <w:rPr>
          <w:spacing w:val="-57"/>
        </w:rPr>
        <w:t xml:space="preserve"> </w:t>
      </w:r>
      <w:r>
        <w:t>обучающихся в общеобразовательной организации определяется содержанием российских базовых</w:t>
      </w:r>
      <w:r>
        <w:rPr>
          <w:spacing w:val="-57"/>
        </w:rPr>
        <w:t xml:space="preserve"> </w:t>
      </w:r>
      <w:r>
        <w:t>(гражданских,</w:t>
      </w:r>
      <w:r>
        <w:rPr>
          <w:spacing w:val="22"/>
        </w:rPr>
        <w:t xml:space="preserve"> </w:t>
      </w:r>
      <w:r>
        <w:t>национальных)</w:t>
      </w:r>
      <w:r>
        <w:rPr>
          <w:spacing w:val="22"/>
        </w:rPr>
        <w:t xml:space="preserve"> </w:t>
      </w:r>
      <w:r>
        <w:t>норм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ценностей,</w:t>
      </w:r>
      <w:r>
        <w:rPr>
          <w:spacing w:val="23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закреплены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Конституции</w:t>
      </w:r>
      <w:r>
        <w:rPr>
          <w:spacing w:val="24"/>
        </w:rPr>
        <w:t xml:space="preserve"> </w:t>
      </w:r>
      <w:r>
        <w:t>Российской</w:t>
      </w:r>
    </w:p>
    <w:p w:rsidR="00551FBD" w:rsidRDefault="00551FBD">
      <w:pPr>
        <w:spacing w:line="276" w:lineRule="auto"/>
        <w:sectPr w:rsidR="00551FBD">
          <w:pgSz w:w="11910" w:h="16840"/>
          <w:pgMar w:top="1040" w:right="220" w:bottom="1060" w:left="520" w:header="0" w:footer="870" w:gutter="0"/>
          <w:cols w:space="720"/>
        </w:sectPr>
      </w:pPr>
    </w:p>
    <w:p w:rsidR="00551FBD" w:rsidRDefault="008C5111">
      <w:pPr>
        <w:pStyle w:val="a3"/>
        <w:spacing w:before="68" w:line="276" w:lineRule="auto"/>
        <w:ind w:left="473" w:right="403"/>
      </w:pPr>
      <w:r>
        <w:lastRenderedPageBreak/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 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 России.</w:t>
      </w:r>
    </w:p>
    <w:p w:rsidR="00551FBD" w:rsidRDefault="008C5111" w:rsidP="00BA5E01">
      <w:pPr>
        <w:pStyle w:val="a3"/>
        <w:spacing w:before="2"/>
        <w:ind w:left="759"/>
        <w:jc w:val="left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 w:rsidR="00EC0D9C">
        <w:t>МОУ «</w:t>
      </w:r>
      <w:proofErr w:type="spellStart"/>
      <w:r w:rsidR="00EC0D9C">
        <w:t>Эммаусская</w:t>
      </w:r>
      <w:proofErr w:type="spellEnd"/>
      <w:r w:rsidR="00EC0D9C">
        <w:t xml:space="preserve"> СОШ»</w:t>
      </w:r>
      <w:r>
        <w:rPr>
          <w:spacing w:val="1"/>
        </w:rPr>
        <w:t xml:space="preserve"> </w:t>
      </w:r>
      <w:r>
        <w:t>планируется и осуществляется в соответствии с 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установленными в Стратегии развития воспитания в Российской</w:t>
      </w:r>
      <w:r>
        <w:rPr>
          <w:spacing w:val="1"/>
        </w:rPr>
        <w:t xml:space="preserve"> </w:t>
      </w:r>
      <w:r>
        <w:t>Федерации на период до 2025 года (Распоряжение Правительства Российской Федерации от</w:t>
      </w:r>
      <w:r>
        <w:rPr>
          <w:spacing w:val="1"/>
        </w:rPr>
        <w:t xml:space="preserve"> </w:t>
      </w:r>
      <w:r>
        <w:t>29.05.2015 № 996-р). 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 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обладающей</w:t>
      </w:r>
      <w:r>
        <w:rPr>
          <w:spacing w:val="-4"/>
        </w:rPr>
        <w:t xml:space="preserve"> </w:t>
      </w:r>
      <w:r>
        <w:t>актуальными</w:t>
      </w:r>
      <w:r>
        <w:rPr>
          <w:spacing w:val="-3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умениями,</w:t>
      </w:r>
      <w:r>
        <w:rPr>
          <w:spacing w:val="-4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Родины.</w:t>
      </w:r>
    </w:p>
    <w:p w:rsidR="00551FBD" w:rsidRDefault="008C5111">
      <w:pPr>
        <w:pStyle w:val="2"/>
        <w:spacing w:before="6" w:line="240" w:lineRule="auto"/>
        <w:ind w:left="759"/>
        <w:jc w:val="left"/>
      </w:pPr>
      <w:r>
        <w:t>Цель</w:t>
      </w:r>
      <w:r>
        <w:rPr>
          <w:spacing w:val="5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обучающихся: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before="37" w:line="276" w:lineRule="auto"/>
        <w:ind w:right="590" w:firstLine="286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государства,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959"/>
        </w:tabs>
        <w:spacing w:line="276" w:lineRule="auto"/>
        <w:ind w:right="673" w:firstLine="34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защитников Отечества и подвигам Героев Отечества, закону и правопорядку, человеку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 взаимного уважения, бережного отношения к культурному наследию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551FBD" w:rsidRDefault="008C5111">
      <w:pPr>
        <w:pStyle w:val="a3"/>
        <w:spacing w:line="276" w:lineRule="auto"/>
        <w:ind w:left="473" w:right="493" w:firstLine="286"/>
        <w:jc w:val="left"/>
      </w:pPr>
      <w:r>
        <w:t>Задачи воспитания обучающихся: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902"/>
        </w:tabs>
        <w:spacing w:before="2" w:line="276" w:lineRule="auto"/>
        <w:ind w:right="683" w:firstLine="286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(социально значимых знаний);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line="276" w:lineRule="auto"/>
        <w:ind w:right="734" w:firstLine="28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(их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551FBD" w:rsidRDefault="008C5111">
      <w:pPr>
        <w:pStyle w:val="a3"/>
        <w:spacing w:line="278" w:lineRule="auto"/>
        <w:ind w:left="473" w:right="485" w:firstLine="286"/>
        <w:jc w:val="left"/>
      </w:pPr>
      <w:r>
        <w:t>-приобретение соответствующего этим нормам, ценностям, традициям социокультурного опыта</w:t>
      </w:r>
      <w:r>
        <w:rPr>
          <w:spacing w:val="-57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знаний;</w:t>
      </w:r>
    </w:p>
    <w:p w:rsidR="00551FBD" w:rsidRDefault="008C5111">
      <w:pPr>
        <w:pStyle w:val="a3"/>
        <w:spacing w:line="276" w:lineRule="auto"/>
        <w:ind w:left="473" w:right="525" w:firstLine="286"/>
        <w:jc w:val="left"/>
      </w:pPr>
      <w:r>
        <w:t>-достижение личностных результатов освоения общеобразовательных программ в 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551FBD" w:rsidRDefault="008C5111">
      <w:pPr>
        <w:pStyle w:val="a3"/>
        <w:spacing w:line="275" w:lineRule="exact"/>
        <w:ind w:left="759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включают: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before="37"/>
        <w:ind w:left="898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before="40"/>
        <w:ind w:left="898" w:hanging="14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551FBD" w:rsidRDefault="008C5111">
      <w:pPr>
        <w:pStyle w:val="a3"/>
        <w:spacing w:before="41" w:line="276" w:lineRule="auto"/>
        <w:ind w:left="473" w:right="2336" w:firstLine="286"/>
        <w:jc w:val="left"/>
      </w:pPr>
      <w:r>
        <w:t>-готовность обучающихся к саморазвитию, самостоятельности и личностному</w:t>
      </w:r>
      <w:r>
        <w:rPr>
          <w:spacing w:val="-58"/>
        </w:rPr>
        <w:t xml:space="preserve"> </w:t>
      </w:r>
      <w:r>
        <w:t>самоопределению;</w:t>
      </w:r>
    </w:p>
    <w:p w:rsidR="00551FBD" w:rsidRDefault="008C5111">
      <w:pPr>
        <w:pStyle w:val="a3"/>
        <w:spacing w:before="2"/>
        <w:ind w:left="759"/>
        <w:jc w:val="left"/>
      </w:pPr>
      <w:r>
        <w:t>-наличие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551FBD" w:rsidRDefault="008C5111">
      <w:pPr>
        <w:pStyle w:val="a3"/>
        <w:spacing w:before="41" w:line="276" w:lineRule="auto"/>
        <w:ind w:left="473" w:firstLine="286"/>
        <w:jc w:val="left"/>
      </w:pPr>
      <w:r>
        <w:t>-сформированность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551FBD" w:rsidRDefault="008C5111">
      <w:pPr>
        <w:pStyle w:val="a3"/>
        <w:spacing w:line="276" w:lineRule="auto"/>
        <w:ind w:left="473" w:right="644" w:firstLine="286"/>
        <w:jc w:val="left"/>
      </w:pPr>
      <w:r>
        <w:t>Воспитательная деятельность планируется и осуществляется на основе аксиологического, антропологического,</w:t>
      </w:r>
      <w:r>
        <w:rPr>
          <w:spacing w:val="1"/>
        </w:rPr>
        <w:t xml:space="preserve"> </w:t>
      </w:r>
      <w:r>
        <w:t>культурно-исторического, системно-деятельностного, личностно-ориентированного подходов и с</w:t>
      </w:r>
      <w:r>
        <w:rPr>
          <w:spacing w:val="-57"/>
        </w:rPr>
        <w:t xml:space="preserve"> </w:t>
      </w:r>
      <w:r>
        <w:t>учётом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 детей и взрослых, следования нравственному примеру, 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551FBD" w:rsidRDefault="008C5111">
      <w:pPr>
        <w:pStyle w:val="a3"/>
        <w:spacing w:before="1"/>
        <w:ind w:left="759"/>
        <w:jc w:val="left"/>
      </w:pPr>
      <w:r>
        <w:t>1.6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BA5E01" w:rsidRDefault="008C5111" w:rsidP="00BA5E01">
      <w:pPr>
        <w:pStyle w:val="a3"/>
        <w:spacing w:before="40"/>
        <w:ind w:left="759"/>
        <w:jc w:val="left"/>
      </w:pPr>
      <w:r>
        <w:t>Программа</w:t>
      </w:r>
      <w:r>
        <w:rPr>
          <w:spacing w:val="-5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</w:p>
    <w:p w:rsidR="00551FBD" w:rsidRDefault="008C5111" w:rsidP="00BA5E01">
      <w:pPr>
        <w:pStyle w:val="a3"/>
        <w:spacing w:before="41"/>
        <w:ind w:left="473"/>
        <w:jc w:val="left"/>
      </w:pP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 w:rsidR="00BA5E01">
        <w:t xml:space="preserve"> </w:t>
      </w:r>
      <w:r>
        <w:t>воспитания в соответствии с ФГОС и отражает готовность обучающихся 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1001"/>
        </w:tabs>
        <w:spacing w:line="276" w:lineRule="auto"/>
        <w:ind w:right="624" w:firstLine="346"/>
        <w:rPr>
          <w:sz w:val="24"/>
        </w:rPr>
      </w:pPr>
      <w:r>
        <w:rPr>
          <w:sz w:val="24"/>
        </w:rPr>
        <w:t>Гражданского воспитания, 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идентичности, принадлежности к общности граждан Российской Федерации, к народу России как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941"/>
        </w:tabs>
        <w:spacing w:line="276" w:lineRule="auto"/>
        <w:ind w:right="880" w:firstLine="286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воспитание любви к родному краю, 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1000"/>
        </w:tabs>
        <w:spacing w:line="276" w:lineRule="auto"/>
        <w:ind w:right="508" w:firstLine="286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формирование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справедливости, дружелюбия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1000"/>
        </w:tabs>
        <w:spacing w:line="276" w:lineRule="auto"/>
        <w:ind w:right="1102" w:firstLine="286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приобщение к лучшим 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1000"/>
        </w:tabs>
        <w:spacing w:line="276" w:lineRule="auto"/>
        <w:ind w:right="770" w:firstLine="286"/>
        <w:rPr>
          <w:sz w:val="24"/>
        </w:rPr>
      </w:pPr>
      <w:r>
        <w:rPr>
          <w:sz w:val="24"/>
        </w:rPr>
        <w:t>Физического воспитания</w:t>
      </w:r>
      <w:r>
        <w:rPr>
          <w:b/>
          <w:sz w:val="24"/>
        </w:rPr>
        <w:t xml:space="preserve">, </w:t>
      </w:r>
      <w:r>
        <w:rPr>
          <w:sz w:val="24"/>
        </w:rPr>
        <w:t>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эмоционального благополучия — развитие физических способностей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941"/>
        </w:tabs>
        <w:spacing w:line="276" w:lineRule="auto"/>
        <w:ind w:right="659" w:firstLine="286"/>
        <w:rPr>
          <w:sz w:val="24"/>
        </w:rPr>
      </w:pPr>
      <w:r>
        <w:rPr>
          <w:sz w:val="24"/>
        </w:rPr>
        <w:t>Трудового воспитания, основанного воспитание уважения к труду, трудящимся,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(своего и других людей), ориентация на трудовую деятельность, получение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самовыражение в продуктивном, нравственно достойном труде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1000"/>
        </w:tabs>
        <w:spacing w:line="276" w:lineRule="auto"/>
        <w:ind w:right="1036" w:firstLine="286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ценностей, навыков охраны, защиты, восстановления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551FBD" w:rsidRDefault="008C5111">
      <w:pPr>
        <w:pStyle w:val="a5"/>
        <w:numPr>
          <w:ilvl w:val="0"/>
          <w:numId w:val="148"/>
        </w:numPr>
        <w:tabs>
          <w:tab w:val="left" w:pos="1000"/>
        </w:tabs>
        <w:spacing w:line="276" w:lineRule="auto"/>
        <w:ind w:right="433" w:firstLine="286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людей, природы и общества, к получению знаний, качественного образования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551FBD" w:rsidRDefault="008C5111">
      <w:pPr>
        <w:pStyle w:val="2"/>
        <w:spacing w:before="2" w:line="240" w:lineRule="auto"/>
        <w:ind w:left="759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551FBD" w:rsidRDefault="008C5111">
      <w:pPr>
        <w:pStyle w:val="a3"/>
        <w:spacing w:before="37"/>
        <w:ind w:left="759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 w:rsidR="00BA5E01">
        <w:rPr>
          <w:spacing w:val="-4"/>
        </w:rPr>
        <w:t>Н</w:t>
      </w:r>
      <w:r>
        <w:t>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ФГОС.</w:t>
      </w:r>
    </w:p>
    <w:p w:rsidR="00551FBD" w:rsidRDefault="008C5111">
      <w:pPr>
        <w:pStyle w:val="a3"/>
        <w:spacing w:before="43" w:line="276" w:lineRule="auto"/>
        <w:ind w:left="473" w:right="563" w:firstLine="286"/>
      </w:pPr>
      <w:r>
        <w:t>На основании этих требований в данном разделе представлены целевые ориентиры результатов</w:t>
      </w:r>
      <w:r>
        <w:rPr>
          <w:spacing w:val="-58"/>
        </w:rPr>
        <w:t xml:space="preserve"> </w:t>
      </w:r>
      <w:r>
        <w:t>в воспитании, развитии личности обучающихся, на достижение которых должна быть 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551FBD" w:rsidRDefault="008C5111">
      <w:pPr>
        <w:pStyle w:val="a3"/>
        <w:spacing w:line="276" w:lineRule="auto"/>
        <w:ind w:left="473" w:right="1065" w:firstLine="286"/>
      </w:pPr>
      <w:r>
        <w:t>Целевые ориентиры определены в соответствии с инвариантным содержанием воспитания</w:t>
      </w:r>
      <w:r>
        <w:rPr>
          <w:spacing w:val="-57"/>
        </w:rPr>
        <w:t xml:space="preserve"> </w:t>
      </w:r>
      <w:r>
        <w:t>обучающихся на основе российских базовых (гражданских, конституциональных) ценностей,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551FBD" w:rsidRDefault="008C5111">
      <w:pPr>
        <w:pStyle w:val="a3"/>
        <w:ind w:left="759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51FBD" w:rsidRDefault="008C5111">
      <w:pPr>
        <w:pStyle w:val="2"/>
        <w:spacing w:before="44" w:line="240" w:lineRule="auto"/>
        <w:ind w:left="759"/>
      </w:pPr>
      <w:r>
        <w:t>Гражданское</w:t>
      </w:r>
      <w:r>
        <w:rPr>
          <w:spacing w:val="53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7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07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принимающий свою российскую гражданскую принадлежность (идентичность)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 многонациональном и многоконфессиональном российском обществе, в мировом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сообществе;</w:t>
      </w:r>
    </w:p>
    <w:p w:rsidR="00551FBD" w:rsidRDefault="00551FBD">
      <w:pPr>
        <w:spacing w:line="276" w:lineRule="auto"/>
        <w:jc w:val="both"/>
        <w:rPr>
          <w:rFonts w:ascii="Symbol" w:hAnsi="Symbol"/>
          <w:sz w:val="20"/>
        </w:rPr>
        <w:sectPr w:rsidR="00551FBD">
          <w:pgSz w:w="11910" w:h="16840"/>
          <w:pgMar w:top="1040" w:right="220" w:bottom="11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68" w:line="276" w:lineRule="auto"/>
        <w:ind w:right="406" w:firstLine="28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 исторического сознания;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2"/>
        <w:ind w:left="1052" w:hanging="294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0" w:line="278" w:lineRule="auto"/>
        <w:ind w:right="416" w:firstLine="28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  <w:tab w:val="left" w:pos="2695"/>
          <w:tab w:val="left" w:pos="4006"/>
          <w:tab w:val="left" w:pos="4925"/>
          <w:tab w:val="left" w:pos="6795"/>
          <w:tab w:val="left" w:pos="7949"/>
          <w:tab w:val="left" w:pos="9402"/>
        </w:tabs>
        <w:spacing w:line="276" w:lineRule="auto"/>
        <w:ind w:right="416" w:firstLine="28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z w:val="24"/>
        </w:rPr>
        <w:tab/>
        <w:t>неприятие</w:t>
      </w:r>
      <w:r>
        <w:rPr>
          <w:sz w:val="24"/>
        </w:rPr>
        <w:tab/>
        <w:t>любой</w:t>
      </w:r>
      <w:r>
        <w:rPr>
          <w:sz w:val="24"/>
        </w:rPr>
        <w:tab/>
        <w:t>дискриминации</w:t>
      </w:r>
      <w:r>
        <w:rPr>
          <w:sz w:val="24"/>
        </w:rPr>
        <w:tab/>
        <w:t>граждан,</w:t>
      </w:r>
      <w:r>
        <w:rPr>
          <w:sz w:val="24"/>
        </w:rPr>
        <w:tab/>
        <w:t>проявлений</w:t>
      </w:r>
      <w:r>
        <w:rPr>
          <w:sz w:val="24"/>
        </w:rPr>
        <w:tab/>
      </w:r>
      <w:r>
        <w:rPr>
          <w:spacing w:val="-1"/>
          <w:sz w:val="24"/>
        </w:rPr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line="276" w:lineRule="auto"/>
        <w:ind w:right="414" w:firstLine="286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самоуправлении, 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  <w:spacing w:line="240" w:lineRule="auto"/>
        <w:ind w:left="759"/>
        <w:jc w:val="left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7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8" w:lineRule="auto"/>
        <w:ind w:right="416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08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уважение к историческому и культурному наследию своего и других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8" w:lineRule="auto"/>
        <w:ind w:right="417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интерес к познанию родного языка, истории и культуры своего края,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11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уважающий достижения нашей Родины — России в науке, искусстве, 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 боевые подвиги и трудовые достижения, героев и защитников Отечества в прошлом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4" w:lineRule="exact"/>
        <w:ind w:left="1052" w:hanging="294"/>
        <w:jc w:val="both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551FBD" w:rsidRDefault="00551FBD">
      <w:pPr>
        <w:pStyle w:val="a3"/>
        <w:spacing w:before="7"/>
        <w:ind w:left="0"/>
        <w:jc w:val="left"/>
        <w:rPr>
          <w:sz w:val="27"/>
        </w:rPr>
      </w:pPr>
    </w:p>
    <w:p w:rsidR="00551FBD" w:rsidRDefault="008C5111">
      <w:pPr>
        <w:pStyle w:val="2"/>
        <w:spacing w:line="240" w:lineRule="auto"/>
        <w:ind w:left="759"/>
        <w:jc w:val="left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6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13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уважающий духовно-нравственную культуру своего народа, ориентированный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 ценности и нравственные нормы народов России, российского общества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6" w:lineRule="auto"/>
        <w:ind w:right="414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готовность оценивать свое поведение и поступки, поведение и поступки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 с позиций традиционных российских духовно-нравственных ценностей и норм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6" w:lineRule="auto"/>
        <w:ind w:right="405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07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пространства, значение и ценность межнационального, межрелигиозного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04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институту брака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союзу мужчины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семьи, рождения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3" w:lineRule="auto"/>
        <w:ind w:right="418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интерес к чтению, к родному языку, русскому языку и литературе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551FBD" w:rsidRDefault="00551FBD">
      <w:pPr>
        <w:pStyle w:val="a3"/>
        <w:spacing w:before="11"/>
        <w:ind w:left="0"/>
        <w:jc w:val="left"/>
      </w:pPr>
    </w:p>
    <w:p w:rsidR="00551FBD" w:rsidRDefault="008C5111">
      <w:pPr>
        <w:pStyle w:val="2"/>
        <w:spacing w:line="240" w:lineRule="auto"/>
        <w:ind w:left="759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68" w:line="278" w:lineRule="auto"/>
        <w:ind w:right="406" w:firstLine="286"/>
        <w:rPr>
          <w:rFonts w:ascii="Symbol" w:hAnsi="Symbol"/>
          <w:sz w:val="20"/>
        </w:rPr>
      </w:pPr>
      <w:r>
        <w:rPr>
          <w:sz w:val="24"/>
        </w:rPr>
        <w:lastRenderedPageBreak/>
        <w:t>выражающий понимание ценности отечественного и мирового искусства, народных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line="276" w:lineRule="auto"/>
        <w:ind w:right="416" w:firstLine="28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42"/>
          <w:sz w:val="24"/>
        </w:rPr>
        <w:t xml:space="preserve"> </w:t>
      </w:r>
      <w:r>
        <w:rPr>
          <w:sz w:val="24"/>
        </w:rPr>
        <w:t>эмоционально-чувственную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line="278" w:lineRule="auto"/>
        <w:ind w:right="411" w:firstLine="286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21"/>
          <w:sz w:val="24"/>
        </w:rPr>
        <w:t xml:space="preserve"> </w:t>
      </w:r>
      <w:r>
        <w:rPr>
          <w:sz w:val="24"/>
        </w:rPr>
        <w:t>роль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  <w:tab w:val="left" w:pos="3105"/>
          <w:tab w:val="left" w:pos="3546"/>
          <w:tab w:val="left" w:pos="5374"/>
          <w:tab w:val="left" w:pos="5697"/>
          <w:tab w:val="left" w:pos="6640"/>
          <w:tab w:val="left" w:pos="7436"/>
          <w:tab w:val="left" w:pos="8711"/>
          <w:tab w:val="left" w:pos="9033"/>
        </w:tabs>
        <w:spacing w:line="273" w:lineRule="auto"/>
        <w:ind w:right="415" w:firstLine="28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z w:val="24"/>
        </w:rPr>
        <w:tab/>
        <w:t>на</w:t>
      </w:r>
      <w:r>
        <w:rPr>
          <w:sz w:val="24"/>
        </w:rPr>
        <w:tab/>
        <w:t>самовыражение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видах</w:t>
      </w:r>
      <w:r>
        <w:rPr>
          <w:sz w:val="24"/>
        </w:rPr>
        <w:tab/>
        <w:t>искусства,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73" w:lineRule="auto"/>
        <w:ind w:left="473" w:right="1832" w:firstLine="286"/>
        <w:jc w:val="left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551FBD" w:rsidRDefault="00551FBD">
      <w:pPr>
        <w:pStyle w:val="a3"/>
        <w:spacing w:before="5"/>
        <w:ind w:left="0"/>
        <w:jc w:val="left"/>
        <w:rPr>
          <w:b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14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сохранении здоровья, знающий и соблюдающий правила безопасности, безопасного поведения,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6" w:lineRule="auto"/>
        <w:ind w:right="410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6" w:lineRule="auto"/>
        <w:ind w:right="412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неприятие вредных привычек (курения, употребления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8" w:lineRule="auto"/>
        <w:ind w:right="415" w:firstLine="286"/>
        <w:jc w:val="both"/>
        <w:rPr>
          <w:rFonts w:ascii="Symbol" w:hAnsi="Symbol"/>
          <w:sz w:val="20"/>
        </w:rPr>
      </w:pP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3" w:lineRule="auto"/>
        <w:ind w:right="409" w:firstLine="286"/>
        <w:jc w:val="both"/>
        <w:rPr>
          <w:rFonts w:ascii="Symbol" w:hAnsi="Symbol"/>
          <w:sz w:val="20"/>
        </w:rPr>
      </w:pP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before="1" w:line="240" w:lineRule="auto"/>
        <w:ind w:left="759"/>
        <w:jc w:val="left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8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06" w:firstLine="286"/>
        <w:jc w:val="both"/>
        <w:rPr>
          <w:rFonts w:ascii="Symbol" w:hAnsi="Symbol"/>
          <w:sz w:val="20"/>
        </w:rPr>
      </w:pPr>
      <w:r>
        <w:rPr>
          <w:sz w:val="24"/>
        </w:rPr>
        <w:t>уважающий труд, результаты своего труда, труда других людей; проявляющий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 изучению профессий и труда различного рода, в том числе на основе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6" w:lineRule="auto"/>
        <w:ind w:right="415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11" w:firstLine="286"/>
        <w:jc w:val="both"/>
        <w:rPr>
          <w:rFonts w:ascii="Symbol" w:hAnsi="Symbol"/>
          <w:sz w:val="20"/>
        </w:rPr>
      </w:pPr>
      <w:r>
        <w:rPr>
          <w:sz w:val="24"/>
        </w:rPr>
        <w:t>участвующий в решении практических трудовых дел, задач (в семье,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3" w:lineRule="auto"/>
        <w:ind w:right="410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готовность к осознанному выбору и построению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 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551FBD" w:rsidRDefault="00551FBD">
      <w:pPr>
        <w:pStyle w:val="a3"/>
        <w:spacing w:before="11"/>
        <w:ind w:left="0"/>
        <w:jc w:val="left"/>
      </w:pPr>
    </w:p>
    <w:p w:rsidR="00551FBD" w:rsidRDefault="008C5111">
      <w:pPr>
        <w:pStyle w:val="2"/>
        <w:spacing w:line="240" w:lineRule="auto"/>
        <w:ind w:left="759"/>
        <w:jc w:val="left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9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6" w:lineRule="auto"/>
        <w:ind w:right="417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 значение и глобальный характер экологических проблем, путей их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культуры человека, общества;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2" w:line="276" w:lineRule="auto"/>
        <w:ind w:right="415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 свою ответственность как гражданина и потребителя в условиях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551FBD" w:rsidRDefault="00551FBD">
      <w:pPr>
        <w:spacing w:line="276" w:lineRule="auto"/>
        <w:jc w:val="both"/>
        <w:rPr>
          <w:rFonts w:ascii="Symbol" w:hAnsi="Symbol"/>
          <w:sz w:val="20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68" w:line="276" w:lineRule="auto"/>
        <w:ind w:right="413" w:firstLine="28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выражающий активное неприятие действий, приносящих вред природе; ориентированный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планирования своих поступков и оценки их возможных последствий для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1" w:line="276" w:lineRule="auto"/>
        <w:ind w:right="414" w:firstLine="286"/>
        <w:jc w:val="both"/>
        <w:rPr>
          <w:rFonts w:ascii="Symbol" w:hAnsi="Symbol"/>
          <w:sz w:val="20"/>
        </w:rPr>
      </w:pP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551FBD" w:rsidRDefault="00551FBD">
      <w:pPr>
        <w:pStyle w:val="a3"/>
        <w:spacing w:before="8"/>
        <w:ind w:left="0"/>
        <w:jc w:val="left"/>
      </w:pPr>
    </w:p>
    <w:p w:rsidR="00551FBD" w:rsidRDefault="008C5111">
      <w:pPr>
        <w:pStyle w:val="2"/>
        <w:spacing w:line="240" w:lineRule="auto"/>
        <w:ind w:left="759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:rsidR="00551FBD" w:rsidRDefault="00551FBD">
      <w:pPr>
        <w:pStyle w:val="a3"/>
        <w:spacing w:before="9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  <w:tab w:val="left" w:pos="2680"/>
          <w:tab w:val="left" w:pos="4549"/>
          <w:tab w:val="left" w:pos="5743"/>
          <w:tab w:val="left" w:pos="6091"/>
          <w:tab w:val="left" w:pos="7057"/>
          <w:tab w:val="left" w:pos="8539"/>
          <w:tab w:val="left" w:pos="9686"/>
          <w:tab w:val="left" w:pos="10028"/>
        </w:tabs>
        <w:spacing w:line="276" w:lineRule="auto"/>
        <w:ind w:right="417" w:firstLine="28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z w:val="24"/>
        </w:rPr>
        <w:tab/>
        <w:t>познавательные</w:t>
      </w:r>
      <w:r>
        <w:rPr>
          <w:sz w:val="24"/>
        </w:rPr>
        <w:tab/>
        <w:t>интересы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предметных</w:t>
      </w:r>
      <w:r>
        <w:rPr>
          <w:sz w:val="24"/>
        </w:rPr>
        <w:tab/>
        <w:t>областях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line="276" w:lineRule="auto"/>
        <w:ind w:right="418" w:firstLine="28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средой;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line="278" w:lineRule="auto"/>
        <w:ind w:right="419" w:firstLine="286"/>
        <w:rPr>
          <w:rFonts w:ascii="Symbol" w:hAnsi="Symbol"/>
          <w:sz w:val="20"/>
        </w:rPr>
      </w:pPr>
      <w:r>
        <w:rPr>
          <w:sz w:val="24"/>
        </w:rPr>
        <w:t>развивающий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57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line="276" w:lineRule="auto"/>
        <w:ind w:right="406" w:firstLine="286"/>
        <w:rPr>
          <w:rFonts w:ascii="Symbol" w:hAnsi="Symbol"/>
          <w:sz w:val="20"/>
        </w:rPr>
      </w:pPr>
      <w:r>
        <w:rPr>
          <w:sz w:val="24"/>
        </w:rPr>
        <w:t>демонстрирующий 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наблюдений, накопления фактов, осмысления опыта в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стественно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2"/>
        <w:spacing w:before="199" w:line="240" w:lineRule="auto"/>
        <w:ind w:left="759"/>
      </w:pPr>
      <w:r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551FBD" w:rsidRDefault="008C5111">
      <w:pPr>
        <w:pStyle w:val="a3"/>
        <w:spacing w:before="36" w:line="276" w:lineRule="auto"/>
        <w:ind w:left="473" w:right="408" w:firstLine="286"/>
      </w:pPr>
      <w:r>
        <w:t>Уклад</w:t>
      </w:r>
      <w:r>
        <w:rPr>
          <w:spacing w:val="1"/>
        </w:rPr>
        <w:t xml:space="preserve"> </w:t>
      </w:r>
      <w:r w:rsidR="00BA5E01">
        <w:rPr>
          <w:spacing w:val="1"/>
        </w:rPr>
        <w:t xml:space="preserve">школы </w:t>
      </w:r>
      <w:r>
        <w:t>удерживает</w:t>
      </w:r>
      <w:r>
        <w:rPr>
          <w:spacing w:val="1"/>
        </w:rPr>
        <w:t xml:space="preserve"> </w:t>
      </w:r>
      <w:r>
        <w:t>ценности, принципы, нравственную культуру взаимоотношений, традиции воспитания, в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отражающие самобытный облик школы-интерната и ее репутацию в окружающем образовательном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551FBD" w:rsidRDefault="008C5111">
      <w:pPr>
        <w:pStyle w:val="a3"/>
        <w:spacing w:before="1" w:line="276" w:lineRule="auto"/>
        <w:ind w:left="473" w:right="409" w:firstLine="286"/>
      </w:pPr>
      <w:r>
        <w:t>В</w:t>
      </w:r>
      <w:r>
        <w:rPr>
          <w:spacing w:val="1"/>
        </w:rPr>
        <w:t xml:space="preserve"> </w:t>
      </w:r>
      <w:r w:rsidR="00BA5E01">
        <w:rPr>
          <w:spacing w:val="1"/>
        </w:rPr>
        <w:t>МОУ «</w:t>
      </w:r>
      <w:proofErr w:type="spellStart"/>
      <w:r w:rsidR="00BA5E01">
        <w:rPr>
          <w:spacing w:val="1"/>
        </w:rPr>
        <w:t>Эммаусская</w:t>
      </w:r>
      <w:proofErr w:type="spellEnd"/>
      <w:r w:rsidR="00BA5E01">
        <w:rPr>
          <w:spacing w:val="1"/>
        </w:rPr>
        <w:t xml:space="preserve"> СОШ» </w:t>
      </w:r>
      <w:r>
        <w:t>обучаются</w:t>
      </w:r>
      <w:r>
        <w:rPr>
          <w:spacing w:val="1"/>
        </w:rPr>
        <w:t xml:space="preserve"> </w:t>
      </w:r>
      <w:r w:rsidR="005F2E70">
        <w:rPr>
          <w:spacing w:val="1"/>
        </w:rPr>
        <w:t xml:space="preserve">и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 отсталостью).</w:t>
      </w:r>
      <w:r>
        <w:rPr>
          <w:spacing w:val="1"/>
        </w:rPr>
        <w:t xml:space="preserve"> </w:t>
      </w:r>
      <w:r>
        <w:t>Контингент обучающихся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познавательной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личности.</w:t>
      </w:r>
    </w:p>
    <w:p w:rsidR="00551FBD" w:rsidRDefault="008C5111">
      <w:pPr>
        <w:pStyle w:val="a3"/>
        <w:spacing w:before="68" w:line="276" w:lineRule="auto"/>
        <w:ind w:left="473" w:right="407" w:firstLine="286"/>
      </w:pPr>
      <w:r>
        <w:t>Воспитательные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призваны</w:t>
      </w:r>
      <w:r>
        <w:rPr>
          <w:spacing w:val="6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педагогические работники,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учителей-дефектологов,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педагоги</w:t>
      </w:r>
      <w:r>
        <w:rPr>
          <w:spacing w:val="59"/>
        </w:rPr>
        <w:t xml:space="preserve"> </w:t>
      </w:r>
      <w:proofErr w:type="gramStart"/>
      <w:r>
        <w:t>дополнительного  образования</w:t>
      </w:r>
      <w:proofErr w:type="gramEnd"/>
      <w:r>
        <w:t>.</w:t>
      </w:r>
    </w:p>
    <w:p w:rsidR="00551FBD" w:rsidRDefault="008C5111">
      <w:pPr>
        <w:pStyle w:val="a3"/>
        <w:spacing w:before="1" w:line="276" w:lineRule="auto"/>
        <w:ind w:left="473" w:right="412" w:firstLine="286"/>
      </w:pP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551FBD" w:rsidRDefault="008C5111">
      <w:pPr>
        <w:pStyle w:val="a5"/>
        <w:numPr>
          <w:ilvl w:val="0"/>
          <w:numId w:val="146"/>
        </w:numPr>
        <w:tabs>
          <w:tab w:val="left" w:pos="1160"/>
          <w:tab w:val="left" w:pos="1161"/>
          <w:tab w:val="left" w:pos="2596"/>
          <w:tab w:val="left" w:pos="4441"/>
          <w:tab w:val="left" w:pos="5673"/>
          <w:tab w:val="left" w:pos="6023"/>
          <w:tab w:val="left" w:pos="7788"/>
          <w:tab w:val="left" w:pos="8119"/>
          <w:tab w:val="left" w:pos="9244"/>
          <w:tab w:val="left" w:pos="10138"/>
        </w:tabs>
        <w:spacing w:before="169" w:line="273" w:lineRule="auto"/>
        <w:ind w:right="416" w:firstLine="286"/>
        <w:rPr>
          <w:sz w:val="24"/>
        </w:rPr>
      </w:pPr>
      <w:r>
        <w:rPr>
          <w:sz w:val="24"/>
        </w:rPr>
        <w:t>Совместное</w:t>
      </w:r>
      <w:r>
        <w:rPr>
          <w:sz w:val="24"/>
        </w:rPr>
        <w:tab/>
        <w:t>сотрудничество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воспитанников</w:t>
      </w:r>
      <w:r>
        <w:rPr>
          <w:sz w:val="24"/>
        </w:rPr>
        <w:tab/>
        <w:t>в</w:t>
      </w:r>
      <w:r>
        <w:rPr>
          <w:sz w:val="24"/>
        </w:rPr>
        <w:tab/>
        <w:t>решении</w:t>
      </w:r>
      <w:r>
        <w:rPr>
          <w:sz w:val="24"/>
        </w:rPr>
        <w:tab/>
        <w:t>общих</w:t>
      </w:r>
      <w:r>
        <w:rPr>
          <w:sz w:val="24"/>
        </w:rPr>
        <w:tab/>
      </w:r>
      <w:r>
        <w:rPr>
          <w:spacing w:val="-1"/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51FBD" w:rsidRDefault="008C5111">
      <w:pPr>
        <w:pStyle w:val="a5"/>
        <w:numPr>
          <w:ilvl w:val="0"/>
          <w:numId w:val="146"/>
        </w:numPr>
        <w:tabs>
          <w:tab w:val="left" w:pos="1060"/>
        </w:tabs>
        <w:spacing w:before="173" w:line="273" w:lineRule="auto"/>
        <w:ind w:right="415" w:firstLine="286"/>
        <w:rPr>
          <w:sz w:val="24"/>
        </w:rPr>
      </w:pP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5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5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 культуры общения.</w:t>
      </w:r>
    </w:p>
    <w:p w:rsidR="00551FBD" w:rsidRDefault="008C5111">
      <w:pPr>
        <w:pStyle w:val="a5"/>
        <w:numPr>
          <w:ilvl w:val="0"/>
          <w:numId w:val="146"/>
        </w:numPr>
        <w:tabs>
          <w:tab w:val="left" w:pos="1074"/>
        </w:tabs>
        <w:spacing w:before="173" w:line="273" w:lineRule="auto"/>
        <w:ind w:right="410" w:firstLine="286"/>
        <w:rPr>
          <w:sz w:val="24"/>
        </w:rPr>
      </w:pPr>
      <w:r>
        <w:rPr>
          <w:sz w:val="24"/>
        </w:rPr>
        <w:t>Ориентация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вечные</w:t>
      </w:r>
      <w:r>
        <w:rPr>
          <w:spacing w:val="13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1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 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Красота.</w:t>
      </w:r>
    </w:p>
    <w:p w:rsidR="00551FBD" w:rsidRDefault="008C5111">
      <w:pPr>
        <w:pStyle w:val="a3"/>
        <w:spacing w:before="172" w:line="276" w:lineRule="auto"/>
        <w:ind w:left="473" w:firstLine="286"/>
        <w:jc w:val="left"/>
      </w:pPr>
      <w:r>
        <w:t>Процесс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</w:t>
      </w:r>
      <w:r>
        <w:rPr>
          <w:spacing w:val="-57"/>
        </w:rPr>
        <w:t xml:space="preserve"> </w:t>
      </w:r>
      <w:r>
        <w:t>взаимодействия педагогов</w:t>
      </w:r>
      <w:r>
        <w:rPr>
          <w:spacing w:val="-1"/>
        </w:rPr>
        <w:t xml:space="preserve"> </w:t>
      </w:r>
      <w:r>
        <w:t>и школьников: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line="276" w:lineRule="auto"/>
        <w:ind w:right="1249" w:firstLine="286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line="276" w:lineRule="auto"/>
        <w:ind w:right="616" w:firstLine="286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 и взрослого, без которой невозможно конструктивное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педагогов;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before="1" w:line="276" w:lineRule="auto"/>
        <w:ind w:right="1180" w:firstLine="286"/>
        <w:jc w:val="both"/>
        <w:rPr>
          <w:sz w:val="24"/>
        </w:rPr>
      </w:pPr>
      <w:r>
        <w:rPr>
          <w:sz w:val="24"/>
        </w:rPr>
        <w:lastRenderedPageBreak/>
        <w:t>реализация процесса воспитания главным образом через объединение детей и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яркими и содержательными событиями, общими позитивными эмоциями и доверительными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line="278" w:lineRule="auto"/>
        <w:ind w:right="1020" w:firstLine="286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 и детей;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line="272" w:lineRule="exact"/>
        <w:ind w:left="898" w:hanging="140"/>
        <w:rPr>
          <w:sz w:val="24"/>
        </w:rPr>
      </w:pPr>
      <w:r>
        <w:rPr>
          <w:sz w:val="24"/>
        </w:rPr>
        <w:t>системность,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эффективности.</w:t>
      </w:r>
    </w:p>
    <w:p w:rsidR="00551FBD" w:rsidRDefault="00551FBD">
      <w:pPr>
        <w:pStyle w:val="a3"/>
        <w:spacing w:before="6"/>
        <w:ind w:left="0"/>
        <w:jc w:val="left"/>
        <w:rPr>
          <w:sz w:val="27"/>
        </w:rPr>
      </w:pPr>
    </w:p>
    <w:p w:rsidR="00551FBD" w:rsidRDefault="008C5111">
      <w:pPr>
        <w:pStyle w:val="a3"/>
        <w:spacing w:line="273" w:lineRule="auto"/>
        <w:ind w:left="473" w:right="730" w:firstLine="286"/>
        <w:jc w:val="left"/>
      </w:pPr>
      <w:r>
        <w:t>Стержнем годового цикла воспитательной работы школы являются основные школьные дела,</w:t>
      </w:r>
      <w:r>
        <w:rPr>
          <w:spacing w:val="-5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интеграция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551FBD" w:rsidRDefault="00551FBD">
      <w:pPr>
        <w:pStyle w:val="a3"/>
        <w:spacing w:before="9"/>
        <w:ind w:left="0"/>
        <w:jc w:val="left"/>
      </w:pPr>
    </w:p>
    <w:p w:rsidR="00551FBD" w:rsidRDefault="008C5111">
      <w:pPr>
        <w:pStyle w:val="a3"/>
        <w:spacing w:before="1" w:line="273" w:lineRule="auto"/>
        <w:ind w:left="473" w:firstLine="286"/>
        <w:jc w:val="left"/>
      </w:pPr>
      <w:r>
        <w:t>Важной</w:t>
      </w:r>
      <w:r>
        <w:rPr>
          <w:spacing w:val="-4"/>
        </w:rPr>
        <w:t xml:space="preserve"> </w:t>
      </w:r>
      <w:r>
        <w:t>чертой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большинства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совместных дел педагогических работников и обучающихся является коллективная 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3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результатов.</w:t>
      </w:r>
    </w:p>
    <w:p w:rsidR="00551FBD" w:rsidRDefault="00551FBD">
      <w:pPr>
        <w:pStyle w:val="a3"/>
        <w:spacing w:before="11"/>
        <w:ind w:left="0"/>
        <w:jc w:val="left"/>
      </w:pPr>
    </w:p>
    <w:p w:rsidR="00551FBD" w:rsidRDefault="008C5111">
      <w:pPr>
        <w:pStyle w:val="a3"/>
        <w:spacing w:line="273" w:lineRule="auto"/>
        <w:ind w:left="473" w:right="763" w:firstLine="286"/>
        <w:jc w:val="left"/>
      </w:pPr>
      <w:r>
        <w:t>В школе создаются условия, при которых по мере взросления обучающегося увеличивается 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 пассивного наблюдателя</w:t>
      </w:r>
      <w:r>
        <w:rPr>
          <w:spacing w:val="-2"/>
        </w:rPr>
        <w:t xml:space="preserve"> </w:t>
      </w:r>
      <w:r>
        <w:t>до организатора)</w:t>
      </w:r>
    </w:p>
    <w:p w:rsidR="00551FBD" w:rsidRDefault="008C5111">
      <w:pPr>
        <w:pStyle w:val="a3"/>
        <w:spacing w:before="68" w:line="276" w:lineRule="auto"/>
        <w:ind w:left="473" w:right="468" w:firstLine="286"/>
        <w:jc w:val="left"/>
      </w:pPr>
      <w:r>
        <w:t>В проведении общешкольных дел отсутствует соревновательность между классами, поощряется</w:t>
      </w:r>
      <w:r>
        <w:rPr>
          <w:spacing w:val="-57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активность</w:t>
      </w:r>
    </w:p>
    <w:p w:rsidR="00551FBD" w:rsidRDefault="00551FBD">
      <w:pPr>
        <w:pStyle w:val="a3"/>
        <w:spacing w:before="7"/>
        <w:ind w:left="0"/>
        <w:jc w:val="left"/>
      </w:pPr>
    </w:p>
    <w:p w:rsidR="00551FBD" w:rsidRDefault="008C5111">
      <w:pPr>
        <w:pStyle w:val="a3"/>
        <w:spacing w:line="273" w:lineRule="auto"/>
        <w:ind w:left="473" w:right="234" w:firstLine="286"/>
        <w:jc w:val="left"/>
      </w:pPr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студий,</w:t>
      </w:r>
      <w:r>
        <w:rPr>
          <w:spacing w:val="-3"/>
        </w:rPr>
        <w:t xml:space="preserve"> </w:t>
      </w:r>
      <w:r>
        <w:t>секций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объединений,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доброжелательных</w:t>
      </w:r>
      <w:r>
        <w:rPr>
          <w:spacing w:val="-2"/>
        </w:rPr>
        <w:t xml:space="preserve"> </w:t>
      </w:r>
      <w:r>
        <w:t>и товарищеских</w:t>
      </w:r>
      <w:r>
        <w:rPr>
          <w:spacing w:val="2"/>
        </w:rPr>
        <w:t xml:space="preserve"> </w:t>
      </w:r>
      <w:r>
        <w:t>взаимоотношений</w:t>
      </w:r>
    </w:p>
    <w:p w:rsidR="00551FBD" w:rsidRDefault="00551FBD">
      <w:pPr>
        <w:pStyle w:val="a3"/>
        <w:ind w:left="0"/>
        <w:jc w:val="left"/>
        <w:rPr>
          <w:sz w:val="25"/>
        </w:rPr>
      </w:pPr>
    </w:p>
    <w:p w:rsidR="00551FBD" w:rsidRDefault="008C5111">
      <w:pPr>
        <w:pStyle w:val="a3"/>
        <w:spacing w:line="276" w:lineRule="auto"/>
        <w:ind w:left="473" w:right="346" w:firstLine="286"/>
        <w:jc w:val="left"/>
      </w:pPr>
      <w:r>
        <w:t>Ключевой</w:t>
      </w:r>
      <w:r>
        <w:rPr>
          <w:spacing w:val="-4"/>
        </w:rPr>
        <w:t xml:space="preserve"> </w:t>
      </w:r>
      <w:r>
        <w:t>фигурой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реализующий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 к обучающимся защитную, личностно развивающую, 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разрешении конфликтов)</w:t>
      </w:r>
      <w:r>
        <w:rPr>
          <w:spacing w:val="-2"/>
        </w:rPr>
        <w:t xml:space="preserve"> </w:t>
      </w:r>
      <w:r>
        <w:t>функции.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 w:rsidP="005F2E70">
      <w:pPr>
        <w:ind w:left="759"/>
      </w:pPr>
      <w:r>
        <w:rPr>
          <w:b/>
          <w:sz w:val="24"/>
        </w:rPr>
        <w:t>Значимые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которых </w:t>
      </w:r>
      <w:r w:rsidR="005F2E70">
        <w:rPr>
          <w:sz w:val="24"/>
        </w:rPr>
        <w:t xml:space="preserve">школа </w:t>
      </w:r>
      <w:r>
        <w:t>принимает</w:t>
      </w:r>
      <w:r>
        <w:rPr>
          <w:spacing w:val="-1"/>
        </w:rPr>
        <w:t xml:space="preserve"> </w:t>
      </w:r>
      <w:r>
        <w:t>участие:</w:t>
      </w:r>
    </w:p>
    <w:p w:rsidR="00551FBD" w:rsidRDefault="00551FBD">
      <w:pPr>
        <w:pStyle w:val="a3"/>
        <w:spacing w:before="2"/>
        <w:ind w:left="0"/>
        <w:jc w:val="left"/>
        <w:rPr>
          <w:sz w:val="28"/>
        </w:rPr>
      </w:pPr>
    </w:p>
    <w:p w:rsidR="00551FBD" w:rsidRDefault="008C5111">
      <w:pPr>
        <w:pStyle w:val="a5"/>
        <w:numPr>
          <w:ilvl w:val="0"/>
          <w:numId w:val="145"/>
        </w:numPr>
        <w:tabs>
          <w:tab w:val="left" w:pos="1053"/>
        </w:tabs>
        <w:ind w:hanging="294"/>
        <w:rPr>
          <w:sz w:val="24"/>
        </w:rPr>
      </w:pP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первых».</w:t>
      </w:r>
    </w:p>
    <w:p w:rsidR="00551FBD" w:rsidRDefault="008C5111">
      <w:pPr>
        <w:pStyle w:val="a5"/>
        <w:numPr>
          <w:ilvl w:val="0"/>
          <w:numId w:val="145"/>
        </w:numPr>
        <w:tabs>
          <w:tab w:val="left" w:pos="1053"/>
        </w:tabs>
        <w:spacing w:before="41"/>
        <w:ind w:hanging="294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551FBD" w:rsidRDefault="008C5111">
      <w:pPr>
        <w:pStyle w:val="a5"/>
        <w:numPr>
          <w:ilvl w:val="0"/>
          <w:numId w:val="145"/>
        </w:numPr>
        <w:tabs>
          <w:tab w:val="left" w:pos="1053"/>
        </w:tabs>
        <w:spacing w:before="41"/>
        <w:ind w:hanging="294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музей.</w:t>
      </w:r>
    </w:p>
    <w:p w:rsidR="00551FBD" w:rsidRDefault="008C5111">
      <w:pPr>
        <w:pStyle w:val="a5"/>
        <w:numPr>
          <w:ilvl w:val="0"/>
          <w:numId w:val="145"/>
        </w:numPr>
        <w:tabs>
          <w:tab w:val="left" w:pos="1053"/>
        </w:tabs>
        <w:spacing w:before="41"/>
        <w:ind w:hanging="294"/>
        <w:rPr>
          <w:sz w:val="24"/>
        </w:rPr>
      </w:pPr>
      <w:r>
        <w:rPr>
          <w:sz w:val="24"/>
        </w:rPr>
        <w:t>Орлята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</w:p>
    <w:p w:rsidR="00551FBD" w:rsidRDefault="008C5111">
      <w:pPr>
        <w:pStyle w:val="a5"/>
        <w:numPr>
          <w:ilvl w:val="0"/>
          <w:numId w:val="145"/>
        </w:numPr>
        <w:tabs>
          <w:tab w:val="left" w:pos="1053"/>
        </w:tabs>
        <w:spacing w:before="41"/>
        <w:ind w:hanging="294"/>
        <w:rPr>
          <w:sz w:val="24"/>
        </w:rPr>
      </w:pPr>
      <w:proofErr w:type="spellStart"/>
      <w:r>
        <w:rPr>
          <w:sz w:val="24"/>
        </w:rPr>
        <w:t>Юнармия</w:t>
      </w:r>
      <w:proofErr w:type="spellEnd"/>
    </w:p>
    <w:p w:rsidR="00551FBD" w:rsidRDefault="00551FBD">
      <w:pPr>
        <w:pStyle w:val="a3"/>
        <w:spacing w:before="11"/>
        <w:ind w:left="0"/>
        <w:jc w:val="left"/>
        <w:rPr>
          <w:sz w:val="27"/>
        </w:rPr>
      </w:pPr>
    </w:p>
    <w:p w:rsidR="00551FBD" w:rsidRDefault="008C5111" w:rsidP="005F2E70">
      <w:pPr>
        <w:pStyle w:val="a3"/>
        <w:spacing w:line="276" w:lineRule="auto"/>
        <w:ind w:left="473" w:right="579" w:firstLine="286"/>
        <w:jc w:val="left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</w:t>
      </w:r>
      <w:r>
        <w:rPr>
          <w:spacing w:val="-57"/>
        </w:rPr>
        <w:t xml:space="preserve"> </w:t>
      </w:r>
      <w:r>
        <w:t>флага РФ и школьного знамени</w:t>
      </w:r>
      <w:r w:rsidR="005F2E70">
        <w:t>.</w:t>
      </w:r>
    </w:p>
    <w:p w:rsidR="00551FBD" w:rsidRDefault="008C5111">
      <w:pPr>
        <w:ind w:left="759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>:</w:t>
      </w:r>
    </w:p>
    <w:p w:rsidR="00551FBD" w:rsidRDefault="00551FBD">
      <w:pPr>
        <w:pStyle w:val="a3"/>
        <w:spacing w:before="2"/>
        <w:ind w:left="0"/>
        <w:jc w:val="left"/>
        <w:rPr>
          <w:sz w:val="28"/>
        </w:rPr>
      </w:pPr>
    </w:p>
    <w:p w:rsidR="00551FBD" w:rsidRDefault="008C5111">
      <w:pPr>
        <w:pStyle w:val="a5"/>
        <w:numPr>
          <w:ilvl w:val="0"/>
          <w:numId w:val="144"/>
        </w:numPr>
        <w:tabs>
          <w:tab w:val="left" w:pos="1053"/>
        </w:tabs>
        <w:spacing w:line="276" w:lineRule="auto"/>
        <w:ind w:right="409" w:firstLine="286"/>
        <w:jc w:val="both"/>
        <w:rPr>
          <w:sz w:val="24"/>
        </w:rPr>
      </w:pPr>
      <w:r>
        <w:rPr>
          <w:sz w:val="24"/>
        </w:rPr>
        <w:t>Научно-исследовательская деятельность в сфере воспитания – процесс совместной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 результатом. Целью такого взаимодействия является создание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самореализации.</w:t>
      </w:r>
    </w:p>
    <w:p w:rsidR="00551FBD" w:rsidRDefault="008C5111">
      <w:pPr>
        <w:pStyle w:val="a5"/>
        <w:numPr>
          <w:ilvl w:val="0"/>
          <w:numId w:val="144"/>
        </w:numPr>
        <w:tabs>
          <w:tab w:val="left" w:pos="1053"/>
        </w:tabs>
        <w:spacing w:line="273" w:lineRule="auto"/>
        <w:ind w:right="411" w:firstLine="286"/>
        <w:jc w:val="both"/>
        <w:rPr>
          <w:sz w:val="24"/>
        </w:rPr>
      </w:pP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школьного музея.</w:t>
      </w:r>
    </w:p>
    <w:p w:rsidR="00551FBD" w:rsidRDefault="00551FBD">
      <w:pPr>
        <w:pStyle w:val="a3"/>
        <w:spacing w:before="3"/>
        <w:ind w:left="0"/>
        <w:jc w:val="left"/>
        <w:rPr>
          <w:sz w:val="25"/>
        </w:rPr>
      </w:pPr>
    </w:p>
    <w:p w:rsidR="00551FBD" w:rsidRDefault="008C5111">
      <w:pPr>
        <w:pStyle w:val="2"/>
        <w:spacing w:line="240" w:lineRule="auto"/>
        <w:ind w:left="759"/>
        <w:jc w:val="left"/>
      </w:pPr>
      <w:r>
        <w:lastRenderedPageBreak/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spacing w:before="37" w:line="273" w:lineRule="auto"/>
        <w:ind w:left="473" w:right="732" w:firstLine="286"/>
        <w:jc w:val="left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отборе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 учтены</w:t>
      </w:r>
      <w:r>
        <w:rPr>
          <w:spacing w:val="-3"/>
        </w:rPr>
        <w:t xml:space="preserve"> </w:t>
      </w:r>
      <w:r>
        <w:t>ведущие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ребенка.</w:t>
      </w:r>
    </w:p>
    <w:p w:rsidR="00551FBD" w:rsidRDefault="008C5111">
      <w:pPr>
        <w:spacing w:before="170"/>
        <w:ind w:left="759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классы).</w:t>
      </w:r>
    </w:p>
    <w:p w:rsidR="00551FBD" w:rsidRDefault="008C5111">
      <w:pPr>
        <w:pStyle w:val="a3"/>
        <w:spacing w:before="211" w:line="273" w:lineRule="auto"/>
        <w:ind w:left="473" w:right="824" w:firstLine="286"/>
        <w:jc w:val="left"/>
      </w:pPr>
      <w:r>
        <w:t>Ведущие виды деятельности: - игра в ее наиболее развернутой форме: предметная, сюжетно-</w:t>
      </w:r>
      <w:r>
        <w:rPr>
          <w:spacing w:val="-57"/>
        </w:rPr>
        <w:t xml:space="preserve"> </w:t>
      </w:r>
      <w:r>
        <w:t>ролевая, драматизация. Ролевая игра выступает как деятельность, в которой происходит</w:t>
      </w:r>
      <w:r>
        <w:rPr>
          <w:spacing w:val="1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самых общих,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основных сферах человеческой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spacing w:before="172"/>
        <w:ind w:left="759"/>
        <w:rPr>
          <w:i/>
          <w:sz w:val="24"/>
        </w:rPr>
      </w:pP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(5-9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классы).</w:t>
      </w:r>
    </w:p>
    <w:p w:rsidR="00551FBD" w:rsidRDefault="008C5111">
      <w:pPr>
        <w:pStyle w:val="a3"/>
        <w:spacing w:before="211" w:line="273" w:lineRule="auto"/>
        <w:ind w:left="473" w:firstLine="566"/>
        <w:jc w:val="left"/>
      </w:pPr>
      <w:r>
        <w:t xml:space="preserve">Ведущие виды </w:t>
      </w:r>
      <w:proofErr w:type="gramStart"/>
      <w:r>
        <w:t>деятельности:-</w:t>
      </w:r>
      <w:proofErr w:type="gramEnd"/>
      <w:r>
        <w:t xml:space="preserve"> деятельность, общение, особенно с другим подростком,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доминирующий</w:t>
      </w:r>
      <w:r>
        <w:rPr>
          <w:spacing w:val="-1"/>
        </w:rPr>
        <w:t xml:space="preserve"> </w:t>
      </w:r>
      <w:r>
        <w:t>и организующий</w:t>
      </w:r>
      <w:r>
        <w:rPr>
          <w:spacing w:val="-1"/>
        </w:rPr>
        <w:t xml:space="preserve"> </w:t>
      </w:r>
      <w:r>
        <w:t>мотив</w:t>
      </w:r>
      <w:r>
        <w:rPr>
          <w:spacing w:val="-1"/>
        </w:rPr>
        <w:t xml:space="preserve"> </w:t>
      </w:r>
      <w:r>
        <w:t>поведения подростка;</w:t>
      </w:r>
    </w:p>
    <w:p w:rsidR="00551FBD" w:rsidRDefault="008C5111">
      <w:pPr>
        <w:pStyle w:val="a5"/>
        <w:numPr>
          <w:ilvl w:val="0"/>
          <w:numId w:val="149"/>
        </w:numPr>
        <w:tabs>
          <w:tab w:val="left" w:pos="899"/>
        </w:tabs>
        <w:spacing w:before="68" w:line="276" w:lineRule="auto"/>
        <w:ind w:right="1108" w:firstLine="286"/>
        <w:rPr>
          <w:sz w:val="24"/>
        </w:rPr>
      </w:pPr>
      <w:r>
        <w:rPr>
          <w:sz w:val="24"/>
        </w:rPr>
        <w:t>интимно-личное общение (быть с другим, уметь получать от этого удовлетворение,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чьих-то глазах);</w:t>
      </w:r>
    </w:p>
    <w:p w:rsidR="00551FBD" w:rsidRDefault="008C5111">
      <w:pPr>
        <w:pStyle w:val="a3"/>
        <w:spacing w:before="170" w:line="273" w:lineRule="auto"/>
        <w:ind w:left="473" w:right="2148" w:firstLine="286"/>
        <w:jc w:val="left"/>
      </w:pPr>
      <w:r>
        <w:rPr>
          <w:i/>
        </w:rPr>
        <w:t xml:space="preserve">- </w:t>
      </w:r>
      <w:r>
        <w:t xml:space="preserve">деятельность, ориентированная на помощь подростку в его </w:t>
      </w:r>
      <w:proofErr w:type="gramStart"/>
      <w:r>
        <w:t>профессиональном</w:t>
      </w:r>
      <w:r>
        <w:rPr>
          <w:spacing w:val="-57"/>
        </w:rPr>
        <w:t xml:space="preserve"> </w:t>
      </w:r>
      <w:r w:rsidR="005F2E70">
        <w:rPr>
          <w:spacing w:val="-57"/>
        </w:rPr>
        <w:t xml:space="preserve"> с</w:t>
      </w:r>
      <w:r>
        <w:t>амоопределении</w:t>
      </w:r>
      <w:proofErr w:type="gramEnd"/>
      <w:r>
        <w:t>.</w:t>
      </w:r>
    </w:p>
    <w:p w:rsidR="00551FBD" w:rsidRDefault="008C5111">
      <w:pPr>
        <w:pStyle w:val="a3"/>
        <w:spacing w:before="172" w:line="276" w:lineRule="auto"/>
        <w:ind w:left="473" w:firstLine="286"/>
        <w:jc w:val="left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 школы. Содержание, виды и формы воспитательной деятельности представлены в</w:t>
      </w:r>
      <w:r>
        <w:rPr>
          <w:spacing w:val="1"/>
        </w:rPr>
        <w:t xml:space="preserve"> </w:t>
      </w:r>
      <w:r>
        <w:t>соответствующих модулях. Состав и содержание модулей определяется с учетом уклада школы,</w:t>
      </w:r>
      <w:r>
        <w:rPr>
          <w:spacing w:val="1"/>
        </w:rPr>
        <w:t xml:space="preserve"> </w:t>
      </w:r>
      <w:r>
        <w:t>реальной деятельности, имеющихся в школе ресурсов, планов. Инвариантные модули: «Урочная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деятельность»,</w:t>
      </w:r>
      <w:r>
        <w:rPr>
          <w:spacing w:val="-1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  <w:r>
        <w:rPr>
          <w:spacing w:val="-2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дела»,</w:t>
      </w:r>
    </w:p>
    <w:p w:rsidR="00551FBD" w:rsidRDefault="008C5111">
      <w:pPr>
        <w:pStyle w:val="a3"/>
        <w:spacing w:line="276" w:lineRule="exact"/>
        <w:ind w:left="473"/>
        <w:jc w:val="left"/>
      </w:pPr>
      <w:r>
        <w:t>«Внешкольные</w:t>
      </w:r>
      <w:r>
        <w:rPr>
          <w:spacing w:val="-9"/>
        </w:rPr>
        <w:t xml:space="preserve"> </w:t>
      </w:r>
      <w:r>
        <w:t>мероприятия»,</w:t>
      </w:r>
      <w:r>
        <w:rPr>
          <w:spacing w:val="-2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среды»,</w:t>
      </w:r>
    </w:p>
    <w:p w:rsidR="00551FBD" w:rsidRDefault="008C5111">
      <w:pPr>
        <w:pStyle w:val="a3"/>
        <w:spacing w:before="41" w:line="276" w:lineRule="auto"/>
        <w:ind w:left="473" w:right="234"/>
        <w:jc w:val="left"/>
      </w:pP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родителями»,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безопасность»,</w:t>
      </w:r>
      <w:r>
        <w:rPr>
          <w:spacing w:val="-1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партнерство»,</w:t>
      </w:r>
      <w:r>
        <w:rPr>
          <w:spacing w:val="-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«Самоуправление»,</w:t>
      </w:r>
      <w:r>
        <w:rPr>
          <w:spacing w:val="2"/>
        </w:rPr>
        <w:t xml:space="preserve"> </w:t>
      </w:r>
      <w:r>
        <w:t>«Профориентация»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51FBD" w:rsidRDefault="008C5111">
      <w:pPr>
        <w:pStyle w:val="2"/>
        <w:spacing w:before="7" w:line="240" w:lineRule="auto"/>
        <w:ind w:left="759"/>
        <w:jc w:val="left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551FBD" w:rsidRDefault="008C5111">
      <w:pPr>
        <w:pStyle w:val="a3"/>
        <w:spacing w:before="36" w:line="276" w:lineRule="auto"/>
        <w:ind w:left="473" w:right="1655" w:firstLine="286"/>
        <w:jc w:val="left"/>
        <w:rPr>
          <w:i/>
        </w:rPr>
      </w:pPr>
      <w:r>
        <w:t>Реализация</w:t>
      </w:r>
      <w:r>
        <w:rPr>
          <w:spacing w:val="-6"/>
        </w:rPr>
        <w:t xml:space="preserve"> </w:t>
      </w:r>
      <w:r>
        <w:t>школьными</w:t>
      </w:r>
      <w:r>
        <w:rPr>
          <w:spacing w:val="-7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установление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доверительных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отношений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между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учителем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способствующих позитивному восприятию учащимися требований и просьб учителя, привлечению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внимания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обсуждаемой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информации,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активизации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91" w:lineRule="exact"/>
        <w:ind w:left="1326" w:hanging="568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включение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тем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государственной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символики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РФ,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социально-значимой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информации;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40" w:line="273" w:lineRule="auto"/>
        <w:ind w:right="410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побуждение школьников соблюдать на уроке 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старшими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(учителями)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сверстниками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(школьниками),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дисциплины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 самоорганизации;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4" w:line="276" w:lineRule="auto"/>
        <w:ind w:right="407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организация их работы с получаемой на уроке социально значимой информацией – инициирование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ее обсуждения, высказывания учащимися своего мнения по ее поводу, выработки своего к ней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3" w:lineRule="auto"/>
        <w:ind w:right="410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использование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5" w:line="276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применение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интерактивных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учащихся: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интеллектуальных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стимулирующих познавательную мотивацию школьников; дидактического театра, где полученные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lastRenderedPageBreak/>
        <w:t>на уроке знания обыгрываются в театральных постановках; дискуссий, которые дают учащимся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возможность приобрести опыт ведения конструктивного диалога; групповой работы или работы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парах,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  <w:tab w:val="left" w:pos="6509"/>
        </w:tabs>
        <w:spacing w:line="276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 xml:space="preserve">организация    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 xml:space="preserve">шефства    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мотивированных</w:t>
      </w:r>
      <w:r>
        <w:rPr>
          <w:sz w:val="24"/>
          <w:u w:val="single"/>
        </w:rPr>
        <w:tab/>
        <w:t>учащихся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над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неуспевающими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одноклассниками, дающего школьникам социально значимый опыт сотрудничества и взаимной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помощи.</w:t>
      </w:r>
    </w:p>
    <w:p w:rsidR="00551FBD" w:rsidRDefault="008C5111">
      <w:pPr>
        <w:pStyle w:val="2"/>
        <w:spacing w:line="240" w:lineRule="auto"/>
        <w:ind w:left="759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551FBD" w:rsidRDefault="008C5111">
      <w:pPr>
        <w:pStyle w:val="a3"/>
        <w:spacing w:before="32" w:line="276" w:lineRule="auto"/>
        <w:ind w:left="473" w:right="1688" w:firstLine="286"/>
      </w:pPr>
      <w:r>
        <w:t>Воспитание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88" w:line="276" w:lineRule="auto"/>
        <w:ind w:right="417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</w:t>
      </w:r>
      <w:r>
        <w:rPr>
          <w:spacing w:val="-57"/>
          <w:sz w:val="24"/>
        </w:rPr>
        <w:t xml:space="preserve"> </w:t>
      </w:r>
      <w:r>
        <w:rPr>
          <w:sz w:val="24"/>
        </w:rPr>
        <w:t>им возможность самореализоваться в ней, приобрести социально значимые знания, развить в 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3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before="4" w:line="273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before="1" w:line="273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традиций;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before="3"/>
        <w:ind w:left="1184" w:hanging="426"/>
        <w:jc w:val="both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551FBD" w:rsidRDefault="008C5111">
      <w:pPr>
        <w:pStyle w:val="a3"/>
        <w:spacing w:before="40" w:line="276" w:lineRule="auto"/>
        <w:ind w:left="473" w:right="565" w:firstLine="286"/>
      </w:pPr>
      <w:r>
        <w:t>Реализация воспитательного потенциала курсов внеурочной деятельности происходит в 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 школьниками ее</w:t>
      </w:r>
      <w:r>
        <w:rPr>
          <w:spacing w:val="-1"/>
        </w:rPr>
        <w:t xml:space="preserve"> </w:t>
      </w:r>
      <w:r>
        <w:t>видов:</w:t>
      </w:r>
    </w:p>
    <w:p w:rsidR="00551FBD" w:rsidRDefault="008C5111">
      <w:pPr>
        <w:pStyle w:val="2"/>
        <w:spacing w:before="6" w:line="276" w:lineRule="auto"/>
        <w:ind w:left="759" w:right="547"/>
      </w:pPr>
      <w:r>
        <w:t>АООП для обучающихся с умственной отсталостью (интеллектуальными нарушениями).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 деятельности</w:t>
      </w:r>
    </w:p>
    <w:p w:rsidR="00551FBD" w:rsidRDefault="008C5111">
      <w:pPr>
        <w:pStyle w:val="a3"/>
        <w:spacing w:line="276" w:lineRule="auto"/>
        <w:ind w:left="473" w:right="406" w:firstLine="286"/>
      </w:pPr>
      <w:r>
        <w:rPr>
          <w:b/>
          <w:color w:val="000009"/>
        </w:rPr>
        <w:t>Спортивно-оздоровительная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физическое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 углубление знаний об организации жизни и деятельности с учетом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ВД</w:t>
      </w:r>
      <w:r>
        <w:rPr>
          <w:spacing w:val="1"/>
        </w:rPr>
        <w:t xml:space="preserve"> </w:t>
      </w:r>
      <w:r w:rsidR="005F2E70">
        <w:rPr>
          <w:spacing w:val="1"/>
        </w:rPr>
        <w:t>Спортивные игры.</w:t>
      </w:r>
    </w:p>
    <w:p w:rsidR="00551FBD" w:rsidRDefault="008C5111">
      <w:pPr>
        <w:pStyle w:val="a3"/>
        <w:spacing w:line="276" w:lineRule="auto"/>
        <w:ind w:left="473" w:right="405" w:firstLine="286"/>
      </w:pPr>
      <w:r>
        <w:rPr>
          <w:b/>
          <w:color w:val="000009"/>
        </w:rPr>
        <w:t xml:space="preserve">Проектно-исследовательская деятельность </w:t>
      </w:r>
      <w:r>
        <w:rPr>
          <w:color w:val="000009"/>
        </w:rPr>
        <w:t>организуется как углубленное изучение 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 в 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выполнению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проектов</w:t>
      </w:r>
      <w:r>
        <w:rPr>
          <w:color w:val="000009"/>
          <w:spacing w:val="1"/>
        </w:rPr>
        <w:t xml:space="preserve"> </w:t>
      </w:r>
      <w:r>
        <w:t>Данное 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 ВД</w:t>
      </w:r>
      <w:r>
        <w:rPr>
          <w:spacing w:val="3"/>
        </w:rPr>
        <w:t xml:space="preserve"> </w:t>
      </w:r>
      <w:r w:rsidR="005F2E70">
        <w:rPr>
          <w:spacing w:val="3"/>
        </w:rPr>
        <w:t xml:space="preserve">Проектная </w:t>
      </w:r>
      <w:proofErr w:type="spellStart"/>
      <w:r w:rsidR="005F2E70">
        <w:rPr>
          <w:spacing w:val="3"/>
        </w:rPr>
        <w:t>деятельнсть</w:t>
      </w:r>
      <w:proofErr w:type="spellEnd"/>
      <w:r w:rsidR="005F2E70">
        <w:rPr>
          <w:spacing w:val="3"/>
        </w:rPr>
        <w:t>.</w:t>
      </w:r>
    </w:p>
    <w:p w:rsidR="00551FBD" w:rsidRDefault="008C5111">
      <w:pPr>
        <w:pStyle w:val="a3"/>
        <w:spacing w:line="276" w:lineRule="auto"/>
        <w:ind w:left="473" w:right="409" w:firstLine="286"/>
      </w:pPr>
      <w:r>
        <w:rPr>
          <w:b/>
          <w:color w:val="000009"/>
        </w:rPr>
        <w:t>Художественно-эстетическая,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творческая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 творческих мастерских по развитию художественного творчества, способности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 драматизации, выразительному чтению, а также становлению умений участвовать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театрализованной деятельности. </w:t>
      </w:r>
      <w:r>
        <w:t xml:space="preserve">Данное направление реализуется через ВД </w:t>
      </w:r>
      <w:r>
        <w:rPr>
          <w:color w:val="000009"/>
        </w:rPr>
        <w:t>систему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театральной студии</w:t>
      </w:r>
      <w:r w:rsidR="005F2E70">
        <w:rPr>
          <w:color w:val="000009"/>
        </w:rPr>
        <w:t>.</w:t>
      </w:r>
    </w:p>
    <w:p w:rsidR="00551FBD" w:rsidRDefault="008C5111">
      <w:pPr>
        <w:pStyle w:val="a3"/>
        <w:spacing w:line="276" w:lineRule="auto"/>
        <w:ind w:left="473" w:right="411" w:firstLine="286"/>
      </w:pPr>
      <w:r>
        <w:rPr>
          <w:b/>
          <w:color w:val="000009"/>
        </w:rPr>
        <w:t>Коммуникативная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грамотности,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творчества.</w:t>
      </w:r>
      <w:r>
        <w:rPr>
          <w:color w:val="000009"/>
          <w:spacing w:val="1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 ВД</w:t>
      </w:r>
      <w:r>
        <w:rPr>
          <w:spacing w:val="3"/>
        </w:rPr>
        <w:t xml:space="preserve"> </w:t>
      </w:r>
      <w:r>
        <w:rPr>
          <w:color w:val="000009"/>
        </w:rPr>
        <w:t>«Разговор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 важном».</w:t>
      </w:r>
    </w:p>
    <w:p w:rsidR="00551FBD" w:rsidRDefault="008C5111">
      <w:pPr>
        <w:pStyle w:val="a3"/>
        <w:spacing w:line="276" w:lineRule="auto"/>
        <w:ind w:left="473" w:right="412" w:firstLine="286"/>
      </w:pPr>
      <w:r>
        <w:rPr>
          <w:b/>
          <w:color w:val="000009"/>
        </w:rPr>
        <w:t xml:space="preserve">Учение с увлечением! </w:t>
      </w:r>
      <w:r>
        <w:t>включает систему занятий в зоне ближайшего развития, помогающие</w:t>
      </w:r>
      <w:r>
        <w:rPr>
          <w:spacing w:val="1"/>
        </w:rPr>
        <w:t xml:space="preserve"> </w:t>
      </w:r>
      <w:r>
        <w:t>преодолеть трудности, возникшие пришкольном обучении.</w:t>
      </w:r>
      <w:r>
        <w:rPr>
          <w:spacing w:val="1"/>
        </w:rPr>
        <w:t xml:space="preserve"> </w:t>
      </w:r>
      <w:r>
        <w:t>Данное направление реализуется через</w:t>
      </w:r>
      <w:r>
        <w:rPr>
          <w:spacing w:val="1"/>
        </w:rPr>
        <w:t xml:space="preserve"> </w:t>
      </w:r>
      <w:r>
        <w:t>ВД</w:t>
      </w:r>
      <w:r>
        <w:rPr>
          <w:spacing w:val="-4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психокоррекционные</w:t>
      </w:r>
      <w:proofErr w:type="spellEnd"/>
      <w:r>
        <w:rPr>
          <w:color w:val="000009"/>
          <w:spacing w:val="-4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ритмика</w:t>
      </w:r>
    </w:p>
    <w:p w:rsidR="00551FBD" w:rsidRDefault="008C5111">
      <w:pPr>
        <w:pStyle w:val="2"/>
        <w:spacing w:before="2" w:line="240" w:lineRule="auto"/>
        <w:ind w:left="759"/>
      </w:pPr>
      <w:r>
        <w:lastRenderedPageBreak/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551FBD" w:rsidRDefault="008C5111">
      <w:pPr>
        <w:pStyle w:val="a3"/>
        <w:spacing w:before="36" w:line="276" w:lineRule="auto"/>
        <w:ind w:left="473" w:right="414" w:firstLine="526"/>
      </w:pPr>
      <w:r>
        <w:t>Осуществляя работу с классом, классный руководитель и воспитатель</w:t>
      </w:r>
      <w:r>
        <w:rPr>
          <w:spacing w:val="1"/>
        </w:rPr>
        <w:t xml:space="preserve"> </w:t>
      </w:r>
      <w:r>
        <w:t>организует работу 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 их законными</w:t>
      </w:r>
      <w:r>
        <w:rPr>
          <w:spacing w:val="1"/>
        </w:rPr>
        <w:t xml:space="preserve"> </w:t>
      </w:r>
      <w:r>
        <w:t>представителями.</w:t>
      </w:r>
    </w:p>
    <w:p w:rsidR="00551FBD" w:rsidRDefault="008C5111">
      <w:pPr>
        <w:pStyle w:val="3"/>
        <w:spacing w:before="170" w:line="240" w:lineRule="auto"/>
        <w:ind w:left="75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38" w:line="273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1" w:line="276" w:lineRule="auto"/>
        <w:ind w:right="405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 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2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2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одной</w:t>
      </w:r>
    </w:p>
    <w:p w:rsidR="00551FBD" w:rsidRDefault="008C5111">
      <w:pPr>
        <w:pStyle w:val="a3"/>
        <w:spacing w:before="68" w:line="276" w:lineRule="auto"/>
        <w:ind w:left="473" w:right="406"/>
      </w:pPr>
      <w:r>
        <w:t>стороны,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учащимися</w:t>
      </w:r>
      <w:r>
        <w:rPr>
          <w:spacing w:val="11"/>
        </w:rPr>
        <w:t xml:space="preserve"> </w:t>
      </w:r>
      <w:r>
        <w:t>класса,</w:t>
      </w:r>
      <w:r>
        <w:rPr>
          <w:spacing w:val="14"/>
        </w:rPr>
        <w:t xml:space="preserve"> </w:t>
      </w:r>
      <w:r>
        <w:t>стать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значимым</w:t>
      </w:r>
      <w:r>
        <w:rPr>
          <w:spacing w:val="11"/>
        </w:rPr>
        <w:t xml:space="preserve"> </w:t>
      </w:r>
      <w:r>
        <w:t>взрослым,</w:t>
      </w:r>
      <w:r>
        <w:rPr>
          <w:spacing w:val="12"/>
        </w:rPr>
        <w:t xml:space="preserve"> </w:t>
      </w:r>
      <w:r>
        <w:t>задающим</w:t>
      </w:r>
      <w:r>
        <w:rPr>
          <w:spacing w:val="10"/>
        </w:rPr>
        <w:t xml:space="preserve"> </w:t>
      </w:r>
      <w:r>
        <w:t>образцы</w:t>
      </w:r>
      <w:r>
        <w:rPr>
          <w:spacing w:val="11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1" w:line="276" w:lineRule="auto"/>
        <w:ind w:right="406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 создания благоприятной среды для общения. Обсуждение на классном часе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символике РФ: изучение истории герба, флага, и гимна РФ; изучение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порчу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 символов;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line="276" w:lineRule="auto"/>
        <w:ind w:right="410" w:firstLine="286"/>
        <w:jc w:val="both"/>
        <w:rPr>
          <w:rFonts w:ascii="Symbol" w:hAnsi="Symbol"/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>гры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тренинги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сплочение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командообразование</w:t>
      </w:r>
      <w:proofErr w:type="spellEnd"/>
      <w:r>
        <w:rPr>
          <w:sz w:val="24"/>
          <w:u w:val="single"/>
        </w:rPr>
        <w:t>; однодневные походы и экскурсии, организуемые классными руководителями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 воспитателями; празднования в классе дней рождения детей,</w:t>
      </w:r>
      <w:r>
        <w:rPr>
          <w:sz w:val="24"/>
        </w:rPr>
        <w:t xml:space="preserve"> включающие в себя подготовленные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115" w:line="273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должны 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51FBD" w:rsidRDefault="008C5111">
      <w:pPr>
        <w:pStyle w:val="3"/>
        <w:spacing w:before="126" w:line="240" w:lineRule="auto"/>
        <w:ind w:left="759"/>
        <w:jc w:val="both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158" w:line="276" w:lineRule="auto"/>
        <w:ind w:right="407" w:firstLine="286"/>
        <w:jc w:val="both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беседах по тем или иным нравственным проблемам; результаты наблюдения сверяются с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результатами бесед классного руководителя с родителями школьников, с преподающими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6" w:lineRule="auto"/>
        <w:ind w:right="414" w:firstLine="286"/>
        <w:jc w:val="both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line="273" w:lineRule="auto"/>
        <w:ind w:right="409" w:firstLine="286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через предложение взять на себя ответственность за 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551FBD" w:rsidRDefault="008C5111">
      <w:pPr>
        <w:pStyle w:val="3"/>
        <w:spacing w:before="6" w:line="240" w:lineRule="auto"/>
        <w:ind w:left="759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156" w:line="276" w:lineRule="auto"/>
        <w:ind w:right="407" w:firstLine="286"/>
        <w:jc w:val="both"/>
        <w:rPr>
          <w:rFonts w:ascii="Symbol" w:hAnsi="Symbol"/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на предупреждение и разрешение конфликтов между учителями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line="291" w:lineRule="exact"/>
        <w:ind w:left="1642" w:hanging="884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551FBD" w:rsidRDefault="008C5111">
      <w:pPr>
        <w:pStyle w:val="a3"/>
        <w:spacing w:before="68"/>
        <w:ind w:left="473"/>
      </w:pPr>
      <w:r>
        <w:t>интеграцию</w:t>
      </w:r>
      <w:r>
        <w:rPr>
          <w:spacing w:val="-11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влияний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школьников;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44" w:line="273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обстановке.</w:t>
      </w:r>
    </w:p>
    <w:p w:rsidR="00551FBD" w:rsidRDefault="008C5111">
      <w:pPr>
        <w:pStyle w:val="3"/>
        <w:spacing w:before="10" w:line="240" w:lineRule="auto"/>
        <w:ind w:left="759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156" w:line="273" w:lineRule="auto"/>
        <w:ind w:right="411" w:firstLine="286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</w:tabs>
        <w:spacing w:before="3" w:line="273" w:lineRule="auto"/>
        <w:ind w:right="416" w:firstLine="286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642"/>
          <w:tab w:val="left" w:pos="1643"/>
          <w:tab w:val="left" w:pos="3131"/>
          <w:tab w:val="left" w:pos="4736"/>
          <w:tab w:val="left" w:pos="5083"/>
          <w:tab w:val="left" w:pos="6698"/>
          <w:tab w:val="left" w:pos="7937"/>
          <w:tab w:val="left" w:pos="9647"/>
          <w:tab w:val="left" w:pos="9978"/>
        </w:tabs>
        <w:spacing w:line="273" w:lineRule="auto"/>
        <w:ind w:right="407" w:firstLine="28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консультаций</w:t>
      </w:r>
      <w:r>
        <w:rPr>
          <w:sz w:val="24"/>
        </w:rPr>
        <w:tab/>
        <w:t>и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собраний,</w:t>
      </w:r>
      <w:r>
        <w:rPr>
          <w:sz w:val="24"/>
        </w:rPr>
        <w:tab/>
        <w:t>происходящих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551FBD" w:rsidRDefault="008C5111">
      <w:pPr>
        <w:pStyle w:val="2"/>
        <w:spacing w:before="9" w:line="240" w:lineRule="auto"/>
        <w:ind w:left="819"/>
        <w:jc w:val="left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551FBD" w:rsidRDefault="008C5111">
      <w:pPr>
        <w:pStyle w:val="a3"/>
        <w:spacing w:before="36" w:line="276" w:lineRule="auto"/>
        <w:ind w:left="473" w:right="417" w:firstLine="286"/>
        <w:jc w:val="left"/>
      </w:pPr>
      <w:r>
        <w:t>Основные школьные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 и анализируются совестно педагогами и детьми. Это не набор календарных праздников,</w:t>
      </w:r>
      <w:r>
        <w:rPr>
          <w:spacing w:val="-57"/>
        </w:rPr>
        <w:t xml:space="preserve"> </w:t>
      </w:r>
      <w:r>
        <w:t>отмечаемых 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4"/>
        </w:rPr>
        <w:t xml:space="preserve"> </w:t>
      </w:r>
      <w:r>
        <w:t>объединяющих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педагогами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единый</w:t>
      </w:r>
      <w:r>
        <w:rPr>
          <w:spacing w:val="5"/>
        </w:rPr>
        <w:t xml:space="preserve"> </w:t>
      </w:r>
      <w:r>
        <w:t>коллектив.</w:t>
      </w:r>
      <w:r>
        <w:rPr>
          <w:spacing w:val="3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 обеспечивают включенность в них большого числа детей и взрослых, 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-2"/>
        </w:rPr>
        <w:t xml:space="preserve"> </w:t>
      </w:r>
      <w:r>
        <w:t>их общения,</w:t>
      </w:r>
      <w:r>
        <w:rPr>
          <w:spacing w:val="-1"/>
        </w:rPr>
        <w:t xml:space="preserve"> </w:t>
      </w:r>
      <w:r>
        <w:t>ставят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происходящему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551FBD" w:rsidRDefault="008C5111">
      <w:pPr>
        <w:pStyle w:val="a3"/>
        <w:spacing w:before="1" w:line="276" w:lineRule="auto"/>
        <w:ind w:left="473" w:right="732"/>
        <w:jc w:val="left"/>
      </w:pPr>
      <w:r>
        <w:t>Введение основных</w:t>
      </w:r>
      <w:r>
        <w:rPr>
          <w:spacing w:val="1"/>
        </w:rPr>
        <w:t xml:space="preserve"> </w:t>
      </w:r>
      <w:r>
        <w:t xml:space="preserve">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</w:t>
      </w:r>
      <w:r>
        <w:rPr>
          <w:spacing w:val="-57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сводящийся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набору</w:t>
      </w:r>
      <w:r>
        <w:rPr>
          <w:spacing w:val="-8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551FBD" w:rsidRDefault="008C5111">
      <w:pPr>
        <w:pStyle w:val="a3"/>
        <w:spacing w:line="275" w:lineRule="exact"/>
        <w:ind w:left="879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41" w:line="273" w:lineRule="auto"/>
        <w:ind w:right="418" w:firstLine="286"/>
        <w:jc w:val="both"/>
        <w:rPr>
          <w:rFonts w:ascii="Symbol" w:hAnsi="Symbol"/>
          <w:sz w:val="24"/>
        </w:rPr>
      </w:pPr>
      <w:r>
        <w:rPr>
          <w:sz w:val="24"/>
        </w:rPr>
        <w:t>Исполнение Государственного гимна Российской Федерации во время школьной 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вноса флага.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6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 коллективные творческие дела: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«Новогодняя кутерьма», «Международный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женский день», «Праздник Великой Победы», «Выпускной вечер», «День учителя» состоящее 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дел: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для начальной и основной школы, подготовка новогодних и тематических 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сувениров, подарков педагогам и гостям школы, в которых участвуют все классы школы.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самореализации.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3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все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34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3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1"/>
          <w:sz w:val="24"/>
        </w:rPr>
        <w:t xml:space="preserve"> </w:t>
      </w:r>
      <w:r>
        <w:rPr>
          <w:sz w:val="24"/>
        </w:rPr>
        <w:t>КТД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творческому</w:t>
      </w:r>
    </w:p>
    <w:p w:rsidR="00551FBD" w:rsidRDefault="00551FBD">
      <w:pPr>
        <w:spacing w:line="273" w:lineRule="auto"/>
        <w:jc w:val="both"/>
        <w:rPr>
          <w:rFonts w:ascii="Symbol" w:hAnsi="Symbol"/>
          <w:sz w:val="24"/>
        </w:rPr>
        <w:sectPr w:rsidR="00551FBD">
          <w:pgSz w:w="11910" w:h="16840"/>
          <w:pgMar w:top="1040" w:right="220" w:bottom="1100" w:left="520" w:header="0" w:footer="870" w:gutter="0"/>
          <w:cols w:space="720"/>
        </w:sectPr>
      </w:pPr>
    </w:p>
    <w:p w:rsidR="00551FBD" w:rsidRDefault="008C5111">
      <w:pPr>
        <w:pStyle w:val="a3"/>
        <w:spacing w:before="68" w:line="278" w:lineRule="auto"/>
        <w:ind w:left="473" w:right="412"/>
      </w:pPr>
      <w:r>
        <w:lastRenderedPageBreak/>
        <w:t>развитию личности и помогают развивать предметно-эстетическую среду школы и 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возможности.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6" w:lineRule="auto"/>
        <w:ind w:right="407" w:firstLine="286"/>
        <w:jc w:val="both"/>
        <w:rPr>
          <w:rFonts w:ascii="Symbol" w:hAnsi="Symbol"/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7"/>
          <w:sz w:val="24"/>
        </w:rPr>
        <w:t xml:space="preserve"> </w:t>
      </w:r>
      <w:r>
        <w:rPr>
          <w:sz w:val="24"/>
        </w:rPr>
        <w:t>чести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 w:rsidR="00551FBD" w:rsidRDefault="008C5111">
      <w:pPr>
        <w:pStyle w:val="a3"/>
        <w:spacing w:line="272" w:lineRule="exact"/>
        <w:ind w:left="759"/>
      </w:pPr>
      <w:r>
        <w:t>На уровне</w:t>
      </w:r>
      <w:r>
        <w:rPr>
          <w:spacing w:val="-4"/>
        </w:rPr>
        <w:t xml:space="preserve"> </w:t>
      </w:r>
      <w:r>
        <w:t>классов: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39" w:line="273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1"/>
        <w:ind w:left="1040" w:hanging="282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42" w:line="273" w:lineRule="auto"/>
        <w:ind w:right="410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классов в итоговом анализе проведенных дел на уровне общешкольных 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551FBD" w:rsidRDefault="008C5111">
      <w:pPr>
        <w:pStyle w:val="a3"/>
        <w:spacing w:before="6"/>
        <w:ind w:left="759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40" w:line="276" w:lineRule="auto"/>
        <w:ind w:right="411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них ролей: сценаристов, постановщиков, исполнителей, ведущих, декораторов,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 и т.п.);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3" w:lineRule="auto"/>
        <w:ind w:right="417" w:firstLine="286"/>
        <w:jc w:val="both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3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за его отношениями со сверстниками, старшими и младшими школьниками, с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2" w:line="276" w:lineRule="auto"/>
        <w:ind w:right="411" w:firstLine="286"/>
        <w:jc w:val="both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работы.</w:t>
      </w:r>
    </w:p>
    <w:p w:rsidR="00551FBD" w:rsidRDefault="008C5111">
      <w:pPr>
        <w:pStyle w:val="2"/>
        <w:spacing w:before="4" w:line="240" w:lineRule="auto"/>
        <w:ind w:left="759"/>
        <w:jc w:val="left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551FBD" w:rsidRDefault="008C5111">
      <w:pPr>
        <w:pStyle w:val="a3"/>
        <w:spacing w:before="36" w:line="276" w:lineRule="auto"/>
        <w:ind w:left="473" w:right="819" w:firstLine="286"/>
        <w:jc w:val="left"/>
      </w:pPr>
      <w:r>
        <w:t>Реализация воспитательного потенциала внешкольных мероприятий может предусматривать</w:t>
      </w:r>
      <w:r>
        <w:rPr>
          <w:spacing w:val="-58"/>
        </w:rPr>
        <w:t xml:space="preserve"> </w:t>
      </w:r>
      <w:r>
        <w:t>(указываются конкретные позиции, имеющиеся в общеобразовательной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551FBD" w:rsidRDefault="008C5111">
      <w:pPr>
        <w:pStyle w:val="a3"/>
        <w:spacing w:before="2"/>
        <w:ind w:left="759"/>
        <w:jc w:val="left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01"/>
        </w:tabs>
        <w:spacing w:before="40" w:line="273" w:lineRule="auto"/>
        <w:ind w:right="409" w:firstLine="286"/>
        <w:jc w:val="both"/>
        <w:rPr>
          <w:rFonts w:ascii="Symbol" w:hAnsi="Symbol"/>
          <w:sz w:val="24"/>
        </w:rPr>
      </w:pPr>
      <w:r>
        <w:rPr>
          <w:sz w:val="24"/>
        </w:rPr>
        <w:t>социальные проекты</w:t>
      </w:r>
      <w:r>
        <w:rPr>
          <w:spacing w:val="60"/>
          <w:sz w:val="24"/>
        </w:rPr>
        <w:t xml:space="preserve"> </w:t>
      </w:r>
      <w:r>
        <w:rPr>
          <w:sz w:val="24"/>
        </w:rPr>
        <w:t>– ежегодные совместно разрабатываемые и реализуемые 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5" w:line="273" w:lineRule="auto"/>
        <w:ind w:right="407" w:firstLine="286"/>
        <w:jc w:val="both"/>
        <w:rPr>
          <w:rFonts w:ascii="Symbol" w:hAnsi="Symbol"/>
          <w:sz w:val="24"/>
        </w:rPr>
      </w:pPr>
      <w:r>
        <w:rPr>
          <w:sz w:val="24"/>
        </w:rPr>
        <w:t>подготовка социальных проектов различной направленности под руководством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руководителях;</w:t>
      </w:r>
    </w:p>
    <w:p w:rsidR="00551FBD" w:rsidRDefault="008C5111" w:rsidP="00A761B0">
      <w:pPr>
        <w:pStyle w:val="a5"/>
        <w:numPr>
          <w:ilvl w:val="0"/>
          <w:numId w:val="147"/>
        </w:numPr>
        <w:tabs>
          <w:tab w:val="left" w:pos="1041"/>
        </w:tabs>
        <w:spacing w:before="68" w:line="278" w:lineRule="auto"/>
        <w:ind w:right="415" w:firstLine="286"/>
        <w:jc w:val="both"/>
      </w:pPr>
      <w:r>
        <w:rPr>
          <w:sz w:val="24"/>
        </w:rPr>
        <w:t>участие во всероссийских акциях, посвященных значимым отечественным и международным</w:t>
      </w:r>
      <w:r w:rsidRPr="00A761B0">
        <w:rPr>
          <w:spacing w:val="1"/>
          <w:sz w:val="24"/>
        </w:rPr>
        <w:t xml:space="preserve"> </w:t>
      </w:r>
      <w:r>
        <w:rPr>
          <w:sz w:val="24"/>
        </w:rPr>
        <w:t>событиям:</w:t>
      </w:r>
      <w:r w:rsidR="00A761B0">
        <w:rPr>
          <w:sz w:val="24"/>
        </w:rPr>
        <w:t xml:space="preserve"> </w:t>
      </w:r>
      <w:r>
        <w:t>функционирующем</w:t>
      </w:r>
      <w:r w:rsidRPr="00A761B0">
        <w:rPr>
          <w:spacing w:val="1"/>
        </w:rPr>
        <w:t xml:space="preserve"> </w:t>
      </w:r>
      <w:r>
        <w:t>на</w:t>
      </w:r>
      <w:r w:rsidRPr="00A761B0">
        <w:rPr>
          <w:spacing w:val="1"/>
        </w:rPr>
        <w:t xml:space="preserve"> </w:t>
      </w:r>
      <w:r>
        <w:t>баз</w:t>
      </w:r>
      <w:r w:rsidRPr="00A761B0">
        <w:rPr>
          <w:spacing w:val="1"/>
        </w:rPr>
        <w:t xml:space="preserve"> </w:t>
      </w:r>
      <w:r>
        <w:t>учреждения</w:t>
      </w:r>
      <w:r w:rsidRPr="00A761B0">
        <w:rPr>
          <w:spacing w:val="1"/>
        </w:rPr>
        <w:t xml:space="preserve"> </w:t>
      </w:r>
      <w:r>
        <w:t>общественном</w:t>
      </w:r>
      <w:r w:rsidRPr="00A761B0">
        <w:rPr>
          <w:spacing w:val="-2"/>
        </w:rPr>
        <w:t xml:space="preserve"> </w:t>
      </w:r>
      <w:r>
        <w:t>объединении</w:t>
      </w:r>
      <w:r w:rsidRPr="00A761B0">
        <w:rPr>
          <w:spacing w:val="3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3" w:lineRule="auto"/>
        <w:ind w:right="417" w:firstLine="286"/>
        <w:jc w:val="both"/>
        <w:rPr>
          <w:rFonts w:ascii="Symbol" w:hAnsi="Symbol"/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line="273" w:lineRule="auto"/>
        <w:ind w:right="409" w:firstLine="286"/>
        <w:jc w:val="both"/>
        <w:rPr>
          <w:rFonts w:ascii="Symbol" w:hAnsi="Symbol"/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3"/>
        </w:tabs>
        <w:spacing w:before="4" w:line="273" w:lineRule="auto"/>
        <w:ind w:right="406" w:firstLine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выездные события, включающие в себя комплекс коллективных творческих дел,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551FBD" w:rsidRDefault="008C5111">
      <w:pPr>
        <w:pStyle w:val="2"/>
        <w:spacing w:before="13" w:line="240" w:lineRule="auto"/>
        <w:ind w:left="939"/>
        <w:jc w:val="left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среды»</w:t>
      </w:r>
    </w:p>
    <w:p w:rsidR="00551FBD" w:rsidRDefault="008C5111">
      <w:pPr>
        <w:pStyle w:val="a3"/>
        <w:spacing w:before="37" w:line="276" w:lineRule="auto"/>
        <w:ind w:left="473" w:right="511" w:firstLine="406"/>
        <w:jc w:val="left"/>
      </w:pPr>
      <w:r>
        <w:t>Реализация воспитательного потенциала предметно-пространственной среды предусматривает</w:t>
      </w:r>
      <w:r>
        <w:rPr>
          <w:spacing w:val="-57"/>
        </w:rPr>
        <w:t xml:space="preserve"> </w:t>
      </w:r>
      <w:r>
        <w:t>совместную деятельность педагогов, обучающихся, других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созданию,</w:t>
      </w:r>
      <w:r>
        <w:rPr>
          <w:spacing w:val="-4"/>
        </w:rPr>
        <w:t xml:space="preserve"> </w:t>
      </w:r>
      <w:r>
        <w:t>поддержанию,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551FBD" w:rsidRDefault="008C5111">
      <w:pPr>
        <w:pStyle w:val="a3"/>
        <w:spacing w:line="276" w:lineRule="auto"/>
        <w:ind w:left="473" w:right="1428" w:firstLine="286"/>
      </w:pPr>
      <w:r>
        <w:t>-оформление внешнего вида здания, фасада, холла при входе в общеобразовательную</w:t>
      </w:r>
      <w:r>
        <w:rPr>
          <w:spacing w:val="1"/>
        </w:rPr>
        <w:t xml:space="preserve"> </w:t>
      </w:r>
      <w:r>
        <w:t>организацию государственной символикой Российской Федерации,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(флаг,</w:t>
      </w:r>
      <w:r>
        <w:rPr>
          <w:spacing w:val="-5"/>
        </w:rPr>
        <w:t xml:space="preserve"> </w:t>
      </w:r>
      <w:r>
        <w:t>герб),</w:t>
      </w:r>
      <w:r>
        <w:rPr>
          <w:spacing w:val="52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символики</w:t>
      </w:r>
      <w:r>
        <w:rPr>
          <w:spacing w:val="-4"/>
        </w:rPr>
        <w:t xml:space="preserve"> </w:t>
      </w:r>
      <w:r>
        <w:t>региона;</w:t>
      </w:r>
    </w:p>
    <w:p w:rsidR="00551FBD" w:rsidRDefault="008C5111">
      <w:pPr>
        <w:pStyle w:val="a3"/>
        <w:spacing w:line="278" w:lineRule="auto"/>
        <w:ind w:left="473" w:right="664" w:firstLine="286"/>
        <w:jc w:val="left"/>
      </w:pPr>
      <w:r>
        <w:t>-организацию и проведение церемоний поднятия (спуска) государственного флага Российской</w:t>
      </w:r>
      <w:r>
        <w:rPr>
          <w:spacing w:val="-57"/>
        </w:rPr>
        <w:t xml:space="preserve"> </w:t>
      </w:r>
      <w:r>
        <w:t>Федерации;</w:t>
      </w:r>
    </w:p>
    <w:p w:rsidR="00551FBD" w:rsidRDefault="008C5111">
      <w:pPr>
        <w:pStyle w:val="a3"/>
        <w:spacing w:line="276" w:lineRule="auto"/>
        <w:ind w:left="473" w:right="702" w:firstLine="286"/>
        <w:jc w:val="left"/>
      </w:pPr>
      <w:r>
        <w:t>-размещение карт России, регионов, муниципальных образований (современных и</w:t>
      </w:r>
      <w:r>
        <w:rPr>
          <w:spacing w:val="1"/>
        </w:rPr>
        <w:t xml:space="preserve"> </w:t>
      </w:r>
      <w:r>
        <w:t>исторических, точных и стилизованных, географических, природных, культурологических,</w:t>
      </w:r>
      <w:r>
        <w:rPr>
          <w:spacing w:val="1"/>
        </w:rPr>
        <w:t xml:space="preserve"> </w:t>
      </w:r>
      <w:r>
        <w:t>художественно оформленных, в том числе материалами, подготовленными обучающимися) с</w:t>
      </w:r>
      <w:r>
        <w:rPr>
          <w:spacing w:val="1"/>
        </w:rPr>
        <w:t xml:space="preserve"> </w:t>
      </w:r>
      <w:r>
        <w:t>изображениями значимых культурных объектов местности, региона, России, памятных</w:t>
      </w:r>
      <w:r>
        <w:rPr>
          <w:spacing w:val="1"/>
        </w:rPr>
        <w:t xml:space="preserve"> </w:t>
      </w:r>
      <w:r>
        <w:t>исторических, гражданских, народных, религиозных мест почитания, портретов 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-57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 Отечества;</w:t>
      </w:r>
    </w:p>
    <w:p w:rsidR="00551FBD" w:rsidRDefault="008C5111">
      <w:pPr>
        <w:pStyle w:val="a3"/>
        <w:spacing w:line="276" w:lineRule="auto"/>
        <w:ind w:left="473" w:right="732" w:firstLine="286"/>
        <w:jc w:val="left"/>
      </w:pPr>
      <w:r>
        <w:t>-изготовление,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 фотографических, интерактивных аудио и видео) природы России, 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54"/>
        </w:rPr>
        <w:t xml:space="preserve"> </w:t>
      </w:r>
      <w:r>
        <w:t>России;</w:t>
      </w:r>
    </w:p>
    <w:p w:rsidR="00551FBD" w:rsidRDefault="008C5111">
      <w:pPr>
        <w:pStyle w:val="a3"/>
        <w:spacing w:line="276" w:lineRule="auto"/>
        <w:ind w:left="473" w:right="680"/>
        <w:jc w:val="left"/>
      </w:pPr>
      <w:r>
        <w:t>-организацию и поддержание в общеобразовательной организации звукового 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 направленности</w:t>
      </w:r>
      <w:r>
        <w:rPr>
          <w:spacing w:val="-57"/>
        </w:rPr>
        <w:t xml:space="preserve"> </w:t>
      </w:r>
      <w:r>
        <w:t>(звонки-мелодии, музыка, информационные сообщения), исполнение гимна Российской</w:t>
      </w:r>
      <w:r>
        <w:rPr>
          <w:spacing w:val="1"/>
        </w:rPr>
        <w:t xml:space="preserve"> </w:t>
      </w:r>
      <w:r>
        <w:t>Федерации;</w:t>
      </w:r>
    </w:p>
    <w:p w:rsidR="00551FBD" w:rsidRDefault="008C5111">
      <w:pPr>
        <w:pStyle w:val="a3"/>
        <w:spacing w:line="276" w:lineRule="auto"/>
        <w:ind w:left="473" w:right="910" w:firstLine="286"/>
        <w:jc w:val="left"/>
      </w:pPr>
      <w:r>
        <w:t>-оформление и обновление «мест новостей», стендов в помещениях (холл первого этажа,</w:t>
      </w:r>
      <w:r>
        <w:rPr>
          <w:spacing w:val="1"/>
        </w:rPr>
        <w:t xml:space="preserve"> </w:t>
      </w:r>
      <w:r>
        <w:t>рекреации), школьного музея содержащих в доступной, привлекательной форме новостную</w:t>
      </w:r>
      <w:r>
        <w:rPr>
          <w:spacing w:val="1"/>
        </w:rPr>
        <w:t xml:space="preserve"> </w:t>
      </w:r>
      <w:r>
        <w:t>информацию позитивного гражданско-патриотического, духовно-нравственного содержания, -</w:t>
      </w:r>
      <w:r>
        <w:rPr>
          <w:spacing w:val="-57"/>
        </w:rPr>
        <w:t xml:space="preserve"> </w:t>
      </w:r>
      <w:r>
        <w:t>фотоотчёты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интересных событиях,</w:t>
      </w:r>
      <w:r>
        <w:rPr>
          <w:spacing w:val="-1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551FBD" w:rsidRDefault="008C5111">
      <w:pPr>
        <w:pStyle w:val="a3"/>
        <w:spacing w:line="276" w:lineRule="auto"/>
        <w:ind w:left="473" w:right="725" w:firstLine="286"/>
        <w:jc w:val="left"/>
      </w:pPr>
      <w:r>
        <w:t>-поддержание эстетического вида и благоустройство всех помещений в общеобразовательной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51FBD" w:rsidRDefault="008C5111">
      <w:pPr>
        <w:pStyle w:val="a3"/>
        <w:spacing w:line="276" w:lineRule="auto"/>
        <w:ind w:left="473" w:right="787" w:firstLine="286"/>
        <w:jc w:val="left"/>
      </w:pPr>
      <w:r>
        <w:t>-разработку, оформление, поддержание и использование игровых пространств, спортивных и</w:t>
      </w:r>
      <w:r>
        <w:rPr>
          <w:spacing w:val="-58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тихого</w:t>
      </w:r>
      <w:r>
        <w:rPr>
          <w:spacing w:val="-1"/>
        </w:rPr>
        <w:t xml:space="preserve"> </w:t>
      </w:r>
      <w:r>
        <w:t>отдыха;</w:t>
      </w:r>
    </w:p>
    <w:p w:rsidR="00551FBD" w:rsidRDefault="008C5111">
      <w:pPr>
        <w:pStyle w:val="a3"/>
        <w:spacing w:before="68" w:line="276" w:lineRule="auto"/>
        <w:ind w:left="473" w:right="703" w:firstLine="286"/>
        <w:jc w:val="left"/>
      </w:pPr>
      <w:r>
        <w:t>-создание и поддержание в вестибюле или библиотеке стеллажей свободного книгообмена, на</w:t>
      </w:r>
      <w:r>
        <w:rPr>
          <w:spacing w:val="-57"/>
        </w:rPr>
        <w:t xml:space="preserve"> </w:t>
      </w:r>
      <w:r>
        <w:t>которые обучающиеся, педагоги могут выставлять для общего использования свои книги, брать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другие;</w:t>
      </w:r>
    </w:p>
    <w:p w:rsidR="00551FBD" w:rsidRDefault="008C5111">
      <w:pPr>
        <w:pStyle w:val="a3"/>
        <w:spacing w:before="2" w:line="276" w:lineRule="auto"/>
        <w:ind w:left="473" w:right="234" w:firstLine="286"/>
        <w:jc w:val="left"/>
      </w:pPr>
      <w:r>
        <w:t>-деятельность классных руководителей и других педагогов вместе с обучающимися,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благоустройству,</w:t>
      </w:r>
      <w:r>
        <w:rPr>
          <w:spacing w:val="-4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аудиторий,</w:t>
      </w:r>
      <w:r>
        <w:rPr>
          <w:spacing w:val="-4"/>
        </w:rPr>
        <w:t xml:space="preserve"> </w:t>
      </w:r>
      <w:r>
        <w:t>пришкольной</w:t>
      </w:r>
      <w:r>
        <w:rPr>
          <w:spacing w:val="-5"/>
        </w:rPr>
        <w:t xml:space="preserve"> </w:t>
      </w:r>
      <w:r>
        <w:t>территории;</w:t>
      </w:r>
    </w:p>
    <w:p w:rsidR="00551FBD" w:rsidRDefault="008C5111">
      <w:pPr>
        <w:pStyle w:val="a3"/>
        <w:spacing w:before="1" w:line="276" w:lineRule="auto"/>
        <w:ind w:left="473" w:right="509" w:firstLine="286"/>
        <w:jc w:val="left"/>
      </w:pPr>
      <w:r>
        <w:t>-разработку и оформление пространств проведения значимых событий, праздников, церемоний,</w:t>
      </w:r>
      <w:r>
        <w:rPr>
          <w:spacing w:val="-57"/>
        </w:rPr>
        <w:t xml:space="preserve"> </w:t>
      </w:r>
      <w:r>
        <w:t>торжественных 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3"/>
        </w:rPr>
        <w:t xml:space="preserve"> </w:t>
      </w:r>
      <w:r>
        <w:t>(событийный дизайн);</w:t>
      </w:r>
    </w:p>
    <w:p w:rsidR="00551FBD" w:rsidRDefault="008C5111">
      <w:pPr>
        <w:pStyle w:val="a3"/>
        <w:spacing w:line="276" w:lineRule="auto"/>
        <w:ind w:left="473" w:right="669" w:firstLine="286"/>
        <w:jc w:val="left"/>
      </w:pPr>
      <w:r>
        <w:t>-разработку и обновление материалов (стендов, плакатов, инсталляций и др.), акцентирующих</w:t>
      </w:r>
      <w:r>
        <w:rPr>
          <w:spacing w:val="-58"/>
        </w:rPr>
        <w:t xml:space="preserve"> </w:t>
      </w:r>
      <w:r>
        <w:t>внимание обучающихся на важных для воспитания ценностях, правилах, традициях, укладе</w:t>
      </w:r>
      <w:r>
        <w:rPr>
          <w:spacing w:val="1"/>
        </w:rPr>
        <w:t xml:space="preserve"> </w:t>
      </w:r>
      <w:r>
        <w:lastRenderedPageBreak/>
        <w:t>общеобразовательной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актуальных вопросах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безопасности.</w:t>
      </w:r>
    </w:p>
    <w:p w:rsidR="00551FBD" w:rsidRDefault="008C5111">
      <w:pPr>
        <w:pStyle w:val="a3"/>
        <w:spacing w:line="276" w:lineRule="auto"/>
        <w:ind w:left="473" w:right="234"/>
        <w:jc w:val="left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доступная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551FBD" w:rsidRDefault="008C5111">
      <w:pPr>
        <w:pStyle w:val="2"/>
        <w:spacing w:before="4" w:line="240" w:lineRule="auto"/>
        <w:ind w:left="759"/>
        <w:jc w:val="left"/>
      </w:pPr>
      <w:r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551FBD" w:rsidRDefault="008C5111">
      <w:pPr>
        <w:pStyle w:val="a3"/>
        <w:spacing w:before="103" w:line="276" w:lineRule="auto"/>
        <w:ind w:left="473" w:right="493" w:firstLine="566"/>
        <w:jc w:val="left"/>
        <w:rPr>
          <w:i/>
        </w:rPr>
      </w:pPr>
      <w:r>
        <w:rPr>
          <w:color w:val="221F1F"/>
          <w:spacing w:val="-1"/>
        </w:rPr>
        <w:t xml:space="preserve">Работа с родителями (законными представителями) обучающихся </w:t>
      </w:r>
      <w:r>
        <w:rPr>
          <w:color w:val="221F1F"/>
        </w:rPr>
        <w:t>осуществляется для более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эффективного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достижения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цели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воспитания,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которое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обеспечивается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согласованием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позиций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семьи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образовательной организации в данном вопросе. Работа с родителями (законными</w:t>
      </w:r>
      <w:r w:rsidR="00A761B0">
        <w:rPr>
          <w:color w:val="221F1F"/>
          <w:spacing w:val="1"/>
        </w:rPr>
        <w:t xml:space="preserve"> п</w:t>
      </w:r>
      <w:r>
        <w:rPr>
          <w:color w:val="221F1F"/>
        </w:rPr>
        <w:t>редставителями)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деятельности</w:t>
      </w:r>
      <w:r>
        <w:rPr>
          <w:i/>
          <w:color w:val="221F1F"/>
        </w:rPr>
        <w:t>.</w:t>
      </w:r>
    </w:p>
    <w:p w:rsidR="00551FBD" w:rsidRDefault="008C5111">
      <w:pPr>
        <w:ind w:left="759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2" w:line="273" w:lineRule="auto"/>
        <w:ind w:right="407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общешкольные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родительские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собрания,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происходящие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режиме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обсуждения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наиболее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проблем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before="5" w:line="276" w:lineRule="auto"/>
        <w:ind w:right="402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семейный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всеобуч,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котором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родители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(законные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представители) могли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получать ценные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рекомендации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советы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педагогов-психологов,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учителей-дефектологов,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учителей-логопедов,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proofErr w:type="gramStart"/>
      <w:r>
        <w:rPr>
          <w:color w:val="221F1F"/>
          <w:sz w:val="24"/>
        </w:rPr>
        <w:t>.</w:t>
      </w:r>
      <w:proofErr w:type="gram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обмениваться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находками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06"/>
        </w:tabs>
        <w:spacing w:line="276" w:lineRule="auto"/>
        <w:ind w:right="403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форумы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 интернет-</w:t>
      </w:r>
      <w:proofErr w:type="spellStart"/>
      <w:r>
        <w:rPr>
          <w:color w:val="221F1F"/>
          <w:sz w:val="24"/>
        </w:rPr>
        <w:t>месенджерах</w:t>
      </w:r>
      <w:proofErr w:type="spellEnd"/>
      <w:r>
        <w:rPr>
          <w:color w:val="221F1F"/>
          <w:sz w:val="24"/>
        </w:rPr>
        <w:t>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интересующие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2"/>
          <w:sz w:val="24"/>
        </w:rPr>
        <w:t xml:space="preserve">родителей (законных представителей) вопросы, </w:t>
      </w:r>
      <w:r>
        <w:rPr>
          <w:color w:val="221F1F"/>
          <w:spacing w:val="-1"/>
          <w:sz w:val="24"/>
        </w:rPr>
        <w:t>а также осуществляются виртуальные консультации</w:t>
      </w:r>
      <w:r>
        <w:rPr>
          <w:color w:val="221F1F"/>
          <w:sz w:val="24"/>
        </w:rPr>
        <w:t xml:space="preserve"> психологов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работников.</w:t>
      </w:r>
    </w:p>
    <w:p w:rsidR="00551FBD" w:rsidRDefault="008C5111">
      <w:pPr>
        <w:spacing w:line="273" w:lineRule="exact"/>
        <w:ind w:left="1539"/>
        <w:jc w:val="both"/>
        <w:rPr>
          <w:i/>
          <w:sz w:val="24"/>
        </w:rPr>
      </w:pPr>
      <w:r>
        <w:rPr>
          <w:i/>
          <w:color w:val="000009"/>
          <w:sz w:val="24"/>
        </w:rPr>
        <w:t>На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индивидуальном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уровне: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15"/>
        </w:tabs>
        <w:spacing w:before="159" w:line="276" w:lineRule="auto"/>
        <w:ind w:right="410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работа специалистов по запросу родителей (законных представителей) для решения острых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конфликтных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before="1" w:line="276" w:lineRule="auto"/>
        <w:ind w:right="404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участие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медико-педагогических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консилиумах,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собираемых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случае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возникновения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конкретного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обучающегося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957"/>
        </w:tabs>
        <w:spacing w:before="1" w:line="273" w:lineRule="auto"/>
        <w:ind w:right="409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помощь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стороны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подготовке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проведении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общешкольных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proofErr w:type="spellStart"/>
      <w:r>
        <w:rPr>
          <w:color w:val="221F1F"/>
          <w:sz w:val="24"/>
        </w:rPr>
        <w:t>внутриклассных</w:t>
      </w:r>
      <w:proofErr w:type="spellEnd"/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мероприятий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воспитательной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направленности;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before="3" w:line="273" w:lineRule="auto"/>
        <w:ind w:right="406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индивидуальное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консультирование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координации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усилий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представителей);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before="6" w:line="273" w:lineRule="auto"/>
        <w:ind w:right="418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before="5" w:line="273" w:lineRule="auto"/>
        <w:ind w:right="411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 и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 вопросов</w:t>
      </w:r>
    </w:p>
    <w:p w:rsidR="00551FBD" w:rsidRDefault="008C5111">
      <w:pPr>
        <w:pStyle w:val="a3"/>
        <w:spacing w:before="68"/>
        <w:ind w:left="473"/>
        <w:jc w:val="left"/>
      </w:pPr>
      <w:r>
        <w:t>воспитания;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before="46" w:line="276" w:lineRule="auto"/>
        <w:ind w:right="416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line="276" w:lineRule="auto"/>
        <w:ind w:right="410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55"/>
        </w:tabs>
        <w:spacing w:line="273" w:lineRule="auto"/>
        <w:ind w:right="415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551FBD" w:rsidRDefault="008C5111">
      <w:pPr>
        <w:pStyle w:val="2"/>
        <w:spacing w:before="7" w:line="240" w:lineRule="auto"/>
        <w:ind w:left="759"/>
        <w:jc w:val="left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551FBD" w:rsidRDefault="008C5111">
      <w:pPr>
        <w:pStyle w:val="a3"/>
        <w:spacing w:before="36" w:line="276" w:lineRule="auto"/>
        <w:ind w:left="473" w:right="571" w:firstLine="286"/>
        <w:jc w:val="left"/>
      </w:pPr>
      <w:r>
        <w:t>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</w:t>
      </w:r>
      <w:r>
        <w:rPr>
          <w:spacing w:val="1"/>
        </w:rPr>
        <w:t xml:space="preserve"> </w:t>
      </w:r>
      <w:r>
        <w:lastRenderedPageBreak/>
        <w:t>достоинства, а школьникам – предоставляет широкие возможности для самовыражения и</w:t>
      </w:r>
      <w:r>
        <w:rPr>
          <w:spacing w:val="1"/>
        </w:rPr>
        <w:t xml:space="preserve"> </w:t>
      </w:r>
      <w:r>
        <w:t>самореализации. Это то, что готовит их к взрослой жизни. Поскольку учащимся младших 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 удается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детское</w:t>
      </w:r>
      <w:r>
        <w:rPr>
          <w:spacing w:val="-57"/>
        </w:rPr>
        <w:t xml:space="preserve"> </w:t>
      </w:r>
      <w:r>
        <w:t>самоуправление иногда и на время может трансформироваться (посредством введения функции</w:t>
      </w:r>
      <w:r>
        <w:rPr>
          <w:spacing w:val="1"/>
        </w:rPr>
        <w:t xml:space="preserve"> </w:t>
      </w:r>
      <w:r>
        <w:t>педагога-куратора)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551FBD" w:rsidRDefault="008C5111">
      <w:pPr>
        <w:pStyle w:val="a3"/>
        <w:spacing w:before="1"/>
        <w:ind w:left="759"/>
        <w:jc w:val="left"/>
      </w:pPr>
      <w:r>
        <w:t>Детское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551FBD" w:rsidRDefault="008C5111">
      <w:pPr>
        <w:pStyle w:val="2"/>
        <w:spacing w:before="46" w:line="240" w:lineRule="auto"/>
        <w:ind w:left="759"/>
        <w:jc w:val="left"/>
      </w:pPr>
      <w:r>
        <w:t>На</w:t>
      </w:r>
      <w:r>
        <w:rPr>
          <w:spacing w:val="-2"/>
        </w:rPr>
        <w:t xml:space="preserve"> </w:t>
      </w:r>
      <w:r>
        <w:t>уровне школы: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35" w:line="276" w:lineRule="auto"/>
        <w:ind w:right="411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выборного Совета школы, создаваемого для учета мнения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управления образовательной организацией и принятия административных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значимой для школьников информации и получения обратной связи от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09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 флешмобов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3" w:lineRule="auto"/>
        <w:ind w:right="417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551FBD" w:rsidRDefault="008C5111">
      <w:pPr>
        <w:pStyle w:val="2"/>
        <w:spacing w:before="119" w:line="240" w:lineRule="auto"/>
        <w:ind w:left="759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36" w:line="276" w:lineRule="auto"/>
        <w:ind w:right="406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лидеров-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 представляющих интересы класса в общешкольных делах и призванных 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3" w:lineRule="auto"/>
        <w:ind w:right="411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класса.</w:t>
      </w:r>
    </w:p>
    <w:p w:rsidR="00551FBD" w:rsidRDefault="008C5111">
      <w:pPr>
        <w:pStyle w:val="2"/>
        <w:spacing w:before="123" w:line="240" w:lineRule="auto"/>
        <w:ind w:left="759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38" w:line="273" w:lineRule="auto"/>
        <w:ind w:right="407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порядком и чистотой в классе, спальне,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551FBD" w:rsidRDefault="008C5111">
      <w:pPr>
        <w:pStyle w:val="2"/>
        <w:spacing w:before="3" w:line="240" w:lineRule="auto"/>
        <w:ind w:left="759"/>
      </w:pPr>
      <w:r>
        <w:t>Модуль</w:t>
      </w:r>
      <w:r>
        <w:rPr>
          <w:spacing w:val="-1"/>
        </w:rPr>
        <w:t xml:space="preserve"> </w:t>
      </w:r>
      <w:r>
        <w:t>«Профилактика и</w:t>
      </w:r>
      <w:r>
        <w:rPr>
          <w:spacing w:val="-1"/>
        </w:rPr>
        <w:t xml:space="preserve"> </w:t>
      </w:r>
      <w:r>
        <w:t>безопасность»</w:t>
      </w:r>
    </w:p>
    <w:p w:rsidR="00551FBD" w:rsidRDefault="008C5111">
      <w:pPr>
        <w:pStyle w:val="a3"/>
        <w:spacing w:before="68" w:line="276" w:lineRule="auto"/>
        <w:ind w:left="473" w:right="407" w:firstLine="286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и поддержки безопасной и комфортной среды в общеобразовательной организации</w:t>
      </w:r>
      <w:r>
        <w:rPr>
          <w:spacing w:val="1"/>
        </w:rPr>
        <w:t xml:space="preserve"> </w:t>
      </w:r>
      <w:r>
        <w:t>предусматривает: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1" w:line="276" w:lineRule="auto"/>
        <w:ind w:right="405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конфликтологов, коррекционных педагогов, работников социальных 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09" w:firstLine="286"/>
        <w:jc w:val="both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девиантными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в социокультурном окружении с педагогами, родителями, социальными 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молодёжные объединения, культы, субкультуры, группы в социальных сетях; по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среде, на транспорте, на воде, безопасности дорожного движения, 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антитеррористической и антиэкстремистской безопасности, гражданской обороне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87"/>
        </w:tabs>
        <w:spacing w:line="276" w:lineRule="auto"/>
        <w:ind w:right="403" w:firstLine="286"/>
        <w:jc w:val="both"/>
        <w:rPr>
          <w:rFonts w:ascii="Symbol" w:hAnsi="Symbol"/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 значимого общения, творчества, деятельности (в том числе профессиональной, религиозно-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и др.);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51FBD" w:rsidRDefault="008C5111">
      <w:pPr>
        <w:pStyle w:val="a3"/>
        <w:spacing w:line="276" w:lineRule="auto"/>
        <w:ind w:left="473" w:right="893" w:firstLine="286"/>
        <w:jc w:val="left"/>
      </w:pPr>
      <w:r>
        <w:t>профилактику расширения групп, семей обучающихся, требующих специальной психолого-</w:t>
      </w:r>
      <w:r>
        <w:rPr>
          <w:spacing w:val="-57"/>
        </w:rPr>
        <w:t xml:space="preserve"> </w:t>
      </w:r>
      <w:r>
        <w:t>педагогической поддержки и сопровождения (слабоуспевающие, социально 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т.д.).</w:t>
      </w:r>
    </w:p>
    <w:p w:rsidR="00551FBD" w:rsidRDefault="008C5111">
      <w:pPr>
        <w:pStyle w:val="2"/>
        <w:spacing w:before="45" w:line="240" w:lineRule="auto"/>
        <w:ind w:left="759"/>
        <w:jc w:val="left"/>
      </w:pPr>
      <w:r>
        <w:t>Модуль</w:t>
      </w:r>
      <w:r>
        <w:rPr>
          <w:spacing w:val="-3"/>
        </w:rPr>
        <w:t xml:space="preserve"> </w:t>
      </w:r>
      <w:r>
        <w:t>«Профориентация”</w:t>
      </w:r>
    </w:p>
    <w:p w:rsidR="00551FBD" w:rsidRDefault="008C5111">
      <w:pPr>
        <w:pStyle w:val="a3"/>
        <w:spacing w:before="36" w:line="276" w:lineRule="auto"/>
        <w:ind w:left="473" w:right="447" w:firstLine="286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«профориентация»</w:t>
      </w:r>
      <w:r>
        <w:rPr>
          <w:spacing w:val="-10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в себя профессиональное просвещение школьников; диагностику и консультирование по</w:t>
      </w:r>
      <w:r>
        <w:rPr>
          <w:spacing w:val="1"/>
        </w:rPr>
        <w:t xml:space="preserve"> </w:t>
      </w:r>
      <w:r>
        <w:t>проблемам 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будущей профессиональной деятельности.</w:t>
      </w:r>
    </w:p>
    <w:p w:rsidR="00551FBD" w:rsidRDefault="008C5111">
      <w:pPr>
        <w:pStyle w:val="a3"/>
        <w:spacing w:before="68" w:line="276" w:lineRule="auto"/>
        <w:ind w:left="473" w:right="611" w:firstLine="286"/>
        <w:jc w:val="left"/>
      </w:pPr>
      <w:r>
        <w:t>Оказывая помощь в выборе будущей профессии, мы опираемся на возможности и особенности</w:t>
      </w:r>
      <w:r>
        <w:rPr>
          <w:spacing w:val="-57"/>
        </w:rPr>
        <w:t xml:space="preserve"> </w:t>
      </w:r>
      <w:r>
        <w:t>детей с ОВЗ, а также на факторы производственной среды и трудового процесса будущей</w:t>
      </w:r>
      <w:r>
        <w:rPr>
          <w:spacing w:val="1"/>
        </w:rPr>
        <w:t xml:space="preserve"> </w:t>
      </w:r>
      <w:r>
        <w:t>специальности. Поэтому особое внимание</w:t>
      </w:r>
      <w:r>
        <w:rPr>
          <w:spacing w:val="1"/>
        </w:rPr>
        <w:t xml:space="preserve"> </w:t>
      </w:r>
      <w:r>
        <w:t>уделяется: а) комплексной диагностической оценке</w:t>
      </w:r>
      <w:r>
        <w:rPr>
          <w:spacing w:val="1"/>
        </w:rPr>
        <w:t xml:space="preserve"> </w:t>
      </w:r>
      <w:r>
        <w:t>(исходя из характера функциональных и психологических параметров) возможностей ребенка; б)</w:t>
      </w:r>
      <w:r>
        <w:rPr>
          <w:spacing w:val="-57"/>
        </w:rPr>
        <w:t xml:space="preserve"> </w:t>
      </w:r>
      <w:r>
        <w:t>развитию наиболее универсальных умений,</w:t>
      </w:r>
      <w:r>
        <w:rPr>
          <w:spacing w:val="1"/>
        </w:rPr>
        <w:t xml:space="preserve"> </w:t>
      </w:r>
      <w:r>
        <w:t>и качеств, которые необходимы для</w:t>
      </w:r>
      <w:r>
        <w:rPr>
          <w:spacing w:val="1"/>
        </w:rPr>
        <w:t xml:space="preserve"> </w:t>
      </w:r>
      <w:r>
        <w:t>профессиональной (трудовой) самореализации; в) формированию таких интересов и 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максимально ориентируют</w:t>
      </w:r>
      <w:r>
        <w:rPr>
          <w:spacing w:val="-1"/>
        </w:rPr>
        <w:t xml:space="preserve"> </w:t>
      </w:r>
      <w:r>
        <w:t>именно на</w:t>
      </w:r>
      <w:r>
        <w:rPr>
          <w:spacing w:val="-4"/>
        </w:rPr>
        <w:t xml:space="preserve"> </w:t>
      </w:r>
      <w:r>
        <w:t>показанные</w:t>
      </w:r>
      <w:r>
        <w:rPr>
          <w:spacing w:val="-3"/>
        </w:rPr>
        <w:t xml:space="preserve"> </w:t>
      </w:r>
      <w:r>
        <w:t>профессии.</w:t>
      </w:r>
    </w:p>
    <w:p w:rsidR="00551FBD" w:rsidRDefault="008C5111">
      <w:pPr>
        <w:pStyle w:val="a3"/>
        <w:spacing w:before="2" w:line="276" w:lineRule="auto"/>
        <w:ind w:left="473" w:right="546" w:firstLine="286"/>
        <w:jc w:val="left"/>
      </w:pPr>
      <w:r>
        <w:t>Для достижения наибольшей эффективности комплекс необходимых профориентационных</w:t>
      </w:r>
      <w:r>
        <w:rPr>
          <w:spacing w:val="1"/>
        </w:rPr>
        <w:t xml:space="preserve"> </w:t>
      </w:r>
      <w:r>
        <w:t>мероприятий в общеобразовательном учреждении осуществляется</w:t>
      </w:r>
      <w:r>
        <w:rPr>
          <w:spacing w:val="1"/>
        </w:rPr>
        <w:t xml:space="preserve"> </w:t>
      </w:r>
      <w:r>
        <w:t>через специально</w:t>
      </w:r>
      <w:r>
        <w:rPr>
          <w:spacing w:val="1"/>
        </w:rPr>
        <w:t xml:space="preserve"> </w:t>
      </w:r>
      <w:r>
        <w:t>организованную социально-педагогическую</w:t>
      </w:r>
      <w:r>
        <w:rPr>
          <w:spacing w:val="1"/>
        </w:rPr>
        <w:t xml:space="preserve"> </w:t>
      </w:r>
      <w:r>
        <w:t>деятельность с учащимися. Профориентационная</w:t>
      </w:r>
      <w:r>
        <w:rPr>
          <w:spacing w:val="1"/>
        </w:rPr>
        <w:t xml:space="preserve"> </w:t>
      </w:r>
      <w:r>
        <w:t>работа в школе разделена на этапы, в соответствии с возрастом, особенностями развития и</w:t>
      </w:r>
      <w:r>
        <w:rPr>
          <w:spacing w:val="1"/>
        </w:rPr>
        <w:t xml:space="preserve"> </w:t>
      </w:r>
      <w:r>
        <w:t>возможностями ребенка. На каждом этапе решаются поставленные цели и задачи через различные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способы и приемы.</w:t>
      </w:r>
    </w:p>
    <w:p w:rsidR="00551FBD" w:rsidRDefault="008C5111">
      <w:pPr>
        <w:pStyle w:val="a3"/>
        <w:spacing w:before="2" w:line="276" w:lineRule="auto"/>
        <w:ind w:left="473" w:right="732" w:firstLine="286"/>
        <w:jc w:val="left"/>
      </w:pPr>
      <w:r>
        <w:t>Для успешного формирования профессиональной ориентации воспитанникам необходимо</w:t>
      </w:r>
      <w:r>
        <w:rPr>
          <w:spacing w:val="1"/>
        </w:rPr>
        <w:t xml:space="preserve"> </w:t>
      </w:r>
      <w:r>
        <w:t>пройти все этапы трудового воспитания и обучения: самообслуживание; уроки ручного труда;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мастерских;</w:t>
      </w:r>
      <w:r>
        <w:rPr>
          <w:spacing w:val="-4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производительный</w:t>
      </w:r>
      <w:r>
        <w:rPr>
          <w:spacing w:val="-4"/>
        </w:rPr>
        <w:t xml:space="preserve"> </w:t>
      </w:r>
      <w:r>
        <w:t>труд;</w:t>
      </w:r>
      <w:r>
        <w:rPr>
          <w:spacing w:val="-4"/>
        </w:rPr>
        <w:t xml:space="preserve"> </w:t>
      </w:r>
      <w:r>
        <w:t>производственный</w:t>
      </w:r>
      <w:r>
        <w:rPr>
          <w:spacing w:val="-6"/>
        </w:rPr>
        <w:t xml:space="preserve"> </w:t>
      </w:r>
      <w:r>
        <w:t>труд.</w:t>
      </w:r>
    </w:p>
    <w:p w:rsidR="00551FBD" w:rsidRDefault="008C5111">
      <w:pPr>
        <w:pStyle w:val="a3"/>
        <w:spacing w:line="274" w:lineRule="exact"/>
        <w:ind w:left="759"/>
        <w:jc w:val="left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сопровождению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before="42"/>
        <w:ind w:left="1218" w:hanging="460"/>
        <w:jc w:val="both"/>
        <w:rPr>
          <w:rFonts w:ascii="Symbol" w:hAnsi="Symbol"/>
          <w:sz w:val="24"/>
        </w:rPr>
      </w:pPr>
      <w:r>
        <w:rPr>
          <w:sz w:val="24"/>
        </w:rPr>
        <w:t>внедрение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минимум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before="40" w:line="273" w:lineRule="auto"/>
        <w:ind w:right="414" w:firstLine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циклы профориентационных часов общения,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школьника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before="3" w:line="276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принять решение, занять определенную позицию, расширяющие знания школьников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line="273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</w:rPr>
        <w:t>экскурсии на предприятия, дающие школьникам начальные представления о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line="276" w:lineRule="auto"/>
        <w:ind w:right="404" w:firstLine="286"/>
        <w:jc w:val="both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дней открытых дверей в средних специальных учебных 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пробах,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-1"/>
          <w:sz w:val="24"/>
        </w:rPr>
        <w:t xml:space="preserve"> </w:t>
      </w:r>
      <w:r>
        <w:rPr>
          <w:sz w:val="24"/>
        </w:rPr>
        <w:t>«Апрельские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встречи»;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line="276" w:lineRule="auto"/>
        <w:ind w:right="410" w:firstLine="286"/>
        <w:jc w:val="both"/>
        <w:rPr>
          <w:rFonts w:ascii="Symbol" w:hAnsi="Symbol"/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профориентационного онлайн-тестирования, в том числе в рамках проекта «Билет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line="276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в работе всероссийских профориентационных проектов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», созданных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интернет: просмотр лекций, решение учебно-тренировочных задач, участие в 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219"/>
        </w:tabs>
        <w:spacing w:line="273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ими профессии;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05"/>
        </w:tabs>
        <w:spacing w:line="273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551FBD" w:rsidRDefault="008C5111">
      <w:pPr>
        <w:pStyle w:val="2"/>
        <w:spacing w:line="240" w:lineRule="auto"/>
        <w:ind w:left="4554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551FBD" w:rsidRDefault="008C5111">
      <w:pPr>
        <w:pStyle w:val="a3"/>
        <w:spacing w:before="35"/>
        <w:ind w:left="759"/>
        <w:jc w:val="left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1"/>
        <w:ind w:left="1052" w:hanging="294"/>
        <w:rPr>
          <w:rFonts w:ascii="Symbol" w:hAnsi="Symbol"/>
          <w:sz w:val="20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1" w:line="276" w:lineRule="auto"/>
        <w:ind w:right="413" w:firstLine="286"/>
        <w:rPr>
          <w:rFonts w:ascii="Symbol" w:hAnsi="Symbol"/>
          <w:sz w:val="20"/>
        </w:rPr>
      </w:pPr>
      <w:r>
        <w:rPr>
          <w:sz w:val="24"/>
        </w:rPr>
        <w:t>советник</w:t>
      </w:r>
      <w:r>
        <w:rPr>
          <w:spacing w:val="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68"/>
        <w:ind w:left="1052" w:hanging="294"/>
        <w:rPr>
          <w:rFonts w:ascii="Symbol" w:hAnsi="Symbol"/>
          <w:sz w:val="20"/>
        </w:rPr>
      </w:pPr>
      <w:r>
        <w:rPr>
          <w:sz w:val="24"/>
        </w:rPr>
        <w:t>педагог-организатор;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4"/>
        <w:ind w:left="1052" w:hanging="294"/>
        <w:rPr>
          <w:rFonts w:ascii="Symbol" w:hAnsi="Symbol"/>
          <w:sz w:val="20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1"/>
        <w:ind w:left="1052" w:hanging="294"/>
        <w:rPr>
          <w:rFonts w:ascii="Symbol" w:hAnsi="Symbol"/>
          <w:sz w:val="20"/>
        </w:rPr>
      </w:pPr>
      <w:r>
        <w:rPr>
          <w:sz w:val="24"/>
        </w:rPr>
        <w:t>педагог-психолог;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1"/>
        <w:ind w:left="1052" w:hanging="294"/>
        <w:rPr>
          <w:rFonts w:ascii="Symbol" w:hAnsi="Symbol"/>
          <w:sz w:val="20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1"/>
        <w:ind w:left="1052" w:hanging="294"/>
        <w:rPr>
          <w:rFonts w:ascii="Symbol" w:hAnsi="Symbol"/>
          <w:sz w:val="20"/>
        </w:rPr>
      </w:pPr>
      <w:r>
        <w:rPr>
          <w:sz w:val="24"/>
        </w:rPr>
        <w:t>педагог-логопед;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52"/>
          <w:tab w:val="left" w:pos="1053"/>
        </w:tabs>
        <w:spacing w:before="40"/>
        <w:ind w:left="1052" w:hanging="294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551FBD">
      <w:pPr>
        <w:pStyle w:val="a3"/>
        <w:spacing w:before="2"/>
        <w:ind w:left="0"/>
        <w:jc w:val="left"/>
        <w:rPr>
          <w:sz w:val="28"/>
        </w:rPr>
      </w:pPr>
    </w:p>
    <w:p w:rsidR="00551FBD" w:rsidRDefault="008C5111">
      <w:pPr>
        <w:pStyle w:val="a3"/>
        <w:spacing w:line="276" w:lineRule="auto"/>
        <w:ind w:left="473" w:right="447" w:firstLine="286"/>
        <w:jc w:val="left"/>
      </w:pPr>
      <w:r>
        <w:t>Общая численность педагогических работников школы</w:t>
      </w:r>
      <w:r>
        <w:rPr>
          <w:spacing w:val="1"/>
        </w:rPr>
        <w:t xml:space="preserve"> </w:t>
      </w:r>
      <w:r>
        <w:t>- 3</w:t>
      </w:r>
      <w:r w:rsidR="00A761B0">
        <w:t>0</w:t>
      </w:r>
      <w:r>
        <w:t xml:space="preserve"> человек, основных педагогических</w:t>
      </w:r>
      <w:r>
        <w:rPr>
          <w:spacing w:val="-57"/>
        </w:rPr>
        <w:t xml:space="preserve"> </w:t>
      </w:r>
      <w:r>
        <w:t>работников. Кадровое обеспечение воспитательного процесса</w:t>
      </w:r>
      <w:r>
        <w:rPr>
          <w:spacing w:val="1"/>
        </w:rPr>
        <w:t xml:space="preserve"> </w:t>
      </w:r>
      <w:r>
        <w:t>осуществляют: классные руководители – 1</w:t>
      </w:r>
      <w:r w:rsidR="00A761B0">
        <w:t>9</w:t>
      </w:r>
      <w:r>
        <w:t xml:space="preserve"> чел.</w:t>
      </w:r>
      <w:proofErr w:type="gramStart"/>
      <w:r>
        <w:t>,  педагог</w:t>
      </w:r>
      <w:proofErr w:type="gramEnd"/>
      <w:r>
        <w:t xml:space="preserve">-психолог – 1чел., учитель дефектолог — </w:t>
      </w:r>
      <w:r w:rsidR="00A761B0">
        <w:t xml:space="preserve">0 </w:t>
      </w:r>
      <w:r>
        <w:t xml:space="preserve">чел., логопед - </w:t>
      </w:r>
      <w:r w:rsidR="00A761B0">
        <w:t>1</w:t>
      </w:r>
      <w:r>
        <w:t>, социальный педагог</w:t>
      </w:r>
      <w:r>
        <w:rPr>
          <w:spacing w:val="1"/>
        </w:rPr>
        <w:t xml:space="preserve"> </w:t>
      </w:r>
      <w:r w:rsidR="00A761B0">
        <w:rPr>
          <w:spacing w:val="1"/>
        </w:rPr>
        <w:t>1</w:t>
      </w:r>
      <w:r>
        <w:rPr>
          <w:spacing w:val="-1"/>
        </w:rPr>
        <w:t xml:space="preserve"> </w:t>
      </w:r>
      <w:r>
        <w:t>чел.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 w:rsidP="00A761B0">
      <w:pPr>
        <w:pStyle w:val="a3"/>
        <w:spacing w:line="276" w:lineRule="auto"/>
        <w:ind w:left="473" w:right="513" w:firstLine="286"/>
        <w:jc w:val="left"/>
        <w:rPr>
          <w:sz w:val="28"/>
        </w:rPr>
      </w:pPr>
      <w:r>
        <w:t xml:space="preserve">Ежегодно </w:t>
      </w:r>
      <w:proofErr w:type="spellStart"/>
      <w:r>
        <w:t>педработники</w:t>
      </w:r>
      <w:proofErr w:type="spellEnd"/>
      <w:r>
        <w:t xml:space="preserve"> проходят повышение квалификации по актуальным вопросам</w:t>
      </w:r>
      <w:r>
        <w:rPr>
          <w:spacing w:val="1"/>
        </w:rPr>
        <w:t xml:space="preserve"> </w:t>
      </w:r>
      <w:r>
        <w:t>воспитания в соответствии с планом-графиком. К реализации воспитательных задач привлекаются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 работники</w:t>
      </w:r>
      <w:r>
        <w:rPr>
          <w:spacing w:val="-1"/>
        </w:rPr>
        <w:t xml:space="preserve"> </w:t>
      </w:r>
      <w:r>
        <w:t>КДН</w:t>
      </w:r>
      <w:r>
        <w:rPr>
          <w:spacing w:val="-2"/>
        </w:rPr>
        <w:t xml:space="preserve"> </w:t>
      </w:r>
      <w:r>
        <w:t>и ОДН</w:t>
      </w:r>
      <w:r w:rsidR="00A761B0">
        <w:t>.</w:t>
      </w:r>
      <w:r w:rsidR="00A761B0">
        <w:rPr>
          <w:sz w:val="28"/>
        </w:rPr>
        <w:t xml:space="preserve"> </w:t>
      </w:r>
    </w:p>
    <w:p w:rsidR="00551FBD" w:rsidRDefault="008C5111">
      <w:pPr>
        <w:pStyle w:val="2"/>
        <w:spacing w:line="240" w:lineRule="auto"/>
        <w:ind w:left="759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551FBD" w:rsidRDefault="008C5111">
      <w:pPr>
        <w:pStyle w:val="a3"/>
        <w:spacing w:before="39" w:line="276" w:lineRule="auto"/>
        <w:ind w:left="473" w:right="407" w:firstLine="286"/>
        <w:jc w:val="left"/>
      </w:pPr>
      <w:r>
        <w:t>Программа разработана с учётом Федерального закона от 29.12.2012 № 273-ФЗ «Об образовании</w:t>
      </w:r>
      <w:r>
        <w:rPr>
          <w:spacing w:val="-57"/>
        </w:rPr>
        <w:t xml:space="preserve"> </w:t>
      </w:r>
      <w:r>
        <w:t>в Российской Федерации»,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 (Распоряжение Правительства Российской Федерации от 29.05.2015 № 996-р) и Плана</w:t>
      </w:r>
      <w:r>
        <w:rPr>
          <w:spacing w:val="1"/>
        </w:rPr>
        <w:t xml:space="preserve"> </w:t>
      </w:r>
      <w:r>
        <w:lastRenderedPageBreak/>
        <w:t>мероприятий по её реализации в 2021 — 2025 годах (Распоряжение Правительства 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 Федерации</w:t>
      </w:r>
      <w:r>
        <w:rPr>
          <w:spacing w:val="-57"/>
        </w:rPr>
        <w:t xml:space="preserve"> </w:t>
      </w:r>
      <w:r>
        <w:t>(Указ Президента Российской Федерации от 02.07.2021 № 400),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(далее — ФГОС) начального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 31.05.2021 №</w:t>
      </w:r>
      <w:r>
        <w:rPr>
          <w:spacing w:val="-1"/>
        </w:rPr>
        <w:t xml:space="preserve"> </w:t>
      </w:r>
      <w:r>
        <w:t>287).</w:t>
      </w:r>
    </w:p>
    <w:p w:rsidR="00551FBD" w:rsidRDefault="008C5111">
      <w:pPr>
        <w:pStyle w:val="2"/>
        <w:spacing w:before="73" w:line="278" w:lineRule="auto"/>
        <w:ind w:left="473" w:right="1716" w:firstLine="286"/>
        <w:jc w:val="left"/>
      </w:pPr>
      <w:r>
        <w:t>Требования к условиям работы с обучающимися с особыми образовательными</w:t>
      </w:r>
      <w:r>
        <w:rPr>
          <w:spacing w:val="-57"/>
        </w:rPr>
        <w:t xml:space="preserve"> </w:t>
      </w:r>
      <w:r>
        <w:t>потребностями</w:t>
      </w:r>
    </w:p>
    <w:p w:rsidR="00551FBD" w:rsidRDefault="008C5111">
      <w:pPr>
        <w:pStyle w:val="a3"/>
        <w:spacing w:line="276" w:lineRule="auto"/>
        <w:ind w:left="473" w:firstLine="286"/>
        <w:jc w:val="left"/>
      </w:pP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рекомендована</w:t>
      </w:r>
      <w:r>
        <w:rPr>
          <w:spacing w:val="-4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общеобразовательная программа для детей с задержкой психического развития и 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 умственной отсталостью.</w:t>
      </w:r>
    </w:p>
    <w:p w:rsidR="00551FBD" w:rsidRDefault="008C5111">
      <w:pPr>
        <w:pStyle w:val="a3"/>
        <w:spacing w:line="276" w:lineRule="auto"/>
        <w:ind w:left="473" w:right="234" w:firstLine="286"/>
        <w:jc w:val="left"/>
      </w:pPr>
      <w:r>
        <w:t>Особыми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5"/>
          <w:tab w:val="left" w:pos="1327"/>
        </w:tabs>
        <w:spacing w:line="273" w:lineRule="auto"/>
        <w:ind w:right="412" w:firstLine="286"/>
        <w:rPr>
          <w:rFonts w:ascii="Symbol" w:hAnsi="Symbol"/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социум;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5"/>
          <w:tab w:val="left" w:pos="1327"/>
        </w:tabs>
        <w:spacing w:line="273" w:lineRule="auto"/>
        <w:ind w:right="414" w:firstLine="28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5"/>
          <w:tab w:val="left" w:pos="1327"/>
        </w:tabs>
        <w:spacing w:line="276" w:lineRule="auto"/>
        <w:ind w:right="415" w:firstLine="286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5"/>
          <w:tab w:val="left" w:pos="1327"/>
          <w:tab w:val="left" w:pos="2812"/>
          <w:tab w:val="left" w:pos="5772"/>
          <w:tab w:val="left" w:pos="7113"/>
          <w:tab w:val="left" w:pos="7918"/>
          <w:tab w:val="left" w:pos="9609"/>
        </w:tabs>
        <w:spacing w:line="273" w:lineRule="auto"/>
        <w:ind w:right="412" w:firstLine="286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551FBD" w:rsidRDefault="008C5111">
      <w:pPr>
        <w:pStyle w:val="a3"/>
        <w:spacing w:line="276" w:lineRule="auto"/>
        <w:ind w:left="473" w:right="763" w:firstLine="706"/>
        <w:jc w:val="left"/>
      </w:pPr>
      <w:r>
        <w:t>При организации воспитания обучающихся с особыми образовательными потребностями</w:t>
      </w:r>
      <w:r>
        <w:rPr>
          <w:spacing w:val="-58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3" w:lineRule="auto"/>
        <w:ind w:right="419" w:firstLine="286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6" w:lineRule="auto"/>
        <w:ind w:right="404" w:firstLine="286"/>
        <w:jc w:val="both"/>
        <w:rPr>
          <w:rFonts w:ascii="Symbol" w:hAnsi="Symbol"/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ОВЗ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 с использованием адекватных вспомогательных средств и педагогических 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совместных форм работы воспитателей, педагогов-психологов, 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041"/>
        </w:tabs>
        <w:spacing w:line="273" w:lineRule="auto"/>
        <w:ind w:right="405" w:firstLine="286"/>
        <w:jc w:val="both"/>
        <w:rPr>
          <w:rFonts w:ascii="Symbol" w:hAnsi="Symbol"/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551FBD" w:rsidRDefault="008C5111">
      <w:pPr>
        <w:pStyle w:val="2"/>
        <w:spacing w:before="2" w:line="276" w:lineRule="auto"/>
        <w:ind w:left="473" w:firstLine="286"/>
        <w:jc w:val="left"/>
      </w:pPr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обучающихся</w:t>
      </w:r>
    </w:p>
    <w:p w:rsidR="00551FBD" w:rsidRDefault="008C5111">
      <w:pPr>
        <w:pStyle w:val="a3"/>
        <w:spacing w:line="276" w:lineRule="auto"/>
        <w:ind w:left="473" w:right="726" w:firstLine="286"/>
        <w:jc w:val="left"/>
      </w:pPr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 активную</w:t>
      </w:r>
      <w:r>
        <w:rPr>
          <w:spacing w:val="-57"/>
        </w:rPr>
        <w:t xml:space="preserve"> </w:t>
      </w:r>
      <w:r>
        <w:t>жизненную позицию, инициативность, максимально вовлекать их в совместную деятельность в</w:t>
      </w:r>
      <w:r>
        <w:rPr>
          <w:spacing w:val="1"/>
        </w:rPr>
        <w:t xml:space="preserve"> </w:t>
      </w:r>
      <w:r>
        <w:t>воспитательных целях. Система проявлений активной жизненной позиции и 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успешности 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1"/>
        </w:rPr>
        <w:t xml:space="preserve"> </w:t>
      </w:r>
      <w:r>
        <w:t>принципах: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line="273" w:lineRule="auto"/>
        <w:ind w:right="413" w:firstLine="286"/>
        <w:jc w:val="both"/>
        <w:rPr>
          <w:rFonts w:ascii="Symbol" w:hAnsi="Symbol"/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line="273" w:lineRule="auto"/>
        <w:ind w:right="414" w:firstLine="286"/>
        <w:jc w:val="both"/>
        <w:rPr>
          <w:rFonts w:ascii="Symbol" w:hAnsi="Symbol"/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 символике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line="273" w:lineRule="auto"/>
        <w:ind w:right="415" w:firstLine="286"/>
        <w:jc w:val="both"/>
        <w:rPr>
          <w:rFonts w:ascii="Symbol" w:hAnsi="Symbol"/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before="5" w:line="273" w:lineRule="auto"/>
        <w:ind w:right="411" w:firstLine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регулирования частоты награждений (недопущение избыточности в поощрениях, чрезмерно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поощряемых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 т. п.);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line="276" w:lineRule="auto"/>
        <w:ind w:right="408" w:firstLine="286"/>
        <w:jc w:val="both"/>
        <w:rPr>
          <w:rFonts w:ascii="Symbol" w:hAnsi="Symbol"/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 награды);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before="88" w:line="276" w:lineRule="auto"/>
        <w:ind w:right="411" w:firstLine="286"/>
        <w:jc w:val="both"/>
        <w:rPr>
          <w:rFonts w:ascii="Symbol" w:hAnsi="Symbol"/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обучающихся, представителей родительского сообщества, самих обучающихся,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line="273" w:lineRule="auto"/>
        <w:ind w:right="414" w:firstLine="286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551FBD" w:rsidRDefault="008C5111">
      <w:pPr>
        <w:pStyle w:val="a3"/>
        <w:spacing w:line="278" w:lineRule="auto"/>
        <w:ind w:left="473" w:firstLine="286"/>
        <w:jc w:val="left"/>
      </w:pPr>
      <w:r>
        <w:t>Формы</w:t>
      </w:r>
      <w:r>
        <w:rPr>
          <w:spacing w:val="-6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успешности: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-1"/>
        </w:rPr>
        <w:t xml:space="preserve"> </w:t>
      </w:r>
      <w:r>
        <w:t>поддержка.</w:t>
      </w:r>
    </w:p>
    <w:p w:rsidR="00551FBD" w:rsidRDefault="008C5111">
      <w:pPr>
        <w:pStyle w:val="a3"/>
        <w:spacing w:line="276" w:lineRule="auto"/>
        <w:ind w:left="473" w:right="602" w:firstLine="286"/>
        <w:jc w:val="left"/>
      </w:pPr>
      <w:r>
        <w:t>Благотворительная поддержка обучающихся, групп обучающихся (классов и др.) может</w:t>
      </w:r>
      <w:r>
        <w:rPr>
          <w:spacing w:val="1"/>
        </w:rPr>
        <w:t xml:space="preserve"> </w:t>
      </w:r>
      <w:r>
        <w:t>заключаться в благотворительной поддержке проведения в школе-интернате воспитательных дел,</w:t>
      </w:r>
      <w:r>
        <w:rPr>
          <w:spacing w:val="-57"/>
        </w:rPr>
        <w:t xml:space="preserve"> </w:t>
      </w:r>
      <w:r>
        <w:t>мероприятий, проведения внешкольных мероприятий, различных форм совместной деятельности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551FBD" w:rsidRDefault="008C5111">
      <w:pPr>
        <w:pStyle w:val="a3"/>
        <w:spacing w:line="276" w:lineRule="auto"/>
        <w:ind w:left="473" w:right="1509" w:firstLine="286"/>
        <w:jc w:val="left"/>
      </w:pPr>
      <w:r>
        <w:t>Благотворительность предусматривает публичную презентацию благотворителей и их</w:t>
      </w:r>
      <w:r>
        <w:rPr>
          <w:spacing w:val="-57"/>
        </w:rPr>
        <w:t xml:space="preserve"> </w:t>
      </w:r>
      <w:r>
        <w:t>деятельности.</w:t>
      </w:r>
    </w:p>
    <w:p w:rsidR="00551FBD" w:rsidRDefault="008C5111">
      <w:pPr>
        <w:pStyle w:val="2"/>
        <w:spacing w:line="240" w:lineRule="auto"/>
        <w:ind w:left="759"/>
        <w:jc w:val="left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551FBD" w:rsidRDefault="008C5111">
      <w:pPr>
        <w:pStyle w:val="a3"/>
        <w:spacing w:before="36" w:line="276" w:lineRule="auto"/>
        <w:ind w:left="473" w:right="512" w:firstLine="286"/>
        <w:jc w:val="left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уровнях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установленными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ФГОС.</w:t>
      </w:r>
    </w:p>
    <w:p w:rsidR="00551FBD" w:rsidRDefault="008C5111">
      <w:pPr>
        <w:pStyle w:val="a3"/>
        <w:spacing w:before="1" w:line="276" w:lineRule="auto"/>
        <w:ind w:left="473" w:right="690" w:firstLine="286"/>
        <w:jc w:val="left"/>
      </w:pPr>
      <w:r>
        <w:t>Основным методом анализа воспитательного процесса в общеобразовательной 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-57"/>
        </w:rPr>
        <w:t xml:space="preserve"> </w:t>
      </w:r>
      <w:r>
        <w:t>последующего их решения с привлечением (при необходимости) внешних экспертов,</w:t>
      </w:r>
      <w:r>
        <w:rPr>
          <w:spacing w:val="1"/>
        </w:rPr>
        <w:t xml:space="preserve"> </w:t>
      </w:r>
      <w:r>
        <w:t>специалистов.</w:t>
      </w:r>
    </w:p>
    <w:p w:rsidR="00551FBD" w:rsidRDefault="008C5111">
      <w:pPr>
        <w:pStyle w:val="a3"/>
        <w:spacing w:line="276" w:lineRule="auto"/>
        <w:ind w:left="473" w:right="1936" w:firstLine="286"/>
        <w:jc w:val="left"/>
      </w:pPr>
      <w:r>
        <w:t>Планирование анализа воспитательного процесса включается в календарный 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51FBD" w:rsidRDefault="008C5111">
      <w:pPr>
        <w:pStyle w:val="a3"/>
        <w:spacing w:before="2"/>
        <w:ind w:left="759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40"/>
        <w:ind w:left="1326" w:hanging="568"/>
        <w:jc w:val="both"/>
        <w:rPr>
          <w:rFonts w:ascii="Symbol" w:hAnsi="Symbol"/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before="40" w:line="276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качество воспитывающей среды, содержание и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327"/>
        </w:tabs>
        <w:spacing w:line="276" w:lineRule="auto"/>
        <w:ind w:right="412" w:firstLine="286"/>
        <w:jc w:val="both"/>
        <w:rPr>
          <w:rFonts w:ascii="Symbol" w:hAnsi="Symbol"/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 и сохранения в работе цели и задач воспитания, умелого планирования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 партнёрами);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5"/>
        </w:tabs>
        <w:spacing w:line="276" w:lineRule="auto"/>
        <w:ind w:right="409" w:firstLine="286"/>
        <w:jc w:val="both"/>
        <w:rPr>
          <w:rFonts w:ascii="Symbol" w:hAnsi="Symbol"/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— это результат как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воспитания, в котором общеобразовательная организация участвует 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саморазвития.</w:t>
      </w:r>
    </w:p>
    <w:p w:rsidR="00551FBD" w:rsidRDefault="008C5111">
      <w:pPr>
        <w:pStyle w:val="a3"/>
        <w:spacing w:line="273" w:lineRule="exact"/>
        <w:ind w:left="759"/>
      </w:pPr>
      <w:r>
        <w:lastRenderedPageBreak/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551FBD" w:rsidRDefault="008C5111">
      <w:pPr>
        <w:pStyle w:val="a5"/>
        <w:numPr>
          <w:ilvl w:val="0"/>
          <w:numId w:val="142"/>
        </w:numPr>
        <w:tabs>
          <w:tab w:val="left" w:pos="1000"/>
        </w:tabs>
        <w:spacing w:before="35"/>
        <w:ind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A761B0" w:rsidRDefault="008C5111" w:rsidP="00A761B0">
      <w:pPr>
        <w:pStyle w:val="a3"/>
        <w:spacing w:before="41" w:line="276" w:lineRule="auto"/>
        <w:ind w:left="473" w:right="507" w:firstLine="286"/>
        <w:jc w:val="left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 xml:space="preserve">развития обучающихся в каждом классе на основании диагностики уровня воспитанности </w:t>
      </w:r>
      <w:proofErr w:type="gramStart"/>
      <w:r>
        <w:t>(</w:t>
      </w:r>
      <w:r>
        <w:rPr>
          <w:spacing w:val="1"/>
        </w:rPr>
        <w:t xml:space="preserve"> </w:t>
      </w:r>
      <w:proofErr w:type="spellStart"/>
      <w:r>
        <w:t>М.И.Шиловой</w:t>
      </w:r>
      <w:proofErr w:type="spellEnd"/>
      <w:proofErr w:type="gramEnd"/>
      <w:r>
        <w:t>).</w:t>
      </w:r>
    </w:p>
    <w:p w:rsidR="00551FBD" w:rsidRDefault="008C5111" w:rsidP="00A761B0">
      <w:pPr>
        <w:pStyle w:val="a3"/>
        <w:spacing w:before="41" w:line="276" w:lineRule="auto"/>
        <w:ind w:left="473" w:right="507" w:firstLine="286"/>
        <w:jc w:val="left"/>
      </w:pPr>
      <w:r>
        <w:t xml:space="preserve">Анализ проводится классными руководителями вместе </w:t>
      </w:r>
      <w:r w:rsidR="00A761B0">
        <w:t xml:space="preserve">с </w:t>
      </w:r>
      <w:r>
        <w:t>социальным педагогом, с последующим обсуждением результатов на</w:t>
      </w:r>
      <w:r>
        <w:rPr>
          <w:spacing w:val="1"/>
        </w:rPr>
        <w:t xml:space="preserve"> </w:t>
      </w:r>
      <w:proofErr w:type="gramStart"/>
      <w:r>
        <w:t>совещаниях,</w:t>
      </w:r>
      <w:r>
        <w:rPr>
          <w:spacing w:val="-57"/>
        </w:rPr>
        <w:t xml:space="preserve"> </w:t>
      </w:r>
      <w:r w:rsidR="00A761B0">
        <w:rPr>
          <w:spacing w:val="-57"/>
        </w:rPr>
        <w:t xml:space="preserve"> </w:t>
      </w:r>
      <w:r>
        <w:t>ППК</w:t>
      </w:r>
      <w:proofErr w:type="gramEnd"/>
      <w:r>
        <w:t>.</w:t>
      </w:r>
    </w:p>
    <w:p w:rsidR="00551FBD" w:rsidRDefault="008C5111">
      <w:pPr>
        <w:pStyle w:val="a3"/>
        <w:spacing w:before="2" w:line="276" w:lineRule="auto"/>
        <w:ind w:left="473" w:right="644" w:firstLine="286"/>
        <w:jc w:val="left"/>
      </w:pPr>
      <w:r>
        <w:t>Основным 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 обучающихся является педагогическое наблюдение. Внимание педагогов</w:t>
      </w:r>
      <w:r>
        <w:rPr>
          <w:spacing w:val="1"/>
        </w:rPr>
        <w:t xml:space="preserve"> </w:t>
      </w:r>
      <w:r>
        <w:t>сосредоточивается на вопросах: какие проблемы, затруднения в личностном 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прошедший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  <w:r>
        <w:rPr>
          <w:spacing w:val="-3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57"/>
        </w:rPr>
        <w:t xml:space="preserve"> </w:t>
      </w:r>
      <w:r>
        <w:t>не удалось и почему; какие новые проблемы, трудности появились, над чем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551FBD" w:rsidRDefault="008C5111">
      <w:pPr>
        <w:pStyle w:val="a5"/>
        <w:numPr>
          <w:ilvl w:val="0"/>
          <w:numId w:val="142"/>
        </w:numPr>
        <w:tabs>
          <w:tab w:val="left" w:pos="1000"/>
        </w:tabs>
        <w:spacing w:before="1"/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551FBD" w:rsidRDefault="008C5111">
      <w:pPr>
        <w:pStyle w:val="a3"/>
        <w:spacing w:before="41" w:line="276" w:lineRule="auto"/>
        <w:ind w:left="473" w:right="731" w:firstLine="286"/>
        <w:jc w:val="left"/>
      </w:pPr>
      <w:r>
        <w:t>Критерием, на основе которого осуществляется данный анализ, является наличие интересной,</w:t>
      </w:r>
      <w:r>
        <w:rPr>
          <w:spacing w:val="-57"/>
        </w:rPr>
        <w:t xml:space="preserve"> </w:t>
      </w:r>
      <w:r>
        <w:t>событийно-насыщенной и личностно-развивающей совместной деятельности обучающихся и</w:t>
      </w:r>
      <w:r>
        <w:rPr>
          <w:spacing w:val="1"/>
        </w:rPr>
        <w:t xml:space="preserve"> </w:t>
      </w:r>
      <w:r>
        <w:t>взрослых.</w:t>
      </w:r>
    </w:p>
    <w:p w:rsidR="00551FBD" w:rsidRDefault="008C5111">
      <w:pPr>
        <w:pStyle w:val="a3"/>
        <w:spacing w:before="1" w:line="276" w:lineRule="auto"/>
        <w:ind w:left="473" w:right="234" w:firstLine="286"/>
        <w:jc w:val="left"/>
      </w:pPr>
      <w:r>
        <w:t>Анализ проводится воспитателями, классными руководителями, старшим воспитателем, с</w:t>
      </w:r>
      <w:r>
        <w:rPr>
          <w:spacing w:val="1"/>
        </w:rPr>
        <w:t xml:space="preserve"> </w:t>
      </w:r>
      <w:r>
        <w:t>привлечением актива родителей (законных представителей) обучающихся, совета обучающихся.</w:t>
      </w:r>
      <w:r>
        <w:rPr>
          <w:spacing w:val="1"/>
        </w:rPr>
        <w:t xml:space="preserve"> </w:t>
      </w:r>
      <w:r>
        <w:t>Способами получения информации 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родителями (законными представителями), педагогическими работниками, представителями</w:t>
      </w:r>
      <w:r>
        <w:rPr>
          <w:spacing w:val="1"/>
        </w:rPr>
        <w:t xml:space="preserve"> </w:t>
      </w:r>
      <w:r>
        <w:t>совета обучающихся. Результаты обсуждаются на заседании методических объединений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551FBD" w:rsidRDefault="008C5111">
      <w:pPr>
        <w:pStyle w:val="a3"/>
        <w:spacing w:line="274" w:lineRule="exact"/>
        <w:ind w:left="819"/>
        <w:jc w:val="left"/>
      </w:pPr>
      <w:r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качеством: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3"/>
        <w:ind w:left="1184" w:hanging="426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0"/>
        <w:ind w:left="1184" w:hanging="426"/>
        <w:rPr>
          <w:rFonts w:ascii="Symbol" w:hAnsi="Symbol"/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39"/>
        <w:ind w:left="118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2"/>
        <w:ind w:left="1184" w:hanging="426"/>
        <w:rPr>
          <w:rFonts w:ascii="Symbol" w:hAnsi="Symbol"/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0"/>
        <w:ind w:left="1184" w:hanging="426"/>
        <w:rPr>
          <w:rFonts w:ascii="Symbol" w:hAnsi="Symbol"/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2"/>
        <w:ind w:left="1184" w:hanging="426"/>
        <w:rPr>
          <w:rFonts w:ascii="Symbol" w:hAnsi="Symbol"/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39"/>
        <w:ind w:left="1184" w:hanging="426"/>
        <w:rPr>
          <w:rFonts w:ascii="Symbol" w:hAnsi="Symbol"/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0"/>
        <w:ind w:left="118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2"/>
        <w:ind w:left="118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0"/>
        <w:ind w:left="1184" w:hanging="426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партнёрства;</w:t>
      </w:r>
    </w:p>
    <w:p w:rsidR="00551FBD" w:rsidRDefault="008C5111">
      <w:pPr>
        <w:pStyle w:val="a5"/>
        <w:numPr>
          <w:ilvl w:val="0"/>
          <w:numId w:val="147"/>
        </w:numPr>
        <w:tabs>
          <w:tab w:val="left" w:pos="1184"/>
          <w:tab w:val="left" w:pos="1185"/>
        </w:tabs>
        <w:spacing w:before="42"/>
        <w:ind w:left="118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551FBD" w:rsidRDefault="008C5111">
      <w:pPr>
        <w:pStyle w:val="a3"/>
        <w:spacing w:before="40" w:line="276" w:lineRule="auto"/>
        <w:ind w:left="473" w:firstLine="286"/>
        <w:jc w:val="left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-57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551FBD" w:rsidRDefault="008C5111">
      <w:pPr>
        <w:pStyle w:val="2"/>
        <w:spacing w:before="4" w:line="276" w:lineRule="auto"/>
        <w:ind w:left="473" w:right="1780" w:firstLine="286"/>
        <w:jc w:val="left"/>
      </w:pPr>
      <w:r>
        <w:t>Перечень основных государственных и народных праздников, памятных дат в</w:t>
      </w:r>
      <w:r>
        <w:rPr>
          <w:spacing w:val="-57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551FBD" w:rsidRDefault="008C5111">
      <w:pPr>
        <w:pStyle w:val="a3"/>
        <w:spacing w:line="272" w:lineRule="exact"/>
        <w:ind w:left="759"/>
        <w:jc w:val="left"/>
      </w:pPr>
      <w:r>
        <w:t>Сентябрь:</w:t>
      </w:r>
    </w:p>
    <w:p w:rsidR="00551FBD" w:rsidRDefault="008C5111">
      <w:pPr>
        <w:pStyle w:val="a3"/>
        <w:spacing w:before="41"/>
        <w:ind w:left="759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551FBD" w:rsidRDefault="008C5111">
      <w:pPr>
        <w:pStyle w:val="a3"/>
        <w:spacing w:before="41" w:line="276" w:lineRule="auto"/>
        <w:ind w:left="759" w:right="395"/>
        <w:jc w:val="left"/>
      </w:pPr>
      <w:r>
        <w:t>3 сентября: День окончания Второй мировой войны, День солидарности в борьбе с терроризмом;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сентября: Международный день</w:t>
      </w:r>
      <w:r>
        <w:rPr>
          <w:spacing w:val="-1"/>
        </w:rPr>
        <w:t xml:space="preserve"> </w:t>
      </w:r>
      <w:r>
        <w:t>распространения грамотности;</w:t>
      </w:r>
    </w:p>
    <w:p w:rsidR="00551FBD" w:rsidRDefault="008C5111">
      <w:pPr>
        <w:pStyle w:val="a3"/>
        <w:spacing w:line="275" w:lineRule="exact"/>
        <w:ind w:left="759"/>
        <w:jc w:val="left"/>
      </w:pPr>
      <w:r>
        <w:t>10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фашизма.</w:t>
      </w:r>
    </w:p>
    <w:p w:rsidR="00551FBD" w:rsidRDefault="008C5111">
      <w:pPr>
        <w:pStyle w:val="a3"/>
        <w:spacing w:before="43" w:line="276" w:lineRule="auto"/>
        <w:ind w:left="759" w:right="554"/>
        <w:jc w:val="left"/>
      </w:pPr>
      <w:r>
        <w:lastRenderedPageBreak/>
        <w:t>13 сентября: 100 лет со дня рождения советской партизанки Зои Космодемьянской (1923-1941);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сентября: День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образования; День</w:t>
      </w:r>
      <w:r>
        <w:rPr>
          <w:spacing w:val="-1"/>
        </w:rPr>
        <w:t xml:space="preserve"> </w:t>
      </w:r>
      <w:r>
        <w:t>туризма.</w:t>
      </w:r>
    </w:p>
    <w:p w:rsidR="00551FBD" w:rsidRDefault="008C5111">
      <w:pPr>
        <w:pStyle w:val="a3"/>
        <w:spacing w:before="68"/>
        <w:ind w:left="759"/>
        <w:jc w:val="left"/>
      </w:pPr>
      <w:r>
        <w:t>Октябрь:</w:t>
      </w:r>
    </w:p>
    <w:p w:rsidR="00551FBD" w:rsidRDefault="008C5111">
      <w:pPr>
        <w:pStyle w:val="a3"/>
        <w:spacing w:before="44" w:line="276" w:lineRule="auto"/>
        <w:ind w:left="759" w:right="1945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551FBD" w:rsidRDefault="008C5111">
      <w:pPr>
        <w:pStyle w:val="a3"/>
        <w:spacing w:line="275" w:lineRule="exact"/>
        <w:ind w:left="759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551FBD" w:rsidRDefault="008C5111">
      <w:pPr>
        <w:pStyle w:val="a3"/>
        <w:spacing w:before="41"/>
        <w:ind w:left="759"/>
        <w:jc w:val="left"/>
      </w:pPr>
      <w:r>
        <w:t>15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551FBD" w:rsidRDefault="008C5111">
      <w:pPr>
        <w:pStyle w:val="a3"/>
        <w:spacing w:before="43" w:line="276" w:lineRule="auto"/>
        <w:ind w:left="759" w:right="4574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Ноябрь:</w:t>
      </w:r>
    </w:p>
    <w:p w:rsidR="00551FBD" w:rsidRDefault="008C5111">
      <w:pPr>
        <w:pStyle w:val="a3"/>
        <w:spacing w:line="275" w:lineRule="exact"/>
        <w:ind w:left="759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551FBD" w:rsidRDefault="008C5111">
      <w:pPr>
        <w:pStyle w:val="a3"/>
        <w:spacing w:before="41" w:line="278" w:lineRule="auto"/>
        <w:ind w:left="473" w:right="732" w:firstLine="286"/>
        <w:jc w:val="left"/>
      </w:pPr>
      <w:r>
        <w:t>8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551FBD" w:rsidRDefault="008C5111">
      <w:pPr>
        <w:pStyle w:val="a3"/>
        <w:spacing w:line="276" w:lineRule="auto"/>
        <w:ind w:left="759" w:right="5277"/>
        <w:jc w:val="left"/>
      </w:pPr>
      <w:r>
        <w:t>20 ноября: День начала Нюрнбергского процесса;</w:t>
      </w:r>
      <w:r>
        <w:rPr>
          <w:spacing w:val="-57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ноября: День</w:t>
      </w:r>
      <w:r>
        <w:rPr>
          <w:spacing w:val="-1"/>
        </w:rPr>
        <w:t xml:space="preserve"> </w:t>
      </w:r>
      <w:r>
        <w:t>Матери в</w:t>
      </w:r>
      <w:r>
        <w:rPr>
          <w:spacing w:val="-2"/>
        </w:rPr>
        <w:t xml:space="preserve"> </w:t>
      </w:r>
      <w:r>
        <w:t>России;</w:t>
      </w:r>
    </w:p>
    <w:p w:rsidR="00551FBD" w:rsidRDefault="008C5111">
      <w:pPr>
        <w:pStyle w:val="a3"/>
        <w:spacing w:line="278" w:lineRule="auto"/>
        <w:ind w:left="759" w:right="3699"/>
        <w:jc w:val="left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551FBD" w:rsidRDefault="008C5111">
      <w:pPr>
        <w:pStyle w:val="a3"/>
        <w:spacing w:line="276" w:lineRule="auto"/>
        <w:ind w:left="759" w:right="2889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551FBD" w:rsidRDefault="008C5111">
      <w:pPr>
        <w:pStyle w:val="a3"/>
        <w:spacing w:line="278" w:lineRule="auto"/>
        <w:ind w:left="759" w:right="5755"/>
        <w:jc w:val="left"/>
      </w:pPr>
      <w:r>
        <w:t>8 декабря: Международный день художника;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:rsidR="00551FBD" w:rsidRDefault="008C5111">
      <w:pPr>
        <w:pStyle w:val="a3"/>
        <w:spacing w:line="272" w:lineRule="exact"/>
        <w:ind w:left="759"/>
        <w:jc w:val="left"/>
      </w:pPr>
      <w:r>
        <w:t>10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</w:p>
    <w:p w:rsidR="00551FBD" w:rsidRDefault="008C5111">
      <w:pPr>
        <w:pStyle w:val="a3"/>
        <w:spacing w:before="31"/>
        <w:ind w:left="759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551FBD" w:rsidRDefault="008C5111">
      <w:pPr>
        <w:pStyle w:val="a3"/>
        <w:spacing w:before="40" w:line="278" w:lineRule="auto"/>
        <w:ind w:left="473" w:right="732" w:firstLine="286"/>
        <w:jc w:val="left"/>
      </w:pPr>
      <w:r>
        <w:t>25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51FBD" w:rsidRDefault="008C5111">
      <w:pPr>
        <w:pStyle w:val="a3"/>
        <w:spacing w:line="272" w:lineRule="exact"/>
        <w:ind w:left="759"/>
        <w:jc w:val="left"/>
      </w:pPr>
      <w:r>
        <w:t>Январь:</w:t>
      </w:r>
    </w:p>
    <w:p w:rsidR="00551FBD" w:rsidRDefault="008C5111">
      <w:pPr>
        <w:pStyle w:val="a3"/>
        <w:spacing w:before="41"/>
        <w:ind w:left="759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551FBD" w:rsidRDefault="008C5111">
      <w:pPr>
        <w:pStyle w:val="a3"/>
        <w:spacing w:before="41" w:line="276" w:lineRule="auto"/>
        <w:ind w:left="473" w:right="402" w:firstLine="286"/>
        <w:jc w:val="left"/>
      </w:pPr>
      <w:r>
        <w:t>27 января: День полного освобождения Ленинграда от фашистской блокады, День освобождения</w:t>
      </w:r>
      <w:r>
        <w:rPr>
          <w:spacing w:val="-57"/>
        </w:rPr>
        <w:t xml:space="preserve"> </w:t>
      </w:r>
      <w:r>
        <w:t>Красной армией крупнейшего «лагеря смерти» Аушвиц-</w:t>
      </w:r>
      <w:proofErr w:type="spellStart"/>
      <w:r>
        <w:t>Биркенау</w:t>
      </w:r>
      <w:proofErr w:type="spellEnd"/>
      <w:r>
        <w:t xml:space="preserve"> (Освенцима) –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551FBD" w:rsidRDefault="008C5111">
      <w:pPr>
        <w:pStyle w:val="a3"/>
        <w:spacing w:before="1"/>
        <w:ind w:left="759"/>
        <w:jc w:val="left"/>
      </w:pPr>
      <w:r>
        <w:t>Февраль:</w:t>
      </w:r>
    </w:p>
    <w:p w:rsidR="00551FBD" w:rsidRDefault="008C5111">
      <w:pPr>
        <w:pStyle w:val="a3"/>
        <w:spacing w:before="41" w:line="276" w:lineRule="auto"/>
        <w:ind w:left="473" w:right="689" w:firstLine="286"/>
        <w:jc w:val="left"/>
      </w:pPr>
      <w:r>
        <w:t>2 февраля: День разгрома советскими войсками немецко-фашистских войск в Сталинградской</w:t>
      </w:r>
      <w:r>
        <w:rPr>
          <w:spacing w:val="-57"/>
        </w:rPr>
        <w:t xml:space="preserve"> </w:t>
      </w:r>
      <w:r>
        <w:t>битве;</w:t>
      </w:r>
    </w:p>
    <w:p w:rsidR="00551FBD" w:rsidRDefault="008C5111">
      <w:pPr>
        <w:pStyle w:val="a3"/>
        <w:spacing w:before="1"/>
        <w:ind w:left="759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551FBD" w:rsidRDefault="008C5111">
      <w:pPr>
        <w:pStyle w:val="a3"/>
        <w:spacing w:before="41" w:line="276" w:lineRule="auto"/>
        <w:ind w:left="473" w:firstLine="286"/>
        <w:jc w:val="left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300-летие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Академии</w:t>
      </w:r>
      <w:r>
        <w:rPr>
          <w:spacing w:val="-3"/>
        </w:rPr>
        <w:t xml:space="preserve"> </w:t>
      </w:r>
      <w:r>
        <w:t>наук</w:t>
      </w:r>
      <w:r>
        <w:rPr>
          <w:spacing w:val="-57"/>
        </w:rPr>
        <w:t xml:space="preserve"> </w:t>
      </w:r>
      <w:r>
        <w:t>(1724);</w:t>
      </w:r>
    </w:p>
    <w:p w:rsidR="00551FBD" w:rsidRDefault="008C5111">
      <w:pPr>
        <w:pStyle w:val="a3"/>
        <w:spacing w:line="278" w:lineRule="auto"/>
        <w:ind w:left="473" w:right="424" w:firstLine="286"/>
        <w:jc w:val="left"/>
      </w:pPr>
      <w:r>
        <w:t>15 февраля: День памяти о россиянах, исполнявших служебный долг за пределами Отечества, 35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 из</w:t>
      </w:r>
      <w:r>
        <w:rPr>
          <w:spacing w:val="-1"/>
        </w:rPr>
        <w:t xml:space="preserve"> </w:t>
      </w:r>
      <w:r>
        <w:t xml:space="preserve">Республики </w:t>
      </w:r>
      <w:proofErr w:type="gramStart"/>
      <w:r>
        <w:t>Афганистан(</w:t>
      </w:r>
      <w:proofErr w:type="gramEnd"/>
      <w:r>
        <w:t>1989);</w:t>
      </w:r>
    </w:p>
    <w:p w:rsidR="00551FBD" w:rsidRDefault="008C5111">
      <w:pPr>
        <w:pStyle w:val="a3"/>
        <w:spacing w:line="276" w:lineRule="auto"/>
        <w:ind w:left="759" w:right="5257"/>
        <w:jc w:val="left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551FBD" w:rsidRDefault="008C5111">
      <w:pPr>
        <w:pStyle w:val="a3"/>
        <w:spacing w:line="275" w:lineRule="exact"/>
        <w:ind w:left="759"/>
        <w:jc w:val="left"/>
      </w:pPr>
      <w:r>
        <w:t>Март:</w:t>
      </w:r>
    </w:p>
    <w:p w:rsidR="00551FBD" w:rsidRDefault="008C5111">
      <w:pPr>
        <w:pStyle w:val="a3"/>
        <w:spacing w:before="38"/>
        <w:ind w:left="759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551FBD" w:rsidRDefault="008C5111">
      <w:pPr>
        <w:pStyle w:val="a3"/>
        <w:spacing w:before="41" w:line="276" w:lineRule="auto"/>
        <w:ind w:left="473" w:right="234" w:firstLine="286"/>
        <w:jc w:val="left"/>
      </w:pPr>
      <w:r>
        <w:t>14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450-летие</w:t>
      </w:r>
      <w:r>
        <w:rPr>
          <w:spacing w:val="-4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«</w:t>
      </w:r>
      <w:proofErr w:type="gramStart"/>
      <w:r>
        <w:t>Азбуки»(</w:t>
      </w:r>
      <w:proofErr w:type="gramEnd"/>
      <w:r>
        <w:rPr>
          <w:spacing w:val="-2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чтению)</w:t>
      </w:r>
      <w:r>
        <w:rPr>
          <w:spacing w:val="-1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Федорова</w:t>
      </w:r>
      <w:r>
        <w:rPr>
          <w:spacing w:val="-2"/>
        </w:rPr>
        <w:t xml:space="preserve"> </w:t>
      </w:r>
      <w:r>
        <w:t>(1574);</w:t>
      </w:r>
    </w:p>
    <w:p w:rsidR="00551FBD" w:rsidRDefault="008C5111">
      <w:pPr>
        <w:pStyle w:val="a3"/>
        <w:spacing w:line="278" w:lineRule="auto"/>
        <w:ind w:left="759" w:right="5464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551FBD" w:rsidRDefault="008C5111">
      <w:pPr>
        <w:pStyle w:val="a3"/>
        <w:spacing w:line="272" w:lineRule="exact"/>
        <w:ind w:left="759"/>
        <w:jc w:val="left"/>
      </w:pPr>
      <w:r>
        <w:lastRenderedPageBreak/>
        <w:t>Апрель:</w:t>
      </w:r>
    </w:p>
    <w:p w:rsidR="00551FBD" w:rsidRDefault="008C5111">
      <w:pPr>
        <w:pStyle w:val="a3"/>
        <w:spacing w:before="39" w:line="276" w:lineRule="auto"/>
        <w:ind w:left="759" w:right="6637"/>
        <w:jc w:val="left"/>
      </w:pPr>
      <w:r>
        <w:t>7 апреля: Всемирный день здоровья;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космонавтики;</w:t>
      </w:r>
    </w:p>
    <w:p w:rsidR="00551FBD" w:rsidRDefault="008C5111">
      <w:pPr>
        <w:pStyle w:val="a3"/>
        <w:spacing w:before="68" w:line="278" w:lineRule="auto"/>
        <w:ind w:left="473" w:right="1059" w:firstLine="286"/>
        <w:jc w:val="left"/>
      </w:pPr>
      <w:r>
        <w:t>19 апреля: День памяти о геноциде советского народа нацистами и их пособниками в 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:rsidR="00551FBD" w:rsidRDefault="008C5111">
      <w:pPr>
        <w:pStyle w:val="a3"/>
        <w:spacing w:line="272" w:lineRule="exact"/>
        <w:ind w:left="759"/>
        <w:jc w:val="left"/>
      </w:pPr>
      <w:r>
        <w:t>22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Земли;</w:t>
      </w:r>
    </w:p>
    <w:p w:rsidR="00551FBD" w:rsidRDefault="008C5111">
      <w:pPr>
        <w:pStyle w:val="a3"/>
        <w:spacing w:before="41" w:line="276" w:lineRule="auto"/>
        <w:ind w:left="759" w:right="5531"/>
        <w:jc w:val="left"/>
      </w:pPr>
      <w:r>
        <w:t>27 апреля: День российского парламентаризма.</w:t>
      </w:r>
      <w:r>
        <w:rPr>
          <w:spacing w:val="-57"/>
        </w:rPr>
        <w:t xml:space="preserve"> </w:t>
      </w:r>
      <w:r>
        <w:t>Май:</w:t>
      </w:r>
    </w:p>
    <w:p w:rsidR="00551FBD" w:rsidRDefault="008C5111">
      <w:pPr>
        <w:pStyle w:val="a3"/>
        <w:spacing w:before="2" w:line="276" w:lineRule="auto"/>
        <w:ind w:left="759" w:right="7072"/>
        <w:jc w:val="left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551FBD" w:rsidRDefault="008C5111">
      <w:pPr>
        <w:pStyle w:val="a5"/>
        <w:numPr>
          <w:ilvl w:val="0"/>
          <w:numId w:val="141"/>
        </w:numPr>
        <w:tabs>
          <w:tab w:val="left" w:pos="1060"/>
        </w:tabs>
        <w:spacing w:line="275" w:lineRule="exact"/>
        <w:ind w:hanging="301"/>
        <w:rPr>
          <w:sz w:val="24"/>
        </w:rPr>
      </w:pP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музеев;</w:t>
      </w:r>
    </w:p>
    <w:p w:rsidR="00551FBD" w:rsidRDefault="008C5111">
      <w:pPr>
        <w:pStyle w:val="a5"/>
        <w:numPr>
          <w:ilvl w:val="0"/>
          <w:numId w:val="141"/>
        </w:numPr>
        <w:tabs>
          <w:tab w:val="left" w:pos="1060"/>
        </w:tabs>
        <w:spacing w:before="40" w:line="278" w:lineRule="auto"/>
        <w:ind w:left="759" w:right="4474" w:firstLine="0"/>
        <w:rPr>
          <w:sz w:val="24"/>
        </w:rPr>
      </w:pPr>
      <w:r>
        <w:rPr>
          <w:sz w:val="24"/>
        </w:rPr>
        <w:t>мая: День детских общественных организаций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551FBD" w:rsidRDefault="008C5111">
      <w:pPr>
        <w:pStyle w:val="a3"/>
        <w:spacing w:line="272" w:lineRule="exact"/>
        <w:ind w:left="759"/>
        <w:jc w:val="left"/>
      </w:pPr>
      <w:r>
        <w:t>Июнь:</w:t>
      </w:r>
    </w:p>
    <w:p w:rsidR="00551FBD" w:rsidRDefault="008C5111">
      <w:pPr>
        <w:pStyle w:val="a3"/>
        <w:spacing w:before="41" w:line="276" w:lineRule="auto"/>
        <w:ind w:left="759" w:right="7358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551FBD" w:rsidRDefault="008C5111">
      <w:pPr>
        <w:pStyle w:val="a3"/>
        <w:spacing w:before="1" w:line="276" w:lineRule="auto"/>
        <w:ind w:left="759" w:right="7090"/>
        <w:jc w:val="left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551FBD" w:rsidRDefault="008C5111">
      <w:pPr>
        <w:pStyle w:val="a3"/>
        <w:spacing w:line="275" w:lineRule="exact"/>
        <w:ind w:left="759"/>
        <w:jc w:val="left"/>
      </w:pPr>
      <w:r>
        <w:t>Июль:</w:t>
      </w:r>
    </w:p>
    <w:p w:rsidR="00551FBD" w:rsidRDefault="008C5111">
      <w:pPr>
        <w:pStyle w:val="a3"/>
        <w:spacing w:before="44" w:line="276" w:lineRule="auto"/>
        <w:ind w:left="759" w:right="6348"/>
      </w:pPr>
      <w:r>
        <w:t>8 июля: День семьи, любви и верности;</w:t>
      </w:r>
      <w:r>
        <w:rPr>
          <w:spacing w:val="-57"/>
        </w:rPr>
        <w:t xml:space="preserve"> </w:t>
      </w:r>
      <w:r>
        <w:t>28 июля: День Военно-морского флота.</w:t>
      </w:r>
      <w:r>
        <w:rPr>
          <w:spacing w:val="-57"/>
        </w:rPr>
        <w:t xml:space="preserve"> </w:t>
      </w:r>
      <w:r>
        <w:t>Август:</w:t>
      </w:r>
    </w:p>
    <w:p w:rsidR="00551FBD" w:rsidRDefault="008C5111">
      <w:pPr>
        <w:pStyle w:val="a3"/>
        <w:spacing w:line="274" w:lineRule="exact"/>
        <w:ind w:left="759"/>
      </w:pPr>
      <w:r>
        <w:t>10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551FBD" w:rsidRDefault="008C5111">
      <w:pPr>
        <w:pStyle w:val="a3"/>
        <w:spacing w:before="43" w:line="276" w:lineRule="auto"/>
        <w:ind w:left="759" w:right="3630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1"/>
        <w:ind w:left="0"/>
        <w:jc w:val="left"/>
        <w:rPr>
          <w:sz w:val="22"/>
        </w:rPr>
      </w:pPr>
    </w:p>
    <w:p w:rsidR="00551FBD" w:rsidRDefault="008C5111">
      <w:pPr>
        <w:pStyle w:val="2"/>
        <w:numPr>
          <w:ilvl w:val="1"/>
          <w:numId w:val="167"/>
        </w:numPr>
        <w:tabs>
          <w:tab w:val="left" w:pos="3852"/>
        </w:tabs>
        <w:spacing w:before="1" w:line="240" w:lineRule="auto"/>
        <w:ind w:left="3988" w:right="3444" w:hanging="557"/>
        <w:jc w:val="both"/>
      </w:pPr>
      <w:r>
        <w:t>Программа коррекционной работы</w:t>
      </w:r>
      <w:r>
        <w:rPr>
          <w:spacing w:val="-57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551FBD" w:rsidRDefault="008C5111">
      <w:pPr>
        <w:pStyle w:val="a3"/>
        <w:ind w:left="332" w:right="350" w:firstLine="566"/>
      </w:pPr>
      <w:r>
        <w:t>Целью программы коррекционной работы является обеспечение успешности освоения 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легкой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551FBD" w:rsidRDefault="008C5111">
      <w:pPr>
        <w:pStyle w:val="a3"/>
        <w:ind w:left="332" w:right="338" w:firstLine="5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и/или ослабление</w:t>
      </w:r>
      <w:r>
        <w:rPr>
          <w:spacing w:val="-3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развитии.</w:t>
      </w:r>
    </w:p>
    <w:p w:rsidR="00551FBD" w:rsidRDefault="008C5111">
      <w:pPr>
        <w:ind w:left="898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551FBD" w:rsidRDefault="008C5111">
      <w:pPr>
        <w:pStyle w:val="a3"/>
        <w:ind w:left="332" w:right="349" w:firstLine="566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недостатками в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 психическом</w:t>
      </w:r>
      <w:r>
        <w:rPr>
          <w:spacing w:val="-24"/>
        </w:rPr>
        <w:t xml:space="preserve"> </w:t>
      </w:r>
      <w:r>
        <w:t>развитии;</w:t>
      </w:r>
    </w:p>
    <w:p w:rsidR="00551FBD" w:rsidRDefault="008C5111">
      <w:pPr>
        <w:pStyle w:val="a3"/>
        <w:ind w:left="332" w:right="338" w:firstLine="566"/>
      </w:pPr>
      <w:r>
        <w:t>осуществление индивидуально ориентированной психолого-педагогической помощи детям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комиссии);</w:t>
      </w:r>
    </w:p>
    <w:p w:rsidR="00551FBD" w:rsidRDefault="008C5111">
      <w:pPr>
        <w:pStyle w:val="a3"/>
        <w:ind w:left="332" w:right="351" w:firstLine="566"/>
      </w:pPr>
      <w:r>
        <w:t>организация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необходимости);</w:t>
      </w:r>
    </w:p>
    <w:p w:rsidR="00551FBD" w:rsidRDefault="008C5111">
      <w:pPr>
        <w:pStyle w:val="a3"/>
        <w:ind w:left="332" w:right="350" w:firstLine="566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lastRenderedPageBreak/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22"/>
        </w:rPr>
        <w:t xml:space="preserve"> </w:t>
      </w:r>
      <w:r>
        <w:t>нарушениями);</w:t>
      </w:r>
    </w:p>
    <w:p w:rsidR="00551FBD" w:rsidRDefault="008C5111">
      <w:pPr>
        <w:pStyle w:val="a3"/>
        <w:ind w:left="332" w:right="336" w:firstLine="566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8"/>
        </w:rPr>
        <w:t xml:space="preserve"> </w:t>
      </w:r>
      <w:r>
        <w:t>нарушениями)</w:t>
      </w:r>
      <w:r>
        <w:rPr>
          <w:spacing w:val="4"/>
        </w:rPr>
        <w:t xml:space="preserve"> </w:t>
      </w:r>
      <w:r>
        <w:t>консультативной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методической</w:t>
      </w:r>
      <w:r>
        <w:rPr>
          <w:spacing w:val="5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психолого-</w:t>
      </w:r>
    </w:p>
    <w:p w:rsidR="00551FBD" w:rsidRDefault="008C5111">
      <w:pPr>
        <w:pStyle w:val="a3"/>
        <w:spacing w:before="66"/>
        <w:ind w:left="332" w:right="352"/>
      </w:pPr>
      <w:r>
        <w:t>педагогическим,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обучением.</w:t>
      </w:r>
    </w:p>
    <w:p w:rsidR="00551FBD" w:rsidRDefault="008C5111">
      <w:pPr>
        <w:ind w:left="898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551FBD" w:rsidRDefault="008C5111">
      <w:pPr>
        <w:pStyle w:val="a3"/>
        <w:spacing w:before="1"/>
        <w:ind w:left="332" w:right="341" w:firstLine="566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приоритетности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интересов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 которые призваны оказывать каждому обучающемуся помощь в развитии с учетом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образовательных потребностей.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Принцип </w:t>
      </w:r>
      <w:r>
        <w:rPr>
          <w:i/>
        </w:rPr>
        <w:t xml:space="preserve">системности - </w:t>
      </w:r>
      <w:r>
        <w:rPr>
          <w:color w:val="000009"/>
        </w:rPr>
        <w:t>обеспечивает единство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 элементов коррекционной работы: цели и задач, направлений осуществления и содержания,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методов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приемов 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-32"/>
        </w:rPr>
        <w:t xml:space="preserve"> </w:t>
      </w:r>
      <w:r>
        <w:rPr>
          <w:color w:val="000009"/>
        </w:rPr>
        <w:t>участников.</w:t>
      </w:r>
    </w:p>
    <w:p w:rsidR="00551FBD" w:rsidRDefault="008C5111">
      <w:pPr>
        <w:pStyle w:val="a3"/>
        <w:ind w:left="332" w:right="347" w:firstLine="566"/>
        <w:rPr>
          <w:i/>
        </w:rPr>
      </w:pPr>
      <w:r>
        <w:rPr>
          <w:color w:val="000009"/>
        </w:rP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работы на всем протяжении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личности</w:t>
      </w:r>
      <w:r>
        <w:rPr>
          <w:i/>
          <w:color w:val="000009"/>
        </w:rPr>
        <w:t>.</w:t>
      </w:r>
    </w:p>
    <w:p w:rsidR="00551FBD" w:rsidRDefault="008C5111">
      <w:pPr>
        <w:pStyle w:val="a3"/>
        <w:ind w:left="332" w:right="346" w:firstLine="566"/>
      </w:pPr>
      <w:r>
        <w:t xml:space="preserve">Принцип </w:t>
      </w:r>
      <w:r>
        <w:rPr>
          <w:i/>
          <w:color w:val="000009"/>
        </w:rPr>
        <w:t xml:space="preserve">вариативности </w:t>
      </w:r>
      <w:r>
        <w:t>предполагает создание вариативных программ коррекционной работы</w:t>
      </w:r>
      <w:r>
        <w:rPr>
          <w:spacing w:val="-57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их особых</w:t>
      </w:r>
      <w:r>
        <w:rPr>
          <w:spacing w:val="1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 возможностей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развития.</w:t>
      </w:r>
    </w:p>
    <w:p w:rsidR="00551FBD" w:rsidRDefault="008C5111">
      <w:pPr>
        <w:ind w:left="332" w:right="342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специалистов психолого-педагогического и медицинского блока в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51FBD" w:rsidRDefault="008C5111">
      <w:pPr>
        <w:pStyle w:val="a3"/>
        <w:ind w:left="332" w:right="348" w:firstLine="566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</w:t>
      </w:r>
      <w:r>
        <w:rPr>
          <w:i/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интеграции в</w:t>
      </w:r>
      <w:r>
        <w:rPr>
          <w:spacing w:val="-1"/>
        </w:rPr>
        <w:t xml:space="preserve"> </w:t>
      </w:r>
      <w:r>
        <w:t>общество.</w:t>
      </w:r>
    </w:p>
    <w:p w:rsidR="00551FBD" w:rsidRDefault="008C5111">
      <w:pPr>
        <w:pStyle w:val="a3"/>
        <w:ind w:left="332" w:right="351" w:firstLine="566"/>
      </w:pPr>
      <w:r>
        <w:t>Специфика организации коррекционной работы с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:rsidR="00551FBD" w:rsidRDefault="008C5111">
      <w:pPr>
        <w:pStyle w:val="a3"/>
        <w:spacing w:before="1"/>
        <w:ind w:left="332" w:right="349" w:firstLine="5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проводится:</w:t>
      </w:r>
    </w:p>
    <w:p w:rsidR="00551FBD" w:rsidRDefault="008C5111">
      <w:pPr>
        <w:pStyle w:val="a3"/>
        <w:ind w:left="332" w:right="350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(индивидуальный и дифференцированный подход, сниженный темп обучения, структурная</w:t>
      </w:r>
      <w:r>
        <w:rPr>
          <w:spacing w:val="1"/>
        </w:rPr>
        <w:t xml:space="preserve"> </w:t>
      </w:r>
      <w:r>
        <w:t>простота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повторность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сознательность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обучении);</w:t>
      </w:r>
    </w:p>
    <w:p w:rsidR="00551FBD" w:rsidRDefault="008C5111">
      <w:pPr>
        <w:pStyle w:val="a3"/>
        <w:ind w:left="332" w:right="352" w:firstLine="566"/>
      </w:pPr>
      <w:r>
        <w:t>в рамках внеурочной деятельности в форме специально организованных индивидуальных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(коррекционно-развивающие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логопедические</w:t>
      </w:r>
      <w:r>
        <w:rPr>
          <w:spacing w:val="-3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ритмикой);</w:t>
      </w:r>
    </w:p>
    <w:p w:rsidR="00551FBD" w:rsidRDefault="008C5111">
      <w:pPr>
        <w:pStyle w:val="a3"/>
        <w:ind w:left="898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обучающихся.</w:t>
      </w:r>
    </w:p>
    <w:p w:rsidR="00551FBD" w:rsidRDefault="008C5111">
      <w:pPr>
        <w:pStyle w:val="a3"/>
        <w:ind w:left="332" w:right="342" w:firstLine="70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1"/>
        </w:rPr>
        <w:t xml:space="preserve"> </w:t>
      </w:r>
      <w:r>
        <w:t>диагностический,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аналитический. Каждый этап имеет свои задачи, содержание, методы работы. Каждый этап включает</w:t>
      </w:r>
      <w:r>
        <w:rPr>
          <w:spacing w:val="1"/>
        </w:rPr>
        <w:t xml:space="preserve"> </w:t>
      </w:r>
      <w:r>
        <w:t>медицинское, психологическое, педагогическое и социальное направление состоит из следующих</w:t>
      </w:r>
      <w:r>
        <w:rPr>
          <w:spacing w:val="1"/>
        </w:rPr>
        <w:t xml:space="preserve"> </w:t>
      </w:r>
      <w:r>
        <w:t>блоков:</w:t>
      </w:r>
    </w:p>
    <w:p w:rsidR="00551FBD" w:rsidRDefault="008C5111">
      <w:pPr>
        <w:pStyle w:val="a3"/>
        <w:ind w:left="1040" w:right="5727" w:firstLine="60"/>
        <w:jc w:val="left"/>
      </w:pPr>
      <w:r>
        <w:t>психологическое сопровождение,</w:t>
      </w:r>
      <w:r>
        <w:rPr>
          <w:spacing w:val="1"/>
        </w:rPr>
        <w:t xml:space="preserve"> </w:t>
      </w:r>
      <w:r>
        <w:t>логопедическое сопровождение,</w:t>
      </w:r>
      <w:r>
        <w:rPr>
          <w:spacing w:val="1"/>
        </w:rPr>
        <w:t xml:space="preserve"> </w:t>
      </w:r>
      <w:r>
        <w:t>дефектологическое сопровождение,</w:t>
      </w:r>
      <w:r>
        <w:rPr>
          <w:spacing w:val="1"/>
        </w:rPr>
        <w:t xml:space="preserve"> </w:t>
      </w:r>
      <w:r>
        <w:t>социально-правовое сопровождение,</w:t>
      </w:r>
      <w:r>
        <w:rPr>
          <w:spacing w:val="1"/>
        </w:rPr>
        <w:t xml:space="preserve"> </w:t>
      </w:r>
      <w:r>
        <w:t>лечебно-оздоровительное</w:t>
      </w:r>
      <w:r>
        <w:rPr>
          <w:spacing w:val="44"/>
        </w:rPr>
        <w:t xml:space="preserve"> </w:t>
      </w:r>
      <w:r>
        <w:t>сопровождение.</w:t>
      </w:r>
    </w:p>
    <w:p w:rsidR="00551FBD" w:rsidRDefault="008C5111">
      <w:pPr>
        <w:pStyle w:val="a3"/>
        <w:spacing w:before="1"/>
        <w:ind w:left="332" w:right="344" w:firstLine="566"/>
      </w:pPr>
      <w:r>
        <w:t xml:space="preserve">Результаты проведения каждого этапа обсуждаются на </w:t>
      </w:r>
      <w:proofErr w:type="spellStart"/>
      <w:r>
        <w:t>психолого</w:t>
      </w:r>
      <w:proofErr w:type="spellEnd"/>
      <w:r>
        <w:t>–педагогическом консилиуме,</w:t>
      </w:r>
      <w:r>
        <w:rPr>
          <w:spacing w:val="1"/>
        </w:rPr>
        <w:t xml:space="preserve"> </w:t>
      </w:r>
      <w:r>
        <w:t xml:space="preserve">который проводится в соответствии с планом работы </w:t>
      </w:r>
      <w:proofErr w:type="spellStart"/>
      <w:proofErr w:type="gramStart"/>
      <w:r>
        <w:t>ППк,а</w:t>
      </w:r>
      <w:proofErr w:type="spellEnd"/>
      <w:proofErr w:type="gramEnd"/>
      <w:r>
        <w:t xml:space="preserve"> так же по мере необходимости. На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присутствуют: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ЛФК;</w:t>
      </w:r>
      <w:r>
        <w:rPr>
          <w:spacing w:val="1"/>
        </w:rPr>
        <w:t xml:space="preserve"> </w:t>
      </w:r>
      <w:r>
        <w:t>приглашается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обсуждаемых</w:t>
      </w:r>
      <w:r>
        <w:rPr>
          <w:spacing w:val="-18"/>
        </w:rPr>
        <w:t xml:space="preserve"> </w:t>
      </w:r>
      <w:r>
        <w:t>детей.</w:t>
      </w:r>
    </w:p>
    <w:p w:rsidR="00551FBD" w:rsidRDefault="008C5111">
      <w:pPr>
        <w:pStyle w:val="a3"/>
        <w:ind w:left="332" w:right="346" w:firstLine="566"/>
      </w:pPr>
      <w:r>
        <w:t>Предварительный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новым условиям.</w:t>
      </w:r>
      <w:r>
        <w:rPr>
          <w:spacing w:val="-1"/>
        </w:rPr>
        <w:t xml:space="preserve"> </w:t>
      </w:r>
      <w:r>
        <w:t>Предварительный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551FBD" w:rsidRDefault="008C5111">
      <w:pPr>
        <w:pStyle w:val="a3"/>
        <w:ind w:left="104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</w:p>
    <w:p w:rsidR="00551FBD" w:rsidRDefault="008C5111">
      <w:pPr>
        <w:pStyle w:val="a3"/>
        <w:ind w:left="332" w:firstLine="708"/>
        <w:jc w:val="left"/>
      </w:pPr>
      <w:r>
        <w:t>Сбор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ребенке,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семье,</w:t>
      </w:r>
      <w:r>
        <w:rPr>
          <w:spacing w:val="12"/>
        </w:rPr>
        <w:t xml:space="preserve"> </w:t>
      </w:r>
      <w:r>
        <w:t>родителях,</w:t>
      </w:r>
      <w:r>
        <w:rPr>
          <w:spacing w:val="12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документов,</w:t>
      </w:r>
      <w:r>
        <w:rPr>
          <w:spacing w:val="11"/>
        </w:rPr>
        <w:t xml:space="preserve"> </w:t>
      </w:r>
      <w:r>
        <w:t>личного</w:t>
      </w:r>
      <w:r>
        <w:rPr>
          <w:spacing w:val="12"/>
        </w:rPr>
        <w:t xml:space="preserve"> </w:t>
      </w:r>
      <w:r>
        <w:t>дела;</w:t>
      </w:r>
      <w:r>
        <w:rPr>
          <w:spacing w:val="-5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обследованием,</w:t>
      </w:r>
    </w:p>
    <w:p w:rsidR="00551FBD" w:rsidRDefault="008C5111">
      <w:pPr>
        <w:pStyle w:val="a3"/>
        <w:ind w:left="1040"/>
        <w:jc w:val="left"/>
      </w:pPr>
      <w:r>
        <w:lastRenderedPageBreak/>
        <w:t>Выделение</w:t>
      </w:r>
      <w:r>
        <w:rPr>
          <w:spacing w:val="-5"/>
        </w:rPr>
        <w:t xml:space="preserve"> </w:t>
      </w:r>
      <w:r>
        <w:t>неблагополучных</w:t>
      </w:r>
      <w:r>
        <w:rPr>
          <w:spacing w:val="-2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социума</w:t>
      </w:r>
      <w:r>
        <w:rPr>
          <w:spacing w:val="-4"/>
        </w:rPr>
        <w:t xml:space="preserve"> </w:t>
      </w:r>
      <w:r>
        <w:t>ребенка;</w:t>
      </w:r>
    </w:p>
    <w:p w:rsidR="00551FBD" w:rsidRDefault="008C5111">
      <w:pPr>
        <w:spacing w:before="1"/>
        <w:ind w:left="898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551FBD" w:rsidRDefault="008C5111">
      <w:pPr>
        <w:pStyle w:val="a3"/>
        <w:ind w:left="898"/>
        <w:jc w:val="left"/>
      </w:pPr>
      <w:r>
        <w:rPr>
          <w:color w:val="000009"/>
        </w:rPr>
        <w:t>Основными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являются:</w:t>
      </w:r>
    </w:p>
    <w:p w:rsidR="00551FBD" w:rsidRDefault="008C5111">
      <w:pPr>
        <w:pStyle w:val="a3"/>
        <w:spacing w:before="66"/>
        <w:ind w:left="332" w:right="346" w:firstLine="566"/>
      </w:pPr>
      <w:r>
        <w:t>1.</w:t>
      </w:r>
      <w:r>
        <w:rPr>
          <w:spacing w:val="1"/>
        </w:rPr>
        <w:t xml:space="preserve"> </w:t>
      </w:r>
      <w:r>
        <w:rPr>
          <w:i/>
        </w:rPr>
        <w:t>Диагностическая</w:t>
      </w:r>
      <w:r>
        <w:rPr>
          <w:i/>
          <w:spacing w:val="1"/>
        </w:rPr>
        <w:t xml:space="preserve"> </w:t>
      </w:r>
      <w:r>
        <w:rPr>
          <w:i/>
        </w:rPr>
        <w:t>работа,</w:t>
      </w:r>
      <w:r>
        <w:rPr>
          <w:i/>
          <w:spacing w:val="1"/>
        </w:rPr>
        <w:t xml:space="preserve"> </w:t>
      </w:r>
      <w:r>
        <w:rPr>
          <w:i/>
        </w:rPr>
        <w:t>которая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 благоприятных условий для овладения ими содержанием основной 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551FBD" w:rsidRDefault="008C5111">
      <w:pPr>
        <w:pStyle w:val="a3"/>
        <w:spacing w:before="1"/>
        <w:ind w:left="898"/>
        <w:jc w:val="left"/>
      </w:pPr>
      <w:r>
        <w:t>Проведение</w:t>
      </w:r>
      <w:r>
        <w:rPr>
          <w:spacing w:val="-5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осуществление:</w:t>
      </w:r>
    </w:p>
    <w:p w:rsidR="00551FBD" w:rsidRDefault="008C5111">
      <w:pPr>
        <w:pStyle w:val="a3"/>
        <w:ind w:left="332" w:firstLine="566"/>
        <w:jc w:val="left"/>
      </w:pPr>
      <w:r>
        <w:t>психолого-педагогического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медицинского</w:t>
      </w:r>
      <w:r>
        <w:rPr>
          <w:spacing w:val="31"/>
        </w:rPr>
        <w:t xml:space="preserve"> </w:t>
      </w:r>
      <w:r>
        <w:t>обследования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целью</w:t>
      </w:r>
      <w:r>
        <w:rPr>
          <w:spacing w:val="34"/>
        </w:rPr>
        <w:t xml:space="preserve"> </w:t>
      </w:r>
      <w:r>
        <w:t>выявления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потребностей:</w:t>
      </w:r>
    </w:p>
    <w:p w:rsidR="00551FBD" w:rsidRDefault="008C5111">
      <w:pPr>
        <w:pStyle w:val="a3"/>
        <w:tabs>
          <w:tab w:val="left" w:pos="6507"/>
          <w:tab w:val="left" w:pos="8178"/>
        </w:tabs>
        <w:ind w:left="332" w:right="407" w:firstLine="566"/>
        <w:jc w:val="left"/>
      </w:pPr>
      <w:r>
        <w:t xml:space="preserve">развития  </w:t>
      </w:r>
      <w:r>
        <w:rPr>
          <w:spacing w:val="12"/>
        </w:rPr>
        <w:t xml:space="preserve"> </w:t>
      </w:r>
      <w:r>
        <w:t xml:space="preserve">познавательной  </w:t>
      </w:r>
      <w:r>
        <w:rPr>
          <w:spacing w:val="14"/>
        </w:rPr>
        <w:t xml:space="preserve"> </w:t>
      </w:r>
      <w:proofErr w:type="gramStart"/>
      <w:r>
        <w:t xml:space="preserve">сферы,  </w:t>
      </w:r>
      <w:r>
        <w:rPr>
          <w:spacing w:val="12"/>
        </w:rPr>
        <w:t xml:space="preserve"> </w:t>
      </w:r>
      <w:proofErr w:type="gramEnd"/>
      <w:r>
        <w:t>специфических</w:t>
      </w:r>
      <w:r>
        <w:tab/>
        <w:t xml:space="preserve">трудностей  </w:t>
      </w:r>
      <w:r>
        <w:rPr>
          <w:spacing w:val="15"/>
        </w:rPr>
        <w:t xml:space="preserve"> </w:t>
      </w:r>
      <w:r>
        <w:t>в</w:t>
      </w:r>
      <w:r>
        <w:tab/>
        <w:t>овладении</w:t>
      </w:r>
      <w:r>
        <w:rPr>
          <w:spacing w:val="13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потенциальных</w:t>
      </w:r>
      <w:r>
        <w:rPr>
          <w:spacing w:val="-34"/>
        </w:rPr>
        <w:t xml:space="preserve"> </w:t>
      </w:r>
      <w:r>
        <w:t>возможностей;</w:t>
      </w:r>
    </w:p>
    <w:p w:rsidR="00551FBD" w:rsidRDefault="008C5111">
      <w:pPr>
        <w:pStyle w:val="a3"/>
        <w:ind w:left="898" w:right="732"/>
        <w:jc w:val="left"/>
      </w:pPr>
      <w:r>
        <w:t>развития эмоционально-волевой сферы и личностных особенностей обучающихся;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ученика;</w:t>
      </w:r>
      <w:r>
        <w:rPr>
          <w:spacing w:val="-57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5"/>
        </w:rPr>
        <w:t xml:space="preserve"> </w:t>
      </w:r>
      <w:r>
        <w:t>АООП;</w:t>
      </w:r>
    </w:p>
    <w:p w:rsidR="00551FBD" w:rsidRDefault="008C5111">
      <w:pPr>
        <w:pStyle w:val="a3"/>
        <w:ind w:left="332" w:firstLine="566"/>
        <w:jc w:val="left"/>
      </w:pPr>
      <w:r>
        <w:t>анализа</w:t>
      </w:r>
      <w:r>
        <w:rPr>
          <w:spacing w:val="41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обследования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корректировки</w:t>
      </w:r>
      <w:r>
        <w:rPr>
          <w:spacing w:val="40"/>
        </w:rPr>
        <w:t xml:space="preserve"> </w:t>
      </w:r>
      <w:r>
        <w:t>коррекционных</w:t>
      </w:r>
      <w:r>
        <w:rPr>
          <w:spacing w:val="-57"/>
        </w:rPr>
        <w:t xml:space="preserve"> </w:t>
      </w:r>
      <w:r>
        <w:t>мероприятий.</w:t>
      </w:r>
    </w:p>
    <w:p w:rsidR="00551FBD" w:rsidRDefault="008C5111">
      <w:pPr>
        <w:pStyle w:val="a3"/>
        <w:ind w:left="898"/>
        <w:jc w:val="lef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методы:</w:t>
      </w:r>
    </w:p>
    <w:p w:rsidR="00551FBD" w:rsidRDefault="008C5111">
      <w:pPr>
        <w:pStyle w:val="a3"/>
        <w:ind w:left="898" w:right="620"/>
        <w:jc w:val="left"/>
      </w:pPr>
      <w:r>
        <w:t>сбор сведений о ребенке у педагогов, родителей (беседы, анкетирование, интервьюирование),</w:t>
      </w:r>
      <w:r>
        <w:rPr>
          <w:spacing w:val="-57"/>
        </w:rPr>
        <w:t xml:space="preserve"> </w:t>
      </w:r>
      <w:r>
        <w:t>психолого-педагогический</w:t>
      </w:r>
      <w:r>
        <w:rPr>
          <w:spacing w:val="-28"/>
        </w:rPr>
        <w:t xml:space="preserve"> </w:t>
      </w:r>
      <w:r>
        <w:t>эксперимент,</w:t>
      </w:r>
    </w:p>
    <w:p w:rsidR="00551FBD" w:rsidRDefault="008C5111">
      <w:pPr>
        <w:pStyle w:val="a3"/>
        <w:ind w:left="898" w:right="2437"/>
        <w:jc w:val="left"/>
      </w:pPr>
      <w:r>
        <w:rPr>
          <w:spacing w:val="-1"/>
        </w:rPr>
        <w:t>наблюдение за учениками во время учебной и внеурочной деятельности,</w:t>
      </w:r>
      <w:r>
        <w:rPr>
          <w:spacing w:val="-57"/>
        </w:rPr>
        <w:t xml:space="preserve"> </w:t>
      </w:r>
      <w:r>
        <w:rPr>
          <w:spacing w:val="-1"/>
        </w:rPr>
        <w:t>беседы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3"/>
        </w:rPr>
        <w:t xml:space="preserve"> </w:t>
      </w:r>
      <w:r>
        <w:rPr>
          <w:spacing w:val="-1"/>
        </w:rPr>
        <w:t>учащимися,</w:t>
      </w:r>
      <w:r>
        <w:rPr>
          <w:spacing w:val="4"/>
        </w:rPr>
        <w:t xml:space="preserve"> </w:t>
      </w:r>
      <w:r>
        <w:rPr>
          <w:spacing w:val="-1"/>
        </w:rPr>
        <w:t xml:space="preserve">учителями </w:t>
      </w:r>
      <w:r>
        <w:t>и</w:t>
      </w:r>
      <w:r>
        <w:rPr>
          <w:spacing w:val="-16"/>
        </w:rPr>
        <w:t xml:space="preserve"> </w:t>
      </w:r>
      <w:r>
        <w:t>родителями,</w:t>
      </w:r>
    </w:p>
    <w:p w:rsidR="00551FBD" w:rsidRDefault="008C5111">
      <w:pPr>
        <w:pStyle w:val="a3"/>
        <w:ind w:left="898"/>
        <w:jc w:val="left"/>
      </w:pPr>
      <w:r>
        <w:rPr>
          <w:spacing w:val="-1"/>
        </w:rPr>
        <w:t>изучение работ</w:t>
      </w:r>
      <w:r>
        <w:t xml:space="preserve"> </w:t>
      </w:r>
      <w:r>
        <w:rPr>
          <w:spacing w:val="-1"/>
        </w:rPr>
        <w:t>ребенка (тетради,</w:t>
      </w:r>
      <w:r>
        <w:t xml:space="preserve"> рисунки, поделки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-20"/>
        </w:rPr>
        <w:t xml:space="preserve"> </w:t>
      </w:r>
      <w:r>
        <w:t>п.)</w:t>
      </w:r>
      <w:r>
        <w:rPr>
          <w:spacing w:val="-4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t>др.</w:t>
      </w:r>
    </w:p>
    <w:p w:rsidR="00551FBD" w:rsidRDefault="008C5111">
      <w:pPr>
        <w:pStyle w:val="a3"/>
        <w:spacing w:before="1"/>
        <w:ind w:left="898"/>
        <w:jc w:val="left"/>
      </w:pPr>
      <w:r>
        <w:t>оформление</w:t>
      </w:r>
      <w:r>
        <w:rPr>
          <w:spacing w:val="31"/>
        </w:rPr>
        <w:t xml:space="preserve"> </w:t>
      </w:r>
      <w:r>
        <w:t>документации</w:t>
      </w:r>
      <w:r>
        <w:rPr>
          <w:spacing w:val="34"/>
        </w:rPr>
        <w:t xml:space="preserve"> </w:t>
      </w:r>
      <w:r>
        <w:t>(психолого-педагогические</w:t>
      </w:r>
      <w:r>
        <w:rPr>
          <w:spacing w:val="32"/>
        </w:rPr>
        <w:t xml:space="preserve"> </w:t>
      </w:r>
      <w:r>
        <w:t>дневники</w:t>
      </w:r>
      <w:r>
        <w:rPr>
          <w:spacing w:val="35"/>
        </w:rPr>
        <w:t xml:space="preserve"> </w:t>
      </w:r>
      <w:r>
        <w:t>наблюдения</w:t>
      </w:r>
      <w:r>
        <w:rPr>
          <w:spacing w:val="29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учащимися</w:t>
      </w:r>
      <w:r>
        <w:rPr>
          <w:spacing w:val="32"/>
        </w:rPr>
        <w:t xml:space="preserve"> </w:t>
      </w:r>
      <w:r>
        <w:t>и</w:t>
      </w:r>
    </w:p>
    <w:p w:rsidR="00551FBD" w:rsidRDefault="008C5111">
      <w:pPr>
        <w:pStyle w:val="a3"/>
        <w:ind w:left="332"/>
        <w:jc w:val="left"/>
      </w:pPr>
      <w:r>
        <w:t>др.).</w:t>
      </w:r>
    </w:p>
    <w:p w:rsidR="00551FBD" w:rsidRDefault="008C5111">
      <w:pPr>
        <w:pStyle w:val="a3"/>
        <w:ind w:left="898"/>
        <w:jc w:val="left"/>
      </w:pPr>
      <w:r>
        <w:t>Диагностический</w:t>
      </w:r>
      <w:r>
        <w:rPr>
          <w:spacing w:val="10"/>
        </w:rPr>
        <w:t xml:space="preserve"> </w:t>
      </w:r>
      <w:r>
        <w:t>этап</w:t>
      </w:r>
      <w:r>
        <w:rPr>
          <w:spacing w:val="66"/>
        </w:rPr>
        <w:t xml:space="preserve"> </w:t>
      </w:r>
      <w:r>
        <w:t>проводится</w:t>
      </w:r>
      <w:r>
        <w:rPr>
          <w:spacing w:val="67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всех</w:t>
      </w:r>
      <w:r>
        <w:rPr>
          <w:spacing w:val="67"/>
        </w:rPr>
        <w:t xml:space="preserve"> </w:t>
      </w:r>
      <w:r>
        <w:t>воспитанников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целью</w:t>
      </w:r>
      <w:r>
        <w:rPr>
          <w:spacing w:val="68"/>
        </w:rPr>
        <w:t xml:space="preserve"> </w:t>
      </w:r>
      <w:r>
        <w:t>определения</w:t>
      </w:r>
      <w:r>
        <w:rPr>
          <w:spacing w:val="65"/>
        </w:rPr>
        <w:t xml:space="preserve"> </w:t>
      </w:r>
      <w:r>
        <w:t>наиболее</w:t>
      </w:r>
    </w:p>
    <w:p w:rsidR="00551FBD" w:rsidRDefault="008C5111">
      <w:pPr>
        <w:pStyle w:val="a3"/>
        <w:ind w:left="332" w:right="344"/>
      </w:pPr>
      <w:r>
        <w:t>проблемных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ляжет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обследуется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психологом, логопедом, дефектологом. В протоколе диагностического обследования записываются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обследования.</w:t>
      </w:r>
    </w:p>
    <w:p w:rsidR="00551FBD" w:rsidRDefault="008C5111">
      <w:pPr>
        <w:pStyle w:val="a3"/>
        <w:ind w:left="332" w:right="338" w:firstLine="566"/>
      </w:pPr>
      <w:r>
        <w:t>Конечной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школы-интерната,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актуальные,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учителю-логопеду,</w:t>
      </w:r>
      <w:r>
        <w:rPr>
          <w:spacing w:val="1"/>
        </w:rPr>
        <w:t xml:space="preserve"> </w:t>
      </w:r>
      <w:r>
        <w:t>учителю-дефектологу,</w:t>
      </w:r>
      <w:r>
        <w:rPr>
          <w:spacing w:val="1"/>
        </w:rPr>
        <w:t xml:space="preserve"> </w:t>
      </w:r>
      <w:r>
        <w:t>педагогу-психологу,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 программа содержит такие задачи, решение которых доступно ребенку в ближайшее</w:t>
      </w:r>
      <w:r>
        <w:rPr>
          <w:spacing w:val="1"/>
        </w:rPr>
        <w:t xml:space="preserve"> </w:t>
      </w:r>
      <w:r>
        <w:t>время.</w:t>
      </w:r>
    </w:p>
    <w:p w:rsidR="00551FBD" w:rsidRDefault="008C5111">
      <w:pPr>
        <w:pStyle w:val="a3"/>
        <w:ind w:left="332" w:right="344" w:firstLine="566"/>
      </w:pP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консилиума.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 вопросы, какие задачи программы будут реализованы на занятиях логопеда, психолога и</w:t>
      </w:r>
      <w:r>
        <w:rPr>
          <w:spacing w:val="1"/>
        </w:rPr>
        <w:t xml:space="preserve"> </w:t>
      </w:r>
      <w:r>
        <w:t>других специалистов, а какие - на учебных занятиях и занятиях воспитателей группы; как 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усвоенных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иную ситуацию.</w:t>
      </w:r>
    </w:p>
    <w:p w:rsidR="00551FBD" w:rsidRDefault="008C5111">
      <w:pPr>
        <w:pStyle w:val="a3"/>
        <w:spacing w:before="1"/>
        <w:ind w:left="332" w:right="348" w:firstLine="566"/>
      </w:pPr>
      <w:r>
        <w:t>Программа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«Программе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учащимся»</w:t>
      </w:r>
    </w:p>
    <w:p w:rsidR="00551FBD" w:rsidRDefault="008C5111">
      <w:pPr>
        <w:pStyle w:val="a3"/>
        <w:ind w:left="898" w:right="4579"/>
        <w:jc w:val="left"/>
      </w:pPr>
      <w:r>
        <w:t>Диагностика включает в себя следующие направления:</w:t>
      </w:r>
      <w:r>
        <w:rPr>
          <w:spacing w:val="-57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соматического</w:t>
      </w:r>
      <w:r>
        <w:rPr>
          <w:spacing w:val="-5"/>
        </w:rPr>
        <w:t xml:space="preserve"> </w:t>
      </w:r>
      <w:r>
        <w:t>здоровья</w:t>
      </w:r>
    </w:p>
    <w:p w:rsidR="00551FBD" w:rsidRDefault="008C5111">
      <w:pPr>
        <w:pStyle w:val="a3"/>
        <w:ind w:left="898"/>
        <w:jc w:val="left"/>
      </w:pPr>
      <w:r>
        <w:t>Диагностика</w:t>
      </w:r>
      <w:r>
        <w:rPr>
          <w:spacing w:val="-4"/>
        </w:rPr>
        <w:t xml:space="preserve"> </w:t>
      </w:r>
      <w:r>
        <w:t>нервно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14"/>
        </w:rPr>
        <w:t xml:space="preserve"> </w:t>
      </w:r>
      <w:r>
        <w:t>здоровья</w:t>
      </w:r>
    </w:p>
    <w:p w:rsidR="00551FBD" w:rsidRDefault="008C5111">
      <w:pPr>
        <w:pStyle w:val="a3"/>
        <w:ind w:left="898" w:right="3172"/>
        <w:jc w:val="left"/>
      </w:pPr>
      <w:r>
        <w:rPr>
          <w:spacing w:val="-1"/>
        </w:rPr>
        <w:t xml:space="preserve">Диагностика интеллекта и отдельных </w:t>
      </w:r>
      <w:r>
        <w:t>психических функций ребенка.</w:t>
      </w:r>
      <w:r>
        <w:rPr>
          <w:spacing w:val="-57"/>
        </w:rPr>
        <w:t xml:space="preserve"> </w:t>
      </w:r>
      <w:r>
        <w:t>Диагностика эмоционально-личностных особенностей ребенка</w:t>
      </w:r>
      <w:r>
        <w:rPr>
          <w:spacing w:val="1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функции</w:t>
      </w:r>
    </w:p>
    <w:p w:rsidR="00551FBD" w:rsidRDefault="008C5111">
      <w:pPr>
        <w:pStyle w:val="a3"/>
        <w:ind w:left="898" w:right="5213"/>
        <w:jc w:val="left"/>
      </w:pPr>
      <w:r>
        <w:rPr>
          <w:spacing w:val="-1"/>
        </w:rPr>
        <w:t xml:space="preserve">Диагностика школьных знаний, </w:t>
      </w:r>
      <w:r>
        <w:t>умений, навыков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ребенка.</w:t>
      </w:r>
    </w:p>
    <w:p w:rsidR="00551FBD" w:rsidRDefault="008C5111">
      <w:pPr>
        <w:pStyle w:val="a3"/>
        <w:spacing w:before="1"/>
        <w:ind w:left="898"/>
        <w:jc w:val="left"/>
      </w:pPr>
      <w:r>
        <w:lastRenderedPageBreak/>
        <w:t>Разработка</w:t>
      </w:r>
      <w:r>
        <w:rPr>
          <w:spacing w:val="-4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коррекции.</w:t>
      </w:r>
    </w:p>
    <w:p w:rsidR="00551FBD" w:rsidRDefault="008C5111">
      <w:pPr>
        <w:pStyle w:val="a3"/>
        <w:spacing w:before="66"/>
        <w:ind w:left="332" w:right="350" w:firstLine="566"/>
      </w:pPr>
      <w:r>
        <w:t>Разработка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</w:p>
    <w:p w:rsidR="00551FBD" w:rsidRDefault="008C5111">
      <w:pPr>
        <w:pStyle w:val="a3"/>
        <w:ind w:left="332" w:right="341" w:firstLine="566"/>
      </w:pPr>
      <w:r>
        <w:t>Комплектование групп для работы с учителем-дефектологом, учителем-логопедом, педагогом-</w:t>
      </w:r>
      <w:r>
        <w:rPr>
          <w:spacing w:val="1"/>
        </w:rPr>
        <w:t xml:space="preserve"> </w:t>
      </w:r>
      <w:r>
        <w:t>психологом</w:t>
      </w:r>
    </w:p>
    <w:p w:rsidR="00551FBD" w:rsidRDefault="008C5111">
      <w:pPr>
        <w:pStyle w:val="a3"/>
        <w:spacing w:before="1"/>
        <w:ind w:left="898"/>
      </w:pPr>
      <w:r>
        <w:rPr>
          <w:spacing w:val="-1"/>
        </w:rPr>
        <w:t>Составление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расписания</w:t>
      </w:r>
      <w:r>
        <w:rPr>
          <w:spacing w:val="-13"/>
        </w:rPr>
        <w:t xml:space="preserve"> </w:t>
      </w:r>
      <w:r>
        <w:t>специалистов</w:t>
      </w:r>
    </w:p>
    <w:p w:rsidR="00551FBD" w:rsidRDefault="008C5111">
      <w:pPr>
        <w:pStyle w:val="a3"/>
        <w:ind w:left="332" w:right="340" w:firstLine="566"/>
      </w:pPr>
      <w:r>
        <w:t>Диагностика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врачами:</w:t>
      </w:r>
      <w:r>
        <w:rPr>
          <w:spacing w:val="1"/>
        </w:rPr>
        <w:t xml:space="preserve"> </w:t>
      </w:r>
      <w:r>
        <w:t>педиатром,</w:t>
      </w:r>
      <w:r>
        <w:rPr>
          <w:spacing w:val="-1"/>
        </w:rPr>
        <w:t xml:space="preserve"> </w:t>
      </w:r>
      <w:r>
        <w:t>неврологом, психиатром</w:t>
      </w:r>
      <w:r>
        <w:rPr>
          <w:spacing w:val="-2"/>
        </w:rPr>
        <w:t xml:space="preserve"> </w:t>
      </w:r>
      <w:r>
        <w:t>и др.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осмотре</w:t>
      </w:r>
      <w:r>
        <w:rPr>
          <w:spacing w:val="3"/>
        </w:rPr>
        <w:t xml:space="preserve"> </w:t>
      </w:r>
      <w:r>
        <w:t>учащихся.</w:t>
      </w:r>
    </w:p>
    <w:p w:rsidR="00551FBD" w:rsidRDefault="008C5111">
      <w:pPr>
        <w:pStyle w:val="a3"/>
        <w:ind w:left="332" w:right="343" w:firstLine="566"/>
      </w:pPr>
      <w:r>
        <w:t>Диагностика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проводится психологом</w:t>
      </w:r>
      <w:r>
        <w:rPr>
          <w:spacing w:val="-3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дефектологом</w:t>
      </w:r>
    </w:p>
    <w:p w:rsidR="00551FBD" w:rsidRDefault="008C5111">
      <w:pPr>
        <w:pStyle w:val="a3"/>
        <w:ind w:left="332" w:right="346" w:firstLine="566"/>
      </w:pPr>
      <w:r>
        <w:t>Диагностика речевой функции проводится логопедом Диагностика школьных знаний, 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учителем</w:t>
      </w:r>
    </w:p>
    <w:p w:rsidR="00551FBD" w:rsidRDefault="008C5111">
      <w:pPr>
        <w:pStyle w:val="a3"/>
        <w:ind w:left="332" w:right="340" w:firstLine="566"/>
      </w:pPr>
      <w:r>
        <w:t>Выявление актуальных проблем ребенка, разработка путей поддержки и</w:t>
      </w:r>
      <w:r>
        <w:rPr>
          <w:spacing w:val="1"/>
        </w:rPr>
        <w:t xml:space="preserve"> </w:t>
      </w:r>
      <w:r>
        <w:t>коррекции, разработка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–педагогическом</w:t>
      </w:r>
      <w:r>
        <w:rPr>
          <w:spacing w:val="1"/>
        </w:rPr>
        <w:t xml:space="preserve"> </w:t>
      </w:r>
      <w:r>
        <w:t>консилиумом.</w:t>
      </w:r>
    </w:p>
    <w:p w:rsidR="00551FBD" w:rsidRDefault="008C5111">
      <w:pPr>
        <w:pStyle w:val="a3"/>
        <w:ind w:left="332" w:right="338" w:firstLine="566"/>
      </w:pPr>
      <w:r>
        <w:t>Анализ полученных диагностических результатов – качественно-количественный, 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качественного показателя, что позволяет сравнивать результаты и проследить динамику развития</w:t>
      </w:r>
      <w:r>
        <w:rPr>
          <w:spacing w:val="1"/>
        </w:rPr>
        <w:t xml:space="preserve"> </w:t>
      </w:r>
      <w:r>
        <w:t>учащегося.</w:t>
      </w:r>
    </w:p>
    <w:p w:rsidR="00551FBD" w:rsidRDefault="008C5111">
      <w:pPr>
        <w:pStyle w:val="a3"/>
        <w:spacing w:before="1"/>
        <w:ind w:left="332" w:right="345" w:firstLine="566"/>
      </w:pPr>
      <w:r>
        <w:t>Часть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 Детализация критериев диагностического обследования даёт возможность определить даже</w:t>
      </w:r>
      <w:r>
        <w:rPr>
          <w:spacing w:val="-57"/>
        </w:rPr>
        <w:t xml:space="preserve"> </w:t>
      </w:r>
      <w:r>
        <w:t>незначительные изменения в развитии учащихся и позволяет выявить уровень развития учащихся на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возрастном</w:t>
      </w:r>
      <w:r>
        <w:rPr>
          <w:spacing w:val="-1"/>
        </w:rPr>
        <w:t xml:space="preserve"> </w:t>
      </w:r>
      <w:r>
        <w:t>этапе.</w:t>
      </w:r>
    </w:p>
    <w:p w:rsidR="00551FBD" w:rsidRDefault="008C5111">
      <w:pPr>
        <w:pStyle w:val="a3"/>
        <w:ind w:left="898"/>
      </w:pPr>
      <w:r>
        <w:t>После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по:</w:t>
      </w:r>
    </w:p>
    <w:p w:rsidR="00551FBD" w:rsidRDefault="008C5111">
      <w:pPr>
        <w:pStyle w:val="a3"/>
        <w:ind w:left="332" w:right="342" w:firstLine="566"/>
      </w:pPr>
      <w:r>
        <w:t>разработке</w:t>
      </w:r>
      <w:r>
        <w:rPr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Данные</w:t>
      </w:r>
      <w:r>
        <w:rPr>
          <w:spacing w:val="6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разрабатываются педагогом-психологом, учителем-дефектологом, учителем- логопедом, педагогами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57"/>
        </w:rPr>
        <w:t xml:space="preserve"> </w:t>
      </w:r>
      <w:r>
        <w:t>специалистов консилиума. Индивидуальные коррекционные программы предполагают максимальное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индивидуально-психологическими</w:t>
      </w:r>
      <w:r>
        <w:rPr>
          <w:spacing w:val="1"/>
        </w:rPr>
        <w:t xml:space="preserve"> </w:t>
      </w:r>
      <w:r>
        <w:t>особенностями;</w:t>
      </w:r>
    </w:p>
    <w:p w:rsidR="00551FBD" w:rsidRDefault="008C5111">
      <w:pPr>
        <w:pStyle w:val="a3"/>
        <w:ind w:left="898" w:right="1316"/>
      </w:pPr>
      <w:r>
        <w:t>даются рекомендации для педагогов по организации учебно-воспитательного процесса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единые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4"/>
        </w:rPr>
        <w:t xml:space="preserve"> </w:t>
      </w:r>
      <w:r>
        <w:t>ребёнку.</w:t>
      </w:r>
    </w:p>
    <w:p w:rsidR="00551FBD" w:rsidRDefault="008C5111">
      <w:pPr>
        <w:pStyle w:val="a3"/>
        <w:ind w:left="332" w:right="344" w:firstLine="566"/>
      </w:pPr>
      <w:r>
        <w:t>Аналогичным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класса в целом. При этом за основу берутся данные диагностики</w:t>
      </w:r>
      <w:r>
        <w:rPr>
          <w:spacing w:val="1"/>
        </w:rPr>
        <w:t xml:space="preserve"> </w:t>
      </w:r>
      <w:r>
        <w:t>на класс в целом:</w:t>
      </w:r>
      <w:r>
        <w:rPr>
          <w:spacing w:val="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успешные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западающие</w:t>
      </w:r>
      <w:r>
        <w:rPr>
          <w:spacing w:val="-3"/>
        </w:rPr>
        <w:t xml:space="preserve"> </w:t>
      </w:r>
      <w:r>
        <w:t>звенья,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проблемы.</w:t>
      </w:r>
    </w:p>
    <w:p w:rsidR="00551FBD" w:rsidRDefault="008C5111">
      <w:pPr>
        <w:pStyle w:val="a3"/>
        <w:spacing w:before="1"/>
        <w:ind w:left="898"/>
      </w:pPr>
      <w:r>
        <w:t>На</w:t>
      </w:r>
      <w:r>
        <w:rPr>
          <w:spacing w:val="25"/>
        </w:rPr>
        <w:t xml:space="preserve"> </w:t>
      </w:r>
      <w:proofErr w:type="spellStart"/>
      <w:r>
        <w:t>коррекционно</w:t>
      </w:r>
      <w:proofErr w:type="spellEnd"/>
      <w:r>
        <w:t>–развивающем</w:t>
      </w:r>
      <w:r>
        <w:rPr>
          <w:spacing w:val="83"/>
        </w:rPr>
        <w:t xml:space="preserve"> </w:t>
      </w:r>
      <w:r>
        <w:t>этапе</w:t>
      </w:r>
      <w:r>
        <w:rPr>
          <w:spacing w:val="83"/>
        </w:rPr>
        <w:t xml:space="preserve"> </w:t>
      </w:r>
      <w:r>
        <w:t>осуществляется</w:t>
      </w:r>
      <w:r>
        <w:rPr>
          <w:spacing w:val="86"/>
        </w:rPr>
        <w:t xml:space="preserve"> </w:t>
      </w:r>
      <w:r>
        <w:t>реализация</w:t>
      </w:r>
      <w:r>
        <w:rPr>
          <w:spacing w:val="84"/>
        </w:rPr>
        <w:t xml:space="preserve"> </w:t>
      </w:r>
      <w:r>
        <w:t>намеченной</w:t>
      </w:r>
      <w:r>
        <w:rPr>
          <w:spacing w:val="85"/>
        </w:rPr>
        <w:t xml:space="preserve"> </w:t>
      </w:r>
      <w:r>
        <w:t>программы.</w:t>
      </w:r>
    </w:p>
    <w:p w:rsidR="00551FBD" w:rsidRDefault="008C5111">
      <w:pPr>
        <w:pStyle w:val="a3"/>
        <w:ind w:left="332"/>
      </w:pPr>
      <w:r>
        <w:t>Воспитанники</w:t>
      </w:r>
      <w:r>
        <w:rPr>
          <w:spacing w:val="-5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специалиста,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индивидуальному</w:t>
      </w:r>
      <w:r>
        <w:rPr>
          <w:spacing w:val="-7"/>
        </w:rPr>
        <w:t xml:space="preserve"> </w:t>
      </w:r>
      <w:r>
        <w:t>плану.</w:t>
      </w:r>
    </w:p>
    <w:p w:rsidR="00551FBD" w:rsidRDefault="008C5111">
      <w:pPr>
        <w:pStyle w:val="a3"/>
        <w:ind w:left="332" w:right="348" w:firstLine="566"/>
      </w:pPr>
      <w:r>
        <w:rPr>
          <w:i/>
        </w:rPr>
        <w:t xml:space="preserve">Коррекционно-развивающая работа </w:t>
      </w:r>
      <w:r>
        <w:t>обеспечивает организацию мероприятий, способствующих</w:t>
      </w:r>
      <w:r>
        <w:rPr>
          <w:spacing w:val="1"/>
        </w:rPr>
        <w:t xml:space="preserve"> </w:t>
      </w:r>
      <w:r>
        <w:t>личностному развитию учащихся, коррекции недостатков в психическом развитии и освоению ими</w:t>
      </w:r>
      <w:r>
        <w:rPr>
          <w:spacing w:val="1"/>
        </w:rPr>
        <w:t xml:space="preserve"> </w:t>
      </w:r>
      <w:r>
        <w:t>содержания</w:t>
      </w:r>
      <w:r>
        <w:rPr>
          <w:spacing w:val="-20"/>
        </w:rPr>
        <w:t xml:space="preserve"> </w:t>
      </w:r>
      <w:r>
        <w:t>образования.</w:t>
      </w:r>
    </w:p>
    <w:p w:rsidR="00551FBD" w:rsidRDefault="008C5111">
      <w:pPr>
        <w:ind w:left="898"/>
        <w:jc w:val="both"/>
        <w:rPr>
          <w:i/>
          <w:sz w:val="24"/>
        </w:rPr>
      </w:pPr>
      <w:r>
        <w:rPr>
          <w:sz w:val="24"/>
        </w:rPr>
        <w:t>К</w:t>
      </w:r>
      <w:r>
        <w:rPr>
          <w:i/>
          <w:sz w:val="24"/>
        </w:rPr>
        <w:t>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551FBD" w:rsidRDefault="008C5111">
      <w:pPr>
        <w:pStyle w:val="a3"/>
        <w:ind w:left="332" w:right="344" w:firstLine="566"/>
      </w:pPr>
      <w:r>
        <w:t>составление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(совместно</w:t>
      </w:r>
      <w:r>
        <w:rPr>
          <w:spacing w:val="-1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педагогами),</w:t>
      </w:r>
    </w:p>
    <w:p w:rsidR="00551FBD" w:rsidRDefault="008C5111">
      <w:pPr>
        <w:pStyle w:val="a3"/>
        <w:ind w:left="898" w:right="341"/>
      </w:pPr>
      <w:r>
        <w:t>формирование в классе психологического климата комфортного для всех 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43"/>
        </w:rPr>
        <w:t xml:space="preserve"> </w:t>
      </w:r>
      <w:r>
        <w:t>внеурочной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направленной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познавательных</w:t>
      </w:r>
      <w:r>
        <w:rPr>
          <w:spacing w:val="46"/>
        </w:rPr>
        <w:t xml:space="preserve"> </w:t>
      </w:r>
      <w:r>
        <w:t>интересов</w:t>
      </w:r>
    </w:p>
    <w:p w:rsidR="00551FBD" w:rsidRDefault="008C5111">
      <w:pPr>
        <w:pStyle w:val="a3"/>
        <w:ind w:left="332"/>
      </w:pPr>
      <w:r>
        <w:rPr>
          <w:spacing w:val="-1"/>
        </w:rPr>
        <w:t>учащихся,</w:t>
      </w:r>
      <w:r>
        <w:rPr>
          <w:spacing w:val="3"/>
        </w:rPr>
        <w:t xml:space="preserve"> </w:t>
      </w:r>
      <w:r>
        <w:rPr>
          <w:spacing w:val="-1"/>
        </w:rPr>
        <w:t>их</w:t>
      </w:r>
      <w:r>
        <w:rPr>
          <w:spacing w:val="6"/>
        </w:rPr>
        <w:t xml:space="preserve"> </w:t>
      </w:r>
      <w:r>
        <w:rPr>
          <w:spacing w:val="-1"/>
        </w:rPr>
        <w:t>общее</w:t>
      </w:r>
      <w:r>
        <w:rPr>
          <w:spacing w:val="3"/>
        </w:rPr>
        <w:t xml:space="preserve"> </w:t>
      </w:r>
      <w:r>
        <w:rPr>
          <w:spacing w:val="-1"/>
        </w:rPr>
        <w:t>социально-личностное</w:t>
      </w:r>
      <w:r>
        <w:rPr>
          <w:spacing w:val="-20"/>
        </w:rPr>
        <w:t xml:space="preserve"> </w:t>
      </w:r>
      <w:r>
        <w:t>развитие,</w:t>
      </w:r>
    </w:p>
    <w:p w:rsidR="00551FBD" w:rsidRDefault="008C5111">
      <w:pPr>
        <w:pStyle w:val="a3"/>
        <w:spacing w:before="1"/>
        <w:ind w:left="332" w:right="349" w:firstLine="566"/>
      </w:pPr>
      <w:r>
        <w:t>разработку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44"/>
        </w:rPr>
        <w:t xml:space="preserve"> </w:t>
      </w:r>
      <w:r>
        <w:t>нарушениями)</w:t>
      </w:r>
      <w:r>
        <w:rPr>
          <w:spacing w:val="43"/>
        </w:rPr>
        <w:t xml:space="preserve"> </w:t>
      </w:r>
      <w:r>
        <w:t>групповых</w:t>
      </w:r>
      <w:r>
        <w:rPr>
          <w:spacing w:val="4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индивидуальных</w:t>
      </w:r>
      <w:r>
        <w:rPr>
          <w:spacing w:val="45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43"/>
        </w:rPr>
        <w:t xml:space="preserve"> </w:t>
      </w:r>
      <w:r>
        <w:t>программ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/>
        <w:jc w:val="left"/>
      </w:pPr>
      <w:r>
        <w:lastRenderedPageBreak/>
        <w:t>(методик,</w:t>
      </w:r>
      <w:r>
        <w:rPr>
          <w:spacing w:val="15"/>
        </w:rPr>
        <w:t xml:space="preserve"> </w:t>
      </w:r>
      <w:r>
        <w:t>методов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приёмов</w:t>
      </w:r>
      <w:r>
        <w:rPr>
          <w:spacing w:val="15"/>
        </w:rPr>
        <w:t xml:space="preserve"> </w:t>
      </w:r>
      <w:r>
        <w:t>обучения)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особыми</w:t>
      </w:r>
      <w:r>
        <w:rPr>
          <w:spacing w:val="16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потребностями,</w:t>
      </w:r>
    </w:p>
    <w:p w:rsidR="00551FBD" w:rsidRDefault="008C5111">
      <w:pPr>
        <w:pStyle w:val="a3"/>
        <w:tabs>
          <w:tab w:val="left" w:pos="2450"/>
          <w:tab w:val="left" w:pos="2790"/>
          <w:tab w:val="left" w:pos="4179"/>
          <w:tab w:val="left" w:pos="5941"/>
          <w:tab w:val="left" w:pos="7888"/>
          <w:tab w:val="left" w:pos="8228"/>
          <w:tab w:val="left" w:pos="9549"/>
          <w:tab w:val="left" w:pos="10561"/>
        </w:tabs>
        <w:ind w:left="332" w:right="353" w:firstLine="566"/>
        <w:jc w:val="left"/>
      </w:pPr>
      <w:r>
        <w:t>организацию</w:t>
      </w:r>
      <w:r>
        <w:tab/>
        <w:t>и</w:t>
      </w:r>
      <w:r>
        <w:tab/>
        <w:t>проведение</w:t>
      </w:r>
      <w:r>
        <w:tab/>
        <w:t>специалистами</w:t>
      </w:r>
      <w:r>
        <w:tab/>
        <w:t>индивидуальных</w:t>
      </w:r>
      <w:r>
        <w:tab/>
        <w:t>и</w:t>
      </w:r>
      <w:r>
        <w:tab/>
        <w:t>групповых</w:t>
      </w:r>
      <w:r>
        <w:tab/>
        <w:t>занятий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психокоррекции,</w:t>
      </w:r>
      <w:r>
        <w:rPr>
          <w:spacing w:val="-3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учащихся,</w:t>
      </w:r>
    </w:p>
    <w:p w:rsidR="00551FBD" w:rsidRDefault="008C5111">
      <w:pPr>
        <w:pStyle w:val="a3"/>
        <w:tabs>
          <w:tab w:val="left" w:pos="2308"/>
          <w:tab w:val="left" w:pos="4129"/>
          <w:tab w:val="left" w:pos="5186"/>
          <w:tab w:val="left" w:pos="5534"/>
          <w:tab w:val="left" w:pos="6448"/>
          <w:tab w:val="left" w:pos="8491"/>
          <w:tab w:val="left" w:pos="9558"/>
          <w:tab w:val="left" w:pos="10439"/>
        </w:tabs>
        <w:spacing w:before="1"/>
        <w:ind w:left="898" w:right="349"/>
        <w:jc w:val="left"/>
      </w:pPr>
      <w:r>
        <w:t>развитие эмоционально-волевой и личностной сферы ученика и коррекцию его поведения,</w:t>
      </w:r>
      <w:r>
        <w:rPr>
          <w:spacing w:val="1"/>
        </w:rPr>
        <w:t xml:space="preserve"> </w:t>
      </w:r>
      <w:r>
        <w:t>социальное</w:t>
      </w:r>
      <w:r>
        <w:tab/>
        <w:t>сопровождение</w:t>
      </w:r>
      <w:r>
        <w:tab/>
        <w:t>ученика</w:t>
      </w:r>
      <w:r>
        <w:tab/>
        <w:t>в</w:t>
      </w:r>
      <w:r>
        <w:tab/>
        <w:t>случае</w:t>
      </w:r>
      <w:r>
        <w:tab/>
        <w:t>неблагоприятных</w:t>
      </w:r>
      <w:r>
        <w:tab/>
        <w:t>условий</w:t>
      </w:r>
      <w:r>
        <w:tab/>
        <w:t>жизни</w:t>
      </w:r>
      <w:r>
        <w:tab/>
      </w:r>
      <w:r>
        <w:rPr>
          <w:spacing w:val="-1"/>
        </w:rPr>
        <w:t>при</w:t>
      </w:r>
    </w:p>
    <w:p w:rsidR="00551FBD" w:rsidRDefault="008C5111">
      <w:pPr>
        <w:pStyle w:val="a3"/>
        <w:ind w:left="332"/>
        <w:jc w:val="left"/>
      </w:pPr>
      <w:proofErr w:type="spellStart"/>
      <w:r>
        <w:t>психотравмирующихобстоятельствах</w:t>
      </w:r>
      <w:proofErr w:type="spellEnd"/>
      <w:r>
        <w:t>.</w:t>
      </w:r>
    </w:p>
    <w:p w:rsidR="00551FBD" w:rsidRDefault="00551FBD">
      <w:pPr>
        <w:pStyle w:val="a3"/>
        <w:spacing w:before="11"/>
        <w:ind w:left="0"/>
        <w:jc w:val="left"/>
        <w:rPr>
          <w:sz w:val="23"/>
        </w:rPr>
      </w:pPr>
    </w:p>
    <w:p w:rsidR="00551FBD" w:rsidRDefault="008C5111">
      <w:pPr>
        <w:pStyle w:val="a3"/>
        <w:ind w:left="332" w:right="234" w:firstLine="566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работы:</w:t>
      </w:r>
    </w:p>
    <w:p w:rsidR="00551FBD" w:rsidRDefault="008C5111">
      <w:pPr>
        <w:pStyle w:val="a3"/>
        <w:ind w:left="898" w:right="6303"/>
        <w:jc w:val="left"/>
      </w:pPr>
      <w:r>
        <w:rPr>
          <w:spacing w:val="-1"/>
        </w:rPr>
        <w:t xml:space="preserve">занятия индивидуальные </w:t>
      </w:r>
      <w:r>
        <w:t>и групповые,</w:t>
      </w:r>
      <w:r>
        <w:rPr>
          <w:spacing w:val="-57"/>
        </w:rPr>
        <w:t xml:space="preserve"> </w:t>
      </w:r>
      <w:r>
        <w:rPr>
          <w:spacing w:val="-1"/>
        </w:rPr>
        <w:t>игры,</w:t>
      </w:r>
      <w:r>
        <w:rPr>
          <w:spacing w:val="1"/>
        </w:rPr>
        <w:t xml:space="preserve"> </w:t>
      </w:r>
      <w:r>
        <w:rPr>
          <w:spacing w:val="-1"/>
        </w:rPr>
        <w:t>упражнения,</w:t>
      </w:r>
      <w:r>
        <w:rPr>
          <w:spacing w:val="-18"/>
        </w:rPr>
        <w:t xml:space="preserve"> </w:t>
      </w:r>
      <w:r>
        <w:t>этюды,</w:t>
      </w:r>
    </w:p>
    <w:p w:rsidR="00551FBD" w:rsidRDefault="008C5111">
      <w:pPr>
        <w:pStyle w:val="a3"/>
        <w:ind w:left="898" w:right="5585"/>
        <w:jc w:val="left"/>
      </w:pPr>
      <w:proofErr w:type="spellStart"/>
      <w:r>
        <w:rPr>
          <w:spacing w:val="-1"/>
        </w:rPr>
        <w:t>психокоррекционные</w:t>
      </w:r>
      <w:proofErr w:type="spellEnd"/>
      <w:r>
        <w:rPr>
          <w:spacing w:val="-18"/>
        </w:rPr>
        <w:t xml:space="preserve"> </w:t>
      </w:r>
      <w:r>
        <w:t>методики</w:t>
      </w:r>
      <w:r>
        <w:rPr>
          <w:spacing w:val="-1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технологии,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учащимися,</w:t>
      </w:r>
    </w:p>
    <w:p w:rsidR="00551FBD" w:rsidRDefault="008C5111">
      <w:pPr>
        <w:pStyle w:val="a3"/>
        <w:spacing w:before="1"/>
        <w:ind w:left="898"/>
        <w:jc w:val="left"/>
      </w:pP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(игра,</w:t>
      </w:r>
      <w:r>
        <w:rPr>
          <w:spacing w:val="3"/>
        </w:rPr>
        <w:t xml:space="preserve"> </w:t>
      </w:r>
      <w:r>
        <w:rPr>
          <w:spacing w:val="-1"/>
        </w:rPr>
        <w:t>труд,</w:t>
      </w:r>
      <w:r>
        <w:rPr>
          <w:spacing w:val="-10"/>
        </w:rPr>
        <w:t xml:space="preserve"> </w:t>
      </w:r>
      <w:r>
        <w:rPr>
          <w:spacing w:val="-1"/>
        </w:rPr>
        <w:t>изобразительная,</w:t>
      </w:r>
      <w:r>
        <w:t xml:space="preserve"> конструирование и</w:t>
      </w:r>
      <w:r>
        <w:rPr>
          <w:spacing w:val="-21"/>
        </w:rPr>
        <w:t xml:space="preserve"> </w:t>
      </w:r>
      <w:r>
        <w:t>др.).</w:t>
      </w:r>
    </w:p>
    <w:p w:rsidR="00551FBD" w:rsidRDefault="008C5111">
      <w:pPr>
        <w:pStyle w:val="a3"/>
        <w:ind w:left="332" w:right="344" w:firstLine="566"/>
      </w:pPr>
      <w:r>
        <w:t>Коррекционно-развивающая работа учителя-дефектолога с умственно отсталыми учащимися</w:t>
      </w:r>
      <w:r>
        <w:rPr>
          <w:spacing w:val="1"/>
        </w:rPr>
        <w:t xml:space="preserve"> </w:t>
      </w:r>
      <w:r>
        <w:t>осуществляется по программе курса коррекционных занятий «Развитие психомоторных и сенсорных</w:t>
      </w:r>
      <w:r>
        <w:rPr>
          <w:spacing w:val="1"/>
        </w:rPr>
        <w:t xml:space="preserve"> </w:t>
      </w:r>
      <w:r>
        <w:t>процессов» для учащихся I – IV классов специальных (коррекционных) образовательных учреждений</w:t>
      </w:r>
      <w:r>
        <w:rPr>
          <w:spacing w:val="-57"/>
        </w:rPr>
        <w:t xml:space="preserve"> </w:t>
      </w:r>
      <w:r>
        <w:t>VIII вида (Э.Я. Удалова), направленная на оптимизацию психического развития ребёнка и более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социализацию 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551FBD" w:rsidRDefault="008C5111">
      <w:pPr>
        <w:pStyle w:val="a3"/>
        <w:ind w:left="332" w:right="345" w:firstLine="566"/>
      </w:pPr>
      <w:r>
        <w:t>Коррекционно-развивающие занятия специалистов проводятся по расписанию, составленному с</w:t>
      </w:r>
      <w:r>
        <w:rPr>
          <w:spacing w:val="-57"/>
        </w:rPr>
        <w:t xml:space="preserve"> </w:t>
      </w:r>
      <w:r>
        <w:rPr>
          <w:spacing w:val="-1"/>
        </w:rPr>
        <w:t>учётом классных</w:t>
      </w:r>
      <w:r>
        <w:rPr>
          <w:spacing w:val="1"/>
        </w:rPr>
        <w:t xml:space="preserve"> </w:t>
      </w:r>
      <w:r>
        <w:rPr>
          <w:spacing w:val="-1"/>
        </w:rPr>
        <w:t>расписаний</w:t>
      </w:r>
      <w: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утверждаемому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-18"/>
        </w:rPr>
        <w:t xml:space="preserve"> </w:t>
      </w:r>
      <w:r>
        <w:t>порядке.</w:t>
      </w:r>
    </w:p>
    <w:p w:rsidR="00551FBD" w:rsidRDefault="008C5111">
      <w:pPr>
        <w:pStyle w:val="a3"/>
        <w:ind w:left="898"/>
      </w:pPr>
      <w:r>
        <w:t>Для</w:t>
      </w:r>
      <w:r>
        <w:rPr>
          <w:spacing w:val="49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отводятся</w:t>
      </w:r>
      <w:r>
        <w:rPr>
          <w:spacing w:val="49"/>
        </w:rPr>
        <w:t xml:space="preserve"> </w:t>
      </w:r>
      <w:r>
        <w:t>уроки,</w:t>
      </w:r>
      <w:r>
        <w:rPr>
          <w:spacing w:val="50"/>
        </w:rPr>
        <w:t xml:space="preserve"> </w:t>
      </w:r>
      <w:r>
        <w:t>свободные</w:t>
      </w:r>
      <w:r>
        <w:rPr>
          <w:spacing w:val="49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классных</w:t>
      </w:r>
      <w:r>
        <w:rPr>
          <w:spacing w:val="52"/>
        </w:rPr>
        <w:t xml:space="preserve"> </w:t>
      </w:r>
      <w:r>
        <w:t>занятий,</w:t>
      </w:r>
      <w:r>
        <w:rPr>
          <w:spacing w:val="50"/>
        </w:rPr>
        <w:t xml:space="preserve"> </w:t>
      </w:r>
      <w:r>
        <w:t>а</w:t>
      </w:r>
      <w:r>
        <w:rPr>
          <w:spacing w:val="48"/>
        </w:rPr>
        <w:t xml:space="preserve"> </w:t>
      </w:r>
      <w:proofErr w:type="gramStart"/>
      <w:r>
        <w:t>так</w:t>
      </w:r>
      <w:r>
        <w:rPr>
          <w:spacing w:val="51"/>
        </w:rPr>
        <w:t xml:space="preserve"> </w:t>
      </w:r>
      <w:r>
        <w:t>же</w:t>
      </w:r>
      <w:proofErr w:type="gramEnd"/>
      <w:r>
        <w:rPr>
          <w:spacing w:val="49"/>
        </w:rPr>
        <w:t xml:space="preserve"> </w:t>
      </w:r>
      <w:r>
        <w:t>внеучебное</w:t>
      </w:r>
      <w:r>
        <w:rPr>
          <w:spacing w:val="48"/>
        </w:rPr>
        <w:t xml:space="preserve"> </w:t>
      </w:r>
      <w:r>
        <w:t>время.</w:t>
      </w:r>
    </w:p>
    <w:p w:rsidR="00551FBD" w:rsidRDefault="008C5111">
      <w:pPr>
        <w:pStyle w:val="a3"/>
        <w:ind w:left="332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форме.</w:t>
      </w:r>
    </w:p>
    <w:p w:rsidR="00551FBD" w:rsidRDefault="008C5111">
      <w:pPr>
        <w:pStyle w:val="a3"/>
        <w:ind w:left="332" w:right="353" w:firstLine="566"/>
      </w:pPr>
      <w:r>
        <w:t>На индивидуальных занятиях происходит развитие и формирование психических процессов,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интенсивно должны</w:t>
      </w:r>
      <w:r>
        <w:rPr>
          <w:spacing w:val="-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период.</w:t>
      </w:r>
    </w:p>
    <w:p w:rsidR="00551FBD" w:rsidRDefault="008C5111">
      <w:pPr>
        <w:pStyle w:val="a3"/>
        <w:spacing w:before="1"/>
        <w:ind w:left="332" w:right="345" w:firstLine="566"/>
      </w:pPr>
      <w:r>
        <w:t>Цель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направленная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:rsidR="00551FBD" w:rsidRDefault="008C5111">
      <w:pPr>
        <w:pStyle w:val="a3"/>
        <w:ind w:left="332" w:right="340" w:firstLine="566"/>
      </w:pPr>
      <w:r>
        <w:t>Индивидуальные занятия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5</w:t>
      </w:r>
      <w:r>
        <w:rPr>
          <w:spacing w:val="1"/>
        </w:rPr>
        <w:t xml:space="preserve"> </w:t>
      </w:r>
      <w:r>
        <w:t>раз в</w:t>
      </w:r>
      <w:r>
        <w:rPr>
          <w:spacing w:val="1"/>
        </w:rPr>
        <w:t xml:space="preserve"> </w:t>
      </w:r>
      <w:r>
        <w:t>неделю в зависимости от сложности дефекта, длительностью по 20 минут; фронтальные занятия</w:t>
      </w:r>
      <w:r>
        <w:rPr>
          <w:spacing w:val="1"/>
        </w:rPr>
        <w:t xml:space="preserve"> </w:t>
      </w:r>
      <w:r>
        <w:t>проводятся 1 раз в неделю с группой учащихся до 12 человек – 35-40 минут. Подгрупповые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комплектует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однородности нарушений у обучающихся, по возможности из учащихся одного класса или двух</w:t>
      </w:r>
      <w:r>
        <w:rPr>
          <w:spacing w:val="1"/>
        </w:rPr>
        <w:t xml:space="preserve"> </w:t>
      </w:r>
      <w:r>
        <w:t>параллельных классов. При необходимости специалист производит перераспределение учащихся по</w:t>
      </w:r>
      <w:r>
        <w:rPr>
          <w:spacing w:val="1"/>
        </w:rPr>
        <w:t xml:space="preserve"> </w:t>
      </w:r>
      <w:r>
        <w:t>группам,</w:t>
      </w:r>
      <w:r>
        <w:rPr>
          <w:spacing w:val="-1"/>
        </w:rPr>
        <w:t xml:space="preserve"> </w:t>
      </w:r>
      <w:r>
        <w:t>что значительно повышает эффективность</w:t>
      </w:r>
      <w:r>
        <w:rPr>
          <w:spacing w:val="-1"/>
        </w:rPr>
        <w:t xml:space="preserve"> </w:t>
      </w:r>
      <w:r>
        <w:t>работы.</w:t>
      </w:r>
    </w:p>
    <w:p w:rsidR="00551FBD" w:rsidRDefault="008C5111">
      <w:pPr>
        <w:pStyle w:val="a3"/>
        <w:ind w:left="332" w:right="338" w:firstLine="566"/>
      </w:pPr>
      <w:r>
        <w:t>Наполняемость групп для индивидуальных занятий не более 2</w:t>
      </w:r>
      <w:r>
        <w:rPr>
          <w:vertAlign w:val="superscript"/>
        </w:rPr>
        <w:t>х</w:t>
      </w:r>
      <w:r>
        <w:t xml:space="preserve"> человек, фронтальных</w:t>
      </w:r>
      <w:r>
        <w:rPr>
          <w:spacing w:val="60"/>
        </w:rPr>
        <w:t xml:space="preserve"> </w:t>
      </w:r>
      <w:r>
        <w:t>–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12, подгрупповых</w:t>
      </w:r>
      <w:r>
        <w:rPr>
          <w:spacing w:val="2"/>
        </w:rPr>
        <w:t xml:space="preserve"> </w:t>
      </w:r>
      <w:r>
        <w:t>занятий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человек.</w:t>
      </w:r>
    </w:p>
    <w:p w:rsidR="00551FBD" w:rsidRDefault="008C5111">
      <w:pPr>
        <w:pStyle w:val="a3"/>
        <w:ind w:left="332" w:right="342" w:firstLine="566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оснащённых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учебно-дидактическим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обучающихся.</w:t>
      </w:r>
    </w:p>
    <w:p w:rsidR="00551FBD" w:rsidRDefault="008C5111">
      <w:pPr>
        <w:pStyle w:val="a3"/>
        <w:spacing w:before="1"/>
        <w:ind w:left="332" w:right="343" w:firstLine="566"/>
      </w:pPr>
      <w:r>
        <w:t>Педагог-психолог проводит групповые коррекционно-развивающие занятия в соответствии с</w:t>
      </w:r>
      <w:r>
        <w:rPr>
          <w:spacing w:val="1"/>
        </w:rPr>
        <w:t xml:space="preserve"> </w:t>
      </w:r>
      <w:r>
        <w:t>годовым планом работы. Продолжительность занятий составляет – 30-40 минут. Индивидуальные</w:t>
      </w:r>
      <w:r>
        <w:rPr>
          <w:spacing w:val="1"/>
        </w:rPr>
        <w:t xml:space="preserve"> </w:t>
      </w:r>
      <w:r>
        <w:t>занятия реализуются в форме консультаций по запросу. Запрос может инициироваться учителем,</w:t>
      </w:r>
      <w:r>
        <w:rPr>
          <w:spacing w:val="1"/>
        </w:rPr>
        <w:t xml:space="preserve"> </w:t>
      </w:r>
      <w:r>
        <w:t>воспитателем,</w:t>
      </w:r>
      <w:r>
        <w:rPr>
          <w:spacing w:val="-1"/>
        </w:rPr>
        <w:t xml:space="preserve"> </w:t>
      </w:r>
      <w:r>
        <w:t>специалистом,</w:t>
      </w:r>
      <w:r>
        <w:rPr>
          <w:spacing w:val="-1"/>
        </w:rPr>
        <w:t xml:space="preserve"> </w:t>
      </w:r>
      <w:r>
        <w:t>администрацией, а</w:t>
      </w:r>
      <w:r>
        <w:rPr>
          <w:spacing w:val="-2"/>
        </w:rPr>
        <w:t xml:space="preserve"> </w:t>
      </w:r>
      <w:r>
        <w:t>также самим</w:t>
      </w:r>
      <w:r>
        <w:rPr>
          <w:spacing w:val="-2"/>
        </w:rPr>
        <w:t xml:space="preserve"> </w:t>
      </w:r>
      <w:r>
        <w:t>воспитанником.</w:t>
      </w:r>
    </w:p>
    <w:p w:rsidR="00551FBD" w:rsidRDefault="008C5111">
      <w:pPr>
        <w:pStyle w:val="a3"/>
        <w:ind w:left="332" w:right="344" w:firstLine="566"/>
      </w:pPr>
      <w:r>
        <w:rPr>
          <w:i/>
        </w:rPr>
        <w:t xml:space="preserve">Консультативная работа </w:t>
      </w:r>
      <w:r>
        <w:t>обеспечивает непрерывность специального сопровождения детей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и их</w:t>
      </w:r>
      <w:r>
        <w:rPr>
          <w:spacing w:val="1"/>
        </w:rPr>
        <w:t xml:space="preserve"> </w:t>
      </w:r>
      <w:r>
        <w:t>семей по вопросам 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коррекции,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551FBD" w:rsidRDefault="008C5111">
      <w:pPr>
        <w:ind w:left="898"/>
        <w:jc w:val="both"/>
        <w:rPr>
          <w:i/>
          <w:sz w:val="24"/>
        </w:rPr>
      </w:pPr>
      <w:r>
        <w:rPr>
          <w:sz w:val="24"/>
        </w:rPr>
        <w:t>К</w:t>
      </w:r>
      <w:r>
        <w:rPr>
          <w:i/>
          <w:sz w:val="24"/>
        </w:rPr>
        <w:t>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firstLine="566"/>
        <w:jc w:val="left"/>
      </w:pPr>
      <w:r>
        <w:lastRenderedPageBreak/>
        <w:t>психолого-педагогическое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9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решению</w:t>
      </w:r>
      <w:r>
        <w:rPr>
          <w:spacing w:val="10"/>
        </w:rPr>
        <w:t xml:space="preserve"> </w:t>
      </w:r>
      <w:r>
        <w:t>проблем</w:t>
      </w:r>
      <w:r>
        <w:rPr>
          <w:spacing w:val="1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развитии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межличностном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учащихся,</w:t>
      </w:r>
    </w:p>
    <w:p w:rsidR="00551FBD" w:rsidRDefault="008C5111">
      <w:pPr>
        <w:pStyle w:val="a3"/>
        <w:ind w:left="332" w:right="234" w:firstLine="566"/>
        <w:jc w:val="left"/>
      </w:pPr>
      <w:r>
        <w:t>консультативную</w:t>
      </w:r>
      <w:r>
        <w:rPr>
          <w:spacing w:val="23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семье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вопросах</w:t>
      </w:r>
      <w:r>
        <w:rPr>
          <w:spacing w:val="24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конкретных</w:t>
      </w:r>
      <w:r>
        <w:rPr>
          <w:spacing w:val="24"/>
        </w:rPr>
        <w:t xml:space="preserve"> </w:t>
      </w:r>
      <w:r>
        <w:t>вопросов</w:t>
      </w:r>
      <w:r>
        <w:rPr>
          <w:spacing w:val="22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помощи ребёнку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51FBD" w:rsidRDefault="008C5111">
      <w:pPr>
        <w:pStyle w:val="a3"/>
        <w:tabs>
          <w:tab w:val="left" w:pos="2553"/>
          <w:tab w:val="left" w:pos="3282"/>
          <w:tab w:val="left" w:pos="4383"/>
          <w:tab w:val="left" w:pos="5611"/>
          <w:tab w:val="left" w:pos="5954"/>
          <w:tab w:val="left" w:pos="6480"/>
          <w:tab w:val="left" w:pos="7458"/>
          <w:tab w:val="left" w:pos="8141"/>
          <w:tab w:val="left" w:pos="8341"/>
          <w:tab w:val="left" w:pos="9672"/>
        </w:tabs>
        <w:spacing w:before="1"/>
        <w:ind w:left="1040" w:right="346"/>
        <w:jc w:val="left"/>
      </w:pPr>
      <w:r>
        <w:t>В процессе консультативной работы используются следующие формы и методы работы:</w:t>
      </w:r>
      <w:r>
        <w:rPr>
          <w:spacing w:val="1"/>
        </w:rPr>
        <w:t xml:space="preserve"> </w:t>
      </w:r>
      <w:r>
        <w:t>беседа, семинар, лекция, консультация, тренинг, анкетирование педагогов, родителей,</w:t>
      </w:r>
      <w:r>
        <w:rPr>
          <w:spacing w:val="1"/>
        </w:rPr>
        <w:t xml:space="preserve"> </w:t>
      </w:r>
      <w:r>
        <w:t>разработка</w:t>
      </w:r>
      <w:r>
        <w:tab/>
        <w:t>методических</w:t>
      </w:r>
      <w:r>
        <w:tab/>
        <w:t>материалов</w:t>
      </w:r>
      <w:r>
        <w:tab/>
      </w:r>
      <w:r>
        <w:tab/>
        <w:t>и</w:t>
      </w:r>
      <w:r>
        <w:tab/>
        <w:t>рекомендаций</w:t>
      </w:r>
      <w:r>
        <w:tab/>
      </w:r>
      <w:r>
        <w:tab/>
        <w:t>учителю,</w:t>
      </w:r>
      <w:r>
        <w:tab/>
        <w:t>родителям.</w:t>
      </w:r>
      <w:r>
        <w:rPr>
          <w:spacing w:val="-57"/>
        </w:rPr>
        <w:t xml:space="preserve"> </w:t>
      </w:r>
      <w:r>
        <w:t>Психологическое</w:t>
      </w:r>
      <w:r>
        <w:tab/>
        <w:t>консультирование</w:t>
      </w:r>
      <w:r>
        <w:tab/>
        <w:t>основывается</w:t>
      </w:r>
      <w:r>
        <w:tab/>
        <w:t>на</w:t>
      </w:r>
      <w:r>
        <w:tab/>
        <w:t>принципах</w:t>
      </w:r>
      <w:r>
        <w:rPr>
          <w:spacing w:val="17"/>
        </w:rPr>
        <w:t xml:space="preserve"> </w:t>
      </w:r>
      <w:r>
        <w:t>анонимности,</w:t>
      </w:r>
    </w:p>
    <w:p w:rsidR="00551FBD" w:rsidRDefault="008C5111">
      <w:pPr>
        <w:pStyle w:val="a3"/>
        <w:ind w:left="332"/>
        <w:jc w:val="left"/>
      </w:pPr>
      <w:r>
        <w:t>доброжелательного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proofErr w:type="spellStart"/>
      <w:r>
        <w:t>безоценочного</w:t>
      </w:r>
      <w:proofErr w:type="spellEnd"/>
      <w:r>
        <w:rPr>
          <w:spacing w:val="37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консультируемому,</w:t>
      </w:r>
      <w:r>
        <w:rPr>
          <w:spacing w:val="40"/>
        </w:rPr>
        <w:t xml:space="preserve"> </w:t>
      </w:r>
      <w:r>
        <w:t>ориентации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нормы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включенности</w:t>
      </w:r>
      <w:r>
        <w:rPr>
          <w:spacing w:val="-1"/>
        </w:rPr>
        <w:t xml:space="preserve"> </w:t>
      </w:r>
      <w:r>
        <w:t>консультируемого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консультирования.</w:t>
      </w:r>
    </w:p>
    <w:p w:rsidR="00551FBD" w:rsidRDefault="008C5111">
      <w:pPr>
        <w:pStyle w:val="a3"/>
        <w:ind w:left="332" w:right="344" w:firstLine="566"/>
      </w:pPr>
      <w:r>
        <w:rPr>
          <w:i/>
        </w:rPr>
        <w:t>Информационно-просветительская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взаимодействия с педагогами и сверстниками, их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представителями),</w:t>
      </w:r>
      <w:r>
        <w:rPr>
          <w:spacing w:val="59"/>
        </w:rPr>
        <w:t xml:space="preserve"> </w:t>
      </w:r>
      <w:r>
        <w:t>и др.</w:t>
      </w:r>
    </w:p>
    <w:p w:rsidR="00551FBD" w:rsidRDefault="008C5111">
      <w:pPr>
        <w:ind w:left="898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551FBD" w:rsidRDefault="008C5111">
      <w:pPr>
        <w:pStyle w:val="a3"/>
        <w:ind w:left="332" w:right="349" w:firstLine="566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детей,</w:t>
      </w:r>
    </w:p>
    <w:p w:rsidR="00551FBD" w:rsidRDefault="008C5111">
      <w:pPr>
        <w:pStyle w:val="a3"/>
        <w:ind w:left="898"/>
      </w:pPr>
      <w:r>
        <w:t>оформление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стендов,</w:t>
      </w:r>
      <w:r>
        <w:rPr>
          <w:spacing w:val="-6"/>
        </w:rPr>
        <w:t xml:space="preserve"> </w:t>
      </w:r>
      <w:r>
        <w:t>печатных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материалов,</w:t>
      </w:r>
    </w:p>
    <w:p w:rsidR="00551FBD" w:rsidRDefault="008C5111">
      <w:pPr>
        <w:pStyle w:val="a3"/>
        <w:ind w:left="332" w:right="349" w:firstLine="566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</w:p>
    <w:p w:rsidR="00551FBD" w:rsidRDefault="008C5111">
      <w:pPr>
        <w:pStyle w:val="a3"/>
        <w:spacing w:before="1"/>
        <w:ind w:left="332" w:right="349" w:firstLine="566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психолого-психологической</w:t>
      </w:r>
      <w:r>
        <w:rPr>
          <w:spacing w:val="-1"/>
        </w:rPr>
        <w:t xml:space="preserve"> </w:t>
      </w:r>
      <w:r>
        <w:t>компетентности.</w:t>
      </w:r>
    </w:p>
    <w:p w:rsidR="00551FBD" w:rsidRDefault="008C5111">
      <w:pPr>
        <w:pStyle w:val="a3"/>
        <w:ind w:left="332" w:right="350" w:firstLine="566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 и воспитанника и/или его родителей, направленное на создание условий и обеспечение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целесообразной помощи</w:t>
      </w:r>
      <w:r>
        <w:rPr>
          <w:spacing w:val="-2"/>
        </w:rPr>
        <w:t xml:space="preserve"> </w:t>
      </w:r>
      <w:r>
        <w:t>и поддержки.</w:t>
      </w:r>
    </w:p>
    <w:p w:rsidR="00551FBD" w:rsidRDefault="008C5111">
      <w:pPr>
        <w:pStyle w:val="a3"/>
        <w:ind w:left="898"/>
      </w:pPr>
      <w:r>
        <w:t>Социально-педагогическое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включает:</w:t>
      </w:r>
    </w:p>
    <w:p w:rsidR="00551FBD" w:rsidRDefault="008C5111">
      <w:pPr>
        <w:pStyle w:val="a3"/>
        <w:ind w:left="332" w:right="345" w:firstLine="566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 интеграцию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общество,</w:t>
      </w:r>
    </w:p>
    <w:p w:rsidR="00551FBD" w:rsidRDefault="008C5111">
      <w:pPr>
        <w:pStyle w:val="a3"/>
        <w:ind w:left="332" w:right="342" w:firstLine="566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 его</w:t>
      </w:r>
      <w:r>
        <w:rPr>
          <w:spacing w:val="2"/>
        </w:rPr>
        <w:t xml:space="preserve"> </w:t>
      </w:r>
      <w:r>
        <w:t>семьи.</w:t>
      </w:r>
    </w:p>
    <w:p w:rsidR="00551FBD" w:rsidRDefault="008C5111">
      <w:pPr>
        <w:ind w:left="332" w:right="34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информационно-просветительской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работы:</w:t>
      </w:r>
    </w:p>
    <w:p w:rsidR="00551FBD" w:rsidRDefault="008C5111">
      <w:pPr>
        <w:pStyle w:val="a3"/>
        <w:ind w:left="898" w:right="4145"/>
        <w:jc w:val="left"/>
      </w:pPr>
      <w:r>
        <w:t>индивидуальные и групповые беседы, семинары, тренинги,</w:t>
      </w:r>
      <w:r>
        <w:rPr>
          <w:spacing w:val="-57"/>
        </w:rPr>
        <w:t xml:space="preserve"> </w:t>
      </w:r>
      <w:r>
        <w:t>лекции</w:t>
      </w:r>
      <w:r>
        <w:rPr>
          <w:spacing w:val="-1"/>
        </w:rPr>
        <w:t xml:space="preserve"> </w:t>
      </w:r>
      <w:r>
        <w:t>для родителей,</w:t>
      </w:r>
    </w:p>
    <w:p w:rsidR="00551FBD" w:rsidRDefault="008C5111">
      <w:pPr>
        <w:pStyle w:val="a3"/>
        <w:ind w:left="898"/>
        <w:jc w:val="left"/>
      </w:pPr>
      <w:r>
        <w:t>анкетирование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родителей,</w:t>
      </w:r>
    </w:p>
    <w:p w:rsidR="00551FBD" w:rsidRDefault="008C5111">
      <w:pPr>
        <w:pStyle w:val="a3"/>
        <w:ind w:left="898"/>
        <w:jc w:val="left"/>
      </w:pPr>
      <w:r>
        <w:t>разработка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учителю,</w:t>
      </w:r>
      <w:r>
        <w:rPr>
          <w:spacing w:val="-4"/>
        </w:rPr>
        <w:t xml:space="preserve"> </w:t>
      </w:r>
      <w:r>
        <w:t>родителям.</w:t>
      </w:r>
    </w:p>
    <w:p w:rsidR="00551FBD" w:rsidRDefault="008C5111">
      <w:pPr>
        <w:pStyle w:val="2"/>
        <w:spacing w:before="5"/>
        <w:ind w:left="898"/>
        <w:jc w:val="left"/>
      </w:pP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551FBD" w:rsidRDefault="008C5111">
      <w:pPr>
        <w:ind w:left="332" w:right="342" w:firstLine="708"/>
        <w:jc w:val="both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коррекционной работы.</w:t>
      </w:r>
    </w:p>
    <w:p w:rsidR="00551FBD" w:rsidRDefault="008C5111">
      <w:pPr>
        <w:pStyle w:val="a3"/>
        <w:ind w:left="1040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требует:</w:t>
      </w:r>
    </w:p>
    <w:p w:rsidR="00551FBD" w:rsidRDefault="008C5111">
      <w:pPr>
        <w:pStyle w:val="a3"/>
        <w:ind w:left="332" w:right="350" w:firstLine="566"/>
      </w:pPr>
      <w:r>
        <w:t>создания программы взаимодействия всех специалистов в рамках реализации коррекционной</w:t>
      </w:r>
      <w:r>
        <w:rPr>
          <w:spacing w:val="1"/>
        </w:rPr>
        <w:t xml:space="preserve"> </w:t>
      </w:r>
      <w:r>
        <w:t>работы,</w:t>
      </w:r>
    </w:p>
    <w:p w:rsidR="00551FBD" w:rsidRDefault="008C5111">
      <w:pPr>
        <w:pStyle w:val="a3"/>
        <w:ind w:left="332" w:right="341" w:firstLine="566"/>
      </w:pPr>
      <w:r>
        <w:t>осуществления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многоаспектного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 двигательной и познавательной сфер учащихся с целью определения имеющихся</w:t>
      </w:r>
      <w:r>
        <w:rPr>
          <w:spacing w:val="1"/>
        </w:rPr>
        <w:t xml:space="preserve"> </w:t>
      </w:r>
      <w:r>
        <w:t>проблем,</w:t>
      </w:r>
    </w:p>
    <w:p w:rsidR="00551FBD" w:rsidRDefault="008C5111">
      <w:pPr>
        <w:pStyle w:val="a3"/>
        <w:ind w:left="332" w:right="346" w:firstLine="566"/>
      </w:pP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учащихся.</w:t>
      </w:r>
    </w:p>
    <w:p w:rsidR="00551FBD" w:rsidRDefault="008C5111">
      <w:pPr>
        <w:ind w:left="332" w:right="343" w:firstLine="708"/>
        <w:jc w:val="both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социальной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7"/>
      </w:pPr>
      <w:r>
        <w:lastRenderedPageBreak/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551FBD" w:rsidRDefault="008C5111">
      <w:pPr>
        <w:pStyle w:val="a3"/>
        <w:ind w:left="332" w:right="347" w:firstLine="708"/>
      </w:pP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rPr>
          <w:i/>
        </w:rPr>
        <w:t>партнерство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общества.</w:t>
      </w:r>
    </w:p>
    <w:p w:rsidR="00551FBD" w:rsidRDefault="008C5111">
      <w:pPr>
        <w:pStyle w:val="a3"/>
        <w:spacing w:before="1"/>
        <w:ind w:left="898" w:right="1186"/>
      </w:pPr>
      <w:r>
        <w:t>Социальное партнерство включает сотрудничество (на основе заключенных договоров):</w:t>
      </w:r>
      <w:r>
        <w:rPr>
          <w:spacing w:val="-57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профессионально-педагогической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</w:t>
      </w:r>
    </w:p>
    <w:p w:rsidR="00551FBD" w:rsidRDefault="008C5111">
      <w:pPr>
        <w:pStyle w:val="a3"/>
        <w:ind w:left="332" w:right="339" w:firstLine="566"/>
      </w:pPr>
      <w:r>
        <w:t>оздоровление воспитанников и работа по физической культуре проводится на основе договоров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детско-юношеской спортивной</w:t>
      </w:r>
      <w:r>
        <w:rPr>
          <w:spacing w:val="-1"/>
        </w:rPr>
        <w:t xml:space="preserve"> </w:t>
      </w:r>
      <w:r>
        <w:t>школой,</w:t>
      </w:r>
    </w:p>
    <w:p w:rsidR="00551FBD" w:rsidRDefault="008C5111">
      <w:pPr>
        <w:pStyle w:val="a3"/>
        <w:ind w:left="332" w:right="350" w:firstLine="566"/>
      </w:pP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попечительства,</w:t>
      </w:r>
      <w:r>
        <w:rPr>
          <w:spacing w:val="1"/>
        </w:rPr>
        <w:t xml:space="preserve"> </w:t>
      </w:r>
      <w:r>
        <w:t>Управлением социальной защиты населения,</w:t>
      </w:r>
      <w:r>
        <w:rPr>
          <w:spacing w:val="1"/>
        </w:rPr>
        <w:t xml:space="preserve"> </w:t>
      </w:r>
      <w:r>
        <w:t>Министерством здравоохранения, Комиссией по</w:t>
      </w:r>
      <w:r>
        <w:rPr>
          <w:spacing w:val="-57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несовершеннолетних.</w:t>
      </w:r>
    </w:p>
    <w:p w:rsidR="00551FBD" w:rsidRDefault="008C5111">
      <w:pPr>
        <w:pStyle w:val="a3"/>
        <w:ind w:left="898"/>
      </w:pPr>
      <w:r>
        <w:t>внеурочная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договоров</w:t>
      </w:r>
    </w:p>
    <w:p w:rsidR="00551FBD" w:rsidRDefault="008C5111">
      <w:pPr>
        <w:pStyle w:val="a3"/>
        <w:ind w:left="332" w:right="340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улучшения детского самоконтроля и саморегуляции, снижения уровня агрессивности и тревожности,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коммуникативных 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успешной социальной</w:t>
      </w:r>
      <w:r>
        <w:rPr>
          <w:spacing w:val="-1"/>
        </w:rPr>
        <w:t xml:space="preserve"> </w:t>
      </w:r>
      <w:r>
        <w:t>адаптации.</w:t>
      </w:r>
    </w:p>
    <w:p w:rsidR="00551FBD" w:rsidRDefault="008C5111">
      <w:pPr>
        <w:pStyle w:val="2"/>
        <w:spacing w:before="5"/>
        <w:ind w:left="898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551FBD" w:rsidRDefault="008C5111">
      <w:pPr>
        <w:spacing w:line="274" w:lineRule="exact"/>
        <w:ind w:left="898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left="332" w:right="344" w:firstLine="566"/>
      </w:pPr>
      <w:r>
        <w:t>обеспечение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специализированной помощи) в соответствии с рекомендациями психолого-медико-педагогической</w:t>
      </w:r>
      <w:r>
        <w:rPr>
          <w:spacing w:val="1"/>
        </w:rPr>
        <w:t xml:space="preserve"> </w:t>
      </w:r>
      <w:r>
        <w:t>консилиума;</w:t>
      </w:r>
    </w:p>
    <w:p w:rsidR="00551FBD" w:rsidRDefault="008C5111">
      <w:pPr>
        <w:pStyle w:val="a3"/>
        <w:spacing w:before="1"/>
        <w:ind w:left="332" w:right="340" w:firstLine="566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процесса; учёт индивидуальных особенностей ребёнка; соблюдение комфортного</w:t>
      </w:r>
      <w:r>
        <w:rPr>
          <w:spacing w:val="1"/>
        </w:rPr>
        <w:t xml:space="preserve"> </w:t>
      </w:r>
      <w:r>
        <w:t>психоэмоционального режима; использование современных педагогических технологий, в том 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доступности);</w:t>
      </w:r>
    </w:p>
    <w:p w:rsidR="00551FBD" w:rsidRDefault="008C5111">
      <w:pPr>
        <w:pStyle w:val="a3"/>
        <w:ind w:left="332" w:right="348" w:firstLine="566"/>
      </w:pPr>
      <w:r>
        <w:t>обеспечение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 ориентированных на особые образовательные потребности обучающихся с ограниченными</w:t>
      </w:r>
      <w:r>
        <w:rPr>
          <w:spacing w:val="-57"/>
        </w:rPr>
        <w:t xml:space="preserve"> </w:t>
      </w:r>
      <w:r>
        <w:t>возможностями здоровья; введение в содержание обучения специальных разделов,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сверстника;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 групповых коррекционных</w:t>
      </w:r>
      <w:r>
        <w:rPr>
          <w:spacing w:val="1"/>
        </w:rPr>
        <w:t xml:space="preserve"> </w:t>
      </w:r>
      <w:r>
        <w:t>занятиях);</w:t>
      </w:r>
    </w:p>
    <w:p w:rsidR="00551FBD" w:rsidRDefault="008C5111">
      <w:pPr>
        <w:pStyle w:val="a3"/>
        <w:spacing w:before="1"/>
        <w:ind w:left="332" w:right="345" w:firstLine="566"/>
      </w:pPr>
      <w:r>
        <w:t>обеспечение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перегрузок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санитарно-гигиенических правил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норм);</w:t>
      </w:r>
    </w:p>
    <w:p w:rsidR="00551FBD" w:rsidRDefault="008C5111">
      <w:pPr>
        <w:pStyle w:val="a3"/>
        <w:ind w:left="332" w:right="341" w:firstLine="566"/>
      </w:pPr>
      <w:r>
        <w:t>обеспечение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независимо 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развлекательных,</w:t>
      </w:r>
      <w:r>
        <w:rPr>
          <w:spacing w:val="-1"/>
        </w:rPr>
        <w:t xml:space="preserve"> </w:t>
      </w:r>
      <w:r>
        <w:t>спортивно-оздоровительных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2"/>
        </w:rPr>
        <w:t xml:space="preserve"> </w:t>
      </w:r>
      <w:r>
        <w:t>мероприятий;</w:t>
      </w:r>
    </w:p>
    <w:p w:rsidR="00551FBD" w:rsidRDefault="008C5111">
      <w:pPr>
        <w:ind w:left="1040"/>
        <w:jc w:val="both"/>
        <w:rPr>
          <w:i/>
          <w:sz w:val="24"/>
        </w:rPr>
      </w:pPr>
      <w:proofErr w:type="spellStart"/>
      <w:r>
        <w:rPr>
          <w:i/>
          <w:sz w:val="24"/>
        </w:rPr>
        <w:t>Программно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left="332" w:right="338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педагога, учителя-логопеда,</w:t>
      </w:r>
      <w:r>
        <w:rPr>
          <w:spacing w:val="4"/>
        </w:rPr>
        <w:t xml:space="preserve"> </w:t>
      </w:r>
      <w:r>
        <w:t>учителя-</w:t>
      </w:r>
      <w:r>
        <w:rPr>
          <w:spacing w:val="-1"/>
        </w:rPr>
        <w:t xml:space="preserve"> </w:t>
      </w:r>
      <w:r>
        <w:t>дефектолога</w:t>
      </w:r>
      <w:r>
        <w:rPr>
          <w:spacing w:val="-2"/>
        </w:rPr>
        <w:t xml:space="preserve"> </w:t>
      </w:r>
      <w:r>
        <w:t>и др.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8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-2"/>
        </w:rPr>
        <w:t xml:space="preserve"> </w:t>
      </w:r>
      <w:r>
        <w:t>вида).</w:t>
      </w:r>
    </w:p>
    <w:p w:rsidR="00551FBD" w:rsidRDefault="008C5111">
      <w:pPr>
        <w:spacing w:before="1"/>
        <w:ind w:left="1040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left="332" w:right="345" w:firstLine="708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 имеющими специализированное образование и педагогами, прошедшими курсовую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 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551FBD" w:rsidRDefault="008C5111">
      <w:pPr>
        <w:pStyle w:val="a3"/>
        <w:ind w:left="332" w:right="340" w:firstLine="708"/>
      </w:pPr>
      <w:r>
        <w:t>С целью обеспечения освоения детьми с ограниченными возможностями здоровья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школе-интернате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должности.</w:t>
      </w:r>
    </w:p>
    <w:p w:rsidR="00551FBD" w:rsidRDefault="008C5111">
      <w:pPr>
        <w:pStyle w:val="a3"/>
        <w:ind w:left="332" w:right="341" w:firstLine="708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общеобразовательного</w:t>
      </w:r>
      <w:r>
        <w:rPr>
          <w:spacing w:val="1"/>
        </w:rPr>
        <w:t xml:space="preserve"> </w:t>
      </w:r>
      <w:r>
        <w:t>учреждения. Для этого</w:t>
      </w:r>
      <w:r>
        <w:rPr>
          <w:spacing w:val="1"/>
        </w:rPr>
        <w:t xml:space="preserve"> </w:t>
      </w:r>
      <w:r>
        <w:t>обеспечивается на постоянной основе</w:t>
      </w:r>
      <w:r>
        <w:rPr>
          <w:spacing w:val="1"/>
        </w:rPr>
        <w:t xml:space="preserve"> </w:t>
      </w:r>
      <w:r>
        <w:t>подготовка и повышение квалификации работников образовательного учреждения. Педагогические</w:t>
      </w:r>
      <w:r>
        <w:rPr>
          <w:spacing w:val="1"/>
        </w:rPr>
        <w:t xml:space="preserve"> </w:t>
      </w:r>
      <w:r>
        <w:t>работники образовательного учреждения имеют чёткое представление об особенностях психического</w:t>
      </w:r>
      <w:r>
        <w:rPr>
          <w:spacing w:val="-57"/>
        </w:rPr>
        <w:t xml:space="preserve"> </w:t>
      </w:r>
      <w:r>
        <w:t>развития детей с ограниченными возможностями здоровья, о методиках и технологиях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 реабилитационного процесса.</w:t>
      </w:r>
    </w:p>
    <w:p w:rsidR="00551FBD" w:rsidRDefault="008C5111">
      <w:pPr>
        <w:spacing w:before="1"/>
        <w:ind w:left="1040"/>
        <w:jc w:val="both"/>
        <w:rPr>
          <w:i/>
          <w:sz w:val="24"/>
        </w:rPr>
      </w:pPr>
      <w:r>
        <w:rPr>
          <w:i/>
          <w:sz w:val="24"/>
        </w:rPr>
        <w:t>Материально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left="332" w:right="343" w:firstLine="708"/>
      </w:pP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технической базы, позволяющей обеспечить коррекционно-развивающую среды образовательного</w:t>
      </w:r>
      <w:r>
        <w:rPr>
          <w:spacing w:val="1"/>
        </w:rPr>
        <w:t xml:space="preserve"> </w:t>
      </w:r>
      <w:r>
        <w:t>учреждения (включая , специализированное учебное, реабилитационное, медицинское оборудование,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хозяйственно</w:t>
      </w:r>
      <w:r>
        <w:rPr>
          <w:spacing w:val="-1"/>
        </w:rPr>
        <w:t xml:space="preserve"> </w:t>
      </w:r>
      <w:r>
        <w:t>бытового и</w:t>
      </w:r>
      <w:r>
        <w:rPr>
          <w:spacing w:val="-1"/>
        </w:rPr>
        <w:t xml:space="preserve"> </w:t>
      </w:r>
      <w:r>
        <w:t>санитарно-гигиенического обслуживания).</w:t>
      </w:r>
    </w:p>
    <w:p w:rsidR="00551FBD" w:rsidRDefault="008C5111">
      <w:pPr>
        <w:ind w:left="1040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left="332" w:right="347" w:firstLine="708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 родителей (законных представителей), педагогов к сетевым 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551FBD" w:rsidRDefault="008C5111">
      <w:pPr>
        <w:pStyle w:val="2"/>
        <w:spacing w:before="5"/>
        <w:ind w:left="898"/>
        <w:jc w:val="lef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551FBD" w:rsidRDefault="008C5111">
      <w:pPr>
        <w:pStyle w:val="a3"/>
        <w:ind w:left="332" w:firstLine="566"/>
        <w:jc w:val="left"/>
      </w:pPr>
      <w:r>
        <w:t>Результативность</w:t>
      </w:r>
      <w:r>
        <w:rPr>
          <w:spacing w:val="14"/>
        </w:rPr>
        <w:t xml:space="preserve"> </w:t>
      </w:r>
      <w:r>
        <w:t>коррекционной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фиксируется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«Протоколах</w:t>
      </w:r>
      <w:r>
        <w:rPr>
          <w:spacing w:val="13"/>
        </w:rPr>
        <w:t xml:space="preserve"> </w:t>
      </w:r>
      <w:r>
        <w:t>диагностического</w:t>
      </w:r>
      <w:r>
        <w:rPr>
          <w:spacing w:val="-57"/>
        </w:rPr>
        <w:t xml:space="preserve"> </w:t>
      </w:r>
      <w:r>
        <w:t>обследования»</w:t>
      </w:r>
    </w:p>
    <w:p w:rsidR="00551FBD" w:rsidRDefault="008C5111">
      <w:pPr>
        <w:pStyle w:val="a3"/>
        <w:ind w:left="898"/>
        <w:jc w:val="left"/>
      </w:pPr>
      <w:r>
        <w:t>Диагностика</w:t>
      </w:r>
      <w:r>
        <w:rPr>
          <w:spacing w:val="3"/>
        </w:rPr>
        <w:t xml:space="preserve"> </w:t>
      </w:r>
      <w:r>
        <w:t>включает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</w:p>
    <w:p w:rsidR="00551FBD" w:rsidRDefault="008C5111">
      <w:pPr>
        <w:pStyle w:val="a5"/>
        <w:numPr>
          <w:ilvl w:val="0"/>
          <w:numId w:val="140"/>
        </w:numPr>
        <w:tabs>
          <w:tab w:val="left" w:pos="114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6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</w:p>
    <w:p w:rsidR="00551FBD" w:rsidRDefault="008C5111">
      <w:pPr>
        <w:pStyle w:val="a5"/>
        <w:numPr>
          <w:ilvl w:val="0"/>
          <w:numId w:val="140"/>
        </w:numPr>
        <w:tabs>
          <w:tab w:val="left" w:pos="114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4"/>
          <w:sz w:val="24"/>
        </w:rPr>
        <w:t xml:space="preserve"> </w:t>
      </w:r>
      <w:r>
        <w:rPr>
          <w:sz w:val="24"/>
        </w:rPr>
        <w:t>нервно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</w:p>
    <w:p w:rsidR="00551FBD" w:rsidRDefault="008C5111">
      <w:pPr>
        <w:pStyle w:val="a5"/>
        <w:numPr>
          <w:ilvl w:val="0"/>
          <w:numId w:val="140"/>
        </w:numPr>
        <w:tabs>
          <w:tab w:val="left" w:pos="114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4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551FBD" w:rsidRDefault="008C5111">
      <w:pPr>
        <w:pStyle w:val="a5"/>
        <w:numPr>
          <w:ilvl w:val="0"/>
          <w:numId w:val="140"/>
        </w:numPr>
        <w:tabs>
          <w:tab w:val="left" w:pos="114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эмоционально-личностных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</w:p>
    <w:p w:rsidR="00551FBD" w:rsidRDefault="008C5111">
      <w:pPr>
        <w:pStyle w:val="a5"/>
        <w:numPr>
          <w:ilvl w:val="0"/>
          <w:numId w:val="140"/>
        </w:numPr>
        <w:tabs>
          <w:tab w:val="left" w:pos="114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</w:t>
      </w:r>
    </w:p>
    <w:p w:rsidR="00551FBD" w:rsidRDefault="008C5111">
      <w:pPr>
        <w:pStyle w:val="a5"/>
        <w:numPr>
          <w:ilvl w:val="0"/>
          <w:numId w:val="140"/>
        </w:numPr>
        <w:tabs>
          <w:tab w:val="left" w:pos="114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</w:p>
    <w:p w:rsidR="00551FBD" w:rsidRDefault="008C5111">
      <w:pPr>
        <w:pStyle w:val="a3"/>
        <w:tabs>
          <w:tab w:val="left" w:pos="8124"/>
        </w:tabs>
        <w:ind w:left="332" w:right="348" w:firstLine="566"/>
        <w:jc w:val="left"/>
      </w:pPr>
      <w:r>
        <w:t>Диагностика</w:t>
      </w:r>
      <w:r>
        <w:rPr>
          <w:spacing w:val="77"/>
        </w:rPr>
        <w:t xml:space="preserve"> </w:t>
      </w:r>
      <w:r>
        <w:t>соматического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нервно</w:t>
      </w:r>
      <w:r>
        <w:rPr>
          <w:spacing w:val="84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психического</w:t>
      </w:r>
      <w:r>
        <w:rPr>
          <w:spacing w:val="78"/>
        </w:rPr>
        <w:t xml:space="preserve"> </w:t>
      </w:r>
      <w:r>
        <w:t>здоровья</w:t>
      </w:r>
      <w:r>
        <w:tab/>
        <w:t>осуществляется</w:t>
      </w:r>
      <w:r>
        <w:rPr>
          <w:spacing w:val="29"/>
        </w:rPr>
        <w:t xml:space="preserve"> </w:t>
      </w:r>
      <w:r>
        <w:t>врачами:</w:t>
      </w:r>
      <w:r>
        <w:rPr>
          <w:spacing w:val="-57"/>
        </w:rPr>
        <w:t xml:space="preserve"> </w:t>
      </w:r>
      <w:r>
        <w:t>педиатром, неврологом,</w:t>
      </w:r>
      <w:r>
        <w:rPr>
          <w:spacing w:val="1"/>
        </w:rPr>
        <w:t xml:space="preserve"> </w:t>
      </w:r>
      <w:r>
        <w:t>психиатром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осмотре</w:t>
      </w:r>
      <w:r>
        <w:rPr>
          <w:spacing w:val="6"/>
        </w:rPr>
        <w:t xml:space="preserve"> </w:t>
      </w:r>
      <w:r>
        <w:t>учащихся.</w:t>
      </w:r>
    </w:p>
    <w:p w:rsidR="00551FBD" w:rsidRDefault="008C5111">
      <w:pPr>
        <w:pStyle w:val="a3"/>
        <w:ind w:left="332" w:firstLine="708"/>
        <w:jc w:val="left"/>
      </w:pPr>
      <w:r>
        <w:t>Диагностика</w:t>
      </w:r>
      <w:r>
        <w:rPr>
          <w:spacing w:val="13"/>
        </w:rPr>
        <w:t xml:space="preserve"> </w:t>
      </w:r>
      <w:r>
        <w:t>интеллекта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отдельных</w:t>
      </w:r>
      <w:r>
        <w:rPr>
          <w:spacing w:val="16"/>
        </w:rPr>
        <w:t xml:space="preserve"> </w:t>
      </w:r>
      <w:r>
        <w:t>психических</w:t>
      </w:r>
      <w:r>
        <w:rPr>
          <w:spacing w:val="16"/>
        </w:rPr>
        <w:t xml:space="preserve"> </w:t>
      </w:r>
      <w:r>
        <w:t>функций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эмоционально-личностных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психологом</w:t>
      </w:r>
      <w:r>
        <w:rPr>
          <w:spacing w:val="2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дефектологом</w:t>
      </w:r>
    </w:p>
    <w:p w:rsidR="00551FBD" w:rsidRDefault="008C5111">
      <w:pPr>
        <w:pStyle w:val="a3"/>
        <w:ind w:left="1040" w:right="3699"/>
        <w:jc w:val="left"/>
      </w:pPr>
      <w:r>
        <w:t>Диагностика</w:t>
      </w:r>
      <w:r>
        <w:rPr>
          <w:spacing w:val="2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Диагностика</w:t>
      </w:r>
      <w:r>
        <w:rPr>
          <w:spacing w:val="2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знаний,</w:t>
      </w:r>
      <w:r>
        <w:rPr>
          <w:spacing w:val="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учителем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 w:firstLine="566"/>
      </w:pPr>
      <w:r>
        <w:lastRenderedPageBreak/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 используемых методов и средств и подводятся итоги работы, определяются основные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работы.</w:t>
      </w:r>
    </w:p>
    <w:p w:rsidR="00551FBD" w:rsidRDefault="008C5111">
      <w:pPr>
        <w:pStyle w:val="2"/>
        <w:spacing w:before="5"/>
        <w:ind w:left="898"/>
      </w:pPr>
      <w:r>
        <w:t>Критерии</w:t>
      </w:r>
      <w:r>
        <w:rPr>
          <w:spacing w:val="-5"/>
        </w:rPr>
        <w:t xml:space="preserve"> </w:t>
      </w:r>
      <w:r>
        <w:t>диагностического</w:t>
      </w:r>
      <w:r>
        <w:rPr>
          <w:spacing w:val="-4"/>
        </w:rPr>
        <w:t xml:space="preserve"> </w:t>
      </w:r>
      <w:r>
        <w:t>обследования</w:t>
      </w:r>
    </w:p>
    <w:p w:rsidR="00551FBD" w:rsidRDefault="008C5111">
      <w:pPr>
        <w:spacing w:line="274" w:lineRule="exact"/>
        <w:ind w:left="898"/>
        <w:jc w:val="both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551FBD" w:rsidRDefault="008C5111">
      <w:pPr>
        <w:ind w:left="898"/>
        <w:rPr>
          <w:sz w:val="24"/>
        </w:rPr>
      </w:pPr>
      <w:r>
        <w:rPr>
          <w:b/>
          <w:sz w:val="24"/>
        </w:rPr>
        <w:t>1,3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1,7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близкий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551FBD" w:rsidRDefault="008C5111">
      <w:pPr>
        <w:ind w:left="898"/>
        <w:rPr>
          <w:sz w:val="24"/>
        </w:rPr>
      </w:pPr>
      <w:r>
        <w:rPr>
          <w:b/>
          <w:sz w:val="24"/>
        </w:rPr>
        <w:t>1,8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2,2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достаточный уровень</w:t>
      </w:r>
    </w:p>
    <w:p w:rsidR="00551FBD" w:rsidRDefault="008C5111">
      <w:pPr>
        <w:ind w:left="898"/>
        <w:rPr>
          <w:sz w:val="24"/>
        </w:rPr>
      </w:pPr>
      <w:r>
        <w:rPr>
          <w:b/>
          <w:sz w:val="24"/>
        </w:rPr>
        <w:t>2,3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2,7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близкий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тревожному</w:t>
      </w:r>
    </w:p>
    <w:p w:rsidR="00551FBD" w:rsidRDefault="008C5111">
      <w:pPr>
        <w:ind w:left="898"/>
        <w:rPr>
          <w:sz w:val="24"/>
        </w:rPr>
      </w:pPr>
      <w:r>
        <w:rPr>
          <w:b/>
          <w:sz w:val="24"/>
        </w:rPr>
        <w:t>2,8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3,2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тревожный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551FBD" w:rsidRDefault="008C5111">
      <w:pPr>
        <w:ind w:left="898"/>
        <w:rPr>
          <w:sz w:val="24"/>
        </w:rPr>
      </w:pPr>
      <w:r>
        <w:rPr>
          <w:b/>
          <w:sz w:val="24"/>
        </w:rPr>
        <w:t>3,3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3,7б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</w:p>
    <w:p w:rsidR="00551FBD" w:rsidRDefault="008C5111">
      <w:pPr>
        <w:ind w:left="898"/>
        <w:rPr>
          <w:sz w:val="24"/>
        </w:rPr>
      </w:pPr>
      <w:r>
        <w:rPr>
          <w:b/>
          <w:sz w:val="24"/>
        </w:rPr>
        <w:t>3,8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катастрофический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</w:p>
    <w:p w:rsidR="00551FBD" w:rsidRDefault="008C5111">
      <w:pPr>
        <w:pStyle w:val="a3"/>
        <w:tabs>
          <w:tab w:val="left" w:pos="1460"/>
          <w:tab w:val="left" w:pos="2824"/>
          <w:tab w:val="left" w:pos="4719"/>
          <w:tab w:val="left" w:pos="5790"/>
          <w:tab w:val="left" w:pos="7292"/>
          <w:tab w:val="left" w:pos="9407"/>
        </w:tabs>
        <w:ind w:left="332" w:right="351" w:firstLine="566"/>
        <w:jc w:val="left"/>
      </w:pPr>
      <w:r>
        <w:t>На</w:t>
      </w:r>
      <w:r>
        <w:tab/>
        <w:t>основании</w:t>
      </w:r>
      <w:r>
        <w:tab/>
        <w:t>сравнительного</w:t>
      </w:r>
      <w:r>
        <w:tab/>
        <w:t>анализа</w:t>
      </w:r>
      <w:r>
        <w:tab/>
        <w:t>результатов</w:t>
      </w:r>
      <w:r>
        <w:tab/>
        <w:t>диагностического</w:t>
      </w:r>
      <w:r>
        <w:tab/>
      </w:r>
      <w:r>
        <w:rPr>
          <w:spacing w:val="-1"/>
        </w:rPr>
        <w:t>обследования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результаты коррекционной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</w:p>
    <w:p w:rsidR="00551FBD" w:rsidRDefault="008C5111">
      <w:pPr>
        <w:pStyle w:val="a5"/>
        <w:numPr>
          <w:ilvl w:val="0"/>
          <w:numId w:val="139"/>
        </w:numPr>
        <w:tabs>
          <w:tab w:val="left" w:pos="1039"/>
        </w:tabs>
        <w:spacing w:before="1"/>
        <w:ind w:hanging="141"/>
        <w:rPr>
          <w:sz w:val="24"/>
        </w:rPr>
      </w:pPr>
      <w:r>
        <w:rPr>
          <w:sz w:val="24"/>
        </w:rPr>
        <w:t>положительной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</w:p>
    <w:p w:rsidR="00551FBD" w:rsidRDefault="008C5111">
      <w:pPr>
        <w:pStyle w:val="a5"/>
        <w:numPr>
          <w:ilvl w:val="0"/>
          <w:numId w:val="139"/>
        </w:numPr>
        <w:tabs>
          <w:tab w:val="left" w:pos="1039"/>
        </w:tabs>
        <w:ind w:hanging="141"/>
        <w:rPr>
          <w:sz w:val="24"/>
        </w:rPr>
      </w:pPr>
      <w:r>
        <w:rPr>
          <w:spacing w:val="-1"/>
          <w:sz w:val="24"/>
        </w:rPr>
        <w:t>незначительной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</w:p>
    <w:p w:rsidR="00551FBD" w:rsidRDefault="008C5111">
      <w:pPr>
        <w:pStyle w:val="a5"/>
        <w:numPr>
          <w:ilvl w:val="0"/>
          <w:numId w:val="139"/>
        </w:numPr>
        <w:tabs>
          <w:tab w:val="left" w:pos="1039"/>
        </w:tabs>
        <w:ind w:hanging="141"/>
        <w:rPr>
          <w:sz w:val="24"/>
        </w:rPr>
      </w:pPr>
      <w:r>
        <w:rPr>
          <w:sz w:val="24"/>
        </w:rPr>
        <w:t>наметилась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</w:t>
      </w:r>
    </w:p>
    <w:p w:rsidR="00551FBD" w:rsidRDefault="008C5111">
      <w:pPr>
        <w:pStyle w:val="a5"/>
        <w:numPr>
          <w:ilvl w:val="0"/>
          <w:numId w:val="139"/>
        </w:numPr>
        <w:tabs>
          <w:tab w:val="left" w:pos="1039"/>
        </w:tabs>
        <w:ind w:hanging="141"/>
        <w:rPr>
          <w:sz w:val="24"/>
        </w:rPr>
      </w:pP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</w:p>
    <w:p w:rsidR="00551FBD" w:rsidRDefault="008C5111">
      <w:pPr>
        <w:pStyle w:val="a5"/>
        <w:numPr>
          <w:ilvl w:val="0"/>
          <w:numId w:val="139"/>
        </w:numPr>
        <w:tabs>
          <w:tab w:val="left" w:pos="1039"/>
        </w:tabs>
        <w:ind w:hanging="141"/>
        <w:rPr>
          <w:sz w:val="24"/>
        </w:rPr>
      </w:pPr>
      <w:r>
        <w:rPr>
          <w:sz w:val="24"/>
        </w:rPr>
        <w:t>отрицательная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</w:p>
    <w:p w:rsidR="00551FBD" w:rsidRDefault="008C5111">
      <w:pPr>
        <w:pStyle w:val="a3"/>
        <w:ind w:left="332" w:firstLine="708"/>
        <w:jc w:val="left"/>
      </w:pPr>
      <w:r>
        <w:t>Аналитический</w:t>
      </w:r>
      <w:r>
        <w:rPr>
          <w:spacing w:val="50"/>
        </w:rPr>
        <w:t xml:space="preserve"> </w:t>
      </w:r>
      <w:r>
        <w:t>этап</w:t>
      </w:r>
      <w:r>
        <w:rPr>
          <w:spacing w:val="48"/>
        </w:rPr>
        <w:t xml:space="preserve"> </w:t>
      </w:r>
      <w:r>
        <w:t>включает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себя</w:t>
      </w:r>
      <w:r>
        <w:rPr>
          <w:spacing w:val="50"/>
        </w:rPr>
        <w:t xml:space="preserve"> </w:t>
      </w:r>
      <w:r>
        <w:t>изучение</w:t>
      </w:r>
      <w:r>
        <w:rPr>
          <w:spacing w:val="50"/>
        </w:rPr>
        <w:t xml:space="preserve"> </w:t>
      </w:r>
      <w:r>
        <w:t>динамики</w:t>
      </w:r>
      <w:r>
        <w:rPr>
          <w:spacing w:val="48"/>
        </w:rPr>
        <w:t xml:space="preserve"> </w:t>
      </w:r>
      <w:r>
        <w:t>нарушенной</w:t>
      </w:r>
      <w:r>
        <w:rPr>
          <w:spacing w:val="51"/>
        </w:rPr>
        <w:t xml:space="preserve"> </w:t>
      </w:r>
      <w:r>
        <w:t>функции</w:t>
      </w:r>
      <w:r>
        <w:rPr>
          <w:spacing w:val="50"/>
        </w:rPr>
        <w:t xml:space="preserve"> </w:t>
      </w:r>
      <w:r>
        <w:t>(процесса,</w:t>
      </w:r>
      <w:r>
        <w:rPr>
          <w:spacing w:val="-57"/>
        </w:rPr>
        <w:t xml:space="preserve"> </w:t>
      </w:r>
      <w:r>
        <w:t>состояния),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включает основные</w:t>
      </w:r>
      <w:r>
        <w:rPr>
          <w:spacing w:val="-3"/>
        </w:rPr>
        <w:t xml:space="preserve"> </w:t>
      </w:r>
      <w:r>
        <w:t>критерии школьной адаптации:</w:t>
      </w:r>
    </w:p>
    <w:p w:rsidR="00551FBD" w:rsidRDefault="008C5111">
      <w:pPr>
        <w:pStyle w:val="a3"/>
        <w:ind w:left="1040" w:right="4514"/>
        <w:jc w:val="left"/>
      </w:pPr>
      <w:r>
        <w:t>сравнительный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предметам;</w:t>
      </w:r>
      <w:r>
        <w:rPr>
          <w:spacing w:val="-57"/>
        </w:rPr>
        <w:t xml:space="preserve"> </w:t>
      </w:r>
      <w:r>
        <w:t>сравнительный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поведения;</w:t>
      </w:r>
    </w:p>
    <w:p w:rsidR="00551FBD" w:rsidRDefault="008C5111">
      <w:pPr>
        <w:pStyle w:val="a3"/>
        <w:ind w:left="1040" w:right="5363"/>
        <w:jc w:val="left"/>
      </w:pPr>
      <w:r>
        <w:t>формирование школьной 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новообразований.</w:t>
      </w:r>
    </w:p>
    <w:p w:rsidR="00551FBD" w:rsidRDefault="00551FBD">
      <w:pPr>
        <w:pStyle w:val="a3"/>
        <w:spacing w:before="5"/>
        <w:ind w:left="0"/>
        <w:jc w:val="left"/>
        <w:rPr>
          <w:sz w:val="22"/>
        </w:rPr>
      </w:pPr>
    </w:p>
    <w:p w:rsidR="00551FBD" w:rsidRDefault="008C5111">
      <w:pPr>
        <w:spacing w:line="242" w:lineRule="auto"/>
        <w:ind w:left="332" w:firstLine="566"/>
        <w:rPr>
          <w:rFonts w:ascii="Georgia" w:hAnsi="Georgia"/>
          <w:b/>
        </w:rPr>
      </w:pPr>
      <w:r>
        <w:rPr>
          <w:rFonts w:ascii="Georgia" w:hAnsi="Georgia"/>
          <w:b/>
        </w:rPr>
        <w:t>Коррекционные</w:t>
      </w:r>
      <w:r>
        <w:rPr>
          <w:rFonts w:ascii="Georgia" w:hAnsi="Georgia"/>
          <w:b/>
          <w:spacing w:val="18"/>
        </w:rPr>
        <w:t xml:space="preserve"> </w:t>
      </w:r>
      <w:r>
        <w:rPr>
          <w:rFonts w:ascii="Georgia" w:hAnsi="Georgia"/>
          <w:b/>
        </w:rPr>
        <w:t>курсы</w:t>
      </w:r>
      <w:r>
        <w:rPr>
          <w:rFonts w:ascii="Georgia" w:hAnsi="Georgia"/>
          <w:b/>
          <w:spacing w:val="17"/>
        </w:rPr>
        <w:t xml:space="preserve"> </w:t>
      </w:r>
      <w:r>
        <w:rPr>
          <w:rFonts w:ascii="Georgia" w:hAnsi="Georgia"/>
          <w:b/>
        </w:rPr>
        <w:t>для</w:t>
      </w:r>
      <w:r>
        <w:rPr>
          <w:rFonts w:ascii="Georgia" w:hAnsi="Georgia"/>
          <w:b/>
          <w:spacing w:val="18"/>
        </w:rPr>
        <w:t xml:space="preserve"> </w:t>
      </w:r>
      <w:r>
        <w:rPr>
          <w:rFonts w:ascii="Georgia" w:hAnsi="Georgia"/>
          <w:b/>
        </w:rPr>
        <w:t>обучающихся</w:t>
      </w:r>
      <w:r>
        <w:rPr>
          <w:rFonts w:ascii="Georgia" w:hAnsi="Georgia"/>
          <w:b/>
          <w:spacing w:val="18"/>
        </w:rPr>
        <w:t xml:space="preserve"> </w:t>
      </w:r>
      <w:r>
        <w:rPr>
          <w:rFonts w:ascii="Georgia" w:hAnsi="Georgia"/>
          <w:b/>
        </w:rPr>
        <w:t>с</w:t>
      </w:r>
      <w:r>
        <w:rPr>
          <w:rFonts w:ascii="Georgia" w:hAnsi="Georgia"/>
          <w:b/>
          <w:spacing w:val="17"/>
        </w:rPr>
        <w:t xml:space="preserve"> </w:t>
      </w:r>
      <w:r>
        <w:rPr>
          <w:rFonts w:ascii="Georgia" w:hAnsi="Georgia"/>
          <w:b/>
        </w:rPr>
        <w:t>легкой</w:t>
      </w:r>
      <w:r>
        <w:rPr>
          <w:rFonts w:ascii="Georgia" w:hAnsi="Georgia"/>
          <w:b/>
          <w:spacing w:val="17"/>
        </w:rPr>
        <w:t xml:space="preserve"> </w:t>
      </w:r>
      <w:r>
        <w:rPr>
          <w:rFonts w:ascii="Georgia" w:hAnsi="Georgia"/>
          <w:b/>
        </w:rPr>
        <w:t>умственной</w:t>
      </w:r>
      <w:r>
        <w:rPr>
          <w:rFonts w:ascii="Georgia" w:hAnsi="Georgia"/>
          <w:b/>
          <w:spacing w:val="17"/>
        </w:rPr>
        <w:t xml:space="preserve"> </w:t>
      </w:r>
      <w:r>
        <w:rPr>
          <w:rFonts w:ascii="Georgia" w:hAnsi="Georgia"/>
          <w:b/>
        </w:rPr>
        <w:t>отсталостью</w:t>
      </w:r>
      <w:r>
        <w:rPr>
          <w:rFonts w:ascii="Georgia" w:hAnsi="Georgia"/>
          <w:b/>
          <w:spacing w:val="-53"/>
        </w:rPr>
        <w:t xml:space="preserve"> </w:t>
      </w:r>
      <w:r>
        <w:rPr>
          <w:rFonts w:ascii="Georgia" w:hAnsi="Georgia"/>
          <w:b/>
        </w:rPr>
        <w:t>(интеллектуальными</w:t>
      </w:r>
      <w:r>
        <w:rPr>
          <w:rFonts w:ascii="Georgia" w:hAnsi="Georgia"/>
          <w:b/>
          <w:spacing w:val="-1"/>
        </w:rPr>
        <w:t xml:space="preserve"> </w:t>
      </w:r>
      <w:r>
        <w:rPr>
          <w:rFonts w:ascii="Georgia" w:hAnsi="Georgia"/>
          <w:b/>
        </w:rPr>
        <w:t>нарушениями)</w:t>
      </w:r>
    </w:p>
    <w:p w:rsidR="00551FBD" w:rsidRDefault="008C5111">
      <w:pPr>
        <w:pStyle w:val="2"/>
        <w:spacing w:line="268" w:lineRule="exact"/>
        <w:ind w:left="898"/>
      </w:pPr>
      <w:r>
        <w:t>Содержание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</w:p>
    <w:p w:rsidR="00551FBD" w:rsidRDefault="008C5111">
      <w:pPr>
        <w:pStyle w:val="a3"/>
        <w:ind w:left="332" w:right="343" w:firstLine="566"/>
      </w:pPr>
      <w:r>
        <w:t>Осуществляя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профилактическую,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консультативную,</w:t>
      </w:r>
      <w:r>
        <w:rPr>
          <w:spacing w:val="-57"/>
        </w:rPr>
        <w:t xml:space="preserve"> </w:t>
      </w:r>
      <w:r>
        <w:t>коррекционную</w:t>
      </w:r>
      <w:r>
        <w:rPr>
          <w:spacing w:val="10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обучающимися;</w:t>
      </w:r>
      <w:r>
        <w:rPr>
          <w:spacing w:val="10"/>
        </w:rPr>
        <w:t xml:space="preserve"> </w:t>
      </w:r>
      <w:r>
        <w:t>экспертную,</w:t>
      </w:r>
      <w:r>
        <w:rPr>
          <w:spacing w:val="13"/>
        </w:rPr>
        <w:t xml:space="preserve"> </w:t>
      </w:r>
      <w:r>
        <w:t>консультационную,</w:t>
      </w:r>
      <w:r>
        <w:rPr>
          <w:spacing w:val="12"/>
        </w:rPr>
        <w:t xml:space="preserve"> </w:t>
      </w:r>
      <w:r>
        <w:t>просветительскую</w:t>
      </w:r>
      <w:r>
        <w:rPr>
          <w:spacing w:val="13"/>
        </w:rPr>
        <w:t xml:space="preserve"> </w:t>
      </w:r>
      <w:r>
        <w:t>работу</w:t>
      </w:r>
      <w:r>
        <w:rPr>
          <w:spacing w:val="-58"/>
        </w:rPr>
        <w:t xml:space="preserve"> </w:t>
      </w:r>
      <w:r>
        <w:t>с педагогическими работниками и родителями по вопросам развития, обучения и воспитания детей в</w:t>
      </w:r>
      <w:r>
        <w:rPr>
          <w:spacing w:val="1"/>
        </w:rPr>
        <w:t xml:space="preserve"> </w:t>
      </w:r>
      <w:r>
        <w:t>общеобразовательном</w:t>
      </w:r>
    </w:p>
    <w:p w:rsidR="00551FBD" w:rsidRDefault="008C5111">
      <w:pPr>
        <w:pStyle w:val="a3"/>
        <w:ind w:left="332" w:right="341" w:firstLine="566"/>
      </w:pPr>
      <w:r>
        <w:t>учреждении;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(</w:t>
      </w:r>
      <w:proofErr w:type="spellStart"/>
      <w:r>
        <w:t>ПМПк</w:t>
      </w:r>
      <w:proofErr w:type="spellEnd"/>
      <w:r>
        <w:t>)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Остановимся</w:t>
      </w:r>
      <w:r>
        <w:rPr>
          <w:spacing w:val="1"/>
        </w:rPr>
        <w:t xml:space="preserve"> </w:t>
      </w:r>
      <w:r>
        <w:t>подробнее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психологии.</w:t>
      </w:r>
    </w:p>
    <w:p w:rsidR="00551FBD" w:rsidRDefault="008C5111">
      <w:pPr>
        <w:pStyle w:val="2"/>
        <w:spacing w:before="3"/>
        <w:ind w:left="1040"/>
      </w:pPr>
      <w:r>
        <w:t>Диагностическое</w:t>
      </w:r>
      <w:r>
        <w:rPr>
          <w:spacing w:val="-4"/>
        </w:rPr>
        <w:t xml:space="preserve"> </w:t>
      </w:r>
      <w:r>
        <w:t>направление</w:t>
      </w:r>
    </w:p>
    <w:p w:rsidR="00551FBD" w:rsidRDefault="008C5111">
      <w:pPr>
        <w:pStyle w:val="a3"/>
        <w:spacing w:line="274" w:lineRule="exact"/>
        <w:ind w:left="898"/>
      </w:pP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proofErr w:type="spellStart"/>
      <w:r>
        <w:t>ППк</w:t>
      </w:r>
      <w:proofErr w:type="spellEnd"/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учреждения)</w:t>
      </w:r>
    </w:p>
    <w:p w:rsidR="00551FBD" w:rsidRDefault="008C5111">
      <w:pPr>
        <w:pStyle w:val="a3"/>
        <w:tabs>
          <w:tab w:val="left" w:pos="1446"/>
          <w:tab w:val="left" w:pos="1720"/>
          <w:tab w:val="left" w:pos="2207"/>
          <w:tab w:val="left" w:pos="2482"/>
          <w:tab w:val="left" w:pos="3956"/>
          <w:tab w:val="left" w:pos="4067"/>
          <w:tab w:val="left" w:pos="4302"/>
          <w:tab w:val="left" w:pos="5491"/>
          <w:tab w:val="left" w:pos="5765"/>
          <w:tab w:val="left" w:pos="6028"/>
          <w:tab w:val="left" w:pos="6337"/>
          <w:tab w:val="left" w:pos="6660"/>
          <w:tab w:val="left" w:pos="7194"/>
          <w:tab w:val="left" w:pos="7275"/>
          <w:tab w:val="left" w:pos="7976"/>
          <w:tab w:val="left" w:pos="8075"/>
          <w:tab w:val="left" w:pos="8705"/>
          <w:tab w:val="left" w:pos="8955"/>
          <w:tab w:val="left" w:pos="10482"/>
        </w:tabs>
        <w:ind w:left="332" w:right="343" w:firstLine="566"/>
        <w:jc w:val="right"/>
      </w:pPr>
      <w:r>
        <w:t>Диагностическое</w:t>
      </w:r>
      <w:r>
        <w:rPr>
          <w:spacing w:val="28"/>
        </w:rPr>
        <w:t xml:space="preserve"> </w:t>
      </w:r>
      <w:r>
        <w:t>направление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первичное</w:t>
      </w:r>
      <w:r>
        <w:rPr>
          <w:spacing w:val="35"/>
        </w:rPr>
        <w:t xml:space="preserve"> </w:t>
      </w:r>
      <w:r>
        <w:t>обследование,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систематические</w:t>
      </w:r>
      <w:r>
        <w:rPr>
          <w:spacing w:val="28"/>
        </w:rPr>
        <w:t xml:space="preserve"> </w:t>
      </w:r>
      <w:r>
        <w:t>этапные</w:t>
      </w:r>
      <w:r>
        <w:rPr>
          <w:spacing w:val="28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динамикой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коррекцией</w:t>
      </w:r>
      <w:r>
        <w:rPr>
          <w:spacing w:val="28"/>
        </w:rPr>
        <w:t xml:space="preserve"> </w:t>
      </w:r>
      <w:r>
        <w:t>психического</w:t>
      </w:r>
      <w:r>
        <w:rPr>
          <w:spacing w:val="30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Педагог-психолог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это,</w:t>
      </w:r>
      <w:r>
        <w:rPr>
          <w:spacing w:val="20"/>
        </w:rPr>
        <w:t xml:space="preserve"> </w:t>
      </w:r>
      <w:r>
        <w:t>прежде</w:t>
      </w:r>
      <w:r>
        <w:rPr>
          <w:spacing w:val="19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посредник</w:t>
      </w:r>
      <w:r>
        <w:rPr>
          <w:spacing w:val="19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учащимся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преподавателем.</w:t>
      </w:r>
      <w:r>
        <w:rPr>
          <w:spacing w:val="20"/>
        </w:rPr>
        <w:t xml:space="preserve"> </w:t>
      </w:r>
      <w:r>
        <w:t>Именно</w:t>
      </w:r>
      <w:r>
        <w:rPr>
          <w:spacing w:val="-57"/>
        </w:rPr>
        <w:t xml:space="preserve"> </w:t>
      </w:r>
      <w:r>
        <w:t>поэтому</w:t>
      </w:r>
      <w:r>
        <w:tab/>
        <w:t>особую</w:t>
      </w:r>
      <w:r>
        <w:tab/>
        <w:t>ценность</w:t>
      </w:r>
      <w:r>
        <w:tab/>
        <w:t>приобретает</w:t>
      </w:r>
      <w:r>
        <w:tab/>
        <w:t>такой</w:t>
      </w:r>
      <w:r>
        <w:tab/>
        <w:t>раздел</w:t>
      </w:r>
      <w:r>
        <w:tab/>
      </w:r>
      <w:r>
        <w:tab/>
        <w:t>практической</w:t>
      </w:r>
      <w:r>
        <w:tab/>
      </w:r>
      <w:r>
        <w:tab/>
        <w:t>психологии,</w:t>
      </w:r>
      <w:r>
        <w:tab/>
      </w:r>
      <w:r>
        <w:rPr>
          <w:spacing w:val="-1"/>
        </w:rPr>
        <w:t>как</w:t>
      </w:r>
      <w:r>
        <w:rPr>
          <w:spacing w:val="-57"/>
        </w:rPr>
        <w:t xml:space="preserve"> </w:t>
      </w:r>
      <w:r>
        <w:t>психодиагностика,</w:t>
      </w:r>
      <w:r>
        <w:rPr>
          <w:spacing w:val="31"/>
        </w:rPr>
        <w:t xml:space="preserve"> </w:t>
      </w:r>
      <w:r>
        <w:t>ибо</w:t>
      </w:r>
      <w:r>
        <w:rPr>
          <w:spacing w:val="31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ученика</w:t>
      </w:r>
      <w:r>
        <w:rPr>
          <w:spacing w:val="30"/>
        </w:rPr>
        <w:t xml:space="preserve"> </w:t>
      </w:r>
      <w:r>
        <w:t>должно</w:t>
      </w:r>
      <w:r>
        <w:rPr>
          <w:spacing w:val="31"/>
        </w:rPr>
        <w:t xml:space="preserve"> </w:t>
      </w:r>
      <w:r>
        <w:t>строиться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знании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особенностей.</w:t>
      </w:r>
      <w:r>
        <w:rPr>
          <w:spacing w:val="54"/>
        </w:rPr>
        <w:t xml:space="preserve"> </w:t>
      </w:r>
      <w:r>
        <w:t>Зная</w:t>
      </w:r>
      <w:r>
        <w:rPr>
          <w:spacing w:val="54"/>
        </w:rPr>
        <w:t xml:space="preserve"> </w:t>
      </w:r>
      <w:r>
        <w:t>их,</w:t>
      </w:r>
      <w:r>
        <w:rPr>
          <w:spacing w:val="55"/>
        </w:rPr>
        <w:t xml:space="preserve"> </w:t>
      </w:r>
      <w:r>
        <w:t>педагог</w:t>
      </w:r>
      <w:r>
        <w:rPr>
          <w:spacing w:val="54"/>
        </w:rPr>
        <w:t xml:space="preserve"> </w:t>
      </w:r>
      <w:r>
        <w:t>сможет</w:t>
      </w:r>
      <w:r>
        <w:rPr>
          <w:spacing w:val="55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эффективно</w:t>
      </w:r>
      <w:r>
        <w:rPr>
          <w:spacing w:val="55"/>
        </w:rPr>
        <w:t xml:space="preserve"> </w:t>
      </w:r>
      <w:r>
        <w:t>помочь</w:t>
      </w:r>
      <w:r>
        <w:tab/>
      </w:r>
      <w:r>
        <w:tab/>
        <w:t>воспитаннику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развивать</w:t>
      </w:r>
      <w:r>
        <w:tab/>
      </w:r>
      <w:r>
        <w:tab/>
        <w:t>индивидуальность.</w:t>
      </w:r>
      <w:r>
        <w:tab/>
      </w:r>
      <w:r>
        <w:tab/>
        <w:t>Диагностика</w:t>
      </w:r>
      <w:r>
        <w:tab/>
      </w:r>
      <w:r>
        <w:tab/>
        <w:t>в</w:t>
      </w:r>
      <w:r>
        <w:tab/>
      </w:r>
      <w:r>
        <w:tab/>
      </w:r>
      <w:r>
        <w:tab/>
        <w:t>процессе</w:t>
      </w:r>
      <w:r>
        <w:tab/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tab/>
        <w:t>образовательного</w:t>
      </w:r>
      <w:r>
        <w:tab/>
      </w:r>
      <w:r>
        <w:tab/>
        <w:t>процесса</w:t>
      </w:r>
      <w:r>
        <w:tab/>
        <w:t>не</w:t>
      </w:r>
      <w:r>
        <w:tab/>
      </w:r>
      <w:r>
        <w:tab/>
        <w:t>является</w:t>
      </w:r>
      <w:r>
        <w:tab/>
        <w:t>самоценной</w:t>
      </w:r>
      <w:r>
        <w:tab/>
        <w:t>практической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«зазвучать»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обучение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иной</w:t>
      </w:r>
      <w:r>
        <w:rPr>
          <w:spacing w:val="14"/>
        </w:rPr>
        <w:t xml:space="preserve"> </w:t>
      </w:r>
      <w:r>
        <w:t>точки</w:t>
      </w:r>
      <w:r>
        <w:rPr>
          <w:spacing w:val="12"/>
        </w:rPr>
        <w:t xml:space="preserve"> </w:t>
      </w:r>
      <w:r>
        <w:t>зрения,</w:t>
      </w:r>
      <w:r>
        <w:rPr>
          <w:spacing w:val="13"/>
        </w:rPr>
        <w:t xml:space="preserve"> </w:t>
      </w:r>
      <w:r>
        <w:t>служит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дальнейшей</w:t>
      </w:r>
      <w:r>
        <w:rPr>
          <w:spacing w:val="20"/>
        </w:rPr>
        <w:t xml:space="preserve"> </w:t>
      </w:r>
      <w:r>
        <w:t>сопровождающей</w:t>
      </w:r>
      <w:r>
        <w:rPr>
          <w:spacing w:val="14"/>
        </w:rPr>
        <w:t xml:space="preserve"> </w:t>
      </w:r>
      <w:r>
        <w:t>деятельности</w:t>
      </w:r>
    </w:p>
    <w:p w:rsidR="00551FBD" w:rsidRDefault="008C5111">
      <w:pPr>
        <w:pStyle w:val="a3"/>
        <w:ind w:left="332"/>
      </w:pPr>
      <w:r>
        <w:t>и</w:t>
      </w:r>
      <w:r>
        <w:rPr>
          <w:spacing w:val="55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отследить</w:t>
      </w:r>
      <w:r>
        <w:rPr>
          <w:spacing w:val="-3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учащихся.</w:t>
      </w:r>
    </w:p>
    <w:p w:rsidR="00551FBD" w:rsidRDefault="008C5111">
      <w:pPr>
        <w:pStyle w:val="a3"/>
        <w:ind w:left="332" w:right="341" w:firstLine="708"/>
      </w:pPr>
      <w:r>
        <w:t>Психологическая диагностика определяется задачами развития и запросом участников учебно-</w:t>
      </w:r>
      <w:r>
        <w:rPr>
          <w:spacing w:val="-57"/>
        </w:rPr>
        <w:t xml:space="preserve"> </w:t>
      </w:r>
      <w:r>
        <w:t>воспитательного процесса (администрацией, педагогами, родителями, учащимися), проводится как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учащихся.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практических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234"/>
        <w:jc w:val="left"/>
      </w:pPr>
      <w:r>
        <w:lastRenderedPageBreak/>
        <w:t>рекомендаций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преодолению</w:t>
      </w:r>
      <w:r>
        <w:rPr>
          <w:spacing w:val="28"/>
        </w:rPr>
        <w:t xml:space="preserve"> </w:t>
      </w:r>
      <w:r>
        <w:t>трудностей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интеллектуальном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личностном</w:t>
      </w:r>
      <w:r>
        <w:rPr>
          <w:spacing w:val="29"/>
        </w:rPr>
        <w:t xml:space="preserve"> </w:t>
      </w:r>
      <w:r>
        <w:t>развитии</w:t>
      </w:r>
      <w:r>
        <w:rPr>
          <w:spacing w:val="26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социальной адаптации в</w:t>
      </w:r>
      <w:r>
        <w:rPr>
          <w:spacing w:val="-1"/>
        </w:rPr>
        <w:t xml:space="preserve"> </w:t>
      </w:r>
      <w:r>
        <w:t>коллективе.</w:t>
      </w:r>
    </w:p>
    <w:p w:rsidR="00551FBD" w:rsidRDefault="008C5111">
      <w:pPr>
        <w:pStyle w:val="a3"/>
        <w:ind w:left="332" w:firstLine="708"/>
        <w:jc w:val="left"/>
      </w:pPr>
      <w:r>
        <w:t>Систематичность</w:t>
      </w:r>
      <w:r>
        <w:rPr>
          <w:spacing w:val="24"/>
        </w:rPr>
        <w:t xml:space="preserve"> </w:t>
      </w:r>
      <w:r>
        <w:t>проведения</w:t>
      </w:r>
      <w:r>
        <w:rPr>
          <w:spacing w:val="25"/>
        </w:rPr>
        <w:t xml:space="preserve"> </w:t>
      </w:r>
      <w:r>
        <w:t>диагностических</w:t>
      </w:r>
      <w:r>
        <w:rPr>
          <w:spacing w:val="25"/>
        </w:rPr>
        <w:t xml:space="preserve"> </w:t>
      </w:r>
      <w:r>
        <w:t>процедур</w:t>
      </w:r>
      <w:r>
        <w:rPr>
          <w:spacing w:val="25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создать</w:t>
      </w:r>
      <w:r>
        <w:rPr>
          <w:spacing w:val="26"/>
        </w:rPr>
        <w:t xml:space="preserve"> </w:t>
      </w:r>
      <w:r>
        <w:t>банк</w:t>
      </w:r>
      <w:r>
        <w:rPr>
          <w:spacing w:val="24"/>
        </w:rPr>
        <w:t xml:space="preserve"> </w:t>
      </w:r>
      <w:r>
        <w:t>данных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сравнительного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обучения.</w:t>
      </w:r>
    </w:p>
    <w:p w:rsidR="00551FBD" w:rsidRDefault="008C5111">
      <w:pPr>
        <w:pStyle w:val="a3"/>
        <w:spacing w:before="1"/>
        <w:ind w:left="332" w:firstLine="708"/>
        <w:jc w:val="left"/>
      </w:pPr>
      <w:r>
        <w:t>Психологическое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последовательности:</w:t>
      </w:r>
    </w:p>
    <w:p w:rsidR="00551FBD" w:rsidRDefault="008C5111">
      <w:pPr>
        <w:pStyle w:val="a3"/>
        <w:ind w:left="898"/>
        <w:jc w:val="left"/>
      </w:pPr>
      <w:r>
        <w:t>Подготовительный</w:t>
      </w:r>
      <w:r>
        <w:rPr>
          <w:spacing w:val="-7"/>
        </w:rPr>
        <w:t xml:space="preserve"> </w:t>
      </w:r>
      <w:r>
        <w:t>этап,</w:t>
      </w:r>
      <w:r>
        <w:rPr>
          <w:spacing w:val="-7"/>
        </w:rPr>
        <w:t xml:space="preserve"> </w:t>
      </w:r>
      <w:r>
        <w:t>включающий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себя:</w:t>
      </w:r>
    </w:p>
    <w:p w:rsidR="00551FBD" w:rsidRDefault="008C5111">
      <w:pPr>
        <w:pStyle w:val="a3"/>
        <w:ind w:left="898"/>
        <w:jc w:val="left"/>
      </w:pPr>
      <w:r>
        <w:t>изучение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переформулировка</w:t>
      </w:r>
      <w:proofErr w:type="spellEnd"/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проблему;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стратегии исследования;</w:t>
      </w:r>
    </w:p>
    <w:p w:rsidR="00551FBD" w:rsidRDefault="008C5111">
      <w:pPr>
        <w:pStyle w:val="a3"/>
        <w:ind w:left="898" w:right="6861"/>
        <w:jc w:val="left"/>
      </w:pPr>
      <w:r>
        <w:t>выбор методического материала.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исследования.</w:t>
      </w:r>
    </w:p>
    <w:p w:rsidR="00551FBD" w:rsidRDefault="008C5111">
      <w:pPr>
        <w:pStyle w:val="a3"/>
        <w:ind w:left="898"/>
        <w:jc w:val="left"/>
      </w:pPr>
      <w:r>
        <w:t>Анализ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заключения.</w:t>
      </w:r>
    </w:p>
    <w:p w:rsidR="00551FBD" w:rsidRDefault="008C5111">
      <w:pPr>
        <w:pStyle w:val="a3"/>
        <w:ind w:left="332" w:firstLine="566"/>
        <w:jc w:val="left"/>
      </w:pPr>
      <w:r>
        <w:t>Составление</w:t>
      </w:r>
      <w:r>
        <w:rPr>
          <w:spacing w:val="43"/>
        </w:rPr>
        <w:t xml:space="preserve"> </w:t>
      </w:r>
      <w:r>
        <w:t>рекомендаций</w:t>
      </w:r>
      <w:r>
        <w:rPr>
          <w:spacing w:val="45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педагогического</w:t>
      </w:r>
      <w:r>
        <w:rPr>
          <w:spacing w:val="44"/>
        </w:rPr>
        <w:t xml:space="preserve"> </w:t>
      </w:r>
      <w:r>
        <w:t>коллектива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разработка</w:t>
      </w:r>
      <w:r>
        <w:rPr>
          <w:spacing w:val="43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программ.</w:t>
      </w:r>
    </w:p>
    <w:p w:rsidR="00551FBD" w:rsidRDefault="008C5111">
      <w:pPr>
        <w:pStyle w:val="a3"/>
        <w:ind w:left="898"/>
        <w:jc w:val="left"/>
      </w:pPr>
      <w:r>
        <w:t>Длительность</w:t>
      </w:r>
      <w:r>
        <w:rPr>
          <w:spacing w:val="-4"/>
        </w:rPr>
        <w:t xml:space="preserve"> </w:t>
      </w:r>
      <w:r>
        <w:t>психодиагностических</w:t>
      </w:r>
      <w:r>
        <w:rPr>
          <w:spacing w:val="-2"/>
        </w:rPr>
        <w:t xml:space="preserve"> </w:t>
      </w:r>
      <w:r>
        <w:t>процедур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(40</w:t>
      </w:r>
      <w:r>
        <w:rPr>
          <w:spacing w:val="-4"/>
        </w:rPr>
        <w:t xml:space="preserve"> </w:t>
      </w:r>
      <w:r>
        <w:t>мин.)</w:t>
      </w:r>
    </w:p>
    <w:p w:rsidR="00551FBD" w:rsidRDefault="008C5111">
      <w:pPr>
        <w:pStyle w:val="2"/>
        <w:spacing w:before="5" w:after="4" w:line="240" w:lineRule="auto"/>
        <w:ind w:left="332"/>
        <w:jc w:val="left"/>
      </w:pPr>
      <w:r>
        <w:t>Содержание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t>процедур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971"/>
        <w:gridCol w:w="3900"/>
        <w:gridCol w:w="1054"/>
        <w:gridCol w:w="1995"/>
      </w:tblGrid>
      <w:tr w:rsidR="00551FBD">
        <w:trPr>
          <w:trHeight w:val="554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551FBD" w:rsidRDefault="008C511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551FBD" w:rsidRDefault="008C51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551FBD" w:rsidRDefault="008C511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551FBD">
        <w:trPr>
          <w:trHeight w:val="3427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когнитивных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7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 «десять </w:t>
            </w:r>
            <w:r>
              <w:rPr>
                <w:spacing w:val="-1"/>
                <w:sz w:val="24"/>
              </w:rPr>
              <w:t xml:space="preserve">слов» А.Р. </w:t>
            </w:r>
            <w:proofErr w:type="spellStart"/>
            <w:r>
              <w:rPr>
                <w:spacing w:val="-1"/>
                <w:sz w:val="24"/>
              </w:rPr>
              <w:t>Лурия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опосредованного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А.Леонтьева</w:t>
            </w:r>
            <w:proofErr w:type="spellEnd"/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«Кодирование»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«Матрицы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лишнего»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«Аналогия»</w:t>
            </w:r>
          </w:p>
          <w:p w:rsidR="00551FBD" w:rsidRDefault="008C5111">
            <w:pPr>
              <w:pStyle w:val="TableParagraph"/>
              <w:ind w:left="4" w:right="551"/>
              <w:rPr>
                <w:sz w:val="24"/>
              </w:rPr>
            </w:pPr>
            <w:r>
              <w:rPr>
                <w:sz w:val="24"/>
              </w:rPr>
              <w:t>«Выделение существенных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признаков»«</w:t>
            </w:r>
            <w:proofErr w:type="gramEnd"/>
            <w:r>
              <w:rPr>
                <w:sz w:val="24"/>
              </w:rPr>
              <w:t>Объем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восприятия»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2484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148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школе?»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«Лесенка»</w:t>
            </w:r>
          </w:p>
          <w:p w:rsidR="00551FBD" w:rsidRDefault="008C5111">
            <w:pPr>
              <w:pStyle w:val="TableParagraph"/>
              <w:tabs>
                <w:tab w:val="left" w:pos="721"/>
                <w:tab w:val="left" w:pos="1211"/>
                <w:tab w:val="left" w:pos="2367"/>
              </w:tabs>
              <w:ind w:left="4" w:right="9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(рисуночный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Нежновой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</w:tr>
      <w:tr w:rsidR="00551FBD">
        <w:trPr>
          <w:trHeight w:val="1934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tabs>
                <w:tab w:val="left" w:pos="173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tabs>
                <w:tab w:val="left" w:pos="2979"/>
              </w:tabs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>Модифицированный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Е.Амен</w:t>
            </w:r>
            <w:proofErr w:type="spellEnd"/>
          </w:p>
          <w:p w:rsidR="00551FBD" w:rsidRDefault="008C5111">
            <w:pPr>
              <w:pStyle w:val="TableParagraph"/>
              <w:tabs>
                <w:tab w:val="left" w:pos="2766"/>
              </w:tabs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1-2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51FBD" w:rsidRDefault="008C5111">
            <w:pPr>
              <w:pStyle w:val="TableParagraph"/>
              <w:tabs>
                <w:tab w:val="left" w:pos="2298"/>
              </w:tabs>
              <w:spacing w:line="270" w:lineRule="atLeast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вариантшкалы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тревожности </w:t>
            </w:r>
            <w:proofErr w:type="spellStart"/>
            <w:r>
              <w:rPr>
                <w:sz w:val="24"/>
              </w:rPr>
              <w:t>А.Кастанеда</w:t>
            </w:r>
            <w:proofErr w:type="spellEnd"/>
            <w:r>
              <w:rPr>
                <w:sz w:val="24"/>
              </w:rPr>
              <w:t xml:space="preserve"> CMAS 3-4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</w:tbl>
    <w:p w:rsidR="00551FBD" w:rsidRDefault="00551FBD">
      <w:pPr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971"/>
        <w:gridCol w:w="3900"/>
        <w:gridCol w:w="1054"/>
        <w:gridCol w:w="1995"/>
      </w:tblGrid>
      <w:tr w:rsidR="00551FBD">
        <w:trPr>
          <w:trHeight w:val="1934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tabs>
                <w:tab w:val="left" w:pos="17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51FBD" w:rsidRDefault="008C5111">
            <w:pPr>
              <w:pStyle w:val="TableParagraph"/>
              <w:tabs>
                <w:tab w:val="left" w:pos="2378"/>
              </w:tabs>
              <w:spacing w:line="270" w:lineRule="atLeast"/>
              <w:ind w:left="4" w:right="840" w:firstLine="2035"/>
              <w:rPr>
                <w:sz w:val="24"/>
              </w:rPr>
            </w:pPr>
            <w:r>
              <w:rPr>
                <w:spacing w:val="-3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</w:t>
            </w:r>
            <w:proofErr w:type="spellStart"/>
            <w:r>
              <w:rPr>
                <w:sz w:val="24"/>
              </w:rPr>
              <w:t>Н.Г.Лускановой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Т.А.Нежновой</w:t>
            </w:r>
            <w:proofErr w:type="spellEnd"/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1103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</w:p>
          <w:p w:rsidR="00551FBD" w:rsidRDefault="008C5111">
            <w:pPr>
              <w:pStyle w:val="TableParagraph"/>
              <w:spacing w:line="270" w:lineRule="atLeast"/>
              <w:ind w:left="105" w:right="775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1104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tabs>
                <w:tab w:val="left" w:pos="174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551FBD" w:rsidRDefault="008C511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Модифицированный 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Р.Жиля</w:t>
            </w:r>
            <w:proofErr w:type="spellEnd"/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3587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когнитивных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7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 «десять </w:t>
            </w:r>
            <w:r>
              <w:rPr>
                <w:spacing w:val="-1"/>
                <w:sz w:val="24"/>
              </w:rPr>
              <w:t xml:space="preserve">слов» А.Р. </w:t>
            </w:r>
            <w:proofErr w:type="spellStart"/>
            <w:r>
              <w:rPr>
                <w:spacing w:val="-1"/>
                <w:sz w:val="24"/>
              </w:rPr>
              <w:t>Лурия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опосредованного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А.Леонтьева</w:t>
            </w:r>
            <w:proofErr w:type="spellEnd"/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«Кодирование»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«Матрицы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лишнего»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«Аналогия»</w:t>
            </w:r>
          </w:p>
          <w:p w:rsidR="00551FBD" w:rsidRDefault="008C5111">
            <w:pPr>
              <w:pStyle w:val="TableParagraph"/>
              <w:ind w:left="4" w:right="1059"/>
              <w:rPr>
                <w:sz w:val="24"/>
              </w:rPr>
            </w:pPr>
            <w:r>
              <w:rPr>
                <w:sz w:val="24"/>
              </w:rPr>
              <w:t>«Выделение 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восприятия»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3211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551FBD" w:rsidRDefault="008C5111">
            <w:pPr>
              <w:pStyle w:val="TableParagraph"/>
              <w:ind w:left="4" w:right="27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Лесенка»С.Г.Якобсон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В.Г.Щур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оценки 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(производная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теста М. </w:t>
            </w:r>
            <w:proofErr w:type="spellStart"/>
            <w:r>
              <w:rPr>
                <w:sz w:val="24"/>
              </w:rPr>
              <w:t>Люшера</w:t>
            </w:r>
            <w:proofErr w:type="spellEnd"/>
            <w:r>
              <w:rPr>
                <w:sz w:val="24"/>
              </w:rPr>
              <w:t>) 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«Кактус»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1931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tabs>
                <w:tab w:val="left" w:pos="17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tabs>
                <w:tab w:val="left" w:pos="2979"/>
              </w:tabs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>Модифицированный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Е.Амен</w:t>
            </w:r>
            <w:proofErr w:type="spellEnd"/>
          </w:p>
          <w:p w:rsidR="00551FBD" w:rsidRDefault="008C5111">
            <w:pPr>
              <w:pStyle w:val="TableParagraph"/>
              <w:tabs>
                <w:tab w:val="left" w:pos="2766"/>
              </w:tabs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1-2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51FBD" w:rsidRDefault="008C5111">
            <w:pPr>
              <w:pStyle w:val="TableParagraph"/>
              <w:tabs>
                <w:tab w:val="left" w:pos="1577"/>
                <w:tab w:val="left" w:pos="3101"/>
              </w:tabs>
              <w:spacing w:line="270" w:lineRule="atLeast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  <w:t>вариант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тревожности </w:t>
            </w:r>
            <w:proofErr w:type="spellStart"/>
            <w:r>
              <w:rPr>
                <w:sz w:val="24"/>
              </w:rPr>
              <w:t>А.Кастанеда</w:t>
            </w:r>
            <w:proofErr w:type="spellEnd"/>
            <w:r>
              <w:rPr>
                <w:sz w:val="24"/>
              </w:rPr>
              <w:t xml:space="preserve"> CMAS 3-4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</w:tbl>
    <w:p w:rsidR="00551FBD" w:rsidRDefault="00551FBD">
      <w:pPr>
        <w:spacing w:line="257" w:lineRule="exact"/>
        <w:rPr>
          <w:sz w:val="24"/>
        </w:rPr>
        <w:sectPr w:rsidR="00551FBD">
          <w:pgSz w:w="11910" w:h="16840"/>
          <w:pgMar w:top="1120" w:right="220" w:bottom="1120" w:left="520" w:header="0" w:footer="87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971"/>
        <w:gridCol w:w="3900"/>
        <w:gridCol w:w="1054"/>
        <w:gridCol w:w="1995"/>
      </w:tblGrid>
      <w:tr w:rsidR="00551FBD">
        <w:trPr>
          <w:trHeight w:val="1934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tabs>
                <w:tab w:val="left" w:pos="17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51FBD" w:rsidRDefault="008C5111">
            <w:pPr>
              <w:pStyle w:val="TableParagraph"/>
              <w:ind w:left="4" w:right="323" w:firstLine="2035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</w:t>
            </w:r>
            <w:proofErr w:type="spellStart"/>
            <w:r>
              <w:rPr>
                <w:sz w:val="24"/>
              </w:rPr>
              <w:t>Н.Г.Лускановой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Т.А.Нежновой</w:t>
            </w:r>
            <w:proofErr w:type="spellEnd"/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1379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tabs>
                <w:tab w:val="left" w:pos="174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551FBD" w:rsidRDefault="008C5111">
            <w:pPr>
              <w:pStyle w:val="TableParagraph"/>
              <w:tabs>
                <w:tab w:val="left" w:pos="1745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551FBD">
        <w:trPr>
          <w:trHeight w:val="3588"/>
        </w:trPr>
        <w:tc>
          <w:tcPr>
            <w:tcW w:w="1397" w:type="dxa"/>
          </w:tcPr>
          <w:p w:rsidR="00551FBD" w:rsidRDefault="008C5111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1" w:type="dxa"/>
          </w:tcPr>
          <w:p w:rsidR="00551FBD" w:rsidRDefault="008C5111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когнитивных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900" w:type="dxa"/>
          </w:tcPr>
          <w:p w:rsidR="00551FBD" w:rsidRDefault="008C5111">
            <w:pPr>
              <w:pStyle w:val="TableParagraph"/>
              <w:ind w:left="4" w:right="7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 «десять </w:t>
            </w:r>
            <w:r>
              <w:rPr>
                <w:spacing w:val="-1"/>
                <w:sz w:val="24"/>
              </w:rPr>
              <w:t xml:space="preserve">слов» А.Р. </w:t>
            </w:r>
            <w:proofErr w:type="spellStart"/>
            <w:r>
              <w:rPr>
                <w:spacing w:val="-1"/>
                <w:sz w:val="24"/>
              </w:rPr>
              <w:t>Лурия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опосредованного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А.Леонтьева</w:t>
            </w:r>
            <w:proofErr w:type="spellEnd"/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«Кодирование»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«Матрицы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лишнего»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«Аналогия»</w:t>
            </w:r>
          </w:p>
          <w:p w:rsidR="00551FBD" w:rsidRDefault="008C5111">
            <w:pPr>
              <w:pStyle w:val="TableParagraph"/>
              <w:ind w:left="4" w:right="1059"/>
              <w:rPr>
                <w:sz w:val="24"/>
              </w:rPr>
            </w:pPr>
            <w:r>
              <w:rPr>
                <w:sz w:val="24"/>
              </w:rPr>
              <w:t>«Выделение 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признаков»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восприятия»</w:t>
            </w:r>
          </w:p>
        </w:tc>
        <w:tc>
          <w:tcPr>
            <w:tcW w:w="1054" w:type="dxa"/>
          </w:tcPr>
          <w:p w:rsidR="00551FBD" w:rsidRDefault="008C5111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95" w:type="dxa"/>
          </w:tcPr>
          <w:p w:rsidR="00551FBD" w:rsidRDefault="008C511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</w:tbl>
    <w:p w:rsidR="00551FBD" w:rsidRDefault="00551FBD">
      <w:pPr>
        <w:pStyle w:val="a3"/>
        <w:ind w:left="0"/>
        <w:jc w:val="left"/>
        <w:rPr>
          <w:b/>
          <w:sz w:val="15"/>
        </w:rPr>
      </w:pPr>
    </w:p>
    <w:p w:rsidR="00551FBD" w:rsidRDefault="008C5111">
      <w:pPr>
        <w:pStyle w:val="a3"/>
        <w:spacing w:before="90"/>
        <w:ind w:left="332" w:right="343" w:firstLine="708"/>
      </w:pPr>
      <w:r>
        <w:t>Коллегиальное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школьных консилиумов всеми специалистами </w:t>
      </w:r>
      <w:proofErr w:type="spellStart"/>
      <w:r>
        <w:t>ППк</w:t>
      </w:r>
      <w:proofErr w:type="spellEnd"/>
      <w:r>
        <w:t xml:space="preserve"> и позволяет выработать единое представление о</w:t>
      </w:r>
      <w:r>
        <w:rPr>
          <w:spacing w:val="1"/>
        </w:rPr>
        <w:t xml:space="preserve"> </w:t>
      </w:r>
      <w:r>
        <w:t>характере и особенностях развития ребенка, определить общий прогноз его дальнейшего развития,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коррекционной работы с</w:t>
      </w:r>
      <w:r>
        <w:rPr>
          <w:spacing w:val="-2"/>
        </w:rPr>
        <w:t xml:space="preserve"> </w:t>
      </w:r>
      <w:r>
        <w:t>ребенком.</w:t>
      </w:r>
    </w:p>
    <w:p w:rsidR="00551FBD" w:rsidRDefault="008C5111">
      <w:pPr>
        <w:pStyle w:val="a3"/>
        <w:ind w:left="332" w:right="340" w:firstLine="708"/>
      </w:pPr>
      <w:r>
        <w:t xml:space="preserve">На психолога в структуре деятельности </w:t>
      </w:r>
      <w:proofErr w:type="spellStart"/>
      <w:r>
        <w:t>ППк</w:t>
      </w:r>
      <w:proofErr w:type="spellEnd"/>
      <w:r>
        <w:t xml:space="preserve"> ложатся задачи определения актуального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 личностных характеристик ребенка, особенностей его межличностных взаимодействий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551FBD" w:rsidRDefault="008C5111">
      <w:pPr>
        <w:pStyle w:val="2"/>
        <w:spacing w:before="5"/>
        <w:ind w:left="1040"/>
      </w:pPr>
      <w:r>
        <w:t>Коррекционно-развивающее</w:t>
      </w:r>
      <w:r>
        <w:rPr>
          <w:spacing w:val="-6"/>
        </w:rPr>
        <w:t xml:space="preserve"> </w:t>
      </w:r>
      <w:r>
        <w:t>направление</w:t>
      </w:r>
    </w:p>
    <w:p w:rsidR="00551FBD" w:rsidRDefault="008C5111">
      <w:pPr>
        <w:pStyle w:val="a3"/>
        <w:ind w:left="332" w:right="341" w:firstLine="708"/>
      </w:pPr>
      <w:r>
        <w:t>В соответствии с особенностями развития ребенка и решением консилиума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периодичность и продолжительность цикла специальных занятий. Наиболее важной задачей является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индивидуально-психологическими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 детей в</w:t>
      </w:r>
      <w:r>
        <w:rPr>
          <w:spacing w:val="-2"/>
        </w:rPr>
        <w:t xml:space="preserve"> </w:t>
      </w:r>
      <w:r>
        <w:t>целом.</w:t>
      </w:r>
    </w:p>
    <w:p w:rsidR="00551FBD" w:rsidRDefault="008C5111">
      <w:pPr>
        <w:pStyle w:val="a3"/>
        <w:ind w:left="332" w:right="347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психо</w:t>
      </w:r>
      <w:proofErr w:type="spellEnd"/>
      <w:r>
        <w:t>-коррекционной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proofErr w:type="spellStart"/>
      <w:r>
        <w:t>психогимнастику</w:t>
      </w:r>
      <w:proofErr w:type="spellEnd"/>
      <w:r>
        <w:t>,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дискуссии, приемы арт-терапии, проективные</w:t>
      </w:r>
      <w:r>
        <w:rPr>
          <w:spacing w:val="-3"/>
        </w:rPr>
        <w:t xml:space="preserve"> </w:t>
      </w:r>
      <w:r>
        <w:t>методы.</w:t>
      </w:r>
    </w:p>
    <w:p w:rsidR="00551FBD" w:rsidRDefault="008C5111">
      <w:pPr>
        <w:pStyle w:val="a3"/>
        <w:ind w:left="332" w:right="350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помощью:</w:t>
      </w:r>
    </w:p>
    <w:p w:rsidR="00551FBD" w:rsidRDefault="008C5111">
      <w:pPr>
        <w:pStyle w:val="a5"/>
        <w:numPr>
          <w:ilvl w:val="0"/>
          <w:numId w:val="138"/>
        </w:numPr>
        <w:tabs>
          <w:tab w:val="left" w:pos="1041"/>
        </w:tabs>
        <w:ind w:right="343" w:hanging="360"/>
        <w:jc w:val="both"/>
        <w:rPr>
          <w:sz w:val="24"/>
        </w:rPr>
      </w:pP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школа!»,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дезадаптации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социальной ситуации развития;</w:t>
      </w:r>
    </w:p>
    <w:p w:rsidR="00551FBD" w:rsidRDefault="008C5111">
      <w:pPr>
        <w:pStyle w:val="a5"/>
        <w:numPr>
          <w:ilvl w:val="0"/>
          <w:numId w:val="138"/>
        </w:numPr>
        <w:tabs>
          <w:tab w:val="left" w:pos="1041"/>
        </w:tabs>
        <w:ind w:right="349" w:hanging="360"/>
        <w:jc w:val="both"/>
        <w:rPr>
          <w:sz w:val="24"/>
        </w:rPr>
      </w:pPr>
      <w:r>
        <w:rPr>
          <w:sz w:val="24"/>
        </w:rPr>
        <w:t>цикла занятий по «Развитию психомоторики и сенсорных процессов»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младшего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умственной отсталостью.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120" w:right="220" w:bottom="1120" w:left="520" w:header="0" w:footer="870" w:gutter="0"/>
          <w:cols w:space="720"/>
        </w:sectPr>
      </w:pPr>
    </w:p>
    <w:p w:rsidR="00551FBD" w:rsidRDefault="008C5111">
      <w:pPr>
        <w:pStyle w:val="3"/>
        <w:spacing w:before="71" w:line="275" w:lineRule="exact"/>
        <w:ind w:left="1988"/>
        <w:jc w:val="both"/>
      </w:pPr>
      <w:r>
        <w:lastRenderedPageBreak/>
        <w:t>Консультативно-просветительское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профилактическое</w:t>
      </w:r>
      <w:r>
        <w:rPr>
          <w:spacing w:val="-2"/>
        </w:rPr>
        <w:t xml:space="preserve"> </w:t>
      </w:r>
      <w:r>
        <w:t>направление</w:t>
      </w:r>
    </w:p>
    <w:p w:rsidR="00551FBD" w:rsidRDefault="008C5111">
      <w:pPr>
        <w:pStyle w:val="a3"/>
        <w:spacing w:line="276" w:lineRule="auto"/>
        <w:ind w:left="332" w:right="447" w:firstLine="708"/>
      </w:pPr>
      <w:r>
        <w:rPr>
          <w:color w:val="000009"/>
        </w:rPr>
        <w:t>Данная работа ориентирована на создание условий для активного освоения и 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социально-психологических знаний всеми участниками образовательного процесса. Приоритетной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психолога в этом направлении является работа с педагогами, так как они являются субъектами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инновационных процессов и должны находиться в режиме развития, в процессе переосмысления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собственных ценностей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педагогической деятельности.</w:t>
      </w:r>
    </w:p>
    <w:p w:rsidR="00551FBD" w:rsidRDefault="008C5111">
      <w:pPr>
        <w:pStyle w:val="a3"/>
        <w:spacing w:before="119"/>
        <w:ind w:left="1040"/>
      </w:pPr>
      <w:r>
        <w:rPr>
          <w:color w:val="000009"/>
        </w:rPr>
        <w:t>В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организуются</w:t>
      </w:r>
      <w:r>
        <w:rPr>
          <w:color w:val="000009"/>
          <w:spacing w:val="101"/>
        </w:rPr>
        <w:t xml:space="preserve"> </w:t>
      </w:r>
      <w:r>
        <w:rPr>
          <w:color w:val="000009"/>
        </w:rPr>
        <w:t>тематические</w:t>
      </w:r>
      <w:r>
        <w:rPr>
          <w:color w:val="000009"/>
          <w:spacing w:val="98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02"/>
        </w:rPr>
        <w:t xml:space="preserve"> </w:t>
      </w:r>
      <w:r>
        <w:rPr>
          <w:color w:val="000009"/>
        </w:rPr>
        <w:t>учитывая</w:t>
      </w:r>
      <w:r>
        <w:rPr>
          <w:color w:val="000009"/>
          <w:spacing w:val="101"/>
        </w:rPr>
        <w:t xml:space="preserve"> </w:t>
      </w:r>
      <w:r>
        <w:rPr>
          <w:color w:val="000009"/>
        </w:rPr>
        <w:t>ситуации,</w:t>
      </w:r>
    </w:p>
    <w:p w:rsidR="00551FBD" w:rsidRDefault="008C5111">
      <w:pPr>
        <w:pStyle w:val="a3"/>
        <w:spacing w:before="40"/>
        <w:ind w:left="332"/>
      </w:pPr>
      <w:r>
        <w:rPr>
          <w:color w:val="000009"/>
        </w:rPr>
        <w:t>«запускающие»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данный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деятельности:</w:t>
      </w:r>
    </w:p>
    <w:p w:rsidR="00551FBD" w:rsidRDefault="008C5111">
      <w:pPr>
        <w:pStyle w:val="a5"/>
        <w:numPr>
          <w:ilvl w:val="1"/>
          <w:numId w:val="138"/>
        </w:numPr>
        <w:tabs>
          <w:tab w:val="left" w:pos="1466"/>
        </w:tabs>
        <w:spacing w:before="161"/>
        <w:ind w:right="635" w:hanging="360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педсоветах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551FBD" w:rsidRDefault="008C5111">
      <w:pPr>
        <w:pStyle w:val="a5"/>
        <w:numPr>
          <w:ilvl w:val="1"/>
          <w:numId w:val="138"/>
        </w:numPr>
        <w:tabs>
          <w:tab w:val="left" w:pos="1466"/>
        </w:tabs>
        <w:ind w:right="1167" w:hanging="360"/>
        <w:rPr>
          <w:sz w:val="24"/>
        </w:rPr>
      </w:pPr>
      <w:r>
        <w:rPr>
          <w:sz w:val="24"/>
        </w:rPr>
        <w:t>плановые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педсоветах,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семинарах;</w:t>
      </w:r>
    </w:p>
    <w:p w:rsidR="00551FBD" w:rsidRDefault="008C5111">
      <w:pPr>
        <w:pStyle w:val="a5"/>
        <w:numPr>
          <w:ilvl w:val="1"/>
          <w:numId w:val="138"/>
        </w:numPr>
        <w:tabs>
          <w:tab w:val="left" w:pos="1466"/>
        </w:tabs>
        <w:spacing w:before="3" w:line="237" w:lineRule="auto"/>
        <w:ind w:right="1748" w:hanging="360"/>
        <w:rPr>
          <w:sz w:val="24"/>
        </w:rPr>
      </w:pPr>
      <w:r>
        <w:rPr>
          <w:sz w:val="24"/>
        </w:rPr>
        <w:t>возникновение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педагогов.</w:t>
      </w:r>
    </w:p>
    <w:p w:rsidR="00551FBD" w:rsidRDefault="008C5111">
      <w:pPr>
        <w:pStyle w:val="a3"/>
        <w:spacing w:before="2" w:line="276" w:lineRule="auto"/>
        <w:ind w:left="332" w:right="450" w:firstLine="708"/>
      </w:pPr>
      <w:r>
        <w:rPr>
          <w:color w:val="000009"/>
        </w:rPr>
        <w:t>Работа по данному направлению обеспечивает оказание педагогам помощи в воспитании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обучении ребенка с ОВЗ. Психолог разрабатывает рекомендации в соответствии с возрастными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индивидуально-типическими особенностями детей, состоянием их соматического и 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эффективности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коррекционно-воспитательных задач.</w:t>
      </w:r>
    </w:p>
    <w:p w:rsidR="00551FBD" w:rsidRDefault="008C5111">
      <w:pPr>
        <w:pStyle w:val="a3"/>
        <w:spacing w:before="120" w:line="276" w:lineRule="auto"/>
        <w:ind w:left="332" w:right="452" w:firstLine="708"/>
      </w:pPr>
      <w:r>
        <w:rPr>
          <w:color w:val="000009"/>
        </w:rPr>
        <w:t>Консультативная деятельность представляет собой направление психологической 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 и педагогическим работникам, испытывающим трудности в повседневной жизни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ставящим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перед 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 самосовершенствования.</w:t>
      </w:r>
    </w:p>
    <w:p w:rsidR="00551FBD" w:rsidRDefault="008C5111">
      <w:pPr>
        <w:pStyle w:val="a3"/>
        <w:spacing w:before="121" w:line="276" w:lineRule="auto"/>
        <w:ind w:left="332" w:right="451"/>
      </w:pPr>
      <w:r>
        <w:rPr>
          <w:color w:val="000009"/>
        </w:rPr>
        <w:t>Психологическое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консультирование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очередь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 субъекта образовательного 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необходимой 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адаптации.</w:t>
      </w:r>
    </w:p>
    <w:p w:rsidR="00551FBD" w:rsidRDefault="008C5111">
      <w:pPr>
        <w:pStyle w:val="a3"/>
        <w:spacing w:before="120"/>
        <w:ind w:left="1143"/>
      </w:pPr>
      <w:r>
        <w:rPr>
          <w:color w:val="000009"/>
          <w:spacing w:val="-1"/>
        </w:rPr>
        <w:t>Психологическое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консультирование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следующим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направлениям:</w:t>
      </w:r>
    </w:p>
    <w:p w:rsidR="00551FBD" w:rsidRDefault="008C5111">
      <w:pPr>
        <w:pStyle w:val="a5"/>
        <w:numPr>
          <w:ilvl w:val="0"/>
          <w:numId w:val="137"/>
        </w:numPr>
        <w:tabs>
          <w:tab w:val="left" w:pos="1466"/>
        </w:tabs>
        <w:spacing w:before="160" w:line="293" w:lineRule="exact"/>
        <w:ind w:left="1465" w:hanging="426"/>
        <w:jc w:val="both"/>
        <w:rPr>
          <w:sz w:val="24"/>
        </w:rPr>
      </w:pP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z w:val="24"/>
        </w:rPr>
        <w:t xml:space="preserve"> </w:t>
      </w:r>
      <w:r>
        <w:rPr>
          <w:spacing w:val="-1"/>
          <w:sz w:val="24"/>
        </w:rPr>
        <w:t>разработки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 обучения 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воспитания;</w:t>
      </w:r>
    </w:p>
    <w:p w:rsidR="00551FBD" w:rsidRDefault="008C5111">
      <w:pPr>
        <w:pStyle w:val="a5"/>
        <w:numPr>
          <w:ilvl w:val="0"/>
          <w:numId w:val="137"/>
        </w:numPr>
        <w:tabs>
          <w:tab w:val="left" w:pos="1466"/>
        </w:tabs>
        <w:spacing w:line="293" w:lineRule="exact"/>
        <w:ind w:left="1465" w:hanging="426"/>
        <w:jc w:val="both"/>
        <w:rPr>
          <w:sz w:val="24"/>
        </w:rPr>
      </w:pP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вопросам психологии</w:t>
      </w:r>
      <w:r>
        <w:rPr>
          <w:sz w:val="24"/>
        </w:rPr>
        <w:t xml:space="preserve"> 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7"/>
          <w:sz w:val="24"/>
        </w:rPr>
        <w:t xml:space="preserve"> </w:t>
      </w:r>
      <w:r>
        <w:rPr>
          <w:sz w:val="24"/>
        </w:rPr>
        <w:t>особенностям;</w:t>
      </w:r>
    </w:p>
    <w:p w:rsidR="00551FBD" w:rsidRDefault="008C5111">
      <w:pPr>
        <w:pStyle w:val="a5"/>
        <w:numPr>
          <w:ilvl w:val="0"/>
          <w:numId w:val="137"/>
        </w:numPr>
        <w:tabs>
          <w:tab w:val="left" w:pos="1466"/>
        </w:tabs>
        <w:spacing w:before="2" w:line="237" w:lineRule="auto"/>
        <w:ind w:right="767" w:hanging="144"/>
        <w:jc w:val="both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учащихся;</w:t>
      </w:r>
    </w:p>
    <w:p w:rsidR="00551FBD" w:rsidRDefault="008C5111">
      <w:pPr>
        <w:pStyle w:val="a5"/>
        <w:numPr>
          <w:ilvl w:val="0"/>
          <w:numId w:val="137"/>
        </w:numPr>
        <w:tabs>
          <w:tab w:val="left" w:pos="1466"/>
        </w:tabs>
        <w:spacing w:before="2"/>
        <w:ind w:right="858" w:hanging="144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стресса,</w:t>
      </w:r>
      <w:r>
        <w:rPr>
          <w:sz w:val="24"/>
        </w:rPr>
        <w:t xml:space="preserve"> </w:t>
      </w:r>
      <w:r>
        <w:rPr>
          <w:spacing w:val="-1"/>
          <w:sz w:val="24"/>
        </w:rPr>
        <w:t>конфликта,</w:t>
      </w:r>
      <w:r>
        <w:rPr>
          <w:sz w:val="24"/>
        </w:rPr>
        <w:t xml:space="preserve"> </w:t>
      </w:r>
      <w:r>
        <w:rPr>
          <w:spacing w:val="-1"/>
          <w:sz w:val="24"/>
        </w:rPr>
        <w:t>сильного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эмоционального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переживания.</w:t>
      </w:r>
    </w:p>
    <w:p w:rsidR="00551FBD" w:rsidRDefault="008C5111">
      <w:pPr>
        <w:pStyle w:val="a3"/>
        <w:spacing w:before="3" w:line="276" w:lineRule="auto"/>
        <w:ind w:left="332" w:right="441" w:firstLine="708"/>
      </w:pPr>
      <w:r>
        <w:rPr>
          <w:color w:val="000009"/>
        </w:rPr>
        <w:t>На индивидуальных и групповых консультациях проводится совместное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обсуждение хода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 коррекционной работы. Анализируются факторы положительной динамики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вырабатываются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связанных с адаптацией детей к школе, взаимодействием с одноклассниками в учебной работе и 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время).</w:t>
      </w:r>
    </w:p>
    <w:p w:rsidR="00551FBD" w:rsidRDefault="008C5111">
      <w:pPr>
        <w:pStyle w:val="3"/>
        <w:spacing w:before="122"/>
        <w:ind w:left="1143"/>
        <w:jc w:val="both"/>
      </w:pPr>
      <w:r>
        <w:t>Организационно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направление</w:t>
      </w:r>
    </w:p>
    <w:p w:rsidR="00551FBD" w:rsidRDefault="008C5111">
      <w:pPr>
        <w:pStyle w:val="a3"/>
        <w:spacing w:line="276" w:lineRule="auto"/>
        <w:ind w:left="332" w:right="447" w:firstLine="708"/>
      </w:pPr>
      <w:r>
        <w:rPr>
          <w:color w:val="000009"/>
        </w:rPr>
        <w:t>Данное направление деятельности школьного психолога включает подготовку материалов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консилиумам,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объединениям,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советам,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-34"/>
        </w:rPr>
        <w:t xml:space="preserve"> </w:t>
      </w:r>
      <w:r>
        <w:rPr>
          <w:color w:val="000009"/>
        </w:rPr>
        <w:t>документации.</w:t>
      </w:r>
    </w:p>
    <w:p w:rsidR="00551FBD" w:rsidRDefault="008C5111">
      <w:pPr>
        <w:pStyle w:val="3"/>
        <w:spacing w:before="121" w:line="275" w:lineRule="exact"/>
        <w:ind w:left="1143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</w:p>
    <w:p w:rsidR="00551FBD" w:rsidRDefault="008C5111">
      <w:pPr>
        <w:pStyle w:val="a5"/>
        <w:numPr>
          <w:ilvl w:val="0"/>
          <w:numId w:val="136"/>
        </w:numPr>
        <w:tabs>
          <w:tab w:val="left" w:pos="676"/>
        </w:tabs>
        <w:spacing w:line="275" w:lineRule="exact"/>
        <w:ind w:hanging="24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процесса </w:t>
      </w:r>
      <w:r>
        <w:rPr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z w:val="24"/>
        </w:rPr>
        <w:t>целом:</w:t>
      </w:r>
    </w:p>
    <w:p w:rsidR="00551FBD" w:rsidRDefault="00551FBD">
      <w:pPr>
        <w:spacing w:line="275" w:lineRule="exact"/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1"/>
          <w:numId w:val="136"/>
        </w:numPr>
        <w:tabs>
          <w:tab w:val="left" w:pos="1154"/>
        </w:tabs>
        <w:spacing w:before="66"/>
        <w:ind w:hanging="359"/>
        <w:jc w:val="both"/>
        <w:rPr>
          <w:sz w:val="24"/>
        </w:rPr>
      </w:pPr>
      <w:r>
        <w:rPr>
          <w:spacing w:val="-1"/>
          <w:sz w:val="24"/>
        </w:rPr>
        <w:lastRenderedPageBreak/>
        <w:t>увеличение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выражающееся: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right="4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 потребности в получении новой информации – появление «желания учиться»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учении;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spacing w:before="1"/>
        <w:ind w:right="142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БУДами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усилиях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уменьшением;</w:t>
      </w:r>
    </w:p>
    <w:p w:rsidR="00551FBD" w:rsidRDefault="008C5111">
      <w:pPr>
        <w:pStyle w:val="a5"/>
        <w:numPr>
          <w:ilvl w:val="1"/>
          <w:numId w:val="136"/>
        </w:numPr>
        <w:tabs>
          <w:tab w:val="left" w:pos="1154"/>
        </w:tabs>
        <w:ind w:hanging="359"/>
        <w:jc w:val="both"/>
        <w:rPr>
          <w:sz w:val="24"/>
        </w:rPr>
      </w:pPr>
      <w:r>
        <w:rPr>
          <w:spacing w:val="-2"/>
          <w:sz w:val="24"/>
        </w:rPr>
        <w:t>улучшение</w:t>
      </w:r>
      <w:r>
        <w:rPr>
          <w:sz w:val="24"/>
        </w:rPr>
        <w:t xml:space="preserve"> </w:t>
      </w:r>
      <w:r>
        <w:rPr>
          <w:spacing w:val="-1"/>
          <w:sz w:val="24"/>
        </w:rPr>
        <w:t>качества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процесса</w:t>
      </w:r>
      <w:r>
        <w:rPr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счет: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jc w:val="both"/>
        <w:rPr>
          <w:sz w:val="24"/>
        </w:rPr>
      </w:pPr>
      <w:r>
        <w:rPr>
          <w:spacing w:val="-1"/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406"/>
        </w:tabs>
        <w:ind w:right="1832" w:firstLine="0"/>
        <w:jc w:val="both"/>
        <w:rPr>
          <w:sz w:val="24"/>
        </w:rPr>
      </w:pPr>
      <w:r>
        <w:rPr>
          <w:sz w:val="24"/>
        </w:rPr>
        <w:t>улучшения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отталкиваясь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потребностей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процесса.</w:t>
      </w:r>
    </w:p>
    <w:p w:rsidR="00551FBD" w:rsidRDefault="008C5111">
      <w:pPr>
        <w:pStyle w:val="a5"/>
        <w:numPr>
          <w:ilvl w:val="0"/>
          <w:numId w:val="136"/>
        </w:numPr>
        <w:tabs>
          <w:tab w:val="left" w:pos="676"/>
        </w:tabs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образовательногопроцесса</w:t>
      </w:r>
      <w:proofErr w:type="spellEnd"/>
      <w:r>
        <w:rPr>
          <w:sz w:val="24"/>
        </w:rPr>
        <w:t>:</w:t>
      </w:r>
    </w:p>
    <w:p w:rsidR="00551FBD" w:rsidRDefault="008C5111">
      <w:pPr>
        <w:pStyle w:val="a5"/>
        <w:numPr>
          <w:ilvl w:val="1"/>
          <w:numId w:val="136"/>
        </w:numPr>
        <w:tabs>
          <w:tab w:val="left" w:pos="1154"/>
        </w:tabs>
        <w:ind w:hanging="359"/>
        <w:jc w:val="both"/>
        <w:rPr>
          <w:sz w:val="24"/>
        </w:rPr>
      </w:pPr>
      <w:r>
        <w:rPr>
          <w:sz w:val="24"/>
        </w:rPr>
        <w:t>педагогов: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606"/>
          <w:tab w:val="left" w:pos="1607"/>
          <w:tab w:val="left" w:pos="2849"/>
          <w:tab w:val="left" w:pos="4952"/>
        </w:tabs>
        <w:ind w:right="2483" w:firstLine="0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психологической</w:t>
      </w:r>
      <w:r>
        <w:rPr>
          <w:sz w:val="24"/>
        </w:rPr>
        <w:tab/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(консультирование);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510"/>
          <w:tab w:val="left" w:pos="1511"/>
          <w:tab w:val="left" w:pos="2950"/>
          <w:tab w:val="left" w:pos="4345"/>
        </w:tabs>
        <w:ind w:right="2106" w:firstLine="0"/>
        <w:rPr>
          <w:sz w:val="24"/>
        </w:rPr>
      </w:pPr>
      <w:r>
        <w:rPr>
          <w:sz w:val="24"/>
        </w:rPr>
        <w:t>разрешение</w:t>
      </w:r>
      <w:r>
        <w:rPr>
          <w:sz w:val="24"/>
        </w:rPr>
        <w:tab/>
        <w:t>трудностей</w:t>
      </w:r>
      <w:r>
        <w:rPr>
          <w:sz w:val="24"/>
        </w:rPr>
        <w:tab/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росте;</w:t>
      </w:r>
    </w:p>
    <w:p w:rsidR="00551FBD" w:rsidRDefault="008C5111">
      <w:pPr>
        <w:pStyle w:val="a5"/>
        <w:numPr>
          <w:ilvl w:val="1"/>
          <w:numId w:val="136"/>
        </w:numPr>
        <w:tabs>
          <w:tab w:val="left" w:pos="1153"/>
          <w:tab w:val="left" w:pos="1154"/>
        </w:tabs>
        <w:ind w:hanging="359"/>
        <w:rPr>
          <w:sz w:val="24"/>
        </w:rPr>
      </w:pPr>
      <w:r>
        <w:rPr>
          <w:sz w:val="24"/>
        </w:rPr>
        <w:t>учащихся: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rPr>
          <w:sz w:val="24"/>
        </w:rPr>
      </w:pPr>
      <w:r>
        <w:rPr>
          <w:spacing w:val="-2"/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овладение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БУДами</w:t>
      </w:r>
      <w:proofErr w:type="spellEnd"/>
      <w:r>
        <w:rPr>
          <w:spacing w:val="-2"/>
          <w:sz w:val="24"/>
        </w:rPr>
        <w:t>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spacing w:before="1"/>
        <w:ind w:left="1335" w:hanging="181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1"/>
          <w:sz w:val="24"/>
        </w:rPr>
        <w:t>ВПФ</w:t>
      </w:r>
      <w:r>
        <w:rPr>
          <w:sz w:val="24"/>
        </w:rPr>
        <w:t xml:space="preserve"> </w:t>
      </w:r>
      <w:r>
        <w:rPr>
          <w:spacing w:val="-1"/>
          <w:sz w:val="24"/>
        </w:rPr>
        <w:t>(высших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психических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функций);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53"/>
        </w:tabs>
        <w:ind w:right="1154" w:firstLine="0"/>
        <w:rPr>
          <w:sz w:val="24"/>
        </w:rPr>
      </w:pPr>
      <w:r>
        <w:rPr>
          <w:sz w:val="24"/>
        </w:rPr>
        <w:t>развитие креативности (творческого подхода к любой деятельности, в том числе и 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учебной);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сверстников;</w:t>
      </w:r>
    </w:p>
    <w:p w:rsidR="00551FBD" w:rsidRDefault="008C5111">
      <w:pPr>
        <w:pStyle w:val="a5"/>
        <w:numPr>
          <w:ilvl w:val="2"/>
          <w:numId w:val="136"/>
        </w:numPr>
        <w:tabs>
          <w:tab w:val="left" w:pos="1336"/>
        </w:tabs>
        <w:ind w:left="1335" w:hanging="181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ориентации.</w:t>
      </w:r>
    </w:p>
    <w:p w:rsidR="00551FBD" w:rsidRDefault="008C5111">
      <w:pPr>
        <w:pStyle w:val="3"/>
        <w:ind w:left="3136"/>
      </w:pPr>
      <w:r>
        <w:t>Содержание</w:t>
      </w:r>
      <w:r>
        <w:rPr>
          <w:spacing w:val="-4"/>
        </w:rPr>
        <w:t xml:space="preserve"> </w:t>
      </w:r>
      <w:r>
        <w:t>логопедического</w:t>
      </w:r>
      <w:r>
        <w:rPr>
          <w:spacing w:val="-4"/>
        </w:rPr>
        <w:t xml:space="preserve"> </w:t>
      </w:r>
      <w:r>
        <w:t>сопровождения</w:t>
      </w:r>
    </w:p>
    <w:p w:rsidR="00551FBD" w:rsidRDefault="008C5111">
      <w:pPr>
        <w:pStyle w:val="a3"/>
        <w:ind w:left="332" w:right="340" w:firstLine="566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61"/>
        </w:rPr>
        <w:t xml:space="preserve"> </w:t>
      </w:r>
      <w:r>
        <w:t>базовых</w:t>
      </w:r>
      <w:r>
        <w:rPr>
          <w:spacing w:val="61"/>
        </w:rPr>
        <w:t xml:space="preserve"> </w:t>
      </w:r>
      <w:r>
        <w:t>психических</w:t>
      </w:r>
      <w:r>
        <w:rPr>
          <w:spacing w:val="61"/>
        </w:rPr>
        <w:t xml:space="preserve"> </w:t>
      </w:r>
      <w:r>
        <w:t>функций,</w:t>
      </w:r>
      <w:r>
        <w:rPr>
          <w:spacing w:val="61"/>
        </w:rPr>
        <w:t xml:space="preserve"> </w:t>
      </w:r>
      <w:r>
        <w:t xml:space="preserve">памяти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мышления   также 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фонетико-фонематического,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и грамматического.</w:t>
      </w:r>
    </w:p>
    <w:p w:rsidR="00551FBD" w:rsidRDefault="008C5111">
      <w:pPr>
        <w:pStyle w:val="a3"/>
        <w:ind w:left="332" w:right="338" w:firstLine="566"/>
      </w:pP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 множественными нарушениями развития носят стойкий характер и негативно влияют на</w:t>
      </w:r>
      <w:r>
        <w:rPr>
          <w:spacing w:val="1"/>
        </w:rPr>
        <w:t xml:space="preserve"> </w:t>
      </w:r>
      <w:r>
        <w:t>всю психофизиологию ребенка, затрудняя общение с окружающими, препятствуя формированию</w:t>
      </w:r>
      <w:r>
        <w:rPr>
          <w:spacing w:val="1"/>
        </w:rPr>
        <w:t xml:space="preserve"> </w:t>
      </w:r>
      <w:r>
        <w:t>познавательных процессов, обучению, воспитанию и социальной адаптации. Степень 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чаще всего</w:t>
      </w:r>
      <w:r>
        <w:rPr>
          <w:spacing w:val="2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степени общего</w:t>
      </w:r>
      <w:r>
        <w:rPr>
          <w:spacing w:val="-2"/>
        </w:rPr>
        <w:t xml:space="preserve"> </w:t>
      </w:r>
      <w:r>
        <w:t>психического недоразвития.</w:t>
      </w:r>
    </w:p>
    <w:p w:rsidR="00551FBD" w:rsidRDefault="008C5111">
      <w:pPr>
        <w:pStyle w:val="a3"/>
        <w:ind w:left="332" w:right="342" w:firstLine="566"/>
      </w:pPr>
      <w:r>
        <w:t xml:space="preserve">По уровню сформированности речи выделяются дети с отсутствием речи, со </w:t>
      </w:r>
      <w:proofErr w:type="spellStart"/>
      <w:r>
        <w:t>звукокомплексами</w:t>
      </w:r>
      <w:proofErr w:type="spellEnd"/>
      <w:r>
        <w:t>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потоком</w:t>
      </w:r>
      <w:r>
        <w:rPr>
          <w:spacing w:val="1"/>
        </w:rPr>
        <w:t xml:space="preserve"> </w:t>
      </w:r>
      <w:r>
        <w:t>бессмысленных</w:t>
      </w:r>
      <w:r>
        <w:rPr>
          <w:spacing w:val="1"/>
        </w:rPr>
        <w:t xml:space="preserve"> </w:t>
      </w:r>
      <w:r>
        <w:t>штампованных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услышанных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высказыванием на уровне отдельных слов, с наличием фраз. При этом речь невнятная, косноязычная,</w:t>
      </w:r>
      <w:r>
        <w:rPr>
          <w:spacing w:val="-57"/>
        </w:rPr>
        <w:t xml:space="preserve"> </w:t>
      </w:r>
      <w:r>
        <w:t xml:space="preserve">малораспространенная, с </w:t>
      </w:r>
      <w:proofErr w:type="spellStart"/>
      <w:r>
        <w:t>аграмматизмами</w:t>
      </w:r>
      <w:proofErr w:type="spellEnd"/>
      <w:r>
        <w:t>. Компонент сенсорного недоразвития присутствует у 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плохого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обращенной к ним речи с трудом формируется соотнесение слова и предмета, слова и действия. Одни</w:t>
      </w:r>
      <w:r>
        <w:rPr>
          <w:spacing w:val="-57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фразу,</w:t>
      </w:r>
      <w:r>
        <w:rPr>
          <w:spacing w:val="1"/>
        </w:rPr>
        <w:t xml:space="preserve"> </w:t>
      </w:r>
      <w:r>
        <w:t>инструкцию, требующую пространственного восприятия, не понимают и не реагируют адекватно.</w:t>
      </w:r>
      <w:r>
        <w:rPr>
          <w:spacing w:val="1"/>
        </w:rPr>
        <w:t xml:space="preserve"> </w:t>
      </w:r>
      <w:r>
        <w:t>Другие воспринимают бытовую речь, выполняют инструкции, прослушивают короткие тексты, но у</w:t>
      </w:r>
      <w:r>
        <w:rPr>
          <w:spacing w:val="1"/>
        </w:rPr>
        <w:t xml:space="preserve"> </w:t>
      </w:r>
      <w:r>
        <w:t>них также отмечается недостаточное восприятие более сложных речевых конструкций и текста. Они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 и отвлекаются.</w:t>
      </w:r>
    </w:p>
    <w:p w:rsidR="00551FBD" w:rsidRDefault="008C5111">
      <w:pPr>
        <w:pStyle w:val="a3"/>
        <w:ind w:left="332" w:right="340" w:firstLine="566"/>
      </w:pPr>
      <w:r>
        <w:t>У данной категории детей затруднено или невозможно формирование устной и 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входящее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 необходимо для полноценной компенсации и социализации</w:t>
      </w:r>
      <w:r>
        <w:rPr>
          <w:spacing w:val="1"/>
        </w:rPr>
        <w:t xml:space="preserve"> </w:t>
      </w:r>
      <w:r>
        <w:t>умственно отсталых</w:t>
      </w:r>
      <w:r>
        <w:rPr>
          <w:spacing w:val="1"/>
        </w:rPr>
        <w:t xml:space="preserve"> </w:t>
      </w:r>
      <w:r>
        <w:t>детей.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 w:firstLine="566"/>
      </w:pPr>
      <w:r>
        <w:lastRenderedPageBreak/>
        <w:t>Логопедическое</w:t>
      </w:r>
      <w:r>
        <w:rPr>
          <w:spacing w:val="14"/>
        </w:rPr>
        <w:t xml:space="preserve"> </w:t>
      </w:r>
      <w:r>
        <w:t>сопровождение</w:t>
      </w:r>
      <w:r>
        <w:rPr>
          <w:spacing w:val="15"/>
        </w:rPr>
        <w:t xml:space="preserve"> </w:t>
      </w:r>
      <w:r>
        <w:t>направлено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благоприятного</w:t>
      </w:r>
      <w:r>
        <w:rPr>
          <w:spacing w:val="15"/>
        </w:rPr>
        <w:t xml:space="preserve"> </w:t>
      </w:r>
      <w:r>
        <w:t>климата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 воспитание у них интереса к окружающим людям, создание ситуаций, 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общения.</w:t>
      </w:r>
    </w:p>
    <w:p w:rsidR="00551FBD" w:rsidRDefault="008C5111">
      <w:pPr>
        <w:pStyle w:val="a3"/>
        <w:spacing w:before="1"/>
        <w:ind w:left="332" w:right="342" w:firstLine="566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нарушения,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обеспечивает полноту</w:t>
      </w:r>
      <w:r>
        <w:rPr>
          <w:spacing w:val="-4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контактов.</w:t>
      </w:r>
    </w:p>
    <w:p w:rsidR="00551FBD" w:rsidRDefault="008C5111">
      <w:pPr>
        <w:pStyle w:val="a3"/>
        <w:ind w:left="332" w:right="345" w:firstLine="566"/>
      </w:pPr>
      <w:r>
        <w:rPr>
          <w:b/>
        </w:rPr>
        <w:t xml:space="preserve">Цель </w:t>
      </w:r>
      <w:r>
        <w:t>логопедического сопровождения детей с умственной отсталостью является формирование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общения (вербальных</w:t>
      </w:r>
      <w:r>
        <w:rPr>
          <w:spacing w:val="-1"/>
        </w:rPr>
        <w:t xml:space="preserve"> </w:t>
      </w:r>
      <w:r>
        <w:t>и невербальных).</w:t>
      </w:r>
    </w:p>
    <w:p w:rsidR="00551FBD" w:rsidRDefault="008C5111">
      <w:pPr>
        <w:pStyle w:val="a3"/>
        <w:ind w:left="898"/>
        <w:jc w:val="left"/>
      </w:pPr>
      <w:r>
        <w:t>Задачи:</w:t>
      </w:r>
    </w:p>
    <w:p w:rsidR="00551FBD" w:rsidRDefault="008C5111">
      <w:pPr>
        <w:pStyle w:val="a3"/>
        <w:ind w:left="332" w:right="341" w:firstLine="566"/>
      </w:pPr>
      <w:r>
        <w:t>Создавать условия для возникновения речевой активности детей и использования усвоенного</w:t>
      </w:r>
      <w:r>
        <w:rPr>
          <w:spacing w:val="1"/>
        </w:rPr>
        <w:t xml:space="preserve"> </w:t>
      </w:r>
      <w:r>
        <w:t>речевого материала в быту, на уроках, занятиях, в играх, в самообслуживании и в повседневной</w:t>
      </w:r>
      <w:r>
        <w:rPr>
          <w:spacing w:val="1"/>
        </w:rPr>
        <w:t xml:space="preserve"> </w:t>
      </w:r>
      <w:r>
        <w:t>жизни;</w:t>
      </w:r>
    </w:p>
    <w:p w:rsidR="00551FBD" w:rsidRDefault="008C5111">
      <w:pPr>
        <w:pStyle w:val="a3"/>
        <w:ind w:left="332" w:right="350" w:firstLine="566"/>
      </w:pPr>
      <w:r>
        <w:t>Обеспечить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общению;</w:t>
      </w:r>
    </w:p>
    <w:p w:rsidR="00551FBD" w:rsidRDefault="008C5111">
      <w:pPr>
        <w:pStyle w:val="a3"/>
        <w:ind w:left="898"/>
      </w:pPr>
      <w:r>
        <w:t>Учить</w:t>
      </w:r>
      <w:r>
        <w:rPr>
          <w:spacing w:val="-5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обращенную</w:t>
      </w:r>
      <w:r>
        <w:rPr>
          <w:spacing w:val="-3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повседневный</w:t>
      </w:r>
      <w:r>
        <w:rPr>
          <w:spacing w:val="-3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и уклад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детей;</w:t>
      </w:r>
    </w:p>
    <w:p w:rsidR="00551FBD" w:rsidRDefault="008C5111">
      <w:pPr>
        <w:pStyle w:val="a3"/>
        <w:ind w:left="332" w:right="345" w:firstLine="566"/>
      </w:pP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действительностью;</w:t>
      </w:r>
    </w:p>
    <w:p w:rsidR="00551FBD" w:rsidRDefault="008C5111">
      <w:pPr>
        <w:pStyle w:val="a3"/>
        <w:spacing w:before="1"/>
        <w:ind w:left="898"/>
      </w:pPr>
      <w:r>
        <w:t>Учить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зрительный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говорящим,</w:t>
      </w:r>
      <w:r>
        <w:rPr>
          <w:spacing w:val="-3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к нему;</w:t>
      </w:r>
    </w:p>
    <w:p w:rsidR="00551FBD" w:rsidRDefault="008C5111">
      <w:pPr>
        <w:pStyle w:val="a3"/>
        <w:ind w:left="332" w:right="350" w:firstLine="566"/>
      </w:pPr>
      <w:r>
        <w:t>Привлекать внимание к эмоциональным состояниям человека, учить подражать выражению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действиям;</w:t>
      </w:r>
    </w:p>
    <w:p w:rsidR="00551FBD" w:rsidRDefault="008C5111">
      <w:pPr>
        <w:pStyle w:val="a3"/>
        <w:ind w:left="898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невербальные</w:t>
      </w:r>
      <w:r>
        <w:rPr>
          <w:spacing w:val="-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коммуникации;</w:t>
      </w:r>
    </w:p>
    <w:p w:rsidR="00551FBD" w:rsidRDefault="008C5111">
      <w:pPr>
        <w:pStyle w:val="a3"/>
        <w:ind w:left="332" w:right="353" w:firstLine="56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пантомимических,</w:t>
      </w:r>
      <w:r>
        <w:rPr>
          <w:spacing w:val="-1"/>
        </w:rPr>
        <w:t xml:space="preserve"> </w:t>
      </w:r>
      <w:r>
        <w:t>мимических</w:t>
      </w:r>
      <w:r>
        <w:rPr>
          <w:spacing w:val="-1"/>
        </w:rPr>
        <w:t xml:space="preserve"> </w:t>
      </w:r>
      <w:r>
        <w:t>и других</w:t>
      </w:r>
      <w:r>
        <w:rPr>
          <w:spacing w:val="-20"/>
        </w:rPr>
        <w:t xml:space="preserve"> </w:t>
      </w:r>
      <w:r>
        <w:t>средств;</w:t>
      </w:r>
    </w:p>
    <w:p w:rsidR="00551FBD" w:rsidRDefault="008C5111">
      <w:pPr>
        <w:pStyle w:val="a3"/>
        <w:ind w:left="332" w:right="339" w:firstLine="566"/>
      </w:pPr>
      <w:r>
        <w:t>Обучать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(подойти,</w:t>
      </w:r>
      <w:r>
        <w:rPr>
          <w:spacing w:val="1"/>
        </w:rPr>
        <w:t xml:space="preserve"> </w:t>
      </w:r>
      <w:r>
        <w:t>улыбнуться,</w:t>
      </w:r>
      <w:r>
        <w:rPr>
          <w:spacing w:val="-1"/>
        </w:rPr>
        <w:t xml:space="preserve"> </w:t>
      </w:r>
      <w:r>
        <w:t>помахать рукой и</w:t>
      </w:r>
      <w:r>
        <w:rPr>
          <w:spacing w:val="-8"/>
        </w:rPr>
        <w:t xml:space="preserve"> </w:t>
      </w:r>
      <w:r>
        <w:t>др.)</w:t>
      </w:r>
    </w:p>
    <w:p w:rsidR="00551FBD" w:rsidRDefault="008C5111">
      <w:pPr>
        <w:pStyle w:val="a3"/>
        <w:ind w:left="332" w:right="349" w:firstLine="566"/>
      </w:pPr>
      <w:r>
        <w:t>Учить использовать доступные знаковые системы (собственная речь, жесты) для реализации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 для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информации о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состоянии, выражении</w:t>
      </w:r>
      <w:r>
        <w:rPr>
          <w:spacing w:val="-3"/>
        </w:rPr>
        <w:t xml:space="preserve"> </w:t>
      </w:r>
      <w:r>
        <w:t>просьб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51FBD" w:rsidRDefault="008C5111">
      <w:pPr>
        <w:pStyle w:val="a3"/>
        <w:ind w:left="898" w:right="2437"/>
        <w:jc w:val="left"/>
      </w:pPr>
      <w:r>
        <w:rPr>
          <w:spacing w:val="-1"/>
        </w:rPr>
        <w:t xml:space="preserve">Учить соотносить предметы </w:t>
      </w:r>
      <w:r>
        <w:t>и действия с их словесным обозначением</w:t>
      </w:r>
      <w:proofErr w:type="gramStart"/>
      <w:r>
        <w:t>;</w:t>
      </w:r>
      <w:r>
        <w:rPr>
          <w:spacing w:val="1"/>
        </w:rPr>
        <w:t xml:space="preserve"> </w:t>
      </w:r>
      <w:r>
        <w:t>Создавать</w:t>
      </w:r>
      <w:proofErr w:type="gramEnd"/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самостоятельной устной</w:t>
      </w:r>
      <w:r>
        <w:rPr>
          <w:spacing w:val="-14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rPr>
          <w:spacing w:val="-1"/>
        </w:rPr>
        <w:t>Развивать</w:t>
      </w:r>
      <w:r>
        <w:t xml:space="preserve"> </w:t>
      </w:r>
      <w:r>
        <w:rPr>
          <w:spacing w:val="-1"/>
        </w:rPr>
        <w:t>звуковую</w:t>
      </w:r>
      <w:r>
        <w:t xml:space="preserve"> </w:t>
      </w:r>
      <w:r>
        <w:rPr>
          <w:spacing w:val="-1"/>
        </w:rPr>
        <w:t>культуру</w:t>
      </w:r>
      <w:r>
        <w:rPr>
          <w:spacing w:val="-18"/>
        </w:rPr>
        <w:t xml:space="preserve"> </w:t>
      </w:r>
      <w:r>
        <w:t>речи;</w:t>
      </w:r>
    </w:p>
    <w:p w:rsidR="00551FBD" w:rsidRDefault="008C5111">
      <w:pPr>
        <w:pStyle w:val="a3"/>
        <w:ind w:left="898" w:right="4631"/>
        <w:jc w:val="left"/>
      </w:pPr>
      <w:r>
        <w:rPr>
          <w:spacing w:val="-1"/>
        </w:rPr>
        <w:t xml:space="preserve">Учить понимать и выполнять </w:t>
      </w:r>
      <w:r>
        <w:t>простейшие инструкции</w:t>
      </w:r>
      <w:proofErr w:type="gramStart"/>
      <w:r>
        <w:t>;</w:t>
      </w:r>
      <w:r>
        <w:rPr>
          <w:spacing w:val="-57"/>
        </w:rPr>
        <w:t xml:space="preserve"> </w:t>
      </w:r>
      <w:r>
        <w:t>Развивать</w:t>
      </w:r>
      <w:proofErr w:type="gramEnd"/>
      <w:r>
        <w:rPr>
          <w:spacing w:val="-1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восприятие;</w:t>
      </w:r>
    </w:p>
    <w:p w:rsidR="00551FBD" w:rsidRDefault="008C5111">
      <w:pPr>
        <w:pStyle w:val="a3"/>
        <w:ind w:left="898"/>
        <w:jc w:val="left"/>
      </w:pPr>
      <w:r>
        <w:t>Развивать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(дыхание,</w:t>
      </w:r>
      <w:r>
        <w:rPr>
          <w:spacing w:val="-12"/>
        </w:rPr>
        <w:t xml:space="preserve"> </w:t>
      </w:r>
      <w:r>
        <w:t>артикуляция)</w:t>
      </w:r>
    </w:p>
    <w:p w:rsidR="00551FBD" w:rsidRDefault="008C5111">
      <w:pPr>
        <w:pStyle w:val="a3"/>
        <w:ind w:left="332" w:right="343" w:firstLine="566"/>
      </w:pPr>
      <w:r>
        <w:t>Учить ребёнка участвовать в беседе, специально организованной педагогом. 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имеет под собой методологические</w:t>
      </w:r>
      <w:r>
        <w:rPr>
          <w:spacing w:val="5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основания.</w:t>
      </w:r>
    </w:p>
    <w:p w:rsidR="00551FBD" w:rsidRDefault="008C5111">
      <w:pPr>
        <w:pStyle w:val="a3"/>
        <w:spacing w:before="1"/>
        <w:ind w:left="898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таких оснований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 xml:space="preserve">выступать </w:t>
      </w:r>
      <w:r>
        <w:rPr>
          <w:i/>
        </w:rPr>
        <w:t>принципы</w:t>
      </w:r>
      <w:r>
        <w:t>,</w:t>
      </w:r>
    </w:p>
    <w:p w:rsidR="00551FBD" w:rsidRDefault="008C5111">
      <w:pPr>
        <w:pStyle w:val="a3"/>
        <w:ind w:left="898"/>
      </w:pPr>
      <w:r>
        <w:t>определяющие</w:t>
      </w:r>
      <w:r>
        <w:rPr>
          <w:spacing w:val="-4"/>
        </w:rPr>
        <w:t xml:space="preserve"> </w:t>
      </w:r>
      <w:r>
        <w:t>построение, реализацию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ней:</w:t>
      </w:r>
    </w:p>
    <w:p w:rsidR="00551FBD" w:rsidRDefault="008C5111">
      <w:pPr>
        <w:ind w:left="898"/>
        <w:jc w:val="both"/>
        <w:rPr>
          <w:sz w:val="24"/>
        </w:rPr>
      </w:pPr>
      <w:r>
        <w:rPr>
          <w:i/>
          <w:spacing w:val="-1"/>
          <w:sz w:val="24"/>
        </w:rPr>
        <w:t>принцип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гуманизма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z w:val="24"/>
        </w:rPr>
        <w:t xml:space="preserve"> </w:t>
      </w:r>
      <w:r>
        <w:rPr>
          <w:spacing w:val="-1"/>
          <w:sz w:val="24"/>
        </w:rPr>
        <w:t>вера</w:t>
      </w:r>
      <w:r>
        <w:rPr>
          <w:sz w:val="24"/>
        </w:rPr>
        <w:t xml:space="preserve"> </w:t>
      </w:r>
      <w:r>
        <w:rPr>
          <w:spacing w:val="-1"/>
          <w:sz w:val="24"/>
        </w:rPr>
        <w:t>возможности</w:t>
      </w:r>
      <w:r>
        <w:rPr>
          <w:sz w:val="24"/>
        </w:rPr>
        <w:t xml:space="preserve">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субъективного, 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подхода;</w:t>
      </w:r>
    </w:p>
    <w:p w:rsidR="00551FBD" w:rsidRDefault="008C5111">
      <w:pPr>
        <w:ind w:left="332" w:right="347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призваны</w:t>
      </w:r>
      <w:r>
        <w:rPr>
          <w:sz w:val="24"/>
        </w:rPr>
        <w:t xml:space="preserve"> </w:t>
      </w:r>
      <w:r>
        <w:rPr>
          <w:spacing w:val="-1"/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проблему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9"/>
          <w:sz w:val="24"/>
        </w:rPr>
        <w:t xml:space="preserve"> </w:t>
      </w:r>
      <w:r>
        <w:rPr>
          <w:sz w:val="24"/>
        </w:rPr>
        <w:t>интересах;</w:t>
      </w:r>
    </w:p>
    <w:p w:rsidR="00551FBD" w:rsidRDefault="008C5111">
      <w:pPr>
        <w:pStyle w:val="a3"/>
        <w:ind w:left="332" w:right="349" w:firstLine="566"/>
      </w:pPr>
      <w:r>
        <w:rPr>
          <w:i/>
        </w:rPr>
        <w:t xml:space="preserve">принцип системности </w:t>
      </w:r>
      <w:r>
        <w:t>– рассмотрения ребенка как целостного, качественного своеобразного,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субъекта;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сторонами психического</w:t>
      </w:r>
      <w:r>
        <w:rPr>
          <w:spacing w:val="-21"/>
        </w:rPr>
        <w:t xml:space="preserve"> </w:t>
      </w:r>
      <w:r>
        <w:t>развития;</w:t>
      </w:r>
    </w:p>
    <w:p w:rsidR="00551FBD" w:rsidRDefault="008C5111">
      <w:pPr>
        <w:pStyle w:val="a3"/>
        <w:ind w:left="332" w:right="348" w:firstLine="566"/>
      </w:pPr>
      <w:r>
        <w:rPr>
          <w:i/>
        </w:rPr>
        <w:t>принцип вариативности</w:t>
      </w:r>
      <w:r>
        <w:t>, создание вариативных программ коррекционной работы с детьми 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 особых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развития;</w:t>
      </w:r>
    </w:p>
    <w:p w:rsidR="00551FBD" w:rsidRDefault="008C5111">
      <w:pPr>
        <w:pStyle w:val="a3"/>
        <w:ind w:left="332" w:right="339" w:firstLine="566"/>
      </w:pPr>
      <w:r>
        <w:rPr>
          <w:i/>
        </w:rPr>
        <w:t xml:space="preserve">принцип непрерывности </w:t>
      </w:r>
      <w:r>
        <w:t>– проведение коррекционной работы на всем протяжении обучения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изменения в</w:t>
      </w:r>
      <w:r>
        <w:rPr>
          <w:spacing w:val="-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личности;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spacing w:before="66"/>
        <w:ind w:left="332" w:right="344" w:firstLine="566"/>
        <w:jc w:val="both"/>
        <w:rPr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индивидуально-дифференцированного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551FBD" w:rsidRDefault="008C5111">
      <w:pPr>
        <w:pStyle w:val="a3"/>
        <w:spacing w:before="1"/>
        <w:ind w:left="332" w:right="341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системного</w:t>
      </w:r>
      <w:r>
        <w:rPr>
          <w:i/>
          <w:spacing w:val="1"/>
        </w:rPr>
        <w:t xml:space="preserve"> </w:t>
      </w:r>
      <w:r>
        <w:rPr>
          <w:i/>
        </w:rPr>
        <w:t>подхода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звукопроизношение,</w:t>
      </w:r>
      <w:r>
        <w:t xml:space="preserve"> </w:t>
      </w:r>
      <w:r>
        <w:rPr>
          <w:spacing w:val="-1"/>
        </w:rPr>
        <w:t xml:space="preserve">фонематические </w:t>
      </w:r>
      <w:r>
        <w:t>процессы, лексику</w:t>
      </w:r>
      <w:r>
        <w:rPr>
          <w:spacing w:val="-8"/>
        </w:rPr>
        <w:t xml:space="preserve"> </w:t>
      </w:r>
      <w:r>
        <w:t>и 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-22"/>
        </w:rPr>
        <w:t xml:space="preserve"> </w:t>
      </w:r>
      <w:r>
        <w:t>речи;</w:t>
      </w:r>
    </w:p>
    <w:p w:rsidR="00551FBD" w:rsidRDefault="008C5111">
      <w:pPr>
        <w:pStyle w:val="a3"/>
        <w:ind w:left="332" w:right="345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рекомендательного</w:t>
      </w:r>
      <w:r>
        <w:rPr>
          <w:i/>
          <w:spacing w:val="1"/>
        </w:rPr>
        <w:t xml:space="preserve"> </w:t>
      </w:r>
      <w:r>
        <w:rPr>
          <w:i/>
        </w:rPr>
        <w:t>характера</w:t>
      </w:r>
      <w:r>
        <w:rPr>
          <w:i/>
          <w:spacing w:val="1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помощи</w:t>
      </w:r>
      <w:r>
        <w:t>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гарантированных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защищающий</w:t>
      </w:r>
      <w:r>
        <w:rPr>
          <w:spacing w:val="1"/>
        </w:rPr>
        <w:t xml:space="preserve"> </w:t>
      </w:r>
      <w:r>
        <w:t>законные права и интересы детей, включая обязательное согласование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всех вопросов,</w:t>
      </w:r>
      <w:r>
        <w:rPr>
          <w:spacing w:val="-1"/>
        </w:rPr>
        <w:t xml:space="preserve"> </w:t>
      </w:r>
      <w:r>
        <w:t>касающихся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551FBD" w:rsidRDefault="008C5111">
      <w:pPr>
        <w:pStyle w:val="a3"/>
        <w:ind w:left="332" w:right="349" w:firstLine="566"/>
      </w:pPr>
      <w:r>
        <w:t>Логопедическая работа с детьми с выраженной умственной отсталостью проводится в общем</w:t>
      </w:r>
      <w:r>
        <w:rPr>
          <w:spacing w:val="1"/>
        </w:rPr>
        <w:t xml:space="preserve"> </w:t>
      </w:r>
      <w:r>
        <w:t xml:space="preserve">контексте работ Б.М. </w:t>
      </w:r>
      <w:proofErr w:type="spellStart"/>
      <w:r>
        <w:t>Гриншпуна</w:t>
      </w:r>
      <w:proofErr w:type="spellEnd"/>
      <w:r>
        <w:t xml:space="preserve">, Р.И. </w:t>
      </w:r>
      <w:proofErr w:type="spellStart"/>
      <w:r>
        <w:t>Лалаевой</w:t>
      </w:r>
      <w:proofErr w:type="spellEnd"/>
      <w:r>
        <w:t>, Р.Е. Левиной, определивших подходы к развитию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отклонениями в</w:t>
      </w:r>
      <w:r>
        <w:rPr>
          <w:spacing w:val="-17"/>
        </w:rPr>
        <w:t xml:space="preserve"> </w:t>
      </w:r>
      <w:r>
        <w:t>развитии.</w:t>
      </w:r>
    </w:p>
    <w:p w:rsidR="00551FBD" w:rsidRDefault="008C5111">
      <w:pPr>
        <w:pStyle w:val="a3"/>
        <w:ind w:left="332" w:right="341" w:firstLine="566"/>
      </w:pPr>
      <w:r>
        <w:t>Специфика организации логопедической работы с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:rsidR="00551FBD" w:rsidRDefault="008C5111">
      <w:pPr>
        <w:pStyle w:val="a3"/>
        <w:ind w:left="332" w:right="348" w:firstLine="566"/>
      </w:pP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проводится:</w:t>
      </w:r>
    </w:p>
    <w:p w:rsidR="00551FBD" w:rsidRDefault="005C23D3">
      <w:pPr>
        <w:pStyle w:val="a3"/>
        <w:tabs>
          <w:tab w:val="left" w:pos="2456"/>
        </w:tabs>
        <w:ind w:left="332" w:right="343" w:firstLine="566"/>
      </w:pPr>
      <w:r>
        <w:t xml:space="preserve">В </w:t>
      </w:r>
      <w:r w:rsidR="008C5111">
        <w:t>рамках</w:t>
      </w:r>
      <w:r w:rsidR="008C5111">
        <w:tab/>
        <w:t>образовательного процесса через содержание и организацию</w:t>
      </w:r>
      <w:r w:rsidR="008C5111">
        <w:rPr>
          <w:spacing w:val="1"/>
        </w:rPr>
        <w:t xml:space="preserve"> </w:t>
      </w:r>
      <w:r w:rsidR="008C5111">
        <w:t>образовательного</w:t>
      </w:r>
      <w:r w:rsidR="008C5111">
        <w:rPr>
          <w:spacing w:val="-57"/>
        </w:rPr>
        <w:t xml:space="preserve"> </w:t>
      </w:r>
      <w:r w:rsidR="008C5111">
        <w:t>процесса;</w:t>
      </w:r>
    </w:p>
    <w:p w:rsidR="00551FBD" w:rsidRDefault="008C5111">
      <w:pPr>
        <w:pStyle w:val="a3"/>
        <w:ind w:left="898"/>
      </w:pPr>
      <w:r>
        <w:rPr>
          <w:spacing w:val="-1"/>
        </w:rPr>
        <w:t>в форме специально</w:t>
      </w:r>
      <w:r>
        <w:t xml:space="preserve"> </w:t>
      </w:r>
      <w:r>
        <w:rPr>
          <w:spacing w:val="-1"/>
        </w:rPr>
        <w:t xml:space="preserve">организованных </w:t>
      </w:r>
      <w:r>
        <w:t>индивидуальных</w:t>
      </w:r>
      <w:r>
        <w:rPr>
          <w:spacing w:val="-20"/>
        </w:rPr>
        <w:t xml:space="preserve"> </w:t>
      </w:r>
      <w:r>
        <w:t>занятий.</w:t>
      </w:r>
    </w:p>
    <w:p w:rsidR="00551FBD" w:rsidRDefault="008C5111">
      <w:pPr>
        <w:pStyle w:val="2"/>
        <w:spacing w:before="5" w:line="240" w:lineRule="auto"/>
        <w:ind w:left="1040" w:right="1434"/>
      </w:pPr>
      <w:r>
        <w:t>Содержание и организация образовательного процесса имеют свою специфику:</w:t>
      </w:r>
      <w:r>
        <w:rPr>
          <w:spacing w:val="-58"/>
        </w:rPr>
        <w:t xml:space="preserve"> </w:t>
      </w:r>
      <w:r>
        <w:t>Систематичность</w:t>
      </w:r>
      <w:r>
        <w:rPr>
          <w:spacing w:val="-1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занятий.</w:t>
      </w:r>
    </w:p>
    <w:p w:rsidR="00551FBD" w:rsidRDefault="008C5111">
      <w:pPr>
        <w:pStyle w:val="a3"/>
        <w:ind w:left="332" w:right="352" w:firstLine="708"/>
      </w:pPr>
      <w:r>
        <w:t>Комплексность</w:t>
      </w:r>
      <w:r>
        <w:rPr>
          <w:spacing w:val="1"/>
        </w:rPr>
        <w:t xml:space="preserve"> </w:t>
      </w:r>
      <w:r>
        <w:t>(воздействие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нарушений).</w:t>
      </w:r>
    </w:p>
    <w:p w:rsidR="00551FBD" w:rsidRDefault="008C5111">
      <w:pPr>
        <w:pStyle w:val="a3"/>
        <w:ind w:left="332" w:right="339" w:firstLine="708"/>
      </w:pP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модальности</w:t>
      </w:r>
      <w:r>
        <w:rPr>
          <w:spacing w:val="1"/>
        </w:rPr>
        <w:t xml:space="preserve"> </w:t>
      </w:r>
      <w:r>
        <w:t>(зрительную,</w:t>
      </w:r>
      <w:r>
        <w:rPr>
          <w:spacing w:val="1"/>
        </w:rPr>
        <w:t xml:space="preserve"> </w:t>
      </w:r>
      <w:r>
        <w:t>слуховую,</w:t>
      </w:r>
      <w:r>
        <w:rPr>
          <w:spacing w:val="1"/>
        </w:rPr>
        <w:t xml:space="preserve"> </w:t>
      </w:r>
      <w:r>
        <w:t>обонятельную,</w:t>
      </w:r>
      <w:r>
        <w:rPr>
          <w:spacing w:val="1"/>
        </w:rPr>
        <w:t xml:space="preserve"> </w:t>
      </w:r>
      <w:r>
        <w:t>вкусовую).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3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максимальным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анализаторов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межанализаторных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и разнообразной</w:t>
      </w:r>
      <w:r>
        <w:rPr>
          <w:spacing w:val="-22"/>
        </w:rPr>
        <w:t xml:space="preserve"> </w:t>
      </w:r>
      <w:r>
        <w:t>наглядности.</w:t>
      </w:r>
    </w:p>
    <w:p w:rsidR="00551FBD" w:rsidRDefault="008C5111">
      <w:pPr>
        <w:pStyle w:val="a3"/>
        <w:ind w:left="898"/>
      </w:pPr>
      <w:r>
        <w:rPr>
          <w:spacing w:val="-1"/>
        </w:rPr>
        <w:t>Опора на сохранные звенья</w:t>
      </w:r>
      <w:r>
        <w:t xml:space="preserve"> нарушенной</w:t>
      </w:r>
      <w:r>
        <w:rPr>
          <w:spacing w:val="-16"/>
        </w:rPr>
        <w:t xml:space="preserve"> </w:t>
      </w:r>
      <w:r>
        <w:t>функции;</w:t>
      </w:r>
    </w:p>
    <w:p w:rsidR="00551FBD" w:rsidRDefault="008C5111">
      <w:pPr>
        <w:pStyle w:val="a3"/>
        <w:ind w:left="332" w:right="341" w:firstLine="708"/>
      </w:pP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моторного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симптоматику</w:t>
      </w:r>
      <w:r>
        <w:rPr>
          <w:spacing w:val="-9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расстройств,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механизмы.</w:t>
      </w:r>
    </w:p>
    <w:p w:rsidR="00551FBD" w:rsidRDefault="008C5111">
      <w:pPr>
        <w:pStyle w:val="a3"/>
        <w:ind w:left="332" w:right="342" w:firstLine="708"/>
      </w:pP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обстановки.</w:t>
      </w:r>
    </w:p>
    <w:p w:rsidR="00551FBD" w:rsidRDefault="008C5111">
      <w:pPr>
        <w:pStyle w:val="a3"/>
        <w:ind w:left="332" w:right="342" w:firstLine="708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7"/>
        </w:rPr>
        <w:t xml:space="preserve"> </w:t>
      </w:r>
      <w:r>
        <w:t>речи.</w:t>
      </w:r>
    </w:p>
    <w:p w:rsidR="00551FBD" w:rsidRDefault="008C5111">
      <w:pPr>
        <w:pStyle w:val="a3"/>
        <w:ind w:left="332" w:right="341" w:firstLine="708"/>
      </w:pP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увязывать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моторным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артикуляционной моторики </w:t>
      </w:r>
      <w:proofErr w:type="gramStart"/>
      <w:r>
        <w:t>в занятия</w:t>
      </w:r>
      <w:proofErr w:type="gramEnd"/>
      <w:r>
        <w:t xml:space="preserve"> включаются упражнения тонких движений рук, задания по</w:t>
      </w:r>
      <w:r>
        <w:rPr>
          <w:spacing w:val="1"/>
        </w:rPr>
        <w:t xml:space="preserve"> </w:t>
      </w:r>
      <w:proofErr w:type="spellStart"/>
      <w:r>
        <w:t>оречевлению</w:t>
      </w:r>
      <w:proofErr w:type="spellEnd"/>
      <w:r>
        <w:t xml:space="preserve"> действий, элементы логопедической ритмики, </w:t>
      </w:r>
      <w:proofErr w:type="spellStart"/>
      <w:r>
        <w:t>фоноритмики</w:t>
      </w:r>
      <w:proofErr w:type="spellEnd"/>
      <w:r>
        <w:t>, применение элементов</w:t>
      </w:r>
      <w:r>
        <w:rPr>
          <w:spacing w:val="1"/>
        </w:rPr>
        <w:t xml:space="preserve"> </w:t>
      </w:r>
      <w:r>
        <w:t>Су-</w:t>
      </w:r>
      <w:proofErr w:type="spellStart"/>
      <w:r>
        <w:t>джок</w:t>
      </w:r>
      <w:proofErr w:type="spellEnd"/>
      <w:r>
        <w:rPr>
          <w:spacing w:val="-15"/>
        </w:rPr>
        <w:t xml:space="preserve"> </w:t>
      </w:r>
      <w:r>
        <w:t>терапии.</w:t>
      </w:r>
    </w:p>
    <w:p w:rsidR="00551FBD" w:rsidRDefault="008C5111">
      <w:pPr>
        <w:pStyle w:val="a3"/>
        <w:ind w:left="332" w:right="348" w:firstLine="708"/>
      </w:pPr>
      <w:r>
        <w:t>Поэтапное формирование умственных действий (по П.Я. Гальперину), при котором работа над</w:t>
      </w:r>
      <w:r>
        <w:rPr>
          <w:spacing w:val="-57"/>
        </w:rPr>
        <w:t xml:space="preserve"> </w:t>
      </w:r>
      <w:r>
        <w:rPr>
          <w:spacing w:val="-1"/>
        </w:rPr>
        <w:t>каждым</w:t>
      </w:r>
      <w:r>
        <w:rPr>
          <w:spacing w:val="-2"/>
        </w:rPr>
        <w:t xml:space="preserve"> </w:t>
      </w:r>
      <w:r>
        <w:rPr>
          <w:spacing w:val="-1"/>
        </w:rPr>
        <w:t>типом задания</w:t>
      </w:r>
      <w:r>
        <w:rPr>
          <w:spacing w:val="-3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9"/>
        </w:rPr>
        <w:t xml:space="preserve"> </w:t>
      </w:r>
      <w:r>
        <w:t>последовательности.</w:t>
      </w:r>
    </w:p>
    <w:p w:rsidR="00551FBD" w:rsidRDefault="008C5111">
      <w:pPr>
        <w:pStyle w:val="a3"/>
        <w:ind w:left="332" w:right="351" w:firstLine="708"/>
      </w:pPr>
      <w:r>
        <w:t>Учет зоны ближайшего развития (по Л.С. Выготскому), при котором выполнение задания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дозированной помощью со стороны</w:t>
      </w:r>
      <w:r>
        <w:rPr>
          <w:spacing w:val="-10"/>
        </w:rPr>
        <w:t xml:space="preserve"> </w:t>
      </w:r>
      <w:r>
        <w:t>логопеда.</w:t>
      </w:r>
    </w:p>
    <w:p w:rsidR="00551FBD" w:rsidRDefault="008C5111">
      <w:pPr>
        <w:pStyle w:val="a3"/>
        <w:ind w:left="332" w:right="350" w:firstLine="708"/>
      </w:pPr>
      <w:r>
        <w:t>Доступность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частая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 новизны по содержанию и по форме (усложнение одного и того же задания происходит</w:t>
      </w:r>
      <w:r>
        <w:rPr>
          <w:spacing w:val="1"/>
        </w:rPr>
        <w:t xml:space="preserve"> </w:t>
      </w:r>
      <w:r>
        <w:t>постепенно).</w:t>
      </w:r>
    </w:p>
    <w:p w:rsidR="00551FBD" w:rsidRDefault="008C5111">
      <w:pPr>
        <w:pStyle w:val="a3"/>
        <w:ind w:left="1040"/>
      </w:pPr>
      <w:r>
        <w:rPr>
          <w:spacing w:val="-1"/>
        </w:rPr>
        <w:t>Постоянное</w:t>
      </w:r>
      <w:r>
        <w:rPr>
          <w:spacing w:val="-2"/>
        </w:rPr>
        <w:t xml:space="preserve"> </w:t>
      </w:r>
      <w:r>
        <w:rPr>
          <w:spacing w:val="-1"/>
        </w:rPr>
        <w:t>использование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навыков в</w:t>
      </w:r>
      <w:r>
        <w:rPr>
          <w:spacing w:val="-2"/>
        </w:rPr>
        <w:t xml:space="preserve"> </w:t>
      </w:r>
      <w:r>
        <w:t>самых разных</w:t>
      </w:r>
      <w:r>
        <w:rPr>
          <w:spacing w:val="-14"/>
        </w:rPr>
        <w:t xml:space="preserve"> </w:t>
      </w:r>
      <w:r>
        <w:t>ситуациях.</w:t>
      </w:r>
    </w:p>
    <w:p w:rsidR="00551FBD" w:rsidRDefault="008C5111">
      <w:pPr>
        <w:pStyle w:val="a3"/>
        <w:ind w:left="1040" w:right="653"/>
      </w:pPr>
      <w:r>
        <w:t>Частая</w:t>
      </w:r>
      <w:r>
        <w:rPr>
          <w:spacing w:val="-2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другую.</w:t>
      </w:r>
      <w:r>
        <w:rPr>
          <w:spacing w:val="-57"/>
        </w:rPr>
        <w:t xml:space="preserve"> </w:t>
      </w:r>
      <w:r>
        <w:t>Тщательная</w:t>
      </w:r>
      <w:r>
        <w:rPr>
          <w:spacing w:val="-1"/>
        </w:rPr>
        <w:t xml:space="preserve"> </w:t>
      </w:r>
      <w:r>
        <w:t>дозировка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 речевого</w:t>
      </w:r>
      <w:r>
        <w:rPr>
          <w:spacing w:val="-13"/>
        </w:rPr>
        <w:t xml:space="preserve"> </w:t>
      </w:r>
      <w:r>
        <w:t>материала.</w:t>
      </w:r>
    </w:p>
    <w:p w:rsidR="00551FBD" w:rsidRDefault="008C5111">
      <w:pPr>
        <w:pStyle w:val="a3"/>
        <w:ind w:left="898"/>
      </w:pPr>
      <w:r>
        <w:rPr>
          <w:spacing w:val="-1"/>
        </w:rPr>
        <w:t>Сниженный</w:t>
      </w:r>
      <w:r>
        <w:t xml:space="preserve"> </w:t>
      </w:r>
      <w:r>
        <w:rPr>
          <w:spacing w:val="-1"/>
        </w:rPr>
        <w:t>темп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длительные</w:t>
      </w:r>
      <w:r>
        <w:rPr>
          <w:spacing w:val="-14"/>
        </w:rPr>
        <w:t xml:space="preserve"> </w:t>
      </w:r>
      <w:r>
        <w:t>сроки.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 w:firstLine="708"/>
      </w:pPr>
      <w:r>
        <w:lastRenderedPageBreak/>
        <w:t>Необходимость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гибкостью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отдельные части занятия можно сократить или расширить, что-то отложить до следующего занятия</w:t>
      </w:r>
      <w:r>
        <w:rPr>
          <w:spacing w:val="1"/>
        </w:rPr>
        <w:t xml:space="preserve"> </w:t>
      </w:r>
      <w:r>
        <w:t>или ввести новый,</w:t>
      </w:r>
      <w:r>
        <w:rPr>
          <w:spacing w:val="-3"/>
        </w:rPr>
        <w:t xml:space="preserve"> </w:t>
      </w:r>
      <w:r>
        <w:t>незапланированный ранее,</w:t>
      </w:r>
      <w:r>
        <w:rPr>
          <w:spacing w:val="-23"/>
        </w:rPr>
        <w:t xml:space="preserve"> </w:t>
      </w:r>
      <w:r>
        <w:t>элемент.</w:t>
      </w:r>
    </w:p>
    <w:p w:rsidR="00551FBD" w:rsidRDefault="008C5111">
      <w:pPr>
        <w:pStyle w:val="a3"/>
        <w:spacing w:before="1"/>
        <w:ind w:left="332" w:right="349" w:firstLine="708"/>
      </w:pPr>
      <w:r>
        <w:t>Несформированность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тесной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логопеда,</w:t>
      </w:r>
      <w:r>
        <w:rPr>
          <w:spacing w:val="-1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ind w:left="898"/>
        <w:jc w:val="left"/>
      </w:pPr>
      <w:r>
        <w:t>Содержание</w:t>
      </w:r>
      <w:r>
        <w:rPr>
          <w:spacing w:val="-7"/>
        </w:rPr>
        <w:t xml:space="preserve"> </w:t>
      </w:r>
      <w:r>
        <w:t>дефектологического</w:t>
      </w:r>
      <w:r>
        <w:rPr>
          <w:spacing w:val="-3"/>
        </w:rPr>
        <w:t xml:space="preserve"> </w:t>
      </w:r>
      <w:r>
        <w:t>сопровождения</w:t>
      </w:r>
    </w:p>
    <w:p w:rsidR="00551FBD" w:rsidRDefault="008C5111">
      <w:pPr>
        <w:pStyle w:val="a3"/>
        <w:spacing w:line="274" w:lineRule="exact"/>
        <w:ind w:left="898"/>
        <w:jc w:val="left"/>
      </w:pPr>
      <w:r>
        <w:t>Детям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присущи</w:t>
      </w:r>
      <w:r>
        <w:rPr>
          <w:spacing w:val="-4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развития:</w:t>
      </w:r>
    </w:p>
    <w:p w:rsidR="00551FBD" w:rsidRDefault="008C5111">
      <w:pPr>
        <w:pStyle w:val="a3"/>
        <w:ind w:left="332" w:firstLine="566"/>
        <w:jc w:val="left"/>
      </w:pPr>
      <w:r>
        <w:t>низкий</w:t>
      </w:r>
      <w:r>
        <w:rPr>
          <w:spacing w:val="27"/>
        </w:rPr>
        <w:t xml:space="preserve"> </w:t>
      </w:r>
      <w:r>
        <w:t>уровень</w:t>
      </w:r>
      <w:r>
        <w:rPr>
          <w:spacing w:val="26"/>
        </w:rPr>
        <w:t xml:space="preserve"> </w:t>
      </w:r>
      <w:r>
        <w:t>активности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отношениях;</w:t>
      </w:r>
      <w:r>
        <w:rPr>
          <w:spacing w:val="26"/>
        </w:rPr>
        <w:t xml:space="preserve"> </w:t>
      </w:r>
      <w:r>
        <w:t>социальные</w:t>
      </w:r>
      <w:r>
        <w:rPr>
          <w:spacing w:val="24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становятся</w:t>
      </w:r>
      <w:r>
        <w:rPr>
          <w:spacing w:val="25"/>
        </w:rPr>
        <w:t xml:space="preserve"> </w:t>
      </w:r>
      <w:r>
        <w:t>регулятором</w:t>
      </w:r>
      <w:r>
        <w:rPr>
          <w:spacing w:val="-57"/>
        </w:rPr>
        <w:t xml:space="preserve"> </w:t>
      </w:r>
      <w:r>
        <w:t>деятельности;</w:t>
      </w:r>
    </w:p>
    <w:p w:rsidR="00551FBD" w:rsidRDefault="008C5111">
      <w:pPr>
        <w:pStyle w:val="a3"/>
        <w:ind w:left="898"/>
        <w:jc w:val="left"/>
      </w:pPr>
      <w:r>
        <w:t>затрудненность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следственных</w:t>
      </w:r>
      <w:r>
        <w:rPr>
          <w:spacing w:val="-15"/>
        </w:rPr>
        <w:t xml:space="preserve"> </w:t>
      </w:r>
      <w:r>
        <w:t>связей;</w:t>
      </w:r>
    </w:p>
    <w:p w:rsidR="00551FBD" w:rsidRDefault="008C5111">
      <w:pPr>
        <w:pStyle w:val="a3"/>
        <w:ind w:left="898" w:right="2889"/>
        <w:jc w:val="left"/>
      </w:pPr>
      <w:r>
        <w:rPr>
          <w:spacing w:val="-1"/>
        </w:rPr>
        <w:t xml:space="preserve">сравнительно элементарная мотивация </w:t>
      </w:r>
      <w:r>
        <w:t>познавательной активности;</w:t>
      </w:r>
      <w:r>
        <w:rPr>
          <w:spacing w:val="-57"/>
        </w:rPr>
        <w:t xml:space="preserve"> </w:t>
      </w:r>
      <w:r>
        <w:t>недостаточно осознанный характер отношений и их регуляция;</w:t>
      </w:r>
      <w:r>
        <w:rPr>
          <w:spacing w:val="1"/>
        </w:rPr>
        <w:t xml:space="preserve"> </w:t>
      </w:r>
      <w:r>
        <w:rPr>
          <w:spacing w:val="-1"/>
        </w:rPr>
        <w:t>нарушение</w:t>
      </w:r>
      <w:r>
        <w:rPr>
          <w:spacing w:val="1"/>
        </w:rPr>
        <w:t xml:space="preserve"> </w:t>
      </w:r>
      <w:r>
        <w:rPr>
          <w:spacing w:val="-1"/>
        </w:rPr>
        <w:t>когнитивных</w:t>
      </w:r>
      <w:r>
        <w:rPr>
          <w:spacing w:val="3"/>
        </w:rPr>
        <w:t xml:space="preserve"> </w:t>
      </w:r>
      <w:r>
        <w:rPr>
          <w:spacing w:val="-1"/>
        </w:rPr>
        <w:t>функций;</w:t>
      </w:r>
      <w:r>
        <w:t xml:space="preserve"> сенсомоторного</w:t>
      </w:r>
      <w:r>
        <w:rPr>
          <w:spacing w:val="-19"/>
        </w:rPr>
        <w:t xml:space="preserve"> </w:t>
      </w:r>
      <w:r>
        <w:t>развития.</w:t>
      </w:r>
    </w:p>
    <w:p w:rsidR="00551FBD" w:rsidRDefault="008C5111">
      <w:pPr>
        <w:pStyle w:val="a3"/>
        <w:spacing w:before="1"/>
        <w:ind w:left="332" w:right="340" w:firstLine="566"/>
      </w:pPr>
      <w:r>
        <w:t>У умственно отсталого ребенка наблюдается крайне низкий уровень развития мышления, что,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неразвитостью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предметными действиями, а самое главное - плохое развитие речи лишает ребенка той необходимой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неполноценного</w:t>
      </w:r>
      <w:r>
        <w:rPr>
          <w:spacing w:val="1"/>
        </w:rPr>
        <w:t xml:space="preserve"> </w:t>
      </w:r>
      <w:r>
        <w:t>чувственно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речевого</w:t>
      </w:r>
      <w:r>
        <w:rPr>
          <w:spacing w:val="61"/>
        </w:rPr>
        <w:t xml:space="preserve"> </w:t>
      </w:r>
      <w:r>
        <w:t>недоразвития,</w:t>
      </w:r>
      <w:r>
        <w:rPr>
          <w:spacing w:val="1"/>
        </w:rPr>
        <w:t xml:space="preserve"> </w:t>
      </w:r>
      <w:r>
        <w:t>ограниченной практической деятельности. следовательно умственно отсталый ребенок оказывается</w:t>
      </w:r>
      <w:r>
        <w:rPr>
          <w:spacing w:val="1"/>
        </w:rPr>
        <w:t xml:space="preserve"> </w:t>
      </w:r>
      <w:r>
        <w:t>неподготовленным к социальным контактам. Он очень отличается от здорового ребенка большой</w:t>
      </w:r>
      <w:r>
        <w:rPr>
          <w:spacing w:val="1"/>
        </w:rPr>
        <w:t xml:space="preserve"> </w:t>
      </w:r>
      <w:r>
        <w:t>конкретностью</w:t>
      </w:r>
      <w:r>
        <w:rPr>
          <w:spacing w:val="-1"/>
        </w:rPr>
        <w:t xml:space="preserve"> </w:t>
      </w:r>
      <w:r>
        <w:t>мышления и слабостью обобщения.</w:t>
      </w:r>
    </w:p>
    <w:p w:rsidR="00551FBD" w:rsidRDefault="008C5111">
      <w:pPr>
        <w:pStyle w:val="a3"/>
        <w:ind w:left="332" w:right="349" w:firstLine="566"/>
      </w:pPr>
      <w:r>
        <w:t>Несформированность высших психических функций и сенсомоторной координации у детей с</w:t>
      </w:r>
      <w:r>
        <w:rPr>
          <w:spacing w:val="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сферы:</w:t>
      </w:r>
    </w:p>
    <w:p w:rsidR="00551FBD" w:rsidRDefault="008C5111">
      <w:pPr>
        <w:pStyle w:val="a3"/>
        <w:ind w:left="332" w:right="350" w:firstLine="566"/>
      </w:pPr>
      <w:r>
        <w:t>недостаточность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крайние,</w:t>
      </w:r>
      <w:r>
        <w:rPr>
          <w:spacing w:val="1"/>
        </w:rPr>
        <w:t xml:space="preserve"> </w:t>
      </w:r>
      <w:r>
        <w:t>полярные</w:t>
      </w:r>
      <w:r>
        <w:rPr>
          <w:spacing w:val="1"/>
        </w:rPr>
        <w:t xml:space="preserve"> </w:t>
      </w:r>
      <w:r>
        <w:t>чувства: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радуются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довольны,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огорчены,</w:t>
      </w:r>
      <w:r>
        <w:rPr>
          <w:spacing w:val="-1"/>
        </w:rPr>
        <w:t xml:space="preserve"> </w:t>
      </w:r>
      <w:r>
        <w:t>плачут,</w:t>
      </w:r>
      <w:r>
        <w:rPr>
          <w:spacing w:val="1"/>
        </w:rPr>
        <w:t xml:space="preserve"> </w:t>
      </w:r>
      <w:r>
        <w:t>сердятся.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редко</w:t>
      </w:r>
      <w:r>
        <w:rPr>
          <w:spacing w:val="-3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оттенки</w:t>
      </w:r>
      <w:r>
        <w:rPr>
          <w:spacing w:val="-11"/>
        </w:rPr>
        <w:t xml:space="preserve"> </w:t>
      </w:r>
      <w:r>
        <w:t>чувств;</w:t>
      </w:r>
    </w:p>
    <w:p w:rsidR="00551FBD" w:rsidRDefault="008C5111">
      <w:pPr>
        <w:pStyle w:val="a3"/>
        <w:spacing w:before="1"/>
        <w:ind w:left="332" w:right="340" w:firstLine="566"/>
      </w:pPr>
      <w:r>
        <w:t>неадекватность, непропорциональность чувств воздействиям внешнего мира. У одних детей</w:t>
      </w:r>
      <w:r>
        <w:rPr>
          <w:spacing w:val="1"/>
        </w:rPr>
        <w:t xml:space="preserve"> </w:t>
      </w:r>
      <w:r>
        <w:t>можно наблюдать чрезмерную легкость и поверхность переживаний серьезных жизненных событий,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инертность переживаний, возникающих по незначительным</w:t>
      </w:r>
      <w:r>
        <w:rPr>
          <w:spacing w:val="1"/>
        </w:rPr>
        <w:t xml:space="preserve"> </w:t>
      </w:r>
      <w:r>
        <w:t>поводам. В связи с этим была создана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степени.</w:t>
      </w:r>
    </w:p>
    <w:p w:rsidR="00551FBD" w:rsidRDefault="008C5111">
      <w:pPr>
        <w:pStyle w:val="a3"/>
        <w:ind w:left="898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позиции:</w:t>
      </w:r>
    </w:p>
    <w:p w:rsidR="00551FBD" w:rsidRDefault="008C5111">
      <w:pPr>
        <w:pStyle w:val="a3"/>
        <w:ind w:left="332" w:right="341" w:firstLine="566"/>
      </w:pPr>
      <w:r>
        <w:t>Соотношение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(органический</w:t>
      </w:r>
      <w:r>
        <w:rPr>
          <w:spacing w:val="1"/>
        </w:rPr>
        <w:t xml:space="preserve"> </w:t>
      </w:r>
      <w:r>
        <w:t>дефект,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ребенка).</w:t>
      </w:r>
    </w:p>
    <w:p w:rsidR="00551FBD" w:rsidRDefault="008C5111">
      <w:pPr>
        <w:pStyle w:val="a3"/>
        <w:spacing w:before="1"/>
        <w:ind w:left="898"/>
      </w:pPr>
      <w:r>
        <w:t>Соотношение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дефектолога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педагога.</w:t>
      </w:r>
    </w:p>
    <w:p w:rsidR="00551FBD" w:rsidRDefault="008C5111">
      <w:pPr>
        <w:pStyle w:val="a3"/>
        <w:ind w:left="332" w:right="350" w:firstLine="566"/>
      </w:pPr>
      <w:r>
        <w:t>Содержательная наполненность дефектологического воздействия определена ведущим видом</w:t>
      </w:r>
      <w:r>
        <w:rPr>
          <w:spacing w:val="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332" w:right="345" w:firstLine="566"/>
      </w:pPr>
      <w:r>
        <w:t>Взрослый выступает для ребенка образцом деятельности и отношений с миром (поведение,</w:t>
      </w:r>
      <w:r>
        <w:rPr>
          <w:spacing w:val="1"/>
        </w:rPr>
        <w:t xml:space="preserve"> </w:t>
      </w:r>
      <w:r>
        <w:t>манера</w:t>
      </w:r>
      <w:r>
        <w:rPr>
          <w:spacing w:val="-2"/>
        </w:rPr>
        <w:t xml:space="preserve"> </w:t>
      </w:r>
      <w:r>
        <w:t>общения и</w:t>
      </w:r>
      <w:r>
        <w:rPr>
          <w:spacing w:val="-8"/>
        </w:rPr>
        <w:t xml:space="preserve"> </w:t>
      </w:r>
      <w:r>
        <w:t>т.д.).</w:t>
      </w:r>
    </w:p>
    <w:p w:rsidR="00551FBD" w:rsidRDefault="008C5111">
      <w:pPr>
        <w:pStyle w:val="a3"/>
        <w:ind w:left="898"/>
      </w:pPr>
      <w:r>
        <w:t>Дефектологическая</w:t>
      </w:r>
      <w:r>
        <w:rPr>
          <w:spacing w:val="-4"/>
        </w:rPr>
        <w:t xml:space="preserve"> </w:t>
      </w:r>
      <w:r>
        <w:t>программа</w:t>
      </w:r>
    </w:p>
    <w:p w:rsidR="00551FBD" w:rsidRDefault="008C5111">
      <w:pPr>
        <w:pStyle w:val="a3"/>
        <w:ind w:left="332" w:right="342" w:firstLine="566"/>
      </w:pPr>
      <w:r>
        <w:t>Дефектологическая программа составлена для учащихся 1-4 классов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нарушениями). Разработка имеет обучающую, образовательную и социальную</w:t>
      </w:r>
      <w:r>
        <w:rPr>
          <w:spacing w:val="1"/>
        </w:rPr>
        <w:t xml:space="preserve"> </w:t>
      </w:r>
      <w:r>
        <w:t>направленность.</w:t>
      </w:r>
    </w:p>
    <w:p w:rsidR="00551FBD" w:rsidRDefault="008C5111">
      <w:pPr>
        <w:pStyle w:val="a3"/>
        <w:ind w:left="332" w:right="342" w:firstLine="566"/>
      </w:pPr>
      <w:r>
        <w:t>Целью применения данной разработки является: ликвидация пробелов знаний (ЛПЗ) 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личностно-мотивационной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пространственного воображения и ряд других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 которые помогают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5" w:firstLine="566"/>
      </w:pPr>
      <w:r>
        <w:lastRenderedPageBreak/>
        <w:t>Задания,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дефектологии,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условной,</w:t>
      </w:r>
      <w:r>
        <w:rPr>
          <w:spacing w:val="1"/>
        </w:rPr>
        <w:t xml:space="preserve"> </w:t>
      </w:r>
      <w:r>
        <w:t>поскольку все познавательные процессы (восприятие, мышление, память и т.д.) представляют собой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Подробная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позволяет облегчить выбор заданий, соответствующих целям и задачам конкретных занятий,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 и их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особенностям.</w:t>
      </w:r>
    </w:p>
    <w:p w:rsidR="00551FBD" w:rsidRDefault="008C5111">
      <w:pPr>
        <w:pStyle w:val="a3"/>
        <w:spacing w:before="1"/>
        <w:ind w:left="332" w:right="340" w:firstLine="566"/>
      </w:pPr>
      <w:r>
        <w:t>При планировании занятий учитывается тема, поставленные цели, подбираются такие 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разнообразным,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ликвидировали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Используемый материал строится по концентрическому принципу, постепенно расширяя и углубляя</w:t>
      </w:r>
      <w:r>
        <w:rPr>
          <w:spacing w:val="1"/>
        </w:rPr>
        <w:t xml:space="preserve"> </w:t>
      </w:r>
      <w:r>
        <w:t>изученные</w:t>
      </w:r>
      <w:r>
        <w:rPr>
          <w:spacing w:val="-13"/>
        </w:rPr>
        <w:t xml:space="preserve"> </w:t>
      </w:r>
      <w:r>
        <w:t>темы.</w:t>
      </w:r>
    </w:p>
    <w:p w:rsidR="00551FBD" w:rsidRDefault="008C5111">
      <w:pPr>
        <w:pStyle w:val="a3"/>
        <w:ind w:left="332" w:right="342" w:firstLine="566"/>
      </w:pPr>
      <w:r>
        <w:t>Систематическое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сглаживанию и сокращению адаптационного периода, а также формирует учебную мотивацию через</w:t>
      </w:r>
      <w:r>
        <w:rPr>
          <w:spacing w:val="1"/>
        </w:rPr>
        <w:t xml:space="preserve"> </w:t>
      </w:r>
      <w:r>
        <w:t>ситуацию успеха в игровой деятельности. Использование развивающих игр и упражнений в учебном</w:t>
      </w:r>
      <w:r>
        <w:rPr>
          <w:spacing w:val="1"/>
        </w:rPr>
        <w:t xml:space="preserve"> </w:t>
      </w:r>
      <w:r>
        <w:t>процессе оказывает благотворное влияние на развитие не только познавательной деятельности, 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адаптироваться детям</w:t>
      </w:r>
      <w:r>
        <w:rPr>
          <w:spacing w:val="-1"/>
        </w:rPr>
        <w:t xml:space="preserve"> </w:t>
      </w:r>
      <w:proofErr w:type="spellStart"/>
      <w:r>
        <w:t>всоциуме</w:t>
      </w:r>
      <w:proofErr w:type="spellEnd"/>
      <w:r>
        <w:t>.</w:t>
      </w:r>
    </w:p>
    <w:p w:rsidR="00551FBD" w:rsidRDefault="008C5111">
      <w:pPr>
        <w:pStyle w:val="a3"/>
        <w:ind w:left="332" w:right="346" w:firstLine="566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беседа)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образцом для</w:t>
      </w:r>
      <w:r>
        <w:rPr>
          <w:spacing w:val="1"/>
        </w:rPr>
        <w:t xml:space="preserve"> </w:t>
      </w:r>
      <w:r>
        <w:t>учащихся: необходимость четкого произношения, правильность</w:t>
      </w:r>
      <w:r>
        <w:rPr>
          <w:spacing w:val="1"/>
        </w:rPr>
        <w:t xml:space="preserve"> </w:t>
      </w:r>
      <w:r>
        <w:t>ударения, яркость,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замедленность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словарный</w:t>
      </w:r>
      <w:r>
        <w:rPr>
          <w:spacing w:val="-57"/>
        </w:rPr>
        <w:t xml:space="preserve"> </w:t>
      </w:r>
      <w:r>
        <w:t>запас,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 коррекционной</w:t>
      </w:r>
      <w:r>
        <w:rPr>
          <w:spacing w:val="-1"/>
        </w:rPr>
        <w:t xml:space="preserve"> </w:t>
      </w:r>
      <w:r>
        <w:t>школы.</w:t>
      </w:r>
    </w:p>
    <w:p w:rsidR="00551FBD" w:rsidRDefault="008C5111">
      <w:pPr>
        <w:pStyle w:val="a3"/>
        <w:spacing w:before="1"/>
        <w:ind w:left="332" w:right="339" w:firstLine="566"/>
      </w:pP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практических заданий используются развивающие материалы из набора “Монтессори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материалы”, посредством взаимодействия с которыми у детей развивается моторика, влияющая на</w:t>
      </w:r>
      <w:r>
        <w:rPr>
          <w:spacing w:val="1"/>
        </w:rPr>
        <w:t xml:space="preserve"> </w:t>
      </w:r>
      <w:r>
        <w:t>общее,</w:t>
      </w:r>
      <w:r>
        <w:rPr>
          <w:spacing w:val="-1"/>
        </w:rPr>
        <w:t xml:space="preserve"> </w:t>
      </w:r>
      <w:r>
        <w:t>эмоциональное,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2"/>
        </w:rPr>
        <w:t xml:space="preserve"> </w:t>
      </w:r>
      <w:r>
        <w:t>развитие.</w:t>
      </w:r>
    </w:p>
    <w:p w:rsidR="00551FBD" w:rsidRDefault="008C5111">
      <w:pPr>
        <w:pStyle w:val="a3"/>
        <w:ind w:left="332" w:right="341" w:firstLine="566"/>
      </w:pPr>
      <w:r>
        <w:t>Для более полного усвоения детьми учебного материала, применяются проблемно-поисковые и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формируются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интерактивная доска.</w:t>
      </w:r>
    </w:p>
    <w:p w:rsidR="00551FBD" w:rsidRDefault="008C5111">
      <w:pPr>
        <w:pStyle w:val="a3"/>
        <w:ind w:left="332" w:right="347" w:firstLine="56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чувственное познание детей, на их личный опыт. Предметы, используемые на занятиях, позволяют</w:t>
      </w:r>
      <w:r>
        <w:rPr>
          <w:spacing w:val="1"/>
        </w:rPr>
        <w:t xml:space="preserve"> </w:t>
      </w:r>
      <w:r>
        <w:t>сблизить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знания и реальную жизнь.</w:t>
      </w:r>
    </w:p>
    <w:p w:rsidR="00551FBD" w:rsidRDefault="008C5111">
      <w:pPr>
        <w:pStyle w:val="a3"/>
        <w:ind w:left="332" w:right="342" w:firstLine="566"/>
      </w:pPr>
      <w:r>
        <w:t>Еще одной важной причиной, побуждающей активнее внедрять</w:t>
      </w:r>
      <w:r>
        <w:rPr>
          <w:spacing w:val="1"/>
        </w:rPr>
        <w:t xml:space="preserve"> </w:t>
      </w:r>
      <w:r>
        <w:t>специальные 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интеллектуального и личностного развития детей с ограниченными возможностями здоровья. Это</w:t>
      </w:r>
      <w:r>
        <w:rPr>
          <w:spacing w:val="1"/>
        </w:rPr>
        <w:t xml:space="preserve"> </w:t>
      </w:r>
      <w:r>
        <w:t>позволяет реализовать на практике заложенный в концепции коррекционно-развивающего обучения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диагностики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коррекции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0"/>
        </w:rPr>
        <w:t xml:space="preserve"> </w:t>
      </w:r>
      <w:r>
        <w:t>работы.</w:t>
      </w:r>
    </w:p>
    <w:p w:rsidR="00551FBD" w:rsidRDefault="008C5111">
      <w:pPr>
        <w:pStyle w:val="a3"/>
        <w:spacing w:before="1"/>
        <w:ind w:left="332" w:right="337" w:firstLine="566"/>
      </w:pPr>
      <w:r>
        <w:t>Продолжительность дефектологических занятий не превышает 15-20 минут.</w:t>
      </w:r>
      <w:r>
        <w:rPr>
          <w:spacing w:val="1"/>
        </w:rPr>
        <w:t xml:space="preserve"> </w:t>
      </w:r>
      <w:r>
        <w:t>В начале 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ребенка</w:t>
      </w:r>
      <w:r>
        <w:rPr>
          <w:i/>
        </w:rPr>
        <w:t xml:space="preserve">: </w:t>
      </w:r>
      <w:r>
        <w:t>восприятие;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(запоминания,</w:t>
      </w:r>
      <w:r>
        <w:rPr>
          <w:spacing w:val="1"/>
        </w:rPr>
        <w:t xml:space="preserve"> </w:t>
      </w:r>
      <w:r>
        <w:t>узнавания,</w:t>
      </w:r>
      <w:r>
        <w:rPr>
          <w:spacing w:val="1"/>
        </w:rPr>
        <w:t xml:space="preserve"> </w:t>
      </w:r>
      <w:r>
        <w:t>воспроизведения);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мышления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 помогают детям сразу включиться в активную познавательную деятельность и создают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установку.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«пальчиковые»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артикуляционная гимнастика. Перед выполнением каждого задания дается подробная инструкция</w:t>
      </w:r>
      <w:r>
        <w:rPr>
          <w:spacing w:val="1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повторяется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или несколько</w:t>
      </w:r>
      <w:r>
        <w:rPr>
          <w:spacing w:val="-8"/>
        </w:rPr>
        <w:t xml:space="preserve"> </w:t>
      </w:r>
      <w:r>
        <w:t>раз),</w:t>
      </w:r>
      <w:r>
        <w:rPr>
          <w:spacing w:val="-4"/>
        </w:rPr>
        <w:t xml:space="preserve"> </w:t>
      </w:r>
      <w:r>
        <w:t>возможен</w:t>
      </w:r>
      <w:r>
        <w:rPr>
          <w:spacing w:val="-3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педагогом.</w:t>
      </w:r>
      <w:r>
        <w:rPr>
          <w:spacing w:val="-57"/>
        </w:rPr>
        <w:t xml:space="preserve"> </w:t>
      </w:r>
      <w:r>
        <w:t>Ученик должен учиться сам оценивать качество выполнения задания и уметь контролировать свои</w:t>
      </w:r>
      <w:r>
        <w:rPr>
          <w:spacing w:val="1"/>
        </w:rPr>
        <w:t xml:space="preserve"> </w:t>
      </w:r>
      <w:r>
        <w:t>действия.</w:t>
      </w:r>
      <w:r>
        <w:rPr>
          <w:spacing w:val="54"/>
        </w:rPr>
        <w:t xml:space="preserve"> </w:t>
      </w:r>
      <w:r>
        <w:t>Выбирается</w:t>
      </w:r>
      <w:r>
        <w:rPr>
          <w:spacing w:val="56"/>
        </w:rPr>
        <w:t xml:space="preserve"> </w:t>
      </w:r>
      <w:r>
        <w:t>оптимальный</w:t>
      </w:r>
      <w:r>
        <w:rPr>
          <w:spacing w:val="54"/>
        </w:rPr>
        <w:t xml:space="preserve"> </w:t>
      </w:r>
      <w:r>
        <w:t>темп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установка</w:t>
      </w:r>
      <w:r>
        <w:rPr>
          <w:spacing w:val="56"/>
        </w:rPr>
        <w:t xml:space="preserve"> </w:t>
      </w:r>
      <w:r>
        <w:t>делается</w:t>
      </w:r>
      <w:r>
        <w:rPr>
          <w:spacing w:val="54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скорость,</w:t>
      </w:r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на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/>
        <w:jc w:val="left"/>
      </w:pPr>
      <w:r>
        <w:lastRenderedPageBreak/>
        <w:t>качество.</w:t>
      </w:r>
      <w:r>
        <w:rPr>
          <w:spacing w:val="2"/>
        </w:rPr>
        <w:t xml:space="preserve"> </w:t>
      </w:r>
      <w:r>
        <w:t>Оценивая</w:t>
      </w:r>
      <w:r>
        <w:rPr>
          <w:spacing w:val="6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акцентируется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положительном</w:t>
      </w:r>
      <w:r>
        <w:rPr>
          <w:spacing w:val="3"/>
        </w:rPr>
        <w:t xml:space="preserve"> </w:t>
      </w:r>
      <w:r>
        <w:t>моменте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заостряется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неудаче.</w:t>
      </w:r>
      <w:r>
        <w:rPr>
          <w:spacing w:val="-10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rPr>
          <w:spacing w:val="4"/>
        </w:rPr>
        <w:t xml:space="preserve"> </w:t>
      </w:r>
      <w:r>
        <w:rPr>
          <w:spacing w:val="-1"/>
        </w:rPr>
        <w:t>уверен,</w:t>
      </w:r>
      <w: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все</w:t>
      </w:r>
      <w:r>
        <w:rPr>
          <w:spacing w:val="2"/>
        </w:rPr>
        <w:t xml:space="preserve"> </w:t>
      </w:r>
      <w:r>
        <w:rPr>
          <w:spacing w:val="-1"/>
        </w:rPr>
        <w:t>трудности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проблемы</w:t>
      </w:r>
      <w:r>
        <w:rPr>
          <w:spacing w:val="-2"/>
        </w:rPr>
        <w:t xml:space="preserve"> </w:t>
      </w:r>
      <w:r>
        <w:rPr>
          <w:spacing w:val="-1"/>
        </w:rPr>
        <w:t>преодолимы</w:t>
      </w:r>
      <w: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>успех</w:t>
      </w:r>
      <w:r>
        <w:rPr>
          <w:spacing w:val="-35"/>
        </w:rPr>
        <w:t xml:space="preserve"> </w:t>
      </w:r>
      <w:r>
        <w:t>возможен.</w:t>
      </w:r>
    </w:p>
    <w:p w:rsidR="00551FBD" w:rsidRDefault="008C5111">
      <w:pPr>
        <w:pStyle w:val="a3"/>
        <w:ind w:left="898"/>
        <w:jc w:val="left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дефектологического</w:t>
      </w:r>
      <w:r>
        <w:rPr>
          <w:spacing w:val="-2"/>
        </w:rPr>
        <w:t xml:space="preserve"> </w:t>
      </w:r>
      <w:r>
        <w:t>воздействия:</w:t>
      </w:r>
    </w:p>
    <w:p w:rsidR="00551FBD" w:rsidRDefault="008C5111">
      <w:pPr>
        <w:pStyle w:val="a3"/>
        <w:tabs>
          <w:tab w:val="left" w:pos="2095"/>
          <w:tab w:val="left" w:pos="4145"/>
          <w:tab w:val="left" w:pos="5370"/>
          <w:tab w:val="left" w:pos="5859"/>
          <w:tab w:val="left" w:pos="6814"/>
          <w:tab w:val="left" w:pos="7624"/>
          <w:tab w:val="left" w:pos="9127"/>
          <w:tab w:val="left" w:pos="10693"/>
        </w:tabs>
        <w:spacing w:before="1"/>
        <w:ind w:left="332" w:right="342" w:firstLine="566"/>
        <w:jc w:val="left"/>
      </w:pPr>
      <w:r>
        <w:t>Принцип</w:t>
      </w:r>
      <w:r>
        <w:tab/>
        <w:t>«нормативности»</w:t>
      </w:r>
      <w:r>
        <w:tab/>
        <w:t>развития,</w:t>
      </w:r>
      <w:r>
        <w:tab/>
        <w:t>на</w:t>
      </w:r>
      <w:r>
        <w:tab/>
        <w:t>основе</w:t>
      </w:r>
      <w:r>
        <w:tab/>
        <w:t>учета</w:t>
      </w:r>
      <w:r>
        <w:tab/>
        <w:t>возрастных,</w:t>
      </w:r>
      <w:r>
        <w:tab/>
        <w:t>психических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степени.</w:t>
      </w:r>
    </w:p>
    <w:p w:rsidR="00551FBD" w:rsidRDefault="008C5111">
      <w:pPr>
        <w:pStyle w:val="a3"/>
        <w:ind w:left="898" w:right="2437"/>
        <w:jc w:val="left"/>
      </w:pPr>
      <w:r>
        <w:rPr>
          <w:spacing w:val="-1"/>
        </w:rPr>
        <w:t xml:space="preserve">Принцип системности развивающих, </w:t>
      </w:r>
      <w:r>
        <w:t>профилактических заданий.</w:t>
      </w:r>
      <w:r>
        <w:rPr>
          <w:spacing w:val="-57"/>
        </w:rPr>
        <w:t xml:space="preserve"> </w:t>
      </w:r>
      <w:r>
        <w:t>Деятельностный</w:t>
      </w:r>
      <w:r>
        <w:rPr>
          <w:spacing w:val="-12"/>
        </w:rPr>
        <w:t xml:space="preserve"> </w:t>
      </w:r>
      <w:r>
        <w:t>принцип</w:t>
      </w:r>
    </w:p>
    <w:p w:rsidR="00551FBD" w:rsidRDefault="008C5111">
      <w:pPr>
        <w:pStyle w:val="a3"/>
        <w:tabs>
          <w:tab w:val="left" w:pos="2049"/>
          <w:tab w:val="left" w:pos="3814"/>
          <w:tab w:val="left" w:pos="4864"/>
          <w:tab w:val="left" w:pos="7165"/>
          <w:tab w:val="left" w:pos="8628"/>
          <w:tab w:val="left" w:pos="9779"/>
        </w:tabs>
        <w:ind w:left="332" w:right="351" w:firstLine="566"/>
        <w:jc w:val="left"/>
      </w:pPr>
      <w:r>
        <w:t>Принцип</w:t>
      </w:r>
      <w:r>
        <w:tab/>
        <w:t>комплексности</w:t>
      </w:r>
      <w:r>
        <w:tab/>
        <w:t>методов</w:t>
      </w:r>
      <w:r>
        <w:tab/>
        <w:t>дефектологического</w:t>
      </w:r>
      <w:r>
        <w:tab/>
        <w:t>воздействия</w:t>
      </w:r>
      <w:r>
        <w:tab/>
        <w:t>Принцип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социального окружения</w:t>
      </w:r>
      <w:r>
        <w:rPr>
          <w:spacing w:val="13"/>
        </w:rPr>
        <w:t xml:space="preserve"> </w:t>
      </w:r>
      <w:r>
        <w:t>ребенка</w:t>
      </w:r>
    </w:p>
    <w:p w:rsidR="00551FBD" w:rsidRDefault="008C5111">
      <w:pPr>
        <w:pStyle w:val="a3"/>
        <w:ind w:left="898" w:right="3711"/>
        <w:jc w:val="left"/>
      </w:pPr>
      <w:r>
        <w:t>к участию в развивающей работе (очная, заочная форма работы</w:t>
      </w:r>
      <w:r>
        <w:rPr>
          <w:spacing w:val="-57"/>
        </w:rPr>
        <w:t xml:space="preserve"> </w:t>
      </w:r>
      <w:r>
        <w:t>Цели и задачи программы:</w:t>
      </w:r>
    </w:p>
    <w:p w:rsidR="00551FBD" w:rsidRDefault="008C5111">
      <w:pPr>
        <w:pStyle w:val="a3"/>
        <w:ind w:left="898"/>
        <w:jc w:val="left"/>
      </w:pPr>
      <w:r>
        <w:t>Обеспечение</w:t>
      </w:r>
      <w:r>
        <w:rPr>
          <w:spacing w:val="-5"/>
        </w:rPr>
        <w:t xml:space="preserve"> </w:t>
      </w:r>
      <w:r>
        <w:t>оптимальных 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создания: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4" w:line="237" w:lineRule="auto"/>
        <w:ind w:right="347"/>
        <w:jc w:val="both"/>
        <w:rPr>
          <w:sz w:val="24"/>
        </w:rPr>
      </w:pP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отыскать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задаткам;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7" w:line="237" w:lineRule="auto"/>
        <w:ind w:right="338"/>
        <w:jc w:val="both"/>
        <w:rPr>
          <w:sz w:val="24"/>
        </w:rPr>
      </w:pP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взрослого: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8"/>
          <w:tab w:val="left" w:pos="1619"/>
        </w:tabs>
        <w:spacing w:before="2" w:line="237" w:lineRule="auto"/>
        <w:ind w:right="353"/>
        <w:rPr>
          <w:sz w:val="24"/>
        </w:rPr>
      </w:pPr>
      <w:r>
        <w:rPr>
          <w:sz w:val="24"/>
        </w:rPr>
        <w:t>индивидуальный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8"/>
          <w:tab w:val="left" w:pos="1619"/>
          <w:tab w:val="left" w:pos="3410"/>
          <w:tab w:val="left" w:pos="4789"/>
          <w:tab w:val="left" w:pos="5663"/>
          <w:tab w:val="left" w:pos="6778"/>
          <w:tab w:val="left" w:pos="8893"/>
          <w:tab w:val="left" w:pos="10686"/>
        </w:tabs>
        <w:spacing w:before="2"/>
        <w:ind w:right="34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помощи</w:t>
      </w:r>
      <w:r>
        <w:rPr>
          <w:sz w:val="24"/>
        </w:rPr>
        <w:tab/>
        <w:t>(стимулирующей,</w:t>
      </w:r>
      <w:r>
        <w:rPr>
          <w:sz w:val="24"/>
        </w:rPr>
        <w:tab/>
        <w:t>организующей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обучающей);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8"/>
          <w:tab w:val="left" w:pos="161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сверстниками.</w:t>
      </w:r>
    </w:p>
    <w:p w:rsidR="00551FBD" w:rsidRDefault="008C5111">
      <w:pPr>
        <w:pStyle w:val="a3"/>
        <w:spacing w:line="275" w:lineRule="exact"/>
        <w:ind w:left="898"/>
        <w:jc w:val="left"/>
      </w:pPr>
      <w:r>
        <w:t>Проведение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ведущей</w:t>
      </w:r>
      <w:r>
        <w:rPr>
          <w:spacing w:val="-4"/>
        </w:rPr>
        <w:t xml:space="preserve"> </w:t>
      </w:r>
      <w:r>
        <w:t>деятельности: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8"/>
          <w:tab w:val="left" w:pos="1619"/>
          <w:tab w:val="left" w:pos="3040"/>
          <w:tab w:val="left" w:pos="4872"/>
          <w:tab w:val="left" w:pos="6241"/>
          <w:tab w:val="left" w:pos="6794"/>
          <w:tab w:val="left" w:pos="7905"/>
          <w:tab w:val="left" w:pos="9627"/>
        </w:tabs>
        <w:spacing w:before="5" w:line="237" w:lineRule="auto"/>
        <w:ind w:right="341"/>
        <w:rPr>
          <w:sz w:val="24"/>
        </w:rPr>
      </w:pPr>
      <w:r>
        <w:rPr>
          <w:sz w:val="24"/>
        </w:rPr>
        <w:t>стимуляция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как</w:t>
      </w:r>
      <w:r>
        <w:rPr>
          <w:sz w:val="24"/>
        </w:rPr>
        <w:tab/>
        <w:t>средство</w:t>
      </w:r>
      <w:r>
        <w:rPr>
          <w:sz w:val="24"/>
        </w:rPr>
        <w:tab/>
        <w:t>формирования</w:t>
      </w:r>
      <w:r>
        <w:rPr>
          <w:sz w:val="24"/>
        </w:rPr>
        <w:tab/>
        <w:t>устойчивой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8"/>
          <w:tab w:val="left" w:pos="1619"/>
        </w:tabs>
        <w:spacing w:before="4" w:line="237" w:lineRule="auto"/>
        <w:ind w:right="351"/>
        <w:rPr>
          <w:sz w:val="24"/>
        </w:rPr>
      </w:pPr>
      <w:r>
        <w:rPr>
          <w:sz w:val="24"/>
        </w:rPr>
        <w:t>использование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9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игр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ребенка.</w:t>
      </w:r>
    </w:p>
    <w:p w:rsidR="00551FBD" w:rsidRDefault="008C5111">
      <w:pPr>
        <w:pStyle w:val="a3"/>
        <w:ind w:left="898"/>
        <w:jc w:val="left"/>
      </w:pPr>
      <w:r>
        <w:t>Программа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направления: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5" w:line="237" w:lineRule="auto"/>
        <w:ind w:right="3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общеинтеллектуальных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процессов);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7" w:line="237" w:lineRule="auto"/>
        <w:ind w:right="35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т.д.);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5" w:line="237" w:lineRule="auto"/>
        <w:ind w:right="3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смысловой памяти);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(пространственного,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Ликвидацию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2" w:line="237" w:lineRule="auto"/>
        <w:ind w:right="3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робости;</w:t>
      </w:r>
    </w:p>
    <w:p w:rsidR="00551FBD" w:rsidRDefault="008C5111">
      <w:pPr>
        <w:pStyle w:val="a5"/>
        <w:numPr>
          <w:ilvl w:val="3"/>
          <w:numId w:val="136"/>
        </w:numPr>
        <w:tabs>
          <w:tab w:val="left" w:pos="1619"/>
        </w:tabs>
        <w:spacing w:before="2" w:line="292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способностей.</w:t>
      </w:r>
    </w:p>
    <w:p w:rsidR="00551FBD" w:rsidRDefault="008C5111">
      <w:pPr>
        <w:pStyle w:val="a3"/>
        <w:ind w:left="332" w:right="347" w:firstLine="566"/>
      </w:pPr>
      <w:r>
        <w:rPr>
          <w:b/>
        </w:rPr>
        <w:t>Практическое</w:t>
      </w:r>
      <w:r>
        <w:rPr>
          <w:b/>
          <w:spacing w:val="1"/>
        </w:rPr>
        <w:t xml:space="preserve"> </w:t>
      </w:r>
      <w:r>
        <w:rPr>
          <w:b/>
        </w:rPr>
        <w:t>значение:</w:t>
      </w:r>
      <w:r>
        <w:rPr>
          <w:b/>
          <w:spacing w:val="1"/>
        </w:rPr>
        <w:t xml:space="preserve"> </w:t>
      </w:r>
      <w:r>
        <w:t>систематизируя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познавательной деятельности у детей с ограниченными возможностями в здоровье, формулируются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551FBD" w:rsidRDefault="008C5111">
      <w:pPr>
        <w:pStyle w:val="a3"/>
        <w:ind w:left="898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дефектологических</w:t>
      </w:r>
      <w:r>
        <w:rPr>
          <w:spacing w:val="-2"/>
        </w:rPr>
        <w:t xml:space="preserve"> </w:t>
      </w:r>
      <w:r>
        <w:t>занятиях</w:t>
      </w:r>
    </w:p>
    <w:p w:rsidR="00551FBD" w:rsidRDefault="008C5111">
      <w:pPr>
        <w:pStyle w:val="2"/>
        <w:spacing w:before="4"/>
        <w:ind w:left="898"/>
      </w:pPr>
      <w:r>
        <w:rPr>
          <w:spacing w:val="-1"/>
        </w:rPr>
        <w:t>Совершенствование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 xml:space="preserve">и </w:t>
      </w:r>
      <w:proofErr w:type="spellStart"/>
      <w:proofErr w:type="gramStart"/>
      <w:r>
        <w:t>сенсо</w:t>
      </w:r>
      <w:proofErr w:type="spellEnd"/>
      <w:r>
        <w:t>-моторного</w:t>
      </w:r>
      <w:proofErr w:type="gramEnd"/>
      <w:r>
        <w:rPr>
          <w:spacing w:val="-15"/>
        </w:rPr>
        <w:t xml:space="preserve"> </w:t>
      </w:r>
      <w:r>
        <w:t>развития:</w:t>
      </w:r>
    </w:p>
    <w:p w:rsidR="00551FBD" w:rsidRDefault="008C5111">
      <w:pPr>
        <w:pStyle w:val="a3"/>
        <w:spacing w:line="274" w:lineRule="exact"/>
        <w:ind w:left="898"/>
      </w:pPr>
      <w:r>
        <w:t>Развитие</w:t>
      </w:r>
      <w:r>
        <w:rPr>
          <w:spacing w:val="-3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пальцев</w:t>
      </w:r>
      <w:r>
        <w:rPr>
          <w:spacing w:val="-14"/>
        </w:rPr>
        <w:t xml:space="preserve"> </w:t>
      </w:r>
      <w:r>
        <w:t>рук;</w:t>
      </w:r>
    </w:p>
    <w:p w:rsidR="00551FBD" w:rsidRDefault="00551FBD">
      <w:pPr>
        <w:spacing w:line="274" w:lineRule="exact"/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898" w:right="6368"/>
        <w:jc w:val="left"/>
      </w:pPr>
      <w:r>
        <w:lastRenderedPageBreak/>
        <w:t>Развитие навыков каллиграфии;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артикуляционной</w:t>
      </w:r>
      <w:r>
        <w:rPr>
          <w:spacing w:val="-13"/>
        </w:rPr>
        <w:t xml:space="preserve"> </w:t>
      </w:r>
      <w:r>
        <w:t>моторики;</w:t>
      </w:r>
    </w:p>
    <w:p w:rsidR="00551FBD" w:rsidRDefault="008C5111">
      <w:pPr>
        <w:pStyle w:val="a3"/>
        <w:ind w:left="898"/>
        <w:jc w:val="left"/>
      </w:pPr>
      <w:r>
        <w:rPr>
          <w:spacing w:val="-1"/>
        </w:rPr>
        <w:t>Коррекция</w:t>
      </w:r>
      <w:r>
        <w:t xml:space="preserve"> </w:t>
      </w:r>
      <w:r>
        <w:rPr>
          <w:spacing w:val="-1"/>
        </w:rPr>
        <w:t>отдельных</w:t>
      </w:r>
      <w:r>
        <w:rPr>
          <w:spacing w:val="2"/>
        </w:rPr>
        <w:t xml:space="preserve"> </w:t>
      </w:r>
      <w:r>
        <w:rPr>
          <w:spacing w:val="-1"/>
        </w:rPr>
        <w:t>сторон</w:t>
      </w:r>
      <w:r>
        <w:t xml:space="preserve"> психической</w:t>
      </w:r>
      <w:r>
        <w:rPr>
          <w:spacing w:val="-15"/>
        </w:rPr>
        <w:t xml:space="preserve"> </w:t>
      </w:r>
      <w:r>
        <w:t>деятельности:</w:t>
      </w:r>
    </w:p>
    <w:p w:rsidR="00551FBD" w:rsidRDefault="008C5111">
      <w:pPr>
        <w:pStyle w:val="a3"/>
        <w:spacing w:before="1"/>
        <w:ind w:left="898" w:right="5474"/>
        <w:jc w:val="left"/>
      </w:pPr>
      <w:r>
        <w:rPr>
          <w:spacing w:val="-1"/>
        </w:rPr>
        <w:t xml:space="preserve">Развитие зрительного восприятия </w:t>
      </w:r>
      <w:r>
        <w:t>и узнавания;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внимания;</w:t>
      </w:r>
    </w:p>
    <w:p w:rsidR="00551FBD" w:rsidRDefault="008C5111">
      <w:pPr>
        <w:pStyle w:val="a3"/>
        <w:ind w:left="898" w:right="786"/>
        <w:jc w:val="left"/>
      </w:pPr>
      <w:r>
        <w:t>Формирование обобщенных представлений о свойствах предметов (цвет, форма, величина);</w:t>
      </w:r>
      <w:r>
        <w:rPr>
          <w:spacing w:val="-57"/>
        </w:rPr>
        <w:t xml:space="preserve"> </w:t>
      </w:r>
      <w:r>
        <w:rPr>
          <w:spacing w:val="-1"/>
        </w:rPr>
        <w:t>Развитие пространственных</w:t>
      </w:r>
      <w:r>
        <w:rPr>
          <w:spacing w:val="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ориентации;</w:t>
      </w:r>
    </w:p>
    <w:p w:rsidR="00551FBD" w:rsidRDefault="008C5111">
      <w:pPr>
        <w:pStyle w:val="a3"/>
        <w:ind w:left="898" w:right="5805"/>
        <w:jc w:val="left"/>
      </w:pPr>
      <w:r>
        <w:t>Развитие представлений о времени;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слухового</w:t>
      </w:r>
      <w:r>
        <w:rPr>
          <w:spacing w:val="-2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памяти;</w:t>
      </w:r>
    </w:p>
    <w:p w:rsidR="00551FBD" w:rsidRDefault="008C5111">
      <w:pPr>
        <w:pStyle w:val="a3"/>
        <w:tabs>
          <w:tab w:val="left" w:pos="2456"/>
          <w:tab w:val="left" w:pos="7413"/>
          <w:tab w:val="left" w:pos="9805"/>
        </w:tabs>
        <w:ind w:left="332" w:right="344" w:firstLine="566"/>
        <w:jc w:val="left"/>
      </w:pPr>
      <w:r>
        <w:t>Развитие</w:t>
      </w:r>
      <w:r>
        <w:tab/>
        <w:t>фонетико-фонематических</w:t>
      </w:r>
      <w:r>
        <w:rPr>
          <w:spacing w:val="4"/>
        </w:rPr>
        <w:t xml:space="preserve"> </w:t>
      </w:r>
      <w:r>
        <w:t>представлений,</w:t>
      </w:r>
      <w:r>
        <w:tab/>
        <w:t>формирование</w:t>
      </w:r>
      <w:r>
        <w:tab/>
      </w:r>
      <w:r>
        <w:rPr>
          <w:spacing w:val="-1"/>
        </w:rPr>
        <w:t>звукового</w:t>
      </w:r>
      <w:r>
        <w:rPr>
          <w:spacing w:val="-57"/>
        </w:rPr>
        <w:t xml:space="preserve"> </w:t>
      </w:r>
      <w:r>
        <w:t>анализа.</w:t>
      </w:r>
    </w:p>
    <w:p w:rsidR="00551FBD" w:rsidRDefault="008C5111">
      <w:pPr>
        <w:pStyle w:val="a3"/>
        <w:ind w:left="898"/>
        <w:jc w:val="left"/>
      </w:pPr>
      <w:r>
        <w:t>Развитие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мыслительных</w:t>
      </w:r>
      <w:r>
        <w:rPr>
          <w:spacing w:val="-8"/>
        </w:rPr>
        <w:t xml:space="preserve"> </w:t>
      </w:r>
      <w:r>
        <w:t>операций:</w:t>
      </w:r>
    </w:p>
    <w:p w:rsidR="00551FBD" w:rsidRDefault="008C5111">
      <w:pPr>
        <w:pStyle w:val="a3"/>
        <w:ind w:left="898"/>
        <w:jc w:val="left"/>
      </w:pPr>
      <w:r>
        <w:t>Навыков</w:t>
      </w:r>
      <w:r>
        <w:rPr>
          <w:spacing w:val="-4"/>
        </w:rPr>
        <w:t xml:space="preserve"> </w:t>
      </w:r>
      <w:r>
        <w:t>соотнесенного</w:t>
      </w:r>
      <w:r>
        <w:rPr>
          <w:spacing w:val="-8"/>
        </w:rPr>
        <w:t xml:space="preserve"> </w:t>
      </w:r>
      <w:r>
        <w:t>анализа;</w:t>
      </w:r>
    </w:p>
    <w:p w:rsidR="00551FBD" w:rsidRDefault="008C5111">
      <w:pPr>
        <w:pStyle w:val="a3"/>
        <w:ind w:left="898" w:right="526"/>
        <w:jc w:val="left"/>
      </w:pPr>
      <w:r>
        <w:t>Навыков группировки и классификации (на базе овладения основными родовыми понятиями);</w:t>
      </w:r>
      <w:r>
        <w:rPr>
          <w:spacing w:val="-57"/>
        </w:rP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работать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словесной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письменной</w:t>
      </w:r>
      <w:r>
        <w:rPr>
          <w:spacing w:val="-2"/>
        </w:rPr>
        <w:t xml:space="preserve"> </w:t>
      </w:r>
      <w:r>
        <w:t>инструкции,</w:t>
      </w:r>
      <w:r>
        <w:rPr>
          <w:spacing w:val="-26"/>
        </w:rPr>
        <w:t xml:space="preserve"> </w:t>
      </w:r>
      <w:r>
        <w:t>алгоритму;</w:t>
      </w:r>
    </w:p>
    <w:p w:rsidR="00551FBD" w:rsidRDefault="008C5111">
      <w:pPr>
        <w:pStyle w:val="a3"/>
        <w:tabs>
          <w:tab w:val="left" w:pos="5997"/>
        </w:tabs>
        <w:ind w:left="898" w:right="2020"/>
        <w:jc w:val="left"/>
      </w:pPr>
      <w:r>
        <w:t>Умения</w:t>
      </w:r>
      <w:r>
        <w:rPr>
          <w:spacing w:val="-8"/>
        </w:rPr>
        <w:t xml:space="preserve"> </w:t>
      </w:r>
      <w:r>
        <w:t>планировать</w:t>
      </w:r>
      <w:r>
        <w:rPr>
          <w:spacing w:val="67"/>
        </w:rPr>
        <w:t xml:space="preserve"> </w:t>
      </w:r>
      <w:proofErr w:type="spellStart"/>
      <w:proofErr w:type="gramStart"/>
      <w:r>
        <w:t>деятельность,развитие</w:t>
      </w:r>
      <w:proofErr w:type="spellEnd"/>
      <w:proofErr w:type="gramEnd"/>
      <w:r>
        <w:tab/>
        <w:t>комбинаторных способностей.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мышления:</w:t>
      </w:r>
    </w:p>
    <w:p w:rsidR="00551FBD" w:rsidRDefault="008C5111">
      <w:pPr>
        <w:pStyle w:val="a3"/>
        <w:ind w:left="898"/>
        <w:jc w:val="left"/>
      </w:pPr>
      <w:r>
        <w:t>Развитие</w:t>
      </w:r>
      <w:r>
        <w:rPr>
          <w:spacing w:val="-6"/>
        </w:rPr>
        <w:t xml:space="preserve"> </w:t>
      </w:r>
      <w:r>
        <w:t>наглядно-образного</w:t>
      </w:r>
      <w:r>
        <w:rPr>
          <w:spacing w:val="-13"/>
        </w:rPr>
        <w:t xml:space="preserve"> </w:t>
      </w:r>
      <w:r>
        <w:t>мышления;</w:t>
      </w:r>
    </w:p>
    <w:p w:rsidR="00551FBD" w:rsidRDefault="008C5111">
      <w:pPr>
        <w:pStyle w:val="a3"/>
        <w:tabs>
          <w:tab w:val="left" w:pos="2456"/>
        </w:tabs>
        <w:ind w:left="332" w:right="337" w:firstLine="566"/>
        <w:jc w:val="left"/>
      </w:pPr>
      <w:r>
        <w:t>Развитие</w:t>
      </w:r>
      <w:r>
        <w:tab/>
        <w:t>словесно-логического</w:t>
      </w:r>
      <w:r>
        <w:rPr>
          <w:spacing w:val="36"/>
        </w:rPr>
        <w:t xml:space="preserve"> </w:t>
      </w:r>
      <w:r>
        <w:t>мышления</w:t>
      </w:r>
      <w:r>
        <w:rPr>
          <w:spacing w:val="34"/>
        </w:rPr>
        <w:t xml:space="preserve"> </w:t>
      </w:r>
      <w:r>
        <w:t>(умение</w:t>
      </w:r>
      <w:r>
        <w:rPr>
          <w:spacing w:val="34"/>
        </w:rPr>
        <w:t xml:space="preserve"> </w:t>
      </w:r>
      <w:r>
        <w:t>видеть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устанавливать</w:t>
      </w:r>
      <w:r>
        <w:rPr>
          <w:spacing w:val="34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явлениями и</w:t>
      </w:r>
      <w:r>
        <w:rPr>
          <w:spacing w:val="-17"/>
        </w:rPr>
        <w:t xml:space="preserve"> </w:t>
      </w:r>
      <w:r>
        <w:t>событиями).</w:t>
      </w:r>
    </w:p>
    <w:p w:rsidR="00551FBD" w:rsidRDefault="008C5111">
      <w:pPr>
        <w:pStyle w:val="a3"/>
        <w:tabs>
          <w:tab w:val="left" w:pos="2253"/>
          <w:tab w:val="left" w:pos="3644"/>
          <w:tab w:val="left" w:pos="3999"/>
          <w:tab w:val="left" w:pos="5168"/>
          <w:tab w:val="left" w:pos="8163"/>
          <w:tab w:val="left" w:pos="9055"/>
        </w:tabs>
        <w:spacing w:before="1"/>
        <w:ind w:left="332" w:right="342" w:firstLine="566"/>
        <w:jc w:val="left"/>
      </w:pPr>
      <w:r>
        <w:t>Коррекция</w:t>
      </w:r>
      <w:r>
        <w:tab/>
        <w:t>нарушений</w:t>
      </w:r>
      <w:r>
        <w:tab/>
        <w:t>в</w:t>
      </w:r>
      <w:r>
        <w:tab/>
        <w:t>развитии</w:t>
      </w:r>
      <w:r>
        <w:tab/>
        <w:t>эмоционально-личностной</w:t>
      </w:r>
      <w:r>
        <w:tab/>
        <w:t>сферы</w:t>
      </w:r>
      <w:r>
        <w:tab/>
        <w:t>(релаксационные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мимики лица,</w:t>
      </w:r>
      <w:r>
        <w:rPr>
          <w:spacing w:val="-1"/>
        </w:rPr>
        <w:t xml:space="preserve"> </w:t>
      </w:r>
      <w:r>
        <w:t>драматизация, чтение</w:t>
      </w:r>
      <w:r>
        <w:rPr>
          <w:spacing w:val="-1"/>
        </w:rPr>
        <w:t xml:space="preserve"> </w:t>
      </w:r>
      <w:r>
        <w:t>по ролям).</w:t>
      </w:r>
    </w:p>
    <w:p w:rsidR="00551FBD" w:rsidRDefault="008C5111">
      <w:pPr>
        <w:pStyle w:val="2"/>
        <w:spacing w:before="4" w:line="240" w:lineRule="auto"/>
        <w:ind w:left="898"/>
        <w:jc w:val="left"/>
      </w:pPr>
      <w:r>
        <w:t>Развитие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техникой</w:t>
      </w:r>
      <w:r>
        <w:rPr>
          <w:spacing w:val="-12"/>
        </w:rPr>
        <w:t xml:space="preserve"> </w:t>
      </w:r>
      <w:r>
        <w:t>речи.</w:t>
      </w:r>
    </w:p>
    <w:p w:rsidR="00551FBD" w:rsidRDefault="008C5111">
      <w:pPr>
        <w:ind w:left="898" w:right="2268"/>
        <w:rPr>
          <w:b/>
          <w:sz w:val="24"/>
        </w:rPr>
      </w:pPr>
      <w:r>
        <w:rPr>
          <w:b/>
          <w:sz w:val="24"/>
        </w:rPr>
        <w:t>Расширение представлений об окружающем мире и обогащение словаря.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пробелов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знаниях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предметам.</w:t>
      </w:r>
    </w:p>
    <w:p w:rsidR="00551FBD" w:rsidRDefault="00551FBD">
      <w:pPr>
        <w:pStyle w:val="a3"/>
        <w:spacing w:before="7"/>
        <w:ind w:left="0"/>
        <w:jc w:val="left"/>
        <w:rPr>
          <w:b/>
          <w:sz w:val="23"/>
        </w:rPr>
      </w:pPr>
    </w:p>
    <w:p w:rsidR="00551FBD" w:rsidRDefault="008C5111">
      <w:pPr>
        <w:pStyle w:val="a3"/>
        <w:spacing w:before="1"/>
        <w:ind w:left="898"/>
        <w:jc w:val="left"/>
      </w:pP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тем</w:t>
      </w:r>
    </w:p>
    <w:p w:rsidR="00551FBD" w:rsidRDefault="008C5111">
      <w:pPr>
        <w:pStyle w:val="2"/>
        <w:spacing w:before="4" w:line="240" w:lineRule="auto"/>
        <w:ind w:left="898"/>
        <w:jc w:val="left"/>
      </w:pPr>
      <w:r>
        <w:t>1-2</w:t>
      </w:r>
      <w:r>
        <w:rPr>
          <w:spacing w:val="-2"/>
        </w:rPr>
        <w:t xml:space="preserve"> </w:t>
      </w:r>
      <w:r>
        <w:t>класс</w:t>
      </w:r>
    </w:p>
    <w:p w:rsidR="00551FBD" w:rsidRDefault="008C5111">
      <w:pPr>
        <w:spacing w:line="274" w:lineRule="exact"/>
        <w:ind w:left="898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аналитико-синтетической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сферы</w:t>
      </w:r>
    </w:p>
    <w:p w:rsidR="00551FBD" w:rsidRDefault="008C5111">
      <w:pPr>
        <w:pStyle w:val="a3"/>
        <w:ind w:left="332" w:right="344" w:firstLine="566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наглядно-образному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обобщением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наглядном уровне в работе над математическими навыками. Развитие способности анализировать</w:t>
      </w:r>
      <w:r>
        <w:rPr>
          <w:spacing w:val="1"/>
        </w:rPr>
        <w:t xml:space="preserve"> </w:t>
      </w:r>
      <w:r>
        <w:t>простые закономерности. Умение выделять в явлении природы разные особенности, вычленять в</w:t>
      </w:r>
      <w:r>
        <w:rPr>
          <w:spacing w:val="1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 качества.</w:t>
      </w:r>
    </w:p>
    <w:p w:rsidR="00551FBD" w:rsidRDefault="008C5111">
      <w:pPr>
        <w:pStyle w:val="a3"/>
        <w:ind w:left="332" w:right="343" w:firstLine="566"/>
      </w:pPr>
      <w:r>
        <w:t>Упражнения на простейший анализ с практическим и мысленным расчленением объекта на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элементы;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группировку:</w:t>
      </w:r>
      <w:r>
        <w:rPr>
          <w:spacing w:val="1"/>
        </w:rPr>
        <w:t xml:space="preserve"> </w:t>
      </w:r>
      <w:r>
        <w:t>“Исключи</w:t>
      </w:r>
      <w:r>
        <w:rPr>
          <w:spacing w:val="1"/>
        </w:rPr>
        <w:t xml:space="preserve"> </w:t>
      </w:r>
      <w:r>
        <w:t>лишнее”,</w:t>
      </w:r>
      <w:r>
        <w:rPr>
          <w:spacing w:val="1"/>
        </w:rPr>
        <w:t xml:space="preserve"> </w:t>
      </w:r>
      <w:r>
        <w:t>“Сходство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различие”,</w:t>
      </w:r>
      <w:r>
        <w:rPr>
          <w:spacing w:val="1"/>
        </w:rPr>
        <w:t xml:space="preserve"> </w:t>
      </w:r>
      <w:r>
        <w:t>“Продолжи</w:t>
      </w:r>
      <w:r>
        <w:rPr>
          <w:spacing w:val="1"/>
        </w:rPr>
        <w:t xml:space="preserve"> </w:t>
      </w:r>
      <w:r>
        <w:t>закономерность”;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задачи 1-го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утверждением.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4"/>
        </w:rPr>
        <w:t xml:space="preserve"> </w:t>
      </w:r>
      <w:r>
        <w:t>внимания</w:t>
      </w:r>
    </w:p>
    <w:p w:rsidR="00551FBD" w:rsidRDefault="008C5111">
      <w:pPr>
        <w:pStyle w:val="a3"/>
        <w:ind w:left="332" w:right="342" w:firstLine="566"/>
      </w:pPr>
      <w:r>
        <w:t>Развитие навыков сосредоточения и устойчивости внимания при работе над вычислительными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 речи. Упражнения на поиски ходов в простых</w:t>
      </w:r>
      <w:r>
        <w:rPr>
          <w:spacing w:val="1"/>
        </w:rPr>
        <w:t xml:space="preserve"> </w:t>
      </w:r>
      <w:r>
        <w:t>лабиринтах; “Графический</w:t>
      </w:r>
      <w:r>
        <w:rPr>
          <w:spacing w:val="1"/>
        </w:rPr>
        <w:t xml:space="preserve"> </w:t>
      </w:r>
      <w:r>
        <w:t>диктант” с выявлением закономерностей (по визуальному образцу); составление простых узоров из</w:t>
      </w:r>
      <w:r>
        <w:rPr>
          <w:spacing w:val="1"/>
        </w:rPr>
        <w:t xml:space="preserve"> </w:t>
      </w:r>
      <w:r>
        <w:t>карточек по образцу (“Мозаика”); знакомство с игрой “Муха” — 1-й уровень (с указкой у доски);</w:t>
      </w:r>
      <w:r>
        <w:rPr>
          <w:spacing w:val="1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“Внимательный</w:t>
      </w:r>
      <w:r>
        <w:rPr>
          <w:spacing w:val="-2"/>
        </w:rPr>
        <w:t xml:space="preserve"> </w:t>
      </w:r>
      <w:r>
        <w:t>художник”,</w:t>
      </w:r>
      <w:r>
        <w:rPr>
          <w:spacing w:val="-1"/>
        </w:rPr>
        <w:t xml:space="preserve"> </w:t>
      </w:r>
      <w:r>
        <w:t>“Точки”, “И</w:t>
      </w:r>
      <w:r>
        <w:rPr>
          <w:spacing w:val="1"/>
        </w:rPr>
        <w:t xml:space="preserve"> </w:t>
      </w:r>
      <w:r>
        <w:t>мы...”,</w:t>
      </w:r>
      <w:r>
        <w:rPr>
          <w:spacing w:val="-1"/>
        </w:rPr>
        <w:t xml:space="preserve"> </w:t>
      </w:r>
      <w:r>
        <w:t>“Запутанные</w:t>
      </w:r>
      <w:r>
        <w:rPr>
          <w:spacing w:val="-2"/>
        </w:rPr>
        <w:t xml:space="preserve"> </w:t>
      </w:r>
      <w:r>
        <w:t>дорожки”.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воображения</w:t>
      </w:r>
    </w:p>
    <w:p w:rsidR="00551FBD" w:rsidRDefault="008C5111">
      <w:pPr>
        <w:pStyle w:val="a3"/>
        <w:ind w:left="332" w:right="353" w:firstLine="566"/>
      </w:pPr>
      <w:r>
        <w:t>Развитие пространственной ориентировки, восприятия глубины и объема, выделение фигуры из</w:t>
      </w:r>
      <w:r>
        <w:rPr>
          <w:spacing w:val="-57"/>
        </w:rPr>
        <w:t xml:space="preserve"> </w:t>
      </w:r>
      <w:r>
        <w:t>фона.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воображения.</w:t>
      </w:r>
    </w:p>
    <w:p w:rsidR="00551FBD" w:rsidRDefault="008C5111">
      <w:pPr>
        <w:pStyle w:val="a3"/>
        <w:ind w:left="332" w:right="343" w:firstLine="566"/>
      </w:pPr>
      <w:r>
        <w:t>Упражнения на развитие пространственной координации (понятия — слева, справа, перед, за и</w:t>
      </w:r>
      <w:r>
        <w:rPr>
          <w:spacing w:val="1"/>
        </w:rPr>
        <w:t xml:space="preserve"> </w:t>
      </w:r>
      <w:r>
        <w:t>т.п.):</w:t>
      </w:r>
      <w:r>
        <w:rPr>
          <w:spacing w:val="1"/>
        </w:rPr>
        <w:t xml:space="preserve"> </w:t>
      </w:r>
      <w:r>
        <w:t>“Графический</w:t>
      </w:r>
      <w:r>
        <w:rPr>
          <w:spacing w:val="1"/>
        </w:rPr>
        <w:t xml:space="preserve"> </w:t>
      </w:r>
      <w:r>
        <w:t>диктант”,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мозаики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зарисовыванием</w:t>
      </w:r>
      <w:proofErr w:type="spellEnd"/>
      <w:r>
        <w:t xml:space="preserve"> в тетрадь, нахождение заданной фигуры из двух или более изображений. Игры на</w:t>
      </w:r>
      <w:r>
        <w:rPr>
          <w:spacing w:val="1"/>
        </w:rPr>
        <w:t xml:space="preserve"> </w:t>
      </w:r>
      <w:r>
        <w:t>перевоплощение.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4"/>
        </w:rPr>
        <w:t xml:space="preserve"> </w:t>
      </w:r>
      <w:r>
        <w:t>памяти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firstLine="566"/>
        <w:jc w:val="left"/>
      </w:pPr>
      <w:r>
        <w:lastRenderedPageBreak/>
        <w:t>Развитие</w:t>
      </w:r>
      <w:r>
        <w:rPr>
          <w:spacing w:val="17"/>
        </w:rPr>
        <w:t xml:space="preserve"> </w:t>
      </w:r>
      <w:r>
        <w:t>объема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устойчивости</w:t>
      </w:r>
      <w:r>
        <w:rPr>
          <w:spacing w:val="19"/>
        </w:rPr>
        <w:t xml:space="preserve"> </w:t>
      </w:r>
      <w:r>
        <w:t>визуальной</w:t>
      </w:r>
      <w:r>
        <w:rPr>
          <w:spacing w:val="19"/>
        </w:rPr>
        <w:t xml:space="preserve"> </w:t>
      </w:r>
      <w:r>
        <w:t>памяти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ликвидацией</w:t>
      </w:r>
      <w:r>
        <w:rPr>
          <w:spacing w:val="16"/>
        </w:rPr>
        <w:t xml:space="preserve"> </w:t>
      </w:r>
      <w:r>
        <w:t>пробелов</w:t>
      </w:r>
      <w:r>
        <w:rPr>
          <w:spacing w:val="-57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и речевых</w:t>
      </w:r>
      <w:r>
        <w:rPr>
          <w:spacing w:val="2"/>
        </w:rPr>
        <w:t xml:space="preserve"> </w:t>
      </w:r>
      <w:r>
        <w:t>навыков.</w:t>
      </w:r>
    </w:p>
    <w:p w:rsidR="00551FBD" w:rsidRDefault="008C5111">
      <w:pPr>
        <w:pStyle w:val="a3"/>
        <w:tabs>
          <w:tab w:val="left" w:pos="2508"/>
          <w:tab w:val="left" w:pos="3059"/>
          <w:tab w:val="left" w:pos="4704"/>
          <w:tab w:val="left" w:pos="6121"/>
          <w:tab w:val="left" w:pos="7510"/>
          <w:tab w:val="left" w:pos="8231"/>
          <w:tab w:val="left" w:pos="9620"/>
          <w:tab w:val="left" w:pos="10263"/>
        </w:tabs>
        <w:ind w:left="332" w:right="343" w:firstLine="566"/>
        <w:jc w:val="left"/>
      </w:pPr>
      <w:r>
        <w:t>Упражнения</w:t>
      </w:r>
      <w:r>
        <w:tab/>
        <w:t>на</w:t>
      </w:r>
      <w:r>
        <w:tab/>
        <w:t>запоминание</w:t>
      </w:r>
      <w:r>
        <w:tab/>
        <w:t>различных</w:t>
      </w:r>
      <w:r>
        <w:tab/>
        <w:t>предметов</w:t>
      </w:r>
      <w:r>
        <w:tab/>
        <w:t>(5-6</w:t>
      </w:r>
      <w:r>
        <w:tab/>
        <w:t>предметов</w:t>
      </w:r>
      <w:r>
        <w:tab/>
        <w:t>без</w:t>
      </w:r>
      <w:r>
        <w:tab/>
      </w:r>
      <w:r>
        <w:rPr>
          <w:spacing w:val="-1"/>
        </w:rPr>
        <w:t>учета</w:t>
      </w:r>
      <w:r>
        <w:rPr>
          <w:spacing w:val="-57"/>
        </w:rPr>
        <w:t xml:space="preserve"> </w:t>
      </w:r>
      <w:r>
        <w:t>месторасположения),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“Внимательный</w:t>
      </w:r>
      <w:r>
        <w:rPr>
          <w:spacing w:val="-1"/>
        </w:rPr>
        <w:t xml:space="preserve"> </w:t>
      </w:r>
      <w:r>
        <w:t>художник”, “Найди отличия”.</w:t>
      </w:r>
    </w:p>
    <w:p w:rsidR="00551FBD" w:rsidRDefault="008C5111">
      <w:pPr>
        <w:pStyle w:val="a3"/>
        <w:spacing w:before="1"/>
        <w:ind w:left="898"/>
        <w:jc w:val="left"/>
      </w:pPr>
      <w:r>
        <w:t>Развитие</w:t>
      </w:r>
      <w:r>
        <w:rPr>
          <w:spacing w:val="-7"/>
        </w:rPr>
        <w:t xml:space="preserve"> </w:t>
      </w:r>
      <w:r>
        <w:t>личностно-мотивационной</w:t>
      </w:r>
      <w:r>
        <w:rPr>
          <w:spacing w:val="-6"/>
        </w:rPr>
        <w:t xml:space="preserve"> </w:t>
      </w:r>
      <w:r>
        <w:t>сферы</w:t>
      </w:r>
    </w:p>
    <w:p w:rsidR="00551FBD" w:rsidRDefault="008C5111">
      <w:pPr>
        <w:pStyle w:val="a3"/>
        <w:ind w:left="332" w:firstLine="566"/>
        <w:jc w:val="left"/>
      </w:pPr>
      <w:r>
        <w:t>Формирование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мотивации,</w:t>
      </w:r>
      <w:r>
        <w:rPr>
          <w:spacing w:val="29"/>
        </w:rPr>
        <w:t xml:space="preserve"> </w:t>
      </w:r>
      <w:r>
        <w:t>снятие</w:t>
      </w:r>
      <w:r>
        <w:rPr>
          <w:spacing w:val="28"/>
        </w:rPr>
        <w:t xml:space="preserve"> </w:t>
      </w:r>
      <w:r>
        <w:t>тревожности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невротических</w:t>
      </w:r>
      <w:r>
        <w:rPr>
          <w:spacing w:val="28"/>
        </w:rPr>
        <w:t xml:space="preserve"> </w:t>
      </w:r>
      <w:r>
        <w:t>комплексов,</w:t>
      </w:r>
      <w:r>
        <w:rPr>
          <w:spacing w:val="-5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периодом адаптации.</w:t>
      </w:r>
    </w:p>
    <w:p w:rsidR="00551FBD" w:rsidRDefault="008C5111">
      <w:pPr>
        <w:pStyle w:val="a3"/>
        <w:ind w:left="332" w:firstLine="566"/>
        <w:jc w:val="left"/>
      </w:pPr>
      <w:r>
        <w:t>Упражнения-этюды</w:t>
      </w:r>
      <w:r>
        <w:rPr>
          <w:spacing w:val="53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перевоплощение,</w:t>
      </w:r>
      <w:r>
        <w:rPr>
          <w:spacing w:val="53"/>
        </w:rPr>
        <w:t xml:space="preserve"> </w:t>
      </w:r>
      <w:r>
        <w:t>рисунки</w:t>
      </w:r>
      <w:r>
        <w:rPr>
          <w:spacing w:val="54"/>
        </w:rPr>
        <w:t xml:space="preserve"> </w:t>
      </w:r>
      <w:r>
        <w:t>“Моя</w:t>
      </w:r>
      <w:r>
        <w:rPr>
          <w:spacing w:val="53"/>
        </w:rPr>
        <w:t xml:space="preserve"> </w:t>
      </w:r>
      <w:r>
        <w:t>проблема”,</w:t>
      </w:r>
      <w:r>
        <w:rPr>
          <w:spacing w:val="53"/>
        </w:rPr>
        <w:t xml:space="preserve"> </w:t>
      </w:r>
      <w:r>
        <w:t>тестирование</w:t>
      </w:r>
      <w:r>
        <w:rPr>
          <w:spacing w:val="54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тревожности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методики</w:t>
      </w:r>
      <w:r>
        <w:rPr>
          <w:spacing w:val="-1"/>
        </w:rPr>
        <w:t xml:space="preserve"> </w:t>
      </w:r>
      <w:r>
        <w:t>“Дом. Дерево.</w:t>
      </w:r>
      <w:r>
        <w:rPr>
          <w:spacing w:val="-1"/>
        </w:rPr>
        <w:t xml:space="preserve"> </w:t>
      </w:r>
      <w:r>
        <w:t>Человек”.</w:t>
      </w:r>
    </w:p>
    <w:p w:rsidR="00551FBD" w:rsidRDefault="008C5111">
      <w:pPr>
        <w:pStyle w:val="a3"/>
        <w:ind w:left="898"/>
        <w:jc w:val="left"/>
      </w:pPr>
      <w:r>
        <w:t>класс</w:t>
      </w:r>
    </w:p>
    <w:p w:rsidR="00551FBD" w:rsidRDefault="008C5111">
      <w:pPr>
        <w:pStyle w:val="2"/>
        <w:spacing w:before="4"/>
        <w:ind w:left="898"/>
        <w:jc w:val="left"/>
      </w:pPr>
      <w:r>
        <w:t>Развитие</w:t>
      </w:r>
      <w:r>
        <w:rPr>
          <w:spacing w:val="-6"/>
        </w:rPr>
        <w:t xml:space="preserve"> </w:t>
      </w:r>
      <w:r>
        <w:t>аналитико-синтетической</w:t>
      </w:r>
      <w:r>
        <w:rPr>
          <w:spacing w:val="-4"/>
        </w:rPr>
        <w:t xml:space="preserve"> </w:t>
      </w:r>
      <w:r>
        <w:t>сферы</w:t>
      </w:r>
    </w:p>
    <w:p w:rsidR="00551FBD" w:rsidRDefault="008C5111">
      <w:pPr>
        <w:pStyle w:val="a3"/>
        <w:ind w:left="332" w:right="342" w:firstLine="566"/>
      </w:pPr>
      <w:r>
        <w:t>Развитие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требуется</w:t>
      </w:r>
      <w:r>
        <w:rPr>
          <w:spacing w:val="2"/>
        </w:rPr>
        <w:t xml:space="preserve"> </w:t>
      </w:r>
      <w:r>
        <w:t>абстрагироваться</w:t>
      </w:r>
      <w:r>
        <w:rPr>
          <w:spacing w:val="-1"/>
        </w:rPr>
        <w:t xml:space="preserve"> </w:t>
      </w:r>
      <w:r>
        <w:t>от несущественных признаков.</w:t>
      </w:r>
    </w:p>
    <w:p w:rsidR="00551FBD" w:rsidRDefault="008C5111">
      <w:pPr>
        <w:pStyle w:val="a3"/>
        <w:ind w:left="332" w:right="348" w:firstLine="566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“Продолжи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ряд”,</w:t>
      </w:r>
      <w:r>
        <w:rPr>
          <w:spacing w:val="1"/>
        </w:rPr>
        <w:t xml:space="preserve"> </w:t>
      </w:r>
      <w:r>
        <w:t>“Продолжи</w:t>
      </w:r>
      <w:r>
        <w:rPr>
          <w:spacing w:val="1"/>
        </w:rPr>
        <w:t xml:space="preserve"> </w:t>
      </w:r>
      <w:r>
        <w:t>закономерность”, “Дорисуй девятое”, несложные логические задания на поиск недостающей фигуры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 1-2 особенностей, лежащих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выбора,</w:t>
      </w:r>
    </w:p>
    <w:p w:rsidR="00551FBD" w:rsidRDefault="008C5111">
      <w:pPr>
        <w:pStyle w:val="a3"/>
        <w:ind w:left="332" w:right="343" w:firstLine="566"/>
      </w:pPr>
      <w:r>
        <w:t>Противоположное</w:t>
      </w:r>
      <w:r>
        <w:rPr>
          <w:spacing w:val="1"/>
        </w:rPr>
        <w:t xml:space="preserve"> </w:t>
      </w:r>
      <w:r>
        <w:t>слово”,</w:t>
      </w:r>
      <w:r>
        <w:rPr>
          <w:spacing w:val="1"/>
        </w:rPr>
        <w:t xml:space="preserve"> </w:t>
      </w:r>
      <w:r>
        <w:t>“Подбери</w:t>
      </w:r>
      <w:r>
        <w:rPr>
          <w:spacing w:val="1"/>
        </w:rPr>
        <w:t xml:space="preserve"> </w:t>
      </w:r>
      <w:r>
        <w:t>пару”,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обратным утверждением).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4"/>
        </w:rPr>
        <w:t xml:space="preserve"> </w:t>
      </w:r>
      <w:r>
        <w:t>внимания</w:t>
      </w:r>
    </w:p>
    <w:p w:rsidR="00551FBD" w:rsidRDefault="008C5111">
      <w:pPr>
        <w:pStyle w:val="a3"/>
        <w:ind w:left="332" w:right="352" w:firstLine="566"/>
      </w:pPr>
      <w:r>
        <w:t>Повышение объема внимания, развитие переключения внимания и навыков самоконтроля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 заданий</w:t>
      </w:r>
      <w:r>
        <w:rPr>
          <w:spacing w:val="-1"/>
        </w:rPr>
        <w:t xml:space="preserve"> </w:t>
      </w:r>
      <w:r>
        <w:t>математического и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плана.</w:t>
      </w:r>
    </w:p>
    <w:p w:rsidR="00551FBD" w:rsidRDefault="008C5111">
      <w:pPr>
        <w:pStyle w:val="a3"/>
        <w:ind w:left="332" w:right="345" w:firstLine="566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самоконтроля:</w:t>
      </w:r>
      <w:r>
        <w:rPr>
          <w:spacing w:val="1"/>
        </w:rPr>
        <w:t xml:space="preserve"> </w:t>
      </w:r>
      <w:r>
        <w:t>“Графический</w:t>
      </w:r>
      <w:r>
        <w:rPr>
          <w:spacing w:val="1"/>
        </w:rPr>
        <w:t xml:space="preserve"> </w:t>
      </w:r>
      <w:r>
        <w:t>диктант”</w:t>
      </w:r>
      <w:r>
        <w:rPr>
          <w:spacing w:val="1"/>
        </w:rPr>
        <w:t xml:space="preserve"> </w:t>
      </w:r>
      <w:r>
        <w:t>(двухцветные</w:t>
      </w:r>
      <w:r>
        <w:rPr>
          <w:spacing w:val="1"/>
        </w:rPr>
        <w:t xml:space="preserve"> </w:t>
      </w:r>
      <w:r>
        <w:t>варианты с аудиальной инструкцией), игра “Муха” — 2-й уровень (с визуальным контролем), поиски</w:t>
      </w:r>
      <w:r>
        <w:rPr>
          <w:spacing w:val="1"/>
        </w:rPr>
        <w:t xml:space="preserve"> </w:t>
      </w:r>
      <w:r>
        <w:t>ходов в лабиринтах с опорой на план, составление узоров (“Мозаика”, “Точки”, выполнение заданий</w:t>
      </w:r>
      <w:r>
        <w:rPr>
          <w:spacing w:val="1"/>
        </w:rPr>
        <w:t xml:space="preserve"> </w:t>
      </w:r>
      <w:r>
        <w:t>“Запутанные</w:t>
      </w:r>
      <w:r>
        <w:rPr>
          <w:spacing w:val="-3"/>
        </w:rPr>
        <w:t xml:space="preserve"> </w:t>
      </w:r>
      <w:r>
        <w:t>дорожки”,</w:t>
      </w:r>
      <w:r>
        <w:rPr>
          <w:spacing w:val="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“Внимательный художник”).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воображения</w:t>
      </w:r>
    </w:p>
    <w:p w:rsidR="00551FBD" w:rsidRDefault="008C5111">
      <w:pPr>
        <w:pStyle w:val="a3"/>
        <w:ind w:left="332" w:right="339" w:firstLine="566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“зашумленных”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конструктивных</w:t>
      </w:r>
      <w:r>
        <w:rPr>
          <w:spacing w:val="2"/>
        </w:rPr>
        <w:t xml:space="preserve"> </w:t>
      </w:r>
      <w:r>
        <w:t>навыков.</w:t>
      </w:r>
    </w:p>
    <w:p w:rsidR="00551FBD" w:rsidRDefault="008C5111">
      <w:pPr>
        <w:pStyle w:val="a3"/>
        <w:ind w:left="332" w:right="352" w:firstLine="566"/>
      </w:pP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перевоплощение:</w:t>
      </w:r>
      <w:r>
        <w:rPr>
          <w:spacing w:val="1"/>
        </w:rPr>
        <w:t xml:space="preserve"> </w:t>
      </w:r>
      <w:r>
        <w:t>“Мозаика”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элементов)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зарисовыванием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тетрадь,</w:t>
      </w:r>
      <w:r>
        <w:rPr>
          <w:spacing w:val="1"/>
        </w:rPr>
        <w:t xml:space="preserve"> </w:t>
      </w:r>
      <w:r>
        <w:t>“Зашифрованный</w:t>
      </w:r>
      <w:r>
        <w:rPr>
          <w:spacing w:val="1"/>
        </w:rPr>
        <w:t xml:space="preserve"> </w:t>
      </w:r>
      <w:r>
        <w:t>рисунок”,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складывание узоров по</w:t>
      </w:r>
      <w:r>
        <w:rPr>
          <w:spacing w:val="2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памяти.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4"/>
        </w:rPr>
        <w:t xml:space="preserve"> </w:t>
      </w:r>
      <w:r>
        <w:t>памяти</w:t>
      </w:r>
    </w:p>
    <w:p w:rsidR="00551FBD" w:rsidRDefault="008C5111">
      <w:pPr>
        <w:pStyle w:val="a3"/>
        <w:ind w:left="332" w:right="352" w:firstLine="566"/>
      </w:pPr>
      <w:r>
        <w:t>Развитие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аудиальной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заучивании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словесных понятий, стихов, проз.</w:t>
      </w:r>
    </w:p>
    <w:p w:rsidR="00551FBD" w:rsidRDefault="008C5111">
      <w:pPr>
        <w:pStyle w:val="a3"/>
        <w:ind w:left="332" w:right="343" w:firstLine="566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увеличивается (5—7 предметов</w:t>
      </w:r>
      <w:r>
        <w:rPr>
          <w:spacing w:val="1"/>
        </w:rPr>
        <w:t xml:space="preserve"> </w:t>
      </w:r>
      <w:r>
        <w:t>с учетом расположения).</w:t>
      </w:r>
      <w:r>
        <w:rPr>
          <w:spacing w:val="1"/>
        </w:rPr>
        <w:t xml:space="preserve"> </w:t>
      </w:r>
      <w:r>
        <w:t>Игра “Снежный ком” 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информации, представленной аудиально.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7"/>
        </w:rPr>
        <w:t xml:space="preserve"> </w:t>
      </w:r>
      <w:r>
        <w:t>личностно-мотивационной</w:t>
      </w:r>
      <w:r>
        <w:rPr>
          <w:spacing w:val="-6"/>
        </w:rPr>
        <w:t xml:space="preserve"> </w:t>
      </w:r>
      <w:r>
        <w:t>сферы</w:t>
      </w:r>
    </w:p>
    <w:p w:rsidR="00551FBD" w:rsidRDefault="008C5111">
      <w:pPr>
        <w:pStyle w:val="a3"/>
        <w:ind w:left="332" w:right="352" w:firstLine="566"/>
      </w:pP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размышлению и</w:t>
      </w:r>
      <w:r>
        <w:rPr>
          <w:spacing w:val="-2"/>
        </w:rPr>
        <w:t xml:space="preserve"> </w:t>
      </w:r>
      <w:r>
        <w:t>поиску,</w:t>
      </w:r>
    </w:p>
    <w:p w:rsidR="00551FBD" w:rsidRDefault="008C5111">
      <w:pPr>
        <w:pStyle w:val="a3"/>
        <w:ind w:left="332" w:right="347" w:firstLine="566"/>
      </w:pPr>
      <w:r>
        <w:t>требующие</w:t>
      </w:r>
      <w:r>
        <w:rPr>
          <w:spacing w:val="1"/>
        </w:rPr>
        <w:t xml:space="preserve"> </w:t>
      </w:r>
      <w:r>
        <w:t>нетрадиционного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(задание</w:t>
      </w:r>
      <w:r>
        <w:rPr>
          <w:spacing w:val="1"/>
        </w:rPr>
        <w:t xml:space="preserve"> </w:t>
      </w:r>
      <w:r>
        <w:t>“Подбери</w:t>
      </w:r>
      <w:r>
        <w:rPr>
          <w:spacing w:val="1"/>
        </w:rPr>
        <w:t xml:space="preserve"> </w:t>
      </w:r>
      <w:r>
        <w:t>пару”,</w:t>
      </w:r>
      <w:r>
        <w:rPr>
          <w:spacing w:val="1"/>
        </w:rPr>
        <w:t xml:space="preserve"> </w:t>
      </w:r>
      <w:r>
        <w:t>лабиринты,</w:t>
      </w:r>
      <w:r>
        <w:rPr>
          <w:spacing w:val="61"/>
        </w:rPr>
        <w:t xml:space="preserve"> </w:t>
      </w:r>
      <w:r>
        <w:t>логические</w:t>
      </w:r>
      <w:r>
        <w:rPr>
          <w:spacing w:val="-57"/>
        </w:rPr>
        <w:t xml:space="preserve"> </w:t>
      </w:r>
      <w:r>
        <w:t>задачи).</w:t>
      </w:r>
    </w:p>
    <w:p w:rsidR="00551FBD" w:rsidRDefault="008C5111">
      <w:pPr>
        <w:pStyle w:val="a3"/>
        <w:ind w:left="898"/>
        <w:jc w:val="left"/>
      </w:pPr>
      <w:r>
        <w:t>класс</w:t>
      </w:r>
    </w:p>
    <w:p w:rsidR="00551FBD" w:rsidRDefault="008C5111">
      <w:pPr>
        <w:pStyle w:val="2"/>
        <w:spacing w:before="5"/>
        <w:ind w:left="898"/>
        <w:jc w:val="left"/>
      </w:pPr>
      <w:r>
        <w:t>Развитие</w:t>
      </w:r>
      <w:r>
        <w:rPr>
          <w:spacing w:val="-6"/>
        </w:rPr>
        <w:t xml:space="preserve"> </w:t>
      </w:r>
      <w:r>
        <w:t>аналитико-синтетической</w:t>
      </w:r>
      <w:r>
        <w:rPr>
          <w:spacing w:val="-4"/>
        </w:rPr>
        <w:t xml:space="preserve"> </w:t>
      </w:r>
      <w:r>
        <w:t>сферы</w:t>
      </w:r>
    </w:p>
    <w:p w:rsidR="00551FBD" w:rsidRDefault="008C5111">
      <w:pPr>
        <w:pStyle w:val="a3"/>
        <w:ind w:left="332" w:right="347" w:firstLine="566"/>
      </w:pPr>
      <w:r>
        <w:t>Продолжение развития наглядно-образного мышления и способности анализировать. Анализ 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абстрагированием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признаков.</w:t>
      </w:r>
    </w:p>
    <w:p w:rsidR="00551FBD" w:rsidRDefault="008C5111">
      <w:pPr>
        <w:pStyle w:val="a3"/>
        <w:ind w:left="332" w:right="342" w:firstLine="566"/>
      </w:pPr>
      <w:r>
        <w:t>Упражнения,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абстрагирования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6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выделения существенных признаков с последующим использованием проведенного обобщения и</w:t>
      </w:r>
      <w:r>
        <w:rPr>
          <w:spacing w:val="1"/>
        </w:rPr>
        <w:t xml:space="preserve"> </w:t>
      </w:r>
      <w:r>
        <w:t>выявления закономерности для выполнения заданий: продолжение ряда чисел, фигур, слов, действий</w:t>
      </w:r>
      <w:r>
        <w:rPr>
          <w:spacing w:val="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заданной</w:t>
      </w:r>
      <w:r>
        <w:rPr>
          <w:spacing w:val="26"/>
        </w:rPr>
        <w:t xml:space="preserve"> </w:t>
      </w:r>
      <w:r>
        <w:t>закономерности.</w:t>
      </w:r>
      <w:r>
        <w:rPr>
          <w:spacing w:val="25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поиск</w:t>
      </w:r>
      <w:r>
        <w:rPr>
          <w:spacing w:val="25"/>
        </w:rPr>
        <w:t xml:space="preserve"> </w:t>
      </w:r>
      <w:r>
        <w:t>недостающей</w:t>
      </w:r>
      <w:r>
        <w:rPr>
          <w:spacing w:val="26"/>
        </w:rPr>
        <w:t xml:space="preserve"> </w:t>
      </w:r>
      <w:r>
        <w:t>фигуры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нахождением</w:t>
      </w:r>
      <w:r>
        <w:rPr>
          <w:spacing w:val="24"/>
        </w:rPr>
        <w:t xml:space="preserve"> </w:t>
      </w:r>
      <w:r>
        <w:t>2-3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50"/>
      </w:pPr>
      <w:r>
        <w:lastRenderedPageBreak/>
        <w:t>особенностей, лежащих в основе выбора, поиск признака отличия одной группы фигур (или понятий)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другой.</w:t>
      </w:r>
    </w:p>
    <w:p w:rsidR="00551FBD" w:rsidRDefault="008C5111">
      <w:pPr>
        <w:pStyle w:val="a3"/>
        <w:ind w:left="898" w:right="3336"/>
      </w:pPr>
      <w:r>
        <w:t>Построение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умозаключений,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уточнение.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</w:p>
    <w:p w:rsidR="00551FBD" w:rsidRDefault="008C5111">
      <w:pPr>
        <w:pStyle w:val="a3"/>
        <w:spacing w:before="1"/>
        <w:ind w:left="332" w:right="349" w:firstLine="708"/>
      </w:pPr>
      <w:r>
        <w:t>Развитие переключения внимания, формирование навыков произвольности. Упражнения на</w:t>
      </w:r>
      <w:r>
        <w:rPr>
          <w:spacing w:val="1"/>
        </w:rPr>
        <w:t xml:space="preserve"> </w:t>
      </w:r>
      <w:r>
        <w:t>поиски ходов в сложных лабиринтах с опорой на план и составление детьми собственных планов к</w:t>
      </w:r>
      <w:r>
        <w:rPr>
          <w:spacing w:val="1"/>
        </w:rPr>
        <w:t xml:space="preserve"> </w:t>
      </w:r>
      <w:r>
        <w:t>лабиринтам, игра “Муха”</w:t>
      </w:r>
      <w:r>
        <w:rPr>
          <w:spacing w:val="1"/>
        </w:rPr>
        <w:t xml:space="preserve"> </w:t>
      </w:r>
      <w:r>
        <w:t>— 3-й</w:t>
      </w:r>
      <w:r>
        <w:rPr>
          <w:spacing w:val="1"/>
        </w:rPr>
        <w:t xml:space="preserve"> </w:t>
      </w:r>
      <w:r>
        <w:t>уровень (работа в</w:t>
      </w:r>
      <w:r>
        <w:rPr>
          <w:spacing w:val="1"/>
        </w:rPr>
        <w:t xml:space="preserve"> </w:t>
      </w:r>
      <w:r>
        <w:t>умозрительном плане), игра “Кто быстрее и</w:t>
      </w:r>
      <w:r>
        <w:rPr>
          <w:spacing w:val="1"/>
        </w:rPr>
        <w:t xml:space="preserve"> </w:t>
      </w:r>
      <w:r>
        <w:t>точнее”,</w:t>
      </w:r>
      <w:r>
        <w:rPr>
          <w:spacing w:val="-2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 диагностическом</w:t>
      </w:r>
      <w:r>
        <w:rPr>
          <w:spacing w:val="-2"/>
        </w:rPr>
        <w:t xml:space="preserve"> </w:t>
      </w:r>
      <w:r>
        <w:t>тесте</w:t>
      </w:r>
      <w:r>
        <w:rPr>
          <w:spacing w:val="-2"/>
        </w:rPr>
        <w:t xml:space="preserve"> </w:t>
      </w:r>
      <w:r>
        <w:t>“Корректурная</w:t>
      </w:r>
      <w:r>
        <w:rPr>
          <w:spacing w:val="-2"/>
        </w:rPr>
        <w:t xml:space="preserve"> </w:t>
      </w:r>
      <w:r>
        <w:t>проба”,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тексте.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7"/>
        </w:rPr>
        <w:t xml:space="preserve"> </w:t>
      </w:r>
      <w:r>
        <w:t>воображения</w:t>
      </w:r>
    </w:p>
    <w:p w:rsidR="00551FBD" w:rsidRDefault="008C5111">
      <w:pPr>
        <w:pStyle w:val="a3"/>
        <w:ind w:left="332" w:right="342" w:firstLine="708"/>
      </w:pP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наборов</w:t>
      </w:r>
      <w:r>
        <w:rPr>
          <w:spacing w:val="-1"/>
        </w:rPr>
        <w:t xml:space="preserve"> </w:t>
      </w:r>
      <w:r>
        <w:t>“Волшебный круг”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4"/>
        </w:rPr>
        <w:t xml:space="preserve"> </w:t>
      </w:r>
      <w:r>
        <w:t>памяти</w:t>
      </w:r>
    </w:p>
    <w:p w:rsidR="00551FBD" w:rsidRDefault="008C5111">
      <w:pPr>
        <w:pStyle w:val="a3"/>
        <w:ind w:left="332" w:right="343" w:firstLine="708"/>
      </w:pPr>
      <w:r>
        <w:t>Развитие визуальной, аудиальной и тактильной памяти (увеличение объема, устойчивости,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кратковременной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долговременную</w:t>
      </w:r>
      <w:r>
        <w:rPr>
          <w:spacing w:val="-1"/>
        </w:rPr>
        <w:t xml:space="preserve"> </w:t>
      </w:r>
      <w:r>
        <w:t>память).</w:t>
      </w:r>
    </w:p>
    <w:p w:rsidR="00551FBD" w:rsidRDefault="008C5111">
      <w:pPr>
        <w:pStyle w:val="a3"/>
        <w:ind w:left="332" w:right="342" w:firstLine="708"/>
      </w:pPr>
      <w:r>
        <w:t>Упражнения аналогичные, используемые на 2-м этапе, с увеличением объема и сложности</w:t>
      </w:r>
      <w:r>
        <w:rPr>
          <w:spacing w:val="1"/>
        </w:rPr>
        <w:t xml:space="preserve"> </w:t>
      </w:r>
      <w:r>
        <w:t>запоминаемой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“Зрительный</w:t>
      </w:r>
      <w:r>
        <w:rPr>
          <w:spacing w:val="1"/>
        </w:rPr>
        <w:t xml:space="preserve"> </w:t>
      </w:r>
      <w:r>
        <w:t>диктант”,</w:t>
      </w:r>
      <w:r>
        <w:rPr>
          <w:spacing w:val="6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“Волшебный</w:t>
      </w:r>
      <w:r>
        <w:rPr>
          <w:spacing w:val="1"/>
        </w:rPr>
        <w:t xml:space="preserve"> </w:t>
      </w:r>
      <w:r>
        <w:t>мешочек”.</w:t>
      </w:r>
    </w:p>
    <w:p w:rsidR="00551FBD" w:rsidRDefault="008C5111">
      <w:pPr>
        <w:pStyle w:val="a3"/>
        <w:ind w:left="1040" w:right="5553" w:hanging="142"/>
      </w:pPr>
      <w:r>
        <w:t>Развитие личностно-мотивационной сферы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551FBD" w:rsidRDefault="008C5111">
      <w:pPr>
        <w:pStyle w:val="a3"/>
        <w:spacing w:before="1"/>
        <w:ind w:left="332" w:right="349" w:firstLine="566"/>
      </w:pP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принятое</w:t>
      </w:r>
      <w:r>
        <w:rPr>
          <w:spacing w:val="-2"/>
        </w:rPr>
        <w:t xml:space="preserve"> </w:t>
      </w:r>
      <w:r>
        <w:t>решение.</w:t>
      </w:r>
    </w:p>
    <w:p w:rsidR="00551FBD" w:rsidRDefault="008C5111">
      <w:pPr>
        <w:pStyle w:val="a3"/>
        <w:ind w:left="898" w:right="7621"/>
        <w:jc w:val="left"/>
      </w:pPr>
      <w:r>
        <w:t>Планируемые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551FBD" w:rsidRDefault="008C5111">
      <w:pPr>
        <w:pStyle w:val="a3"/>
        <w:ind w:left="898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уметь:</w:t>
      </w:r>
    </w:p>
    <w:p w:rsidR="00551FBD" w:rsidRDefault="008C5111">
      <w:pPr>
        <w:pStyle w:val="a3"/>
        <w:ind w:left="898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пространстве;</w:t>
      </w:r>
    </w:p>
    <w:p w:rsidR="00551FBD" w:rsidRDefault="008C5111">
      <w:pPr>
        <w:pStyle w:val="a3"/>
        <w:ind w:left="332" w:firstLine="566"/>
        <w:jc w:val="left"/>
      </w:pPr>
      <w:r>
        <w:t>называть</w:t>
      </w:r>
      <w:r>
        <w:rPr>
          <w:spacing w:val="11"/>
        </w:rPr>
        <w:t xml:space="preserve"> </w:t>
      </w:r>
      <w:r>
        <w:t>предметы,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основным</w:t>
      </w:r>
      <w:r>
        <w:rPr>
          <w:spacing w:val="10"/>
        </w:rPr>
        <w:t xml:space="preserve"> </w:t>
      </w:r>
      <w:r>
        <w:t>свойствам</w:t>
      </w:r>
      <w:r>
        <w:rPr>
          <w:spacing w:val="19"/>
        </w:rPr>
        <w:t xml:space="preserve"> </w:t>
      </w:r>
      <w:r>
        <w:t>(цвету,</w:t>
      </w:r>
      <w:r>
        <w:rPr>
          <w:spacing w:val="6"/>
        </w:rPr>
        <w:t xml:space="preserve"> </w:t>
      </w:r>
      <w:r>
        <w:t>форме,</w:t>
      </w:r>
      <w:r>
        <w:rPr>
          <w:spacing w:val="13"/>
        </w:rPr>
        <w:t xml:space="preserve"> </w:t>
      </w:r>
      <w:r>
        <w:t>размеру,</w:t>
      </w:r>
      <w:r>
        <w:rPr>
          <w:spacing w:val="8"/>
        </w:rPr>
        <w:t xml:space="preserve"> </w:t>
      </w:r>
      <w:r>
        <w:t>вкусу,</w:t>
      </w:r>
      <w:r>
        <w:rPr>
          <w:spacing w:val="-57"/>
        </w:rPr>
        <w:t xml:space="preserve"> </w:t>
      </w:r>
      <w:r>
        <w:t>запаху,</w:t>
      </w:r>
      <w:r>
        <w:rPr>
          <w:spacing w:val="-8"/>
        </w:rPr>
        <w:t xml:space="preserve"> </w:t>
      </w:r>
      <w:r>
        <w:t>материалу);</w:t>
      </w:r>
    </w:p>
    <w:p w:rsidR="00551FBD" w:rsidRDefault="008C5111">
      <w:pPr>
        <w:pStyle w:val="a3"/>
        <w:ind w:left="898"/>
        <w:jc w:val="left"/>
      </w:pPr>
      <w:r>
        <w:t>полно</w:t>
      </w:r>
      <w:r>
        <w:rPr>
          <w:spacing w:val="-7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вопросы;</w:t>
      </w:r>
    </w:p>
    <w:p w:rsidR="00551FBD" w:rsidRDefault="008C5111">
      <w:pPr>
        <w:pStyle w:val="a3"/>
        <w:ind w:left="898" w:right="4576"/>
        <w:jc w:val="left"/>
      </w:pPr>
      <w:r>
        <w:rPr>
          <w:spacing w:val="-1"/>
        </w:rPr>
        <w:t xml:space="preserve">составлять </w:t>
      </w:r>
      <w:r>
        <w:t>простые нераспространенные предложения;</w:t>
      </w:r>
      <w:r>
        <w:rPr>
          <w:spacing w:val="-57"/>
        </w:rPr>
        <w:t xml:space="preserve"> </w:t>
      </w:r>
      <w:r>
        <w:t>класс</w:t>
      </w:r>
    </w:p>
    <w:p w:rsidR="00551FBD" w:rsidRDefault="008C5111">
      <w:pPr>
        <w:pStyle w:val="a3"/>
        <w:ind w:left="898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уметь:</w:t>
      </w:r>
    </w:p>
    <w:p w:rsidR="00551FBD" w:rsidRDefault="008C5111">
      <w:pPr>
        <w:pStyle w:val="a3"/>
        <w:ind w:left="898"/>
        <w:jc w:val="left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закономерности;</w:t>
      </w:r>
    </w:p>
    <w:p w:rsidR="00551FBD" w:rsidRDefault="008C5111">
      <w:pPr>
        <w:pStyle w:val="a3"/>
        <w:ind w:left="898"/>
        <w:jc w:val="left"/>
      </w:pPr>
      <w:r>
        <w:t>-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явлении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особенности;</w:t>
      </w:r>
    </w:p>
    <w:p w:rsidR="00551FBD" w:rsidRDefault="008C5111">
      <w:pPr>
        <w:pStyle w:val="a3"/>
        <w:ind w:left="898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качества;</w:t>
      </w:r>
    </w:p>
    <w:p w:rsidR="00551FBD" w:rsidRDefault="008C5111">
      <w:pPr>
        <w:pStyle w:val="a3"/>
        <w:ind w:left="898" w:right="1655"/>
        <w:jc w:val="left"/>
      </w:pPr>
      <w:r>
        <w:t>сравнивать</w:t>
      </w:r>
      <w:r>
        <w:rPr>
          <w:spacing w:val="-6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сходства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признакам</w:t>
      </w:r>
      <w:r>
        <w:rPr>
          <w:spacing w:val="-57"/>
        </w:rPr>
        <w:t xml:space="preserve"> </w:t>
      </w:r>
      <w:r>
        <w:t>класс</w:t>
      </w:r>
    </w:p>
    <w:p w:rsidR="00551FBD" w:rsidRDefault="008C5111">
      <w:pPr>
        <w:pStyle w:val="a3"/>
        <w:ind w:left="898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уметь:</w:t>
      </w:r>
    </w:p>
    <w:p w:rsidR="00551FBD" w:rsidRDefault="008C5111">
      <w:pPr>
        <w:pStyle w:val="a3"/>
        <w:spacing w:before="1"/>
        <w:ind w:left="898" w:right="5755"/>
        <w:jc w:val="left"/>
      </w:pPr>
      <w:r>
        <w:t>строить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3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rPr>
          <w:spacing w:val="-1"/>
        </w:rPr>
        <w:t xml:space="preserve">складывать </w:t>
      </w:r>
      <w:r>
        <w:t>узоры по образцу и памяти;</w:t>
      </w:r>
      <w:r>
        <w:rPr>
          <w:spacing w:val="1"/>
        </w:rPr>
        <w:t xml:space="preserve"> </w:t>
      </w:r>
      <w:r>
        <w:rPr>
          <w:spacing w:val="-1"/>
        </w:rPr>
        <w:t xml:space="preserve">стремиться к размышлению </w:t>
      </w:r>
      <w:r>
        <w:t>и поиску;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proofErr w:type="spellStart"/>
      <w:r>
        <w:t>надругое</w:t>
      </w:r>
      <w:proofErr w:type="spellEnd"/>
      <w:r>
        <w:t>.</w:t>
      </w:r>
      <w:r>
        <w:rPr>
          <w:spacing w:val="-57"/>
        </w:rPr>
        <w:t xml:space="preserve"> </w:t>
      </w:r>
      <w:r>
        <w:t>класс</w:t>
      </w:r>
    </w:p>
    <w:p w:rsidR="00551FBD" w:rsidRDefault="008C5111">
      <w:pPr>
        <w:pStyle w:val="a3"/>
        <w:ind w:left="898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 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уметь:</w:t>
      </w:r>
    </w:p>
    <w:p w:rsidR="00551FBD" w:rsidRDefault="008C5111">
      <w:pPr>
        <w:pStyle w:val="a3"/>
        <w:ind w:left="332" w:right="338" w:firstLine="566"/>
        <w:jc w:val="left"/>
      </w:pPr>
      <w:r>
        <w:rPr>
          <w:b/>
        </w:rPr>
        <w:t xml:space="preserve">- </w:t>
      </w:r>
      <w:r>
        <w:t>выделять существенные признаки с последующим использованием проведенного обобщения и</w:t>
      </w:r>
      <w:r>
        <w:rPr>
          <w:spacing w:val="-57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закономерности;</w:t>
      </w:r>
    </w:p>
    <w:p w:rsidR="00551FBD" w:rsidRDefault="008C5111">
      <w:pPr>
        <w:pStyle w:val="a3"/>
        <w:ind w:left="898" w:right="4762"/>
        <w:jc w:val="left"/>
      </w:pPr>
      <w:r>
        <w:rPr>
          <w:spacing w:val="-2"/>
        </w:rPr>
        <w:t xml:space="preserve">сравнивать </w:t>
      </w:r>
      <w:r>
        <w:rPr>
          <w:spacing w:val="-1"/>
        </w:rPr>
        <w:t>и отличать от несущественных признаков;</w:t>
      </w:r>
      <w:r>
        <w:rPr>
          <w:spacing w:val="-57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умозаключения.</w:t>
      </w:r>
    </w:p>
    <w:p w:rsidR="00551FBD" w:rsidRDefault="008C5111">
      <w:pPr>
        <w:pStyle w:val="a3"/>
        <w:ind w:left="898"/>
        <w:jc w:val="left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программы:</w:t>
      </w:r>
    </w:p>
    <w:p w:rsidR="00551FBD" w:rsidRDefault="008C5111">
      <w:pPr>
        <w:pStyle w:val="a3"/>
        <w:ind w:left="332" w:right="341" w:firstLine="566"/>
      </w:pPr>
      <w:r>
        <w:t>Структура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разминку,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 xml:space="preserve">Упражнения и игры для разминки могут варьироваться в зависимости от </w:t>
      </w:r>
      <w:proofErr w:type="spellStart"/>
      <w:proofErr w:type="gramStart"/>
      <w:r>
        <w:t>психо</w:t>
      </w:r>
      <w:proofErr w:type="spellEnd"/>
      <w:r>
        <w:t>-эмоционального</w:t>
      </w:r>
      <w:proofErr w:type="gramEnd"/>
      <w:r>
        <w:rPr>
          <w:spacing w:val="1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группы.</w:t>
      </w:r>
      <w:r>
        <w:rPr>
          <w:spacing w:val="3"/>
        </w:rPr>
        <w:t xml:space="preserve"> </w:t>
      </w:r>
      <w:r>
        <w:t>Начинается</w:t>
      </w:r>
      <w:r>
        <w:rPr>
          <w:spacing w:val="3"/>
        </w:rPr>
        <w:t xml:space="preserve"> </w:t>
      </w:r>
      <w:r>
        <w:t>курс</w:t>
      </w:r>
      <w:r>
        <w:rPr>
          <w:spacing w:val="3"/>
        </w:rPr>
        <w:t xml:space="preserve"> </w:t>
      </w:r>
      <w:r>
        <w:t>вводным</w:t>
      </w:r>
      <w:r>
        <w:rPr>
          <w:spacing w:val="2"/>
        </w:rPr>
        <w:t xml:space="preserve"> </w:t>
      </w:r>
      <w:r>
        <w:t>занятием,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учащиеся</w:t>
      </w:r>
      <w:r>
        <w:rPr>
          <w:spacing w:val="3"/>
        </w:rPr>
        <w:t xml:space="preserve"> </w:t>
      </w:r>
      <w:r>
        <w:t>знакомятся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0"/>
      </w:pPr>
      <w:r>
        <w:lastRenderedPageBreak/>
        <w:t>с основными правилами работы в группе. Тематика развивающих занятий для детей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proofErr w:type="gramStart"/>
      <w:r>
        <w:t>« Что</w:t>
      </w:r>
      <w:proofErr w:type="gramEnd"/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близких» и</w:t>
      </w:r>
      <w:r>
        <w:rPr>
          <w:spacing w:val="61"/>
        </w:rPr>
        <w:t xml:space="preserve"> </w:t>
      </w:r>
      <w:r>
        <w:t xml:space="preserve">2  </w:t>
      </w:r>
      <w:r>
        <w:rPr>
          <w:spacing w:val="1"/>
        </w:rPr>
        <w:t xml:space="preserve"> </w:t>
      </w:r>
      <w:r>
        <w:t>блок «Моя Родина. Окружающий мир». Каждый блок включает в себя 26-28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научиться</w:t>
      </w:r>
      <w:r>
        <w:rPr>
          <w:spacing w:val="60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себя и</w:t>
      </w:r>
      <w:r>
        <w:rPr>
          <w:spacing w:val="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поведения.</w:t>
      </w:r>
    </w:p>
    <w:p w:rsidR="00551FBD" w:rsidRDefault="008C5111">
      <w:pPr>
        <w:pStyle w:val="a3"/>
        <w:spacing w:before="1"/>
        <w:ind w:left="332" w:right="342" w:firstLine="566"/>
      </w:pPr>
      <w:r>
        <w:t>Формы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 2-3 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продолжительность занятий зависит от психофизических, возрастных и</w:t>
      </w:r>
      <w:r>
        <w:rPr>
          <w:spacing w:val="1"/>
        </w:rPr>
        <w:t xml:space="preserve"> </w:t>
      </w:r>
      <w:r>
        <w:t>интеллектуальных особенностей участников программы и может варьироваться от 30 до 40 минут.</w:t>
      </w:r>
      <w:r>
        <w:rPr>
          <w:spacing w:val="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реализации: 8</w:t>
      </w:r>
      <w:r>
        <w:rPr>
          <w:spacing w:val="-8"/>
        </w:rPr>
        <w:t xml:space="preserve"> </w:t>
      </w:r>
      <w:r>
        <w:t>месяцев</w:t>
      </w:r>
    </w:p>
    <w:p w:rsidR="00551FBD" w:rsidRDefault="008C5111">
      <w:pPr>
        <w:pStyle w:val="a3"/>
        <w:ind w:left="332" w:right="340" w:firstLine="566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вариативна,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участников группы и индивидуальных интеллектуальных особенностей. Некоторые</w:t>
      </w:r>
      <w:r>
        <w:rPr>
          <w:spacing w:val="1"/>
        </w:rPr>
        <w:t xml:space="preserve"> </w:t>
      </w:r>
      <w:r>
        <w:t>занятия в ходе прохождения программы могут дублироваться (по желанию участников или решению</w:t>
      </w:r>
      <w:r>
        <w:rPr>
          <w:spacing w:val="1"/>
        </w:rPr>
        <w:t xml:space="preserve"> </w:t>
      </w:r>
      <w:r>
        <w:t>дефектолога)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дефектологического</w:t>
      </w:r>
      <w:r>
        <w:rPr>
          <w:spacing w:val="1"/>
        </w:rPr>
        <w:t xml:space="preserve"> </w:t>
      </w:r>
      <w:r>
        <w:t>воздействия.</w:t>
      </w:r>
    </w:p>
    <w:p w:rsidR="00551FBD" w:rsidRDefault="008C5111">
      <w:pPr>
        <w:pStyle w:val="a3"/>
        <w:ind w:left="898"/>
      </w:pPr>
      <w:r>
        <w:t>Основными</w:t>
      </w:r>
      <w:r>
        <w:rPr>
          <w:spacing w:val="-4"/>
        </w:rPr>
        <w:t xml:space="preserve"> </w:t>
      </w:r>
      <w:r>
        <w:t>этапами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551FBD" w:rsidRDefault="008C5111">
      <w:pPr>
        <w:pStyle w:val="a3"/>
        <w:spacing w:before="1"/>
        <w:ind w:left="898" w:right="758"/>
      </w:pPr>
      <w:r>
        <w:t>Организационный (подготовка программы, планирование дефектологической деятельности)</w:t>
      </w:r>
      <w:r>
        <w:rPr>
          <w:spacing w:val="-57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детьми.</w:t>
      </w:r>
    </w:p>
    <w:p w:rsidR="00551FBD" w:rsidRDefault="008C5111">
      <w:pPr>
        <w:pStyle w:val="a3"/>
        <w:ind w:left="898"/>
      </w:pPr>
      <w:r>
        <w:t>Контрольный</w:t>
      </w:r>
      <w:r>
        <w:rPr>
          <w:spacing w:val="-5"/>
        </w:rPr>
        <w:t xml:space="preserve"> </w:t>
      </w:r>
      <w:r>
        <w:t>этап.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14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332" w:right="350" w:firstLine="566"/>
      </w:pP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-57"/>
        </w:rPr>
        <w:t xml:space="preserve"> </w:t>
      </w:r>
      <w:r>
        <w:t>собраний,</w:t>
      </w:r>
      <w:r>
        <w:rPr>
          <w:spacing w:val="-3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дневниках индивидуального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учащегося).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3"/>
        <w:ind w:left="0"/>
        <w:jc w:val="left"/>
        <w:rPr>
          <w:sz w:val="23"/>
        </w:rPr>
      </w:pPr>
    </w:p>
    <w:p w:rsidR="00551FBD" w:rsidRDefault="008C5111">
      <w:pPr>
        <w:pStyle w:val="2"/>
        <w:spacing w:line="275" w:lineRule="exact"/>
        <w:ind w:left="3309"/>
      </w:pPr>
      <w:r>
        <w:t>2.</w:t>
      </w:r>
      <w:r w:rsidR="008A400A">
        <w:t>5</w:t>
      </w:r>
      <w:r>
        <w:t>.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551FBD" w:rsidRDefault="008C5111">
      <w:pPr>
        <w:pStyle w:val="a3"/>
        <w:spacing w:line="276" w:lineRule="auto"/>
        <w:ind w:left="332" w:right="442" w:firstLine="70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экономических и иных особенностей региона, запросов семей и других субъектов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системно-деятельностного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культурно-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исторического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подходов.</w:t>
      </w:r>
    </w:p>
    <w:p w:rsidR="00551FBD" w:rsidRDefault="008C5111">
      <w:pPr>
        <w:pStyle w:val="a3"/>
        <w:spacing w:before="119" w:line="276" w:lineRule="auto"/>
        <w:ind w:left="332" w:right="444" w:firstLine="708"/>
      </w:pPr>
      <w:r>
        <w:rPr>
          <w:color w:val="000009"/>
        </w:rPr>
        <w:t>Под внеурочной деятельностью понимается образовательная деятельность, направленная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обучающихся, в которых возможно и целесообразно решение задач их воспитания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</w:p>
    <w:p w:rsidR="00551FBD" w:rsidRDefault="008C5111">
      <w:pPr>
        <w:pStyle w:val="a3"/>
        <w:spacing w:before="121" w:line="276" w:lineRule="auto"/>
        <w:ind w:left="332" w:right="450" w:firstLine="708"/>
      </w:pPr>
      <w:r>
        <w:rPr>
          <w:color w:val="000009"/>
        </w:rPr>
        <w:t>Сущность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склонностей,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времени.</w:t>
      </w:r>
    </w:p>
    <w:p w:rsidR="00551FBD" w:rsidRDefault="008C5111">
      <w:pPr>
        <w:pStyle w:val="a3"/>
        <w:spacing w:before="120" w:line="276" w:lineRule="auto"/>
        <w:ind w:left="332" w:right="449" w:firstLine="708"/>
      </w:pP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среде,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возникновение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аспектам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 к окружающей действительности; социального становления обучающегося в 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 и педагогами; 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самоопределения, необходимого для успешной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дальнейших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жизненных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обучающихся.</w:t>
      </w:r>
    </w:p>
    <w:p w:rsidR="00551FBD" w:rsidRDefault="00551FBD">
      <w:pPr>
        <w:spacing w:line="276" w:lineRule="auto"/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2" w:firstLine="566"/>
      </w:pPr>
      <w:r>
        <w:rPr>
          <w:b/>
          <w:i/>
        </w:rPr>
        <w:lastRenderedPageBreak/>
        <w:t>Основными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среды,</w:t>
      </w:r>
    </w:p>
    <w:p w:rsidR="00551FBD" w:rsidRDefault="008C5111">
      <w:pPr>
        <w:pStyle w:val="a3"/>
        <w:spacing w:before="1"/>
        <w:ind w:left="332" w:right="349" w:firstLine="566"/>
      </w:pPr>
      <w:r>
        <w:t>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-57"/>
        </w:rPr>
        <w:t xml:space="preserve"> </w:t>
      </w:r>
      <w:r>
        <w:t>время.</w:t>
      </w:r>
    </w:p>
    <w:p w:rsidR="00551FBD" w:rsidRDefault="008C5111">
      <w:pPr>
        <w:pStyle w:val="a3"/>
        <w:ind w:left="898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551FBD" w:rsidRDefault="008C5111">
      <w:pPr>
        <w:pStyle w:val="a3"/>
        <w:ind w:left="332" w:right="349" w:firstLine="566"/>
      </w:pPr>
      <w:r>
        <w:t>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 с учетом их возрастных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</w:p>
    <w:p w:rsidR="00551FBD" w:rsidRDefault="008C5111">
      <w:pPr>
        <w:pStyle w:val="a3"/>
        <w:ind w:left="898"/>
      </w:pPr>
      <w:r>
        <w:t>развитие</w:t>
      </w:r>
      <w:r>
        <w:rPr>
          <w:spacing w:val="-5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независимости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551FBD" w:rsidRDefault="008C5111">
      <w:pPr>
        <w:pStyle w:val="a3"/>
        <w:ind w:left="332" w:right="343" w:firstLine="566"/>
      </w:pPr>
      <w:r>
        <w:t>развитие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:rsidR="00551FBD" w:rsidRDefault="008C5111">
      <w:pPr>
        <w:pStyle w:val="a3"/>
        <w:ind w:left="332" w:right="350" w:firstLine="566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окружающее</w:t>
      </w:r>
      <w:r>
        <w:rPr>
          <w:spacing w:val="-2"/>
        </w:rPr>
        <w:t xml:space="preserve"> </w:t>
      </w:r>
      <w:r>
        <w:t>и самих</w:t>
      </w:r>
      <w:r>
        <w:rPr>
          <w:spacing w:val="-13"/>
        </w:rPr>
        <w:t xml:space="preserve"> </w:t>
      </w:r>
      <w:r>
        <w:t>себя,</w:t>
      </w:r>
    </w:p>
    <w:p w:rsidR="00551FBD" w:rsidRDefault="008C5111">
      <w:pPr>
        <w:pStyle w:val="a3"/>
        <w:ind w:left="898"/>
      </w:pPr>
      <w:r>
        <w:t>формирование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51FBD" w:rsidRDefault="008C5111">
      <w:pPr>
        <w:pStyle w:val="a3"/>
        <w:ind w:left="332" w:right="342" w:firstLine="566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целеустремлённости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результата;</w:t>
      </w:r>
    </w:p>
    <w:p w:rsidR="00551FBD" w:rsidRDefault="008C5111">
      <w:pPr>
        <w:pStyle w:val="a3"/>
        <w:ind w:left="332" w:right="341" w:firstLine="566"/>
      </w:pPr>
      <w:r>
        <w:t>расширение представлений ребенка о мире и о себе, его социального опыта; формирование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 к базовым</w:t>
      </w:r>
      <w:r>
        <w:rPr>
          <w:spacing w:val="-1"/>
        </w:rPr>
        <w:t xml:space="preserve"> </w:t>
      </w:r>
      <w:r>
        <w:t>общественным</w:t>
      </w:r>
    </w:p>
    <w:p w:rsidR="00551FBD" w:rsidRDefault="008C5111">
      <w:pPr>
        <w:pStyle w:val="a3"/>
        <w:spacing w:before="1"/>
        <w:ind w:left="898"/>
        <w:jc w:val="left"/>
      </w:pPr>
      <w:r>
        <w:t>ценностям;</w:t>
      </w:r>
    </w:p>
    <w:p w:rsidR="00551FBD" w:rsidRDefault="008C5111">
      <w:pPr>
        <w:pStyle w:val="a3"/>
        <w:ind w:left="898"/>
        <w:jc w:val="left"/>
      </w:pPr>
      <w:r>
        <w:t>формирование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людей;</w:t>
      </w:r>
    </w:p>
    <w:p w:rsidR="00551FBD" w:rsidRDefault="008C5111">
      <w:pPr>
        <w:pStyle w:val="a3"/>
        <w:ind w:left="332" w:firstLine="566"/>
        <w:jc w:val="left"/>
      </w:pPr>
      <w:r>
        <w:t>расширение</w:t>
      </w:r>
      <w:r>
        <w:rPr>
          <w:spacing w:val="44"/>
        </w:rPr>
        <w:t xml:space="preserve"> </w:t>
      </w:r>
      <w:r>
        <w:t>круга</w:t>
      </w:r>
      <w:r>
        <w:rPr>
          <w:spacing w:val="44"/>
        </w:rPr>
        <w:t xml:space="preserve"> </w:t>
      </w:r>
      <w:r>
        <w:t>общения,</w:t>
      </w:r>
      <w:r>
        <w:rPr>
          <w:spacing w:val="45"/>
        </w:rPr>
        <w:t xml:space="preserve"> </w:t>
      </w:r>
      <w:r>
        <w:t>выход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5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пределы</w:t>
      </w:r>
      <w:r>
        <w:rPr>
          <w:spacing w:val="47"/>
        </w:rPr>
        <w:t xml:space="preserve"> </w:t>
      </w:r>
      <w:r>
        <w:t>семьи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551FBD" w:rsidRDefault="008C5111">
      <w:pPr>
        <w:pStyle w:val="a3"/>
        <w:ind w:left="332" w:firstLine="566"/>
        <w:jc w:val="left"/>
      </w:pPr>
      <w:r>
        <w:t>развитие</w:t>
      </w:r>
      <w:r>
        <w:rPr>
          <w:spacing w:val="4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сотрудничества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педагогами,</w:t>
      </w:r>
      <w:r>
        <w:rPr>
          <w:spacing w:val="5"/>
        </w:rPr>
        <w:t xml:space="preserve"> </w:t>
      </w:r>
      <w:r>
        <w:t>сверстниками,</w:t>
      </w:r>
      <w:r>
        <w:rPr>
          <w:spacing w:val="5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решении общих</w:t>
      </w:r>
      <w:r>
        <w:rPr>
          <w:spacing w:val="2"/>
        </w:rPr>
        <w:t xml:space="preserve"> </w:t>
      </w:r>
      <w:r>
        <w:t>проблем;</w:t>
      </w:r>
    </w:p>
    <w:p w:rsidR="00551FBD" w:rsidRDefault="008C5111">
      <w:pPr>
        <w:pStyle w:val="a3"/>
        <w:ind w:left="898"/>
        <w:jc w:val="left"/>
      </w:pPr>
      <w:r>
        <w:t>укрепление</w:t>
      </w:r>
      <w:r>
        <w:rPr>
          <w:spacing w:val="-3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</w:t>
      </w:r>
    </w:p>
    <w:p w:rsidR="00551FBD" w:rsidRDefault="008C5111">
      <w:pPr>
        <w:pStyle w:val="a3"/>
        <w:ind w:left="332" w:firstLine="566"/>
        <w:jc w:val="left"/>
      </w:pPr>
      <w:r>
        <w:t>развитие</w:t>
      </w:r>
      <w:r>
        <w:rPr>
          <w:spacing w:val="7"/>
        </w:rPr>
        <w:t xml:space="preserve"> </w:t>
      </w:r>
      <w:r>
        <w:t>доброжелательности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эмоциональной</w:t>
      </w:r>
      <w:r>
        <w:rPr>
          <w:spacing w:val="9"/>
        </w:rPr>
        <w:t xml:space="preserve"> </w:t>
      </w:r>
      <w:r>
        <w:t>отзывчивости,</w:t>
      </w:r>
      <w:r>
        <w:rPr>
          <w:spacing w:val="8"/>
        </w:rPr>
        <w:t xml:space="preserve"> </w:t>
      </w:r>
      <w:r>
        <w:t>понимания</w:t>
      </w:r>
      <w:r>
        <w:rPr>
          <w:spacing w:val="8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им.</w:t>
      </w:r>
    </w:p>
    <w:p w:rsidR="00551FBD" w:rsidRDefault="008C5111">
      <w:pPr>
        <w:pStyle w:val="3"/>
        <w:spacing w:before="7" w:line="275" w:lineRule="exact"/>
        <w:ind w:left="1143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spacing w:line="276" w:lineRule="auto"/>
        <w:ind w:left="332" w:right="346" w:firstLine="708"/>
        <w:jc w:val="left"/>
      </w:pPr>
      <w:r>
        <w:rPr>
          <w:color w:val="000009"/>
        </w:rPr>
        <w:t>Внеурочная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 удовлетворения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досуге.</w:t>
      </w:r>
    </w:p>
    <w:p w:rsidR="00551FBD" w:rsidRDefault="008C5111">
      <w:pPr>
        <w:pStyle w:val="a3"/>
        <w:spacing w:before="118" w:line="276" w:lineRule="auto"/>
        <w:ind w:left="332" w:right="446" w:firstLine="708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соответствовать общим целям, задачам и результатам воспитания. Результативность 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социального знания, формирования положительного отношения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ценностям,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приобретения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самостоятельного общественного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действия.</w:t>
      </w:r>
    </w:p>
    <w:p w:rsidR="00551FBD" w:rsidRDefault="008C5111">
      <w:pPr>
        <w:pStyle w:val="a3"/>
        <w:spacing w:before="120" w:line="276" w:lineRule="auto"/>
        <w:ind w:left="332" w:right="447" w:firstLine="708"/>
      </w:pPr>
      <w:r>
        <w:rPr>
          <w:color w:val="000009"/>
        </w:rPr>
        <w:t>Базовые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патриотизм,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солидарность,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гражданственность,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труд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 творчество, наука, традиционные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религии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литература,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человечество.</w:t>
      </w:r>
    </w:p>
    <w:p w:rsidR="00551FBD" w:rsidRDefault="008C5111">
      <w:pPr>
        <w:pStyle w:val="a3"/>
        <w:spacing w:before="121" w:line="276" w:lineRule="auto"/>
        <w:ind w:left="332" w:right="467" w:firstLine="708"/>
      </w:pPr>
      <w:r>
        <w:rPr>
          <w:color w:val="000009"/>
        </w:rPr>
        <w:t>Внеурочная деятельность объединяет все виды деятельности обучающихся (кроме 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целесообразно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 видов деятельности. Программы могут проектироваться на основе различных 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что, в свою очередь, позволяет создавать разные их варианты с учетом 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нарушениями).</w:t>
      </w:r>
    </w:p>
    <w:p w:rsidR="00551FBD" w:rsidRDefault="00551FBD">
      <w:pPr>
        <w:spacing w:line="276" w:lineRule="auto"/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8" w:line="276" w:lineRule="auto"/>
        <w:ind w:left="332" w:right="456" w:firstLine="708"/>
      </w:pPr>
      <w:r>
        <w:rPr>
          <w:color w:val="000009"/>
        </w:rPr>
        <w:lastRenderedPageBreak/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досугово-развлекательная,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художественное творчество, социальное творчество, трудовая, общественно-полезная, спортивно-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др.</w:t>
      </w:r>
    </w:p>
    <w:p w:rsidR="00551FBD" w:rsidRDefault="008C5111">
      <w:pPr>
        <w:pStyle w:val="a3"/>
        <w:spacing w:before="123" w:line="276" w:lineRule="auto"/>
        <w:ind w:left="332" w:right="461" w:firstLine="708"/>
      </w:pP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секции,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соревнования, праздники, общественно полезные практики, смотры- конкурсы, викторины, беседы,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культпоходы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театр,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фестивали,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(сюжетно-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ролевые,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д.</w:t>
      </w:r>
    </w:p>
    <w:p w:rsidR="00551FBD" w:rsidRDefault="008C5111">
      <w:pPr>
        <w:pStyle w:val="a3"/>
        <w:spacing w:before="118"/>
        <w:ind w:left="1153"/>
      </w:pPr>
      <w:r>
        <w:rPr>
          <w:color w:val="000009"/>
        </w:rPr>
        <w:t>Внеурочная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схемам,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числе:</w:t>
      </w:r>
    </w:p>
    <w:p w:rsidR="00551FBD" w:rsidRDefault="008C5111">
      <w:pPr>
        <w:pStyle w:val="a5"/>
        <w:numPr>
          <w:ilvl w:val="0"/>
          <w:numId w:val="135"/>
        </w:numPr>
        <w:tabs>
          <w:tab w:val="left" w:pos="1300"/>
        </w:tabs>
        <w:spacing w:before="161"/>
        <w:ind w:left="1299" w:hanging="145"/>
        <w:rPr>
          <w:sz w:val="24"/>
        </w:rPr>
      </w:pPr>
      <w:r>
        <w:rPr>
          <w:sz w:val="24"/>
        </w:rPr>
        <w:t>непосредственно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11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12"/>
          <w:sz w:val="24"/>
        </w:rPr>
        <w:t xml:space="preserve"> </w:t>
      </w:r>
      <w:r>
        <w:rPr>
          <w:sz w:val="24"/>
        </w:rPr>
        <w:t>организации</w:t>
      </w:r>
    </w:p>
    <w:p w:rsidR="00551FBD" w:rsidRDefault="008C5111">
      <w:pPr>
        <w:pStyle w:val="a5"/>
        <w:numPr>
          <w:ilvl w:val="0"/>
          <w:numId w:val="135"/>
        </w:numPr>
        <w:tabs>
          <w:tab w:val="left" w:pos="1300"/>
        </w:tabs>
        <w:spacing w:before="43" w:line="276" w:lineRule="auto"/>
        <w:ind w:right="476" w:firstLine="720"/>
        <w:rPr>
          <w:sz w:val="24"/>
        </w:rPr>
      </w:pP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культуры;</w:t>
      </w:r>
    </w:p>
    <w:p w:rsidR="00551FBD" w:rsidRDefault="008C5111">
      <w:pPr>
        <w:pStyle w:val="a5"/>
        <w:numPr>
          <w:ilvl w:val="0"/>
          <w:numId w:val="135"/>
        </w:numPr>
        <w:tabs>
          <w:tab w:val="left" w:pos="1300"/>
        </w:tabs>
        <w:spacing w:line="278" w:lineRule="auto"/>
        <w:ind w:right="469" w:firstLine="72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комбинированнаясхема</w:t>
      </w:r>
      <w:proofErr w:type="spellEnd"/>
      <w:r>
        <w:rPr>
          <w:sz w:val="24"/>
        </w:rPr>
        <w:t>).</w:t>
      </w:r>
    </w:p>
    <w:p w:rsidR="00551FBD" w:rsidRDefault="008C5111">
      <w:pPr>
        <w:pStyle w:val="a3"/>
        <w:spacing w:line="276" w:lineRule="auto"/>
        <w:ind w:left="332" w:right="461" w:firstLine="720"/>
      </w:pPr>
      <w:r>
        <w:rPr>
          <w:color w:val="000009"/>
        </w:rPr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пребывания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-28"/>
        </w:rPr>
        <w:t xml:space="preserve"> </w:t>
      </w:r>
      <w:r>
        <w:rPr>
          <w:color w:val="000009"/>
        </w:rPr>
        <w:t>процессов.</w:t>
      </w:r>
    </w:p>
    <w:p w:rsidR="00551FBD" w:rsidRDefault="008C5111">
      <w:pPr>
        <w:pStyle w:val="a3"/>
        <w:spacing w:before="117" w:line="276" w:lineRule="auto"/>
        <w:ind w:left="332" w:right="469" w:firstLine="720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спорта).</w:t>
      </w:r>
    </w:p>
    <w:p w:rsidR="00551FBD" w:rsidRDefault="008C5111">
      <w:pPr>
        <w:pStyle w:val="a3"/>
        <w:spacing w:before="119" w:line="276" w:lineRule="auto"/>
        <w:ind w:left="332" w:right="463" w:firstLine="720"/>
      </w:pPr>
      <w:r>
        <w:rPr>
          <w:color w:val="000009"/>
        </w:rPr>
        <w:t>Внеурочная деятельность должна способствовать социальной интеграции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 (воспитательных, культурно- развлекательных, спортивно-оздоровительных и 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досуговых мероприятий), в которых предусмотрена совместная деятельность обучающихся 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таковых)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подбираются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сверстников.</w:t>
      </w:r>
    </w:p>
    <w:p w:rsidR="00551FBD" w:rsidRDefault="008C5111">
      <w:pPr>
        <w:pStyle w:val="a3"/>
        <w:spacing w:before="120" w:line="278" w:lineRule="auto"/>
        <w:ind w:left="332" w:right="477" w:firstLine="720"/>
      </w:pPr>
      <w:r>
        <w:rPr>
          <w:color w:val="000009"/>
        </w:rPr>
        <w:t>В период каникул для продолжения внеурочной деятельности используются 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оздоровления.</w:t>
      </w:r>
    </w:p>
    <w:p w:rsidR="00551FBD" w:rsidRDefault="008C5111">
      <w:pPr>
        <w:pStyle w:val="a3"/>
        <w:spacing w:before="116" w:line="276" w:lineRule="auto"/>
        <w:ind w:left="332" w:right="470" w:firstLine="720"/>
      </w:pPr>
      <w:r>
        <w:rPr>
          <w:color w:val="000009"/>
        </w:rPr>
        <w:t>Организация внеурочной деятельности предполагает, что в этой работе принимают 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 педагогические работники общеобразовательной организации (учителя-дефектологи, учителя-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педагог-психолог,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медицинские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работники.</w:t>
      </w:r>
    </w:p>
    <w:p w:rsidR="00551FBD" w:rsidRDefault="008C5111">
      <w:pPr>
        <w:pStyle w:val="a3"/>
        <w:spacing w:before="118"/>
        <w:ind w:left="332" w:right="1073" w:firstLine="708"/>
      </w:pPr>
      <w:r>
        <w:t>Во избежание перегрузки обучающийся, дети совместно с законными представителями,</w:t>
      </w:r>
      <w:r>
        <w:rPr>
          <w:spacing w:val="-58"/>
        </w:rPr>
        <w:t xml:space="preserve"> </w:t>
      </w:r>
      <w:r>
        <w:t>выбирают из ряда представленных школой направлений внеурочной деятельности те, которые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интересны ребенку,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 на каждого обучающегося</w:t>
      </w:r>
    </w:p>
    <w:p w:rsidR="00551FBD" w:rsidRDefault="008C5111">
      <w:pPr>
        <w:pStyle w:val="a3"/>
        <w:ind w:left="332" w:right="732" w:firstLine="708"/>
        <w:jc w:val="left"/>
      </w:pPr>
      <w:r>
        <w:t>Программа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школе.</w:t>
      </w:r>
    </w:p>
    <w:p w:rsidR="00551FBD" w:rsidRDefault="008C5111">
      <w:pPr>
        <w:pStyle w:val="a3"/>
        <w:spacing w:before="1"/>
        <w:ind w:left="332" w:right="440" w:firstLine="708"/>
        <w:jc w:val="left"/>
      </w:pPr>
      <w:r>
        <w:t>План внеурочной деятельности по каждому направлению составляется на учебный год или на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-1"/>
        </w:rPr>
        <w:t xml:space="preserve"> </w:t>
      </w:r>
      <w:proofErr w:type="spellStart"/>
      <w:r>
        <w:t>расчасовкой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соответствии с учебным</w:t>
      </w:r>
      <w:r>
        <w:rPr>
          <w:spacing w:val="-2"/>
        </w:rPr>
        <w:t xml:space="preserve"> </w:t>
      </w:r>
      <w:r>
        <w:t>планом.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8" w:line="276" w:lineRule="auto"/>
        <w:ind w:left="332" w:right="437" w:firstLine="780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 используется Программа внеурочной деятельности - нормативный документ, который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(интеллектуальными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нарушениями),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состав и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структуру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 xml:space="preserve">направлений </w:t>
      </w:r>
      <w:r>
        <w:rPr>
          <w:color w:val="000009"/>
        </w:rPr>
        <w:t>внеурочной</w:t>
      </w:r>
      <w:r>
        <w:rPr>
          <w:color w:val="000009"/>
          <w:spacing w:val="-32"/>
        </w:rPr>
        <w:t xml:space="preserve"> </w:t>
      </w:r>
      <w:r>
        <w:rPr>
          <w:color w:val="000009"/>
        </w:rPr>
        <w:t>деятельности.</w:t>
      </w:r>
    </w:p>
    <w:p w:rsidR="00551FBD" w:rsidRDefault="008C5111">
      <w:pPr>
        <w:pStyle w:val="2"/>
        <w:spacing w:before="123"/>
        <w:ind w:left="898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ind w:left="332" w:right="343" w:firstLine="566"/>
      </w:pPr>
      <w:r>
        <w:rPr>
          <w:b/>
          <w:color w:val="000009"/>
        </w:rPr>
        <w:t>Спортивно-оздоровительная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здорового</w:t>
      </w:r>
      <w:r>
        <w:rPr>
          <w:spacing w:val="36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образа</w:t>
      </w:r>
      <w:r>
        <w:rPr>
          <w:spacing w:val="35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Данное</w:t>
      </w:r>
      <w:r>
        <w:rPr>
          <w:spacing w:val="35"/>
        </w:rPr>
        <w:t xml:space="preserve"> </w:t>
      </w:r>
      <w:r>
        <w:t>направление</w:t>
      </w:r>
      <w:r>
        <w:rPr>
          <w:spacing w:val="35"/>
        </w:rPr>
        <w:t xml:space="preserve"> </w:t>
      </w:r>
      <w:r>
        <w:t>реализуется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ВД</w:t>
      </w:r>
      <w:r w:rsidR="005C23D3">
        <w:t xml:space="preserve"> </w:t>
      </w:r>
    </w:p>
    <w:p w:rsidR="00551FBD" w:rsidRDefault="008C5111">
      <w:pPr>
        <w:pStyle w:val="a3"/>
        <w:ind w:left="332"/>
        <w:jc w:val="left"/>
      </w:pPr>
      <w:r>
        <w:rPr>
          <w:color w:val="000009"/>
        </w:rPr>
        <w:t>«</w:t>
      </w:r>
      <w:r w:rsidR="005C23D3">
        <w:rPr>
          <w:color w:val="000009"/>
        </w:rPr>
        <w:t>Спортивные игры»</w:t>
      </w:r>
      <w:r>
        <w:rPr>
          <w:color w:val="000009"/>
        </w:rPr>
        <w:t>»</w:t>
      </w:r>
    </w:p>
    <w:p w:rsidR="00551FBD" w:rsidRDefault="008C5111">
      <w:pPr>
        <w:pStyle w:val="a3"/>
        <w:ind w:left="332" w:right="343" w:firstLine="566"/>
      </w:pPr>
      <w:r>
        <w:rPr>
          <w:b/>
          <w:color w:val="000009"/>
        </w:rPr>
        <w:t xml:space="preserve">Проектно-исследовательская деятельность </w:t>
      </w:r>
      <w:r>
        <w:rPr>
          <w:color w:val="000009"/>
        </w:rPr>
        <w:t>организуется как углубленное изучение 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проектов</w:t>
      </w:r>
      <w:r>
        <w:rPr>
          <w:color w:val="000009"/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 ВД</w:t>
      </w:r>
      <w:r>
        <w:rPr>
          <w:spacing w:val="6"/>
        </w:rPr>
        <w:t xml:space="preserve"> </w:t>
      </w:r>
      <w:r>
        <w:rPr>
          <w:color w:val="000009"/>
        </w:rPr>
        <w:t>«</w:t>
      </w:r>
      <w:r w:rsidR="005C23D3">
        <w:rPr>
          <w:color w:val="000009"/>
        </w:rPr>
        <w:t>Проектная деятельность</w:t>
      </w:r>
      <w:r>
        <w:rPr>
          <w:color w:val="000009"/>
        </w:rPr>
        <w:t>»</w:t>
      </w:r>
    </w:p>
    <w:p w:rsidR="00551FBD" w:rsidRDefault="008C5111">
      <w:pPr>
        <w:pStyle w:val="a3"/>
        <w:ind w:left="332" w:right="345" w:firstLine="566"/>
      </w:pPr>
      <w:r>
        <w:rPr>
          <w:b/>
          <w:color w:val="000009"/>
        </w:rPr>
        <w:t>Художественно-эстетическая,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творческая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мастерских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 драматизации, выразительному чтению, а также становлению умений участвовать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театрализованной деятельности. </w:t>
      </w:r>
      <w:r>
        <w:t xml:space="preserve">Данное направление реализуется через ВД </w:t>
      </w:r>
      <w:r>
        <w:rPr>
          <w:color w:val="000009"/>
        </w:rPr>
        <w:t>систему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 театральной студии.</w:t>
      </w:r>
    </w:p>
    <w:p w:rsidR="00551FBD" w:rsidRDefault="008C5111">
      <w:pPr>
        <w:pStyle w:val="a3"/>
        <w:ind w:left="332" w:right="338" w:firstLine="566"/>
      </w:pPr>
      <w:r>
        <w:rPr>
          <w:b/>
          <w:color w:val="000009"/>
        </w:rPr>
        <w:t>Коммуникативная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коммуникативной грамотности, культуры диалогического общения и словесного творчества.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реализуется через</w:t>
      </w:r>
      <w:r>
        <w:rPr>
          <w:spacing w:val="2"/>
        </w:rPr>
        <w:t xml:space="preserve"> </w:t>
      </w:r>
      <w:r>
        <w:t>ВД</w:t>
      </w:r>
      <w:r>
        <w:rPr>
          <w:spacing w:val="7"/>
        </w:rPr>
        <w:t xml:space="preserve"> </w:t>
      </w:r>
      <w:r>
        <w:rPr>
          <w:color w:val="000009"/>
        </w:rPr>
        <w:t>«Разговор о важном».</w:t>
      </w:r>
    </w:p>
    <w:p w:rsidR="00551FBD" w:rsidRDefault="008C5111">
      <w:pPr>
        <w:pStyle w:val="a3"/>
        <w:ind w:left="332" w:right="339" w:firstLine="566"/>
        <w:rPr>
          <w:b/>
        </w:rPr>
      </w:pPr>
      <w:r>
        <w:rPr>
          <w:b/>
          <w:color w:val="000009"/>
        </w:rPr>
        <w:t xml:space="preserve">Учение с увлечением! </w:t>
      </w:r>
      <w:r>
        <w:t>включает систему занятий в зоне ближайшего развития, помогающие</w:t>
      </w:r>
      <w:r>
        <w:rPr>
          <w:spacing w:val="1"/>
        </w:rPr>
        <w:t xml:space="preserve"> </w:t>
      </w:r>
      <w:r>
        <w:t>преодолеть трудности, возникшие пришкольном обучении.</w:t>
      </w:r>
      <w:r>
        <w:rPr>
          <w:spacing w:val="61"/>
        </w:rPr>
        <w:t xml:space="preserve"> </w:t>
      </w:r>
      <w:r>
        <w:t>Данное направление реализуется через</w:t>
      </w:r>
      <w:r>
        <w:rPr>
          <w:spacing w:val="1"/>
        </w:rPr>
        <w:t xml:space="preserve"> </w:t>
      </w:r>
      <w:r>
        <w:t>ВД</w:t>
      </w:r>
      <w:r>
        <w:rPr>
          <w:spacing w:val="-3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психо</w:t>
      </w:r>
      <w:proofErr w:type="spellEnd"/>
      <w:r w:rsidR="005C23D3">
        <w:rPr>
          <w:color w:val="000009"/>
        </w:rPr>
        <w:t>-</w:t>
      </w:r>
      <w:r>
        <w:rPr>
          <w:color w:val="000009"/>
        </w:rPr>
        <w:t>коррекционные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ритмика</w:t>
      </w:r>
      <w:r>
        <w:rPr>
          <w:b/>
          <w:color w:val="000009"/>
        </w:rPr>
        <w:t>.</w:t>
      </w:r>
    </w:p>
    <w:p w:rsidR="00551FBD" w:rsidRDefault="008C5111">
      <w:pPr>
        <w:pStyle w:val="2"/>
        <w:spacing w:before="6" w:line="240" w:lineRule="auto"/>
        <w:ind w:left="2713"/>
      </w:pPr>
      <w:r>
        <w:t>Программа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«Разговор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</w:p>
    <w:p w:rsidR="00551FBD" w:rsidRDefault="008C5111">
      <w:pPr>
        <w:pStyle w:val="a3"/>
        <w:spacing w:before="37" w:line="275" w:lineRule="exact"/>
        <w:ind w:left="1040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УО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класс)</w:t>
      </w:r>
    </w:p>
    <w:p w:rsidR="00551FBD" w:rsidRDefault="008C5111">
      <w:pPr>
        <w:pStyle w:val="a3"/>
        <w:ind w:left="332" w:right="343" w:firstLine="708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 ценностей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-1"/>
        </w:rPr>
        <w:t xml:space="preserve"> </w:t>
      </w:r>
      <w:r>
        <w:t>экология.</w:t>
      </w:r>
    </w:p>
    <w:p w:rsidR="00551FBD" w:rsidRDefault="008C5111">
      <w:pPr>
        <w:pStyle w:val="a3"/>
        <w:ind w:left="1040"/>
      </w:pPr>
      <w:r>
        <w:t>Основными</w:t>
      </w:r>
      <w:r>
        <w:rPr>
          <w:spacing w:val="-8"/>
        </w:rPr>
        <w:t xml:space="preserve"> </w:t>
      </w:r>
      <w:r>
        <w:t>задачи: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41"/>
          <w:tab w:val="left" w:pos="2516"/>
          <w:tab w:val="left" w:pos="3768"/>
          <w:tab w:val="left" w:pos="8926"/>
        </w:tabs>
        <w:ind w:right="342" w:firstLine="566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активной</w:t>
      </w:r>
      <w:r>
        <w:rPr>
          <w:sz w:val="24"/>
        </w:rPr>
        <w:tab/>
        <w:t>гражданской</w:t>
      </w:r>
      <w:r>
        <w:rPr>
          <w:spacing w:val="87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86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z w:val="24"/>
        </w:rPr>
        <w:tab/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основе  национальных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41"/>
        </w:tabs>
        <w:ind w:left="1040" w:hanging="14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41"/>
        </w:tabs>
        <w:ind w:right="354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 родного края, России;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41"/>
          <w:tab w:val="left" w:pos="2179"/>
          <w:tab w:val="left" w:pos="3275"/>
          <w:tab w:val="left" w:pos="4699"/>
          <w:tab w:val="left" w:pos="6304"/>
          <w:tab w:val="left" w:pos="6767"/>
          <w:tab w:val="left" w:pos="8479"/>
          <w:tab w:val="left" w:pos="9985"/>
        </w:tabs>
        <w:ind w:right="346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</w:t>
      </w:r>
      <w:r>
        <w:rPr>
          <w:sz w:val="24"/>
        </w:rPr>
        <w:tab/>
        <w:t>сверстниками,</w:t>
      </w:r>
      <w:r>
        <w:rPr>
          <w:sz w:val="24"/>
        </w:rPr>
        <w:tab/>
        <w:t>становление</w:t>
      </w:r>
      <w:r>
        <w:rPr>
          <w:sz w:val="24"/>
        </w:rPr>
        <w:tab/>
      </w:r>
      <w:r>
        <w:rPr>
          <w:spacing w:val="-1"/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41"/>
        </w:tabs>
        <w:ind w:left="1040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551FBD" w:rsidRDefault="00551FBD">
      <w:pPr>
        <w:pStyle w:val="a3"/>
        <w:spacing w:before="11"/>
        <w:ind w:left="0"/>
        <w:jc w:val="left"/>
        <w:rPr>
          <w:sz w:val="23"/>
        </w:rPr>
      </w:pPr>
    </w:p>
    <w:p w:rsidR="00551FBD" w:rsidRDefault="008C5111">
      <w:pPr>
        <w:pStyle w:val="a3"/>
        <w:ind w:left="332" w:right="343" w:firstLine="708"/>
      </w:pPr>
      <w:r>
        <w:t>Учебный курс предназначен для обучающихся 1–4-х классов; рассчитан на 1 час в неделю/34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59"/>
        </w:rPr>
        <w:t xml:space="preserve"> </w:t>
      </w:r>
      <w:r>
        <w:t>классе.</w:t>
      </w:r>
    </w:p>
    <w:p w:rsidR="00551FBD" w:rsidRDefault="008C5111">
      <w:pPr>
        <w:pStyle w:val="2"/>
        <w:spacing w:before="5"/>
        <w:ind w:left="898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ind w:left="332" w:right="344" w:firstLine="708"/>
      </w:pP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приурочены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 праздникам,</w:t>
      </w:r>
      <w:r>
        <w:rPr>
          <w:spacing w:val="1"/>
        </w:rPr>
        <w:t xml:space="preserve"> </w:t>
      </w:r>
      <w:r>
        <w:t>годовщинам со дня рождения известных людей – ученых, писателей,</w:t>
      </w:r>
      <w:r>
        <w:rPr>
          <w:spacing w:val="1"/>
        </w:rPr>
        <w:t xml:space="preserve"> </w:t>
      </w:r>
      <w:r>
        <w:t>государственных деятелей и деятелей культуры:</w:t>
      </w:r>
    </w:p>
    <w:p w:rsidR="00551FBD" w:rsidRDefault="008C5111">
      <w:pPr>
        <w:pStyle w:val="a3"/>
        <w:ind w:left="898"/>
        <w:jc w:val="left"/>
      </w:pPr>
      <w:r>
        <w:t>День</w:t>
      </w:r>
      <w:r>
        <w:rPr>
          <w:spacing w:val="56"/>
        </w:rPr>
        <w:t xml:space="preserve"> </w:t>
      </w:r>
      <w:r>
        <w:t>знаний</w:t>
      </w:r>
    </w:p>
    <w:p w:rsidR="00551FBD" w:rsidRDefault="008C5111">
      <w:pPr>
        <w:pStyle w:val="a3"/>
        <w:ind w:left="898"/>
        <w:jc w:val="left"/>
      </w:pPr>
      <w:r>
        <w:t>Наша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</w:p>
    <w:p w:rsidR="00551FBD" w:rsidRDefault="008C5111">
      <w:pPr>
        <w:pStyle w:val="a3"/>
        <w:ind w:left="898" w:right="5585"/>
        <w:jc w:val="left"/>
      </w:pPr>
      <w:r>
        <w:t>165- лет со дня</w:t>
      </w:r>
      <w:r>
        <w:rPr>
          <w:spacing w:val="1"/>
        </w:rPr>
        <w:t xml:space="preserve"> </w:t>
      </w:r>
      <w:r>
        <w:t>рождения К.Э.</w:t>
      </w:r>
      <w:r>
        <w:rPr>
          <w:spacing w:val="1"/>
        </w:rPr>
        <w:t xml:space="preserve"> </w:t>
      </w:r>
      <w:r>
        <w:t>Циолковского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музыки</w:t>
      </w:r>
    </w:p>
    <w:p w:rsidR="00551FBD" w:rsidRDefault="008C5111">
      <w:pPr>
        <w:pStyle w:val="a3"/>
        <w:ind w:left="898" w:right="7713"/>
        <w:jc w:val="left"/>
      </w:pPr>
      <w:r>
        <w:t>День пожилого человека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</w:t>
      </w:r>
    </w:p>
    <w:p w:rsidR="00551FBD" w:rsidRDefault="008C5111">
      <w:pPr>
        <w:pStyle w:val="a3"/>
        <w:ind w:left="898"/>
        <w:jc w:val="left"/>
      </w:pPr>
      <w:r>
        <w:t>День</w:t>
      </w:r>
      <w:r>
        <w:rPr>
          <w:spacing w:val="-2"/>
        </w:rPr>
        <w:t xml:space="preserve"> </w:t>
      </w:r>
      <w:r>
        <w:t>отца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898" w:right="5733"/>
        <w:jc w:val="left"/>
      </w:pPr>
      <w:r>
        <w:lastRenderedPageBreak/>
        <w:t>Международный день школьных библиотек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 единства</w:t>
      </w:r>
    </w:p>
    <w:p w:rsidR="00551FBD" w:rsidRDefault="008C5111">
      <w:pPr>
        <w:pStyle w:val="a3"/>
        <w:ind w:left="898" w:right="7917"/>
        <w:jc w:val="left"/>
      </w:pPr>
      <w:r>
        <w:t>Мы разные, мы вместе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</w:t>
      </w:r>
    </w:p>
    <w:p w:rsidR="00551FBD" w:rsidRDefault="008C5111">
      <w:pPr>
        <w:pStyle w:val="a3"/>
        <w:spacing w:before="1"/>
        <w:ind w:left="898" w:right="8513"/>
        <w:jc w:val="left"/>
      </w:pPr>
      <w:r>
        <w:t>Символы России</w:t>
      </w:r>
      <w:r>
        <w:rPr>
          <w:spacing w:val="-57"/>
        </w:rPr>
        <w:t xml:space="preserve"> </w:t>
      </w:r>
      <w:r>
        <w:t>Волонтеры</w:t>
      </w:r>
    </w:p>
    <w:p w:rsidR="00551FBD" w:rsidRDefault="008C5111">
      <w:pPr>
        <w:pStyle w:val="a3"/>
        <w:ind w:left="898" w:right="7875"/>
        <w:jc w:val="left"/>
      </w:pPr>
      <w:r>
        <w:t>День Героев Отечества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</w:p>
    <w:p w:rsidR="00551FBD" w:rsidRDefault="008C5111">
      <w:pPr>
        <w:pStyle w:val="a3"/>
        <w:ind w:left="898" w:right="5231"/>
        <w:jc w:val="left"/>
      </w:pPr>
      <w:r>
        <w:t>Тема Нового года. Семейные праздники и мечты</w:t>
      </w:r>
      <w:r>
        <w:rPr>
          <w:spacing w:val="-57"/>
        </w:rPr>
        <w:t xml:space="preserve"> </w:t>
      </w:r>
      <w:r>
        <w:t>Рождество</w:t>
      </w:r>
    </w:p>
    <w:p w:rsidR="00551FBD" w:rsidRDefault="008C5111">
      <w:pPr>
        <w:pStyle w:val="a3"/>
        <w:ind w:left="898"/>
        <w:jc w:val="left"/>
      </w:pP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56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</w:t>
      </w:r>
    </w:p>
    <w:p w:rsidR="00551FBD" w:rsidRDefault="008C5111">
      <w:pPr>
        <w:pStyle w:val="a3"/>
        <w:ind w:left="898" w:right="5277"/>
        <w:jc w:val="left"/>
      </w:pPr>
      <w:r>
        <w:t>160 лет со дня</w:t>
      </w:r>
      <w:r>
        <w:rPr>
          <w:spacing w:val="1"/>
        </w:rPr>
        <w:t xml:space="preserve"> </w:t>
      </w:r>
      <w:r>
        <w:t>рождения К.С. Станиславского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</w:t>
      </w:r>
    </w:p>
    <w:p w:rsidR="00551FBD" w:rsidRDefault="008C5111">
      <w:pPr>
        <w:pStyle w:val="a3"/>
        <w:ind w:left="898"/>
        <w:jc w:val="left"/>
      </w:pP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</w:p>
    <w:p w:rsidR="00551FBD" w:rsidRDefault="008C5111">
      <w:pPr>
        <w:pStyle w:val="a3"/>
        <w:ind w:left="898" w:right="7052"/>
        <w:jc w:val="left"/>
      </w:pPr>
      <w:r>
        <w:t>День защитника Отечества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</w:t>
      </w:r>
    </w:p>
    <w:p w:rsidR="00551FBD" w:rsidRDefault="008C5111">
      <w:pPr>
        <w:pStyle w:val="a3"/>
        <w:ind w:left="332" w:firstLine="566"/>
        <w:jc w:val="left"/>
      </w:pPr>
      <w:r>
        <w:t>110</w:t>
      </w:r>
      <w:r>
        <w:rPr>
          <w:spacing w:val="36"/>
        </w:rPr>
        <w:t xml:space="preserve"> </w:t>
      </w:r>
      <w:r>
        <w:t>лет</w:t>
      </w:r>
      <w:r>
        <w:rPr>
          <w:spacing w:val="37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рождения</w:t>
      </w:r>
      <w:r>
        <w:rPr>
          <w:spacing w:val="37"/>
        </w:rPr>
        <w:t xml:space="preserve"> </w:t>
      </w:r>
      <w:r>
        <w:t>советского</w:t>
      </w:r>
      <w:r>
        <w:rPr>
          <w:spacing w:val="36"/>
        </w:rPr>
        <w:t xml:space="preserve"> </w:t>
      </w:r>
      <w:r>
        <w:t>писателя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поэта,</w:t>
      </w:r>
      <w:r>
        <w:rPr>
          <w:spacing w:val="37"/>
        </w:rPr>
        <w:t xml:space="preserve"> </w:t>
      </w:r>
      <w:r>
        <w:t>автора</w:t>
      </w:r>
      <w:r>
        <w:rPr>
          <w:spacing w:val="38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гимнов</w:t>
      </w:r>
      <w:r>
        <w:rPr>
          <w:spacing w:val="35"/>
        </w:rPr>
        <w:t xml:space="preserve"> </w:t>
      </w:r>
      <w:r>
        <w:t>РФ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СССР</w:t>
      </w:r>
      <w:r>
        <w:rPr>
          <w:spacing w:val="35"/>
        </w:rPr>
        <w:t xml:space="preserve"> </w:t>
      </w:r>
      <w:r>
        <w:t>С.В.</w:t>
      </w:r>
      <w:r>
        <w:rPr>
          <w:spacing w:val="-57"/>
        </w:rPr>
        <w:t xml:space="preserve"> </w:t>
      </w:r>
      <w:r>
        <w:t>Михалкова</w:t>
      </w:r>
    </w:p>
    <w:p w:rsidR="00551FBD" w:rsidRDefault="008C5111">
      <w:pPr>
        <w:pStyle w:val="a3"/>
        <w:ind w:left="898" w:right="6342"/>
        <w:jc w:val="left"/>
      </w:pPr>
      <w:r>
        <w:t>День воссоединения Крыма с Россией</w:t>
      </w:r>
      <w:r>
        <w:rPr>
          <w:spacing w:val="-57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 театра</w:t>
      </w:r>
    </w:p>
    <w:p w:rsidR="00551FBD" w:rsidRDefault="008C5111">
      <w:pPr>
        <w:pStyle w:val="a3"/>
        <w:spacing w:before="1"/>
        <w:ind w:left="898"/>
        <w:jc w:val="left"/>
      </w:pPr>
      <w:r>
        <w:t>День</w:t>
      </w:r>
      <w:r>
        <w:rPr>
          <w:spacing w:val="-3"/>
        </w:rPr>
        <w:t xml:space="preserve"> </w:t>
      </w:r>
      <w:r>
        <w:t>космонавтики.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первые</w:t>
      </w:r>
    </w:p>
    <w:p w:rsidR="00551FBD" w:rsidRDefault="008C5111">
      <w:pPr>
        <w:pStyle w:val="a3"/>
        <w:ind w:left="898" w:right="3315"/>
        <w:jc w:val="left"/>
      </w:pPr>
      <w:r>
        <w:t>Память о геноциде советского народа нацистами и их пособниками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</w:t>
      </w:r>
    </w:p>
    <w:p w:rsidR="00551FBD" w:rsidRDefault="008C5111">
      <w:pPr>
        <w:pStyle w:val="a3"/>
        <w:ind w:left="898"/>
        <w:jc w:val="left"/>
      </w:pPr>
      <w:r>
        <w:t>День</w:t>
      </w:r>
      <w:r>
        <w:rPr>
          <w:spacing w:val="-7"/>
        </w:rPr>
        <w:t xml:space="preserve"> </w:t>
      </w:r>
      <w:r>
        <w:t>Труда</w:t>
      </w:r>
    </w:p>
    <w:p w:rsidR="00551FBD" w:rsidRDefault="008C5111">
      <w:pPr>
        <w:pStyle w:val="a3"/>
        <w:ind w:left="898"/>
        <w:jc w:val="left"/>
      </w:pPr>
      <w:r>
        <w:t>День</w:t>
      </w:r>
      <w:r>
        <w:rPr>
          <w:spacing w:val="-3"/>
        </w:rPr>
        <w:t xml:space="preserve"> </w:t>
      </w:r>
      <w:r>
        <w:t>Победы.</w:t>
      </w:r>
      <w:r>
        <w:rPr>
          <w:spacing w:val="-3"/>
        </w:rPr>
        <w:t xml:space="preserve"> </w:t>
      </w:r>
      <w:r>
        <w:t>Бессмертный</w:t>
      </w:r>
      <w:r>
        <w:rPr>
          <w:spacing w:val="-3"/>
        </w:rPr>
        <w:t xml:space="preserve"> </w:t>
      </w:r>
      <w:r>
        <w:t>полк</w:t>
      </w:r>
    </w:p>
    <w:p w:rsidR="00551FBD" w:rsidRDefault="008C5111">
      <w:pPr>
        <w:pStyle w:val="a3"/>
        <w:ind w:left="898" w:right="5967"/>
        <w:jc w:val="left"/>
      </w:pPr>
      <w:r>
        <w:t>День детских общественных организаций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 страна</w:t>
      </w:r>
      <w:r>
        <w:rPr>
          <w:spacing w:val="-2"/>
        </w:rPr>
        <w:t xml:space="preserve"> </w:t>
      </w:r>
      <w:r>
        <w:t>возможностей</w:t>
      </w:r>
    </w:p>
    <w:p w:rsidR="00551FBD" w:rsidRDefault="008C5111">
      <w:pPr>
        <w:pStyle w:val="2"/>
        <w:spacing w:before="5" w:line="240" w:lineRule="auto"/>
        <w:ind w:left="898" w:right="2803"/>
        <w:jc w:val="left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 освоить: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39"/>
        </w:tabs>
        <w:spacing w:line="271" w:lineRule="exact"/>
        <w:ind w:left="1038" w:hanging="141"/>
        <w:rPr>
          <w:sz w:val="24"/>
        </w:rPr>
      </w:pPr>
      <w:r>
        <w:rPr>
          <w:sz w:val="24"/>
        </w:rPr>
        <w:t>обладать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потенциалом: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«Родина»,</w:t>
      </w:r>
    </w:p>
    <w:p w:rsidR="00551FBD" w:rsidRDefault="008C5111">
      <w:pPr>
        <w:pStyle w:val="a3"/>
        <w:ind w:left="332"/>
        <w:jc w:val="left"/>
      </w:pPr>
      <w:r>
        <w:t>«семья»,</w:t>
      </w:r>
      <w:r>
        <w:rPr>
          <w:spacing w:val="-5"/>
        </w:rPr>
        <w:t xml:space="preserve"> </w:t>
      </w:r>
      <w:r>
        <w:t>«школа»,</w:t>
      </w:r>
      <w:r>
        <w:rPr>
          <w:spacing w:val="-4"/>
        </w:rPr>
        <w:t xml:space="preserve"> </w:t>
      </w:r>
      <w:r>
        <w:t>«учитель»,</w:t>
      </w:r>
      <w:r>
        <w:rPr>
          <w:spacing w:val="-5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«дружба»;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106"/>
        </w:tabs>
        <w:ind w:right="350" w:firstLine="566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39"/>
        </w:tabs>
        <w:ind w:left="1038" w:hanging="14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123"/>
        </w:tabs>
        <w:ind w:right="351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53"/>
        </w:tabs>
        <w:ind w:right="349" w:firstLine="566"/>
        <w:jc w:val="both"/>
        <w:rPr>
          <w:sz w:val="24"/>
        </w:rPr>
      </w:pPr>
      <w:r>
        <w:rPr>
          <w:sz w:val="24"/>
        </w:rPr>
        <w:t>обладать познавательным потенциалом: быть наблюдательными, активными и прилежными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 иметь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устойчивый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учению;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202"/>
        </w:tabs>
        <w:spacing w:before="1"/>
        <w:ind w:right="340" w:firstLine="566"/>
        <w:jc w:val="both"/>
        <w:rPr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и навыками, уметь говорить и слушать; уметь сопереживать, сочувствовать;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и уважение к другим людям, к животным, природе; иметь сформированные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348"/>
        </w:tabs>
        <w:ind w:right="356" w:firstLine="566"/>
        <w:jc w:val="both"/>
        <w:rPr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(эстетическим)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113"/>
        </w:tabs>
        <w:ind w:right="341" w:firstLine="56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51FBD" w:rsidRDefault="008C5111">
      <w:pPr>
        <w:pStyle w:val="a5"/>
        <w:numPr>
          <w:ilvl w:val="0"/>
          <w:numId w:val="134"/>
        </w:numPr>
        <w:tabs>
          <w:tab w:val="left" w:pos="1075"/>
        </w:tabs>
        <w:ind w:right="353" w:firstLine="566"/>
        <w:jc w:val="both"/>
        <w:rPr>
          <w:sz w:val="24"/>
        </w:rPr>
      </w:pPr>
      <w:r>
        <w:rPr>
          <w:sz w:val="24"/>
        </w:rPr>
        <w:t>обладать физическим потенциалом: соблюдать режим дня и правил личной гигиены,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 сильными, быстрыми,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ловкими, закаленными.</w:t>
      </w:r>
    </w:p>
    <w:p w:rsidR="00551FBD" w:rsidRDefault="008C5111">
      <w:pPr>
        <w:pStyle w:val="a3"/>
        <w:ind w:left="898"/>
      </w:pP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0"/>
          <w:numId w:val="133"/>
        </w:numPr>
        <w:tabs>
          <w:tab w:val="left" w:pos="1159"/>
        </w:tabs>
        <w:ind w:hanging="26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Родину;</w:t>
      </w:r>
    </w:p>
    <w:p w:rsidR="00551FBD" w:rsidRDefault="008C5111">
      <w:pPr>
        <w:pStyle w:val="a5"/>
        <w:numPr>
          <w:ilvl w:val="0"/>
          <w:numId w:val="133"/>
        </w:numPr>
        <w:tabs>
          <w:tab w:val="left" w:pos="1159"/>
        </w:tabs>
        <w:ind w:hanging="2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551FBD" w:rsidRDefault="00551FBD">
      <w:pPr>
        <w:jc w:val="both"/>
        <w:rPr>
          <w:sz w:val="24"/>
        </w:r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5"/>
        <w:numPr>
          <w:ilvl w:val="0"/>
          <w:numId w:val="133"/>
        </w:numPr>
        <w:tabs>
          <w:tab w:val="left" w:pos="1238"/>
        </w:tabs>
        <w:spacing w:before="66"/>
        <w:ind w:left="332" w:right="351" w:firstLine="566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551FBD" w:rsidRDefault="008C5111">
      <w:pPr>
        <w:pStyle w:val="a5"/>
        <w:numPr>
          <w:ilvl w:val="0"/>
          <w:numId w:val="133"/>
        </w:numPr>
        <w:tabs>
          <w:tab w:val="left" w:pos="1185"/>
        </w:tabs>
        <w:ind w:left="332" w:right="352" w:firstLine="566"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551FBD" w:rsidRDefault="008C5111">
      <w:pPr>
        <w:pStyle w:val="a5"/>
        <w:numPr>
          <w:ilvl w:val="0"/>
          <w:numId w:val="133"/>
        </w:numPr>
        <w:tabs>
          <w:tab w:val="left" w:pos="1159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133"/>
        </w:numPr>
        <w:tabs>
          <w:tab w:val="left" w:pos="1194"/>
        </w:tabs>
        <w:ind w:left="332" w:right="340" w:firstLine="566"/>
        <w:jc w:val="both"/>
        <w:rPr>
          <w:sz w:val="24"/>
        </w:rPr>
      </w:pPr>
      <w:r>
        <w:rPr>
          <w:sz w:val="24"/>
        </w:rPr>
        <w:t>владение навыками коммуникации и принятыми нормами социального взаимодействия; 7)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осмыслению социального окружения, своего места в нем, принятие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551FBD" w:rsidRDefault="008C5111">
      <w:pPr>
        <w:pStyle w:val="a5"/>
        <w:numPr>
          <w:ilvl w:val="0"/>
          <w:numId w:val="132"/>
        </w:numPr>
        <w:tabs>
          <w:tab w:val="left" w:pos="1233"/>
        </w:tabs>
        <w:ind w:right="351" w:firstLine="56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 учебной деятельности;</w:t>
      </w:r>
    </w:p>
    <w:p w:rsidR="00551FBD" w:rsidRDefault="008C5111">
      <w:pPr>
        <w:pStyle w:val="a5"/>
        <w:numPr>
          <w:ilvl w:val="0"/>
          <w:numId w:val="132"/>
        </w:numPr>
        <w:tabs>
          <w:tab w:val="left" w:pos="1288"/>
        </w:tabs>
        <w:ind w:right="350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51FBD" w:rsidRDefault="008C5111">
      <w:pPr>
        <w:pStyle w:val="a5"/>
        <w:numPr>
          <w:ilvl w:val="0"/>
          <w:numId w:val="132"/>
        </w:numPr>
        <w:tabs>
          <w:tab w:val="left" w:pos="1279"/>
        </w:tabs>
        <w:ind w:left="1278" w:hanging="38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551FBD" w:rsidRDefault="008C5111">
      <w:pPr>
        <w:pStyle w:val="a5"/>
        <w:numPr>
          <w:ilvl w:val="0"/>
          <w:numId w:val="132"/>
        </w:numPr>
        <w:tabs>
          <w:tab w:val="left" w:pos="1319"/>
        </w:tabs>
        <w:ind w:right="340" w:firstLine="566"/>
        <w:jc w:val="both"/>
        <w:rPr>
          <w:sz w:val="24"/>
        </w:rPr>
      </w:pPr>
      <w:r>
        <w:rPr>
          <w:sz w:val="24"/>
        </w:rPr>
        <w:t>развитие этических чувств, проявление доброжелательности, 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32"/>
        </w:numPr>
        <w:tabs>
          <w:tab w:val="left" w:pos="1300"/>
        </w:tabs>
        <w:ind w:right="349" w:firstLine="566"/>
        <w:jc w:val="both"/>
        <w:rPr>
          <w:sz w:val="24"/>
        </w:rPr>
      </w:pPr>
      <w:r>
        <w:rPr>
          <w:sz w:val="24"/>
        </w:rPr>
        <w:t>сформированность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0"/>
          <w:numId w:val="132"/>
        </w:numPr>
        <w:tabs>
          <w:tab w:val="left" w:pos="1279"/>
        </w:tabs>
        <w:ind w:left="1278" w:hanging="381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8"/>
        <w:ind w:left="0"/>
        <w:jc w:val="left"/>
        <w:rPr>
          <w:sz w:val="23"/>
        </w:rPr>
      </w:pPr>
    </w:p>
    <w:p w:rsidR="00551FBD" w:rsidRDefault="008C5111">
      <w:pPr>
        <w:pStyle w:val="a3"/>
        <w:ind w:left="332" w:right="339" w:firstLine="56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b/>
        </w:rPr>
        <w:t>«</w:t>
      </w:r>
      <w:r w:rsidR="005C23D3">
        <w:rPr>
          <w:b/>
        </w:rPr>
        <w:t>Спортивные игры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спортивно-оздоровительное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признания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учащихся по гигиенической культуре.</w:t>
      </w:r>
    </w:p>
    <w:p w:rsidR="00551FBD" w:rsidRDefault="008C5111">
      <w:pPr>
        <w:pStyle w:val="a3"/>
        <w:ind w:left="332" w:right="346" w:firstLine="566"/>
      </w:pPr>
      <w:r>
        <w:t xml:space="preserve">Программа внеурочной деятельности </w:t>
      </w:r>
      <w:r w:rsidR="005C23D3">
        <w:rPr>
          <w:b/>
        </w:rPr>
        <w:t>«Спортивные игры»</w:t>
      </w:r>
      <w:r w:rsidR="005C23D3">
        <w:rPr>
          <w:b/>
          <w:spacing w:val="1"/>
        </w:rPr>
        <w:t xml:space="preserve"> </w:t>
      </w:r>
      <w:r>
        <w:t>направлена на нивелирование следующих</w:t>
      </w:r>
      <w:r>
        <w:rPr>
          <w:spacing w:val="1"/>
        </w:rPr>
        <w:t xml:space="preserve"> </w:t>
      </w:r>
      <w:r>
        <w:t>школьных факторов риска: школьные страхи, большие учебные нагрузки и трудности в усвоении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интенсификация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первоклассников.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наличие системы работы по формированию культуры здоровья и здорового образа жизни позволит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дальнейшем.</w:t>
      </w:r>
    </w:p>
    <w:p w:rsidR="00551FBD" w:rsidRDefault="008C5111">
      <w:pPr>
        <w:pStyle w:val="a3"/>
        <w:spacing w:before="1"/>
        <w:ind w:left="898"/>
      </w:pPr>
      <w:r>
        <w:t xml:space="preserve">Программа   </w:t>
      </w:r>
      <w:r>
        <w:rPr>
          <w:spacing w:val="3"/>
        </w:rPr>
        <w:t xml:space="preserve"> </w:t>
      </w:r>
      <w:r>
        <w:t xml:space="preserve">внеурочной    </w:t>
      </w:r>
      <w:r>
        <w:rPr>
          <w:spacing w:val="3"/>
        </w:rPr>
        <w:t xml:space="preserve"> </w:t>
      </w:r>
      <w:r>
        <w:t xml:space="preserve">деятельности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3"/>
        </w:rPr>
        <w:t xml:space="preserve"> </w:t>
      </w:r>
      <w:r>
        <w:t xml:space="preserve">спортивно-оздоровительному   </w:t>
      </w:r>
      <w:r>
        <w:rPr>
          <w:spacing w:val="55"/>
        </w:rPr>
        <w:t xml:space="preserve"> </w:t>
      </w:r>
      <w:r>
        <w:t>направлению</w:t>
      </w:r>
    </w:p>
    <w:p w:rsidR="00551FBD" w:rsidRDefault="005C23D3">
      <w:pPr>
        <w:pStyle w:val="a3"/>
        <w:ind w:left="332" w:right="341"/>
      </w:pPr>
      <w:r>
        <w:rPr>
          <w:b/>
        </w:rPr>
        <w:t xml:space="preserve">«Спортивные </w:t>
      </w:r>
      <w:proofErr w:type="gramStart"/>
      <w:r>
        <w:rPr>
          <w:b/>
        </w:rPr>
        <w:t>игры»</w:t>
      </w:r>
      <w:r>
        <w:rPr>
          <w:b/>
          <w:spacing w:val="1"/>
        </w:rPr>
        <w:t xml:space="preserve"> </w:t>
      </w:r>
      <w:r w:rsidR="008C5111">
        <w:rPr>
          <w:spacing w:val="1"/>
        </w:rPr>
        <w:t xml:space="preserve"> </w:t>
      </w:r>
      <w:r w:rsidR="008C5111">
        <w:t>включает</w:t>
      </w:r>
      <w:proofErr w:type="gramEnd"/>
      <w:r w:rsidR="008C5111">
        <w:rPr>
          <w:spacing w:val="1"/>
        </w:rPr>
        <w:t xml:space="preserve"> </w:t>
      </w:r>
      <w:r w:rsidR="008C5111">
        <w:t>в</w:t>
      </w:r>
      <w:r w:rsidR="008C5111">
        <w:rPr>
          <w:spacing w:val="1"/>
        </w:rPr>
        <w:t xml:space="preserve"> </w:t>
      </w:r>
      <w:r w:rsidR="008C5111">
        <w:t>себя</w:t>
      </w:r>
      <w:r w:rsidR="008C5111">
        <w:rPr>
          <w:spacing w:val="1"/>
        </w:rPr>
        <w:t xml:space="preserve"> </w:t>
      </w:r>
      <w:r w:rsidR="008C5111">
        <w:t>знания,</w:t>
      </w:r>
      <w:r w:rsidR="008C5111">
        <w:rPr>
          <w:spacing w:val="1"/>
        </w:rPr>
        <w:t xml:space="preserve"> </w:t>
      </w:r>
      <w:r w:rsidR="008C5111">
        <w:t>установки,</w:t>
      </w:r>
      <w:r w:rsidR="008C5111">
        <w:rPr>
          <w:spacing w:val="1"/>
        </w:rPr>
        <w:t xml:space="preserve"> </w:t>
      </w:r>
      <w:r w:rsidR="008C5111">
        <w:t>личностные</w:t>
      </w:r>
      <w:r w:rsidR="008C5111">
        <w:rPr>
          <w:spacing w:val="1"/>
        </w:rPr>
        <w:t xml:space="preserve"> </w:t>
      </w:r>
      <w:r w:rsidR="008C5111">
        <w:t>ориентиры</w:t>
      </w:r>
      <w:r w:rsidR="008C5111">
        <w:rPr>
          <w:spacing w:val="1"/>
        </w:rPr>
        <w:t xml:space="preserve"> </w:t>
      </w:r>
      <w:r w:rsidR="008C5111">
        <w:t>и</w:t>
      </w:r>
      <w:r w:rsidR="008C5111">
        <w:rPr>
          <w:spacing w:val="1"/>
        </w:rPr>
        <w:t xml:space="preserve"> </w:t>
      </w:r>
      <w:r w:rsidR="008C5111">
        <w:t>нормы</w:t>
      </w:r>
      <w:r w:rsidR="008C5111">
        <w:rPr>
          <w:spacing w:val="1"/>
        </w:rPr>
        <w:t xml:space="preserve"> </w:t>
      </w:r>
      <w:r w:rsidR="008C5111">
        <w:t>поведения,</w:t>
      </w:r>
      <w:r w:rsidR="008C5111">
        <w:rPr>
          <w:spacing w:val="1"/>
        </w:rPr>
        <w:t xml:space="preserve"> </w:t>
      </w:r>
      <w:r w:rsidR="008C5111">
        <w:t>обеспечивающие сохранение и укрепление физического и психического здоровья. Данная программа</w:t>
      </w:r>
      <w:r w:rsidR="008C5111">
        <w:rPr>
          <w:spacing w:val="1"/>
        </w:rPr>
        <w:t xml:space="preserve"> </w:t>
      </w:r>
      <w:r w:rsidR="008C5111">
        <w:t>является</w:t>
      </w:r>
      <w:r w:rsidR="008C5111">
        <w:rPr>
          <w:spacing w:val="1"/>
        </w:rPr>
        <w:t xml:space="preserve"> </w:t>
      </w:r>
      <w:r w:rsidR="008C5111">
        <w:t>комплексной</w:t>
      </w:r>
      <w:r w:rsidR="008C5111">
        <w:rPr>
          <w:spacing w:val="1"/>
        </w:rPr>
        <w:t xml:space="preserve"> </w:t>
      </w:r>
      <w:r w:rsidR="008C5111">
        <w:t>программой</w:t>
      </w:r>
      <w:r w:rsidR="008C5111">
        <w:rPr>
          <w:spacing w:val="1"/>
        </w:rPr>
        <w:t xml:space="preserve"> </w:t>
      </w:r>
      <w:r w:rsidR="008C5111">
        <w:t>по</w:t>
      </w:r>
      <w:r w:rsidR="008C5111">
        <w:rPr>
          <w:spacing w:val="1"/>
        </w:rPr>
        <w:t xml:space="preserve"> </w:t>
      </w:r>
      <w:r w:rsidR="008C5111">
        <w:t>формированию</w:t>
      </w:r>
      <w:r w:rsidR="008C5111">
        <w:rPr>
          <w:spacing w:val="1"/>
        </w:rPr>
        <w:t xml:space="preserve"> </w:t>
      </w:r>
      <w:r w:rsidR="008C5111">
        <w:t>культуры</w:t>
      </w:r>
      <w:r w:rsidR="008C5111">
        <w:rPr>
          <w:spacing w:val="1"/>
        </w:rPr>
        <w:t xml:space="preserve"> </w:t>
      </w:r>
      <w:r w:rsidR="008C5111">
        <w:t>здоровья</w:t>
      </w:r>
      <w:r w:rsidR="008C5111">
        <w:rPr>
          <w:spacing w:val="1"/>
        </w:rPr>
        <w:t xml:space="preserve"> </w:t>
      </w:r>
      <w:r w:rsidR="008C5111">
        <w:t>обучающихся,</w:t>
      </w:r>
      <w:r w:rsidR="008C5111">
        <w:rPr>
          <w:spacing w:val="1"/>
        </w:rPr>
        <w:t xml:space="preserve"> </w:t>
      </w:r>
      <w:r w:rsidR="008C5111">
        <w:t>способствующая познавательному и эмоциональному развитию ребенка, достижению планируемых</w:t>
      </w:r>
      <w:r w:rsidR="008C5111">
        <w:rPr>
          <w:spacing w:val="1"/>
        </w:rPr>
        <w:t xml:space="preserve"> </w:t>
      </w:r>
      <w:r w:rsidR="008C5111">
        <w:t>результатов</w:t>
      </w:r>
      <w:r w:rsidR="008C5111">
        <w:rPr>
          <w:spacing w:val="1"/>
        </w:rPr>
        <w:t xml:space="preserve"> </w:t>
      </w:r>
      <w:r w:rsidR="008C5111">
        <w:t>освоения</w:t>
      </w:r>
      <w:r w:rsidR="008C5111">
        <w:rPr>
          <w:spacing w:val="1"/>
        </w:rPr>
        <w:t xml:space="preserve"> </w:t>
      </w:r>
      <w:r w:rsidR="008C5111">
        <w:t>основной</w:t>
      </w:r>
      <w:r w:rsidR="008C5111">
        <w:rPr>
          <w:spacing w:val="1"/>
        </w:rPr>
        <w:t xml:space="preserve"> </w:t>
      </w:r>
      <w:r w:rsidR="008C5111">
        <w:t>образовательной</w:t>
      </w:r>
      <w:r w:rsidR="008C5111">
        <w:rPr>
          <w:spacing w:val="1"/>
        </w:rPr>
        <w:t xml:space="preserve"> </w:t>
      </w:r>
      <w:r w:rsidR="008C5111">
        <w:t>программы</w:t>
      </w:r>
      <w:r w:rsidR="008C5111">
        <w:rPr>
          <w:spacing w:val="1"/>
        </w:rPr>
        <w:t xml:space="preserve"> </w:t>
      </w:r>
      <w:r w:rsidR="008C5111">
        <w:t>начального</w:t>
      </w:r>
      <w:r w:rsidR="008C5111">
        <w:rPr>
          <w:spacing w:val="1"/>
        </w:rPr>
        <w:t xml:space="preserve"> </w:t>
      </w:r>
      <w:r w:rsidR="008C5111">
        <w:t>общего</w:t>
      </w:r>
      <w:r w:rsidR="008C5111">
        <w:rPr>
          <w:spacing w:val="1"/>
        </w:rPr>
        <w:t xml:space="preserve"> </w:t>
      </w:r>
      <w:r w:rsidR="008C5111">
        <w:t>образования.</w:t>
      </w:r>
      <w:r w:rsidR="008C5111">
        <w:rPr>
          <w:spacing w:val="1"/>
        </w:rPr>
        <w:t xml:space="preserve"> </w:t>
      </w:r>
      <w:r w:rsidR="008C5111">
        <w:t>Отличительные особенности данной программы. Методика работы с детьми строится в направлении</w:t>
      </w:r>
      <w:r w:rsidR="008C5111">
        <w:rPr>
          <w:spacing w:val="1"/>
        </w:rPr>
        <w:t xml:space="preserve"> </w:t>
      </w:r>
      <w:r w:rsidR="008C5111">
        <w:t>личностно-ориентированного</w:t>
      </w:r>
      <w:r w:rsidR="008C5111">
        <w:rPr>
          <w:spacing w:val="1"/>
        </w:rPr>
        <w:t xml:space="preserve"> </w:t>
      </w:r>
      <w:r w:rsidR="008C5111">
        <w:t>взаимодействия</w:t>
      </w:r>
      <w:r w:rsidR="008C5111">
        <w:rPr>
          <w:spacing w:val="1"/>
        </w:rPr>
        <w:t xml:space="preserve"> </w:t>
      </w:r>
      <w:r w:rsidR="008C5111">
        <w:t>с</w:t>
      </w:r>
      <w:r w:rsidR="008C5111">
        <w:rPr>
          <w:spacing w:val="1"/>
        </w:rPr>
        <w:t xml:space="preserve"> </w:t>
      </w:r>
      <w:r w:rsidR="008C5111">
        <w:t>ребёнком,</w:t>
      </w:r>
      <w:r w:rsidR="008C5111">
        <w:rPr>
          <w:spacing w:val="1"/>
        </w:rPr>
        <w:t xml:space="preserve"> </w:t>
      </w:r>
      <w:r w:rsidR="008C5111">
        <w:t>делается</w:t>
      </w:r>
      <w:r w:rsidR="008C5111">
        <w:rPr>
          <w:spacing w:val="1"/>
        </w:rPr>
        <w:t xml:space="preserve"> </w:t>
      </w:r>
      <w:r w:rsidR="008C5111">
        <w:t>акцент</w:t>
      </w:r>
      <w:r w:rsidR="008C5111">
        <w:rPr>
          <w:spacing w:val="1"/>
        </w:rPr>
        <w:t xml:space="preserve"> </w:t>
      </w:r>
      <w:r w:rsidR="008C5111">
        <w:t>на</w:t>
      </w:r>
      <w:r w:rsidR="008C5111">
        <w:rPr>
          <w:spacing w:val="1"/>
        </w:rPr>
        <w:t xml:space="preserve"> </w:t>
      </w:r>
      <w:r w:rsidR="008C5111">
        <w:t>самостоятельное</w:t>
      </w:r>
      <w:r w:rsidR="008C5111">
        <w:rPr>
          <w:spacing w:val="1"/>
        </w:rPr>
        <w:t xml:space="preserve"> </w:t>
      </w:r>
      <w:r w:rsidR="008C5111">
        <w:t>экспериментирование и поисковую активность самих детей, побуждая их к творческому отношению</w:t>
      </w:r>
      <w:r w:rsidR="008C5111">
        <w:rPr>
          <w:spacing w:val="1"/>
        </w:rPr>
        <w:t xml:space="preserve"> </w:t>
      </w:r>
      <w:r w:rsidR="008C5111">
        <w:t>при выполнении заданий. Занятия содержат познавательный материал, соответствующий возрастным</w:t>
      </w:r>
      <w:r w:rsidR="008C5111">
        <w:rPr>
          <w:spacing w:val="-57"/>
        </w:rPr>
        <w:t xml:space="preserve"> </w:t>
      </w:r>
      <w:r w:rsidR="008C5111">
        <w:t>особенностям детей в сочетании с практическими заданиями (оздоровительные минутки, упражнения</w:t>
      </w:r>
      <w:r w:rsidR="008C5111">
        <w:rPr>
          <w:spacing w:val="-57"/>
        </w:rPr>
        <w:t xml:space="preserve"> </w:t>
      </w:r>
      <w:r w:rsidR="008C5111">
        <w:t>для глаз, для осанки, дыхательные упражнения и пр.), необходимыми для развития навыков ребенка.</w:t>
      </w:r>
      <w:r w:rsidR="008C5111">
        <w:rPr>
          <w:spacing w:val="1"/>
        </w:rPr>
        <w:t xml:space="preserve"> </w:t>
      </w:r>
      <w:r w:rsidR="008C5111">
        <w:t>Содержания</w:t>
      </w:r>
      <w:r w:rsidR="008C5111">
        <w:rPr>
          <w:spacing w:val="1"/>
        </w:rPr>
        <w:t xml:space="preserve"> </w:t>
      </w:r>
      <w:r w:rsidR="008C5111">
        <w:t>занятий</w:t>
      </w:r>
      <w:r w:rsidR="008C5111">
        <w:rPr>
          <w:spacing w:val="1"/>
        </w:rPr>
        <w:t xml:space="preserve"> </w:t>
      </w:r>
      <w:r w:rsidR="008C5111">
        <w:t>наполнены</w:t>
      </w:r>
      <w:r w:rsidR="008C5111">
        <w:rPr>
          <w:spacing w:val="1"/>
        </w:rPr>
        <w:t xml:space="preserve"> </w:t>
      </w:r>
      <w:r w:rsidR="008C5111">
        <w:t>сказочными</w:t>
      </w:r>
      <w:r w:rsidR="008C5111">
        <w:rPr>
          <w:spacing w:val="1"/>
        </w:rPr>
        <w:t xml:space="preserve"> </w:t>
      </w:r>
      <w:r w:rsidR="008C5111">
        <w:t>и</w:t>
      </w:r>
      <w:r w:rsidR="008C5111">
        <w:rPr>
          <w:spacing w:val="1"/>
        </w:rPr>
        <w:t xml:space="preserve"> </w:t>
      </w:r>
      <w:r w:rsidR="008C5111">
        <w:t>игровыми</w:t>
      </w:r>
      <w:r w:rsidR="008C5111">
        <w:rPr>
          <w:spacing w:val="1"/>
        </w:rPr>
        <w:t xml:space="preserve"> </w:t>
      </w:r>
      <w:r w:rsidR="008C5111">
        <w:t>сюжетами</w:t>
      </w:r>
      <w:r w:rsidR="008C5111">
        <w:rPr>
          <w:spacing w:val="1"/>
        </w:rPr>
        <w:t xml:space="preserve"> </w:t>
      </w:r>
      <w:r w:rsidR="008C5111">
        <w:t>и</w:t>
      </w:r>
      <w:r w:rsidR="008C5111">
        <w:rPr>
          <w:spacing w:val="1"/>
        </w:rPr>
        <w:t xml:space="preserve"> </w:t>
      </w:r>
      <w:r w:rsidR="008C5111">
        <w:t>персонажами.</w:t>
      </w:r>
      <w:r w:rsidR="008C5111">
        <w:rPr>
          <w:spacing w:val="1"/>
        </w:rPr>
        <w:t xml:space="preserve"> </w:t>
      </w:r>
      <w:r w:rsidR="008C5111">
        <w:t>Наряду</w:t>
      </w:r>
      <w:r w:rsidR="008C5111">
        <w:rPr>
          <w:spacing w:val="1"/>
        </w:rPr>
        <w:t xml:space="preserve"> </w:t>
      </w:r>
      <w:r w:rsidR="008C5111">
        <w:t>с</w:t>
      </w:r>
      <w:r w:rsidR="008C5111">
        <w:rPr>
          <w:spacing w:val="1"/>
        </w:rPr>
        <w:t xml:space="preserve"> </w:t>
      </w:r>
      <w:r w:rsidR="008C5111">
        <w:t>теоретическим материалом ученикам предлагаются практические рекомендации, игры и упражнения,</w:t>
      </w:r>
      <w:r w:rsidR="008C5111">
        <w:rPr>
          <w:spacing w:val="-57"/>
        </w:rPr>
        <w:t xml:space="preserve"> </w:t>
      </w:r>
      <w:r w:rsidR="008C5111">
        <w:t>тренинги.</w:t>
      </w:r>
      <w:r w:rsidR="008C5111">
        <w:rPr>
          <w:spacing w:val="1"/>
        </w:rPr>
        <w:t xml:space="preserve"> </w:t>
      </w:r>
      <w:r w:rsidR="008C5111">
        <w:t>Один</w:t>
      </w:r>
      <w:r w:rsidR="008C5111">
        <w:rPr>
          <w:spacing w:val="1"/>
        </w:rPr>
        <w:t xml:space="preserve"> </w:t>
      </w:r>
      <w:r w:rsidR="008C5111">
        <w:t>из</w:t>
      </w:r>
      <w:r w:rsidR="008C5111">
        <w:rPr>
          <w:spacing w:val="1"/>
        </w:rPr>
        <w:t xml:space="preserve"> </w:t>
      </w:r>
      <w:r w:rsidR="008C5111">
        <w:t>разделов</w:t>
      </w:r>
      <w:r w:rsidR="008C5111">
        <w:rPr>
          <w:spacing w:val="1"/>
        </w:rPr>
        <w:t xml:space="preserve"> </w:t>
      </w:r>
      <w:r w:rsidR="008C5111">
        <w:t>посвящен</w:t>
      </w:r>
      <w:r w:rsidR="008C5111">
        <w:rPr>
          <w:spacing w:val="1"/>
        </w:rPr>
        <w:t xml:space="preserve"> </w:t>
      </w:r>
      <w:r w:rsidR="008C5111">
        <w:t>профилактике</w:t>
      </w:r>
      <w:r w:rsidR="008C5111">
        <w:rPr>
          <w:spacing w:val="1"/>
        </w:rPr>
        <w:t xml:space="preserve"> </w:t>
      </w:r>
      <w:r w:rsidR="008C5111">
        <w:t>заболеваний</w:t>
      </w:r>
      <w:r w:rsidR="008C5111">
        <w:rPr>
          <w:spacing w:val="1"/>
        </w:rPr>
        <w:t xml:space="preserve"> </w:t>
      </w:r>
      <w:r w:rsidR="008C5111">
        <w:t>у</w:t>
      </w:r>
      <w:r w:rsidR="008C5111">
        <w:rPr>
          <w:spacing w:val="1"/>
        </w:rPr>
        <w:t xml:space="preserve"> </w:t>
      </w:r>
      <w:r w:rsidR="008C5111">
        <w:t>детей</w:t>
      </w:r>
      <w:r w:rsidR="008C5111">
        <w:rPr>
          <w:spacing w:val="1"/>
        </w:rPr>
        <w:t xml:space="preserve"> </w:t>
      </w:r>
      <w:r w:rsidR="008C5111">
        <w:t>младшего</w:t>
      </w:r>
      <w:r w:rsidR="008C5111">
        <w:rPr>
          <w:spacing w:val="1"/>
        </w:rPr>
        <w:t xml:space="preserve"> </w:t>
      </w:r>
      <w:r w:rsidR="008C5111">
        <w:t>школьного</w:t>
      </w:r>
      <w:r w:rsidR="008C5111">
        <w:rPr>
          <w:spacing w:val="1"/>
        </w:rPr>
        <w:t xml:space="preserve"> </w:t>
      </w:r>
      <w:r w:rsidR="008C5111">
        <w:t>возраста</w:t>
      </w:r>
      <w:r w:rsidR="008C5111">
        <w:rPr>
          <w:spacing w:val="-2"/>
        </w:rPr>
        <w:t xml:space="preserve"> </w:t>
      </w:r>
      <w:r w:rsidR="008C5111">
        <w:t>и оказанию доврачебной помощи.</w:t>
      </w:r>
    </w:p>
    <w:p w:rsidR="00551FBD" w:rsidRDefault="008C5111">
      <w:pPr>
        <w:pStyle w:val="3"/>
        <w:spacing w:before="6"/>
        <w:ind w:left="898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5C23D3">
        <w:rPr>
          <w:b w:val="0"/>
        </w:rPr>
        <w:t>«Спортивные игры»</w:t>
      </w:r>
    </w:p>
    <w:p w:rsidR="00551FBD" w:rsidRDefault="008C5111">
      <w:pPr>
        <w:pStyle w:val="a3"/>
        <w:ind w:left="898" w:right="343"/>
      </w:pPr>
      <w:r>
        <w:t>формирование здоровой активной личности, умеющей беречь свое здоровье, заботиться о нем:</w:t>
      </w:r>
      <w:r>
        <w:rPr>
          <w:spacing w:val="1"/>
        </w:rPr>
        <w:t xml:space="preserve"> </w:t>
      </w:r>
      <w:r>
        <w:t>а)</w:t>
      </w:r>
      <w:r>
        <w:rPr>
          <w:spacing w:val="9"/>
        </w:rPr>
        <w:t xml:space="preserve"> </w:t>
      </w:r>
      <w:r>
        <w:t>Становление</w:t>
      </w:r>
      <w:r>
        <w:rPr>
          <w:spacing w:val="9"/>
        </w:rPr>
        <w:t xml:space="preserve"> </w:t>
      </w:r>
      <w:r>
        <w:t>ценностного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школы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здоровью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здоровому</w:t>
      </w:r>
    </w:p>
    <w:p w:rsidR="00551FBD" w:rsidRDefault="008C5111">
      <w:pPr>
        <w:pStyle w:val="a3"/>
        <w:ind w:left="332"/>
      </w:pPr>
      <w:r>
        <w:t>образу</w:t>
      </w:r>
      <w:r>
        <w:rPr>
          <w:spacing w:val="-5"/>
        </w:rPr>
        <w:t xml:space="preserve"> </w:t>
      </w:r>
      <w:r>
        <w:t>жизни,</w:t>
      </w:r>
    </w:p>
    <w:p w:rsidR="00551FBD" w:rsidRDefault="008C5111">
      <w:pPr>
        <w:pStyle w:val="a3"/>
        <w:ind w:left="332" w:right="348" w:firstLine="566"/>
      </w:pPr>
      <w:r>
        <w:t>б)</w:t>
      </w:r>
      <w:r>
        <w:rPr>
          <w:spacing w:val="1"/>
        </w:rPr>
        <w:t xml:space="preserve"> </w:t>
      </w:r>
      <w:r>
        <w:t>Учиться быть здоровым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телом</w:t>
      </w:r>
      <w:proofErr w:type="gramEnd"/>
      <w:r>
        <w:rPr>
          <w:spacing w:val="1"/>
        </w:rPr>
        <w:t xml:space="preserve"> </w:t>
      </w:r>
      <w:r>
        <w:t>и душой,</w:t>
      </w:r>
      <w:r>
        <w:rPr>
          <w:spacing w:val="1"/>
        </w:rPr>
        <w:t xml:space="preserve"> </w:t>
      </w:r>
      <w:r>
        <w:t>стремиться творить своё здоровье,</w:t>
      </w:r>
      <w:r>
        <w:rPr>
          <w:spacing w:val="60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 в</w:t>
      </w:r>
      <w:r>
        <w:rPr>
          <w:spacing w:val="-1"/>
        </w:rPr>
        <w:t xml:space="preserve"> </w:t>
      </w:r>
      <w:r>
        <w:t>согласии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законами природы.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3"/>
        <w:spacing w:before="71"/>
        <w:ind w:left="898"/>
      </w:pPr>
      <w:r>
        <w:lastRenderedPageBreak/>
        <w:t>Задачи:</w:t>
      </w:r>
    </w:p>
    <w:p w:rsidR="00551FBD" w:rsidRDefault="008C5111">
      <w:pPr>
        <w:pStyle w:val="a3"/>
        <w:ind w:left="898" w:right="234"/>
        <w:jc w:val="left"/>
      </w:pPr>
      <w:r>
        <w:t>сформировать у детей необходимые знания, умения и навыки по здоровому образу жизни;</w:t>
      </w:r>
      <w:r>
        <w:rPr>
          <w:spacing w:val="1"/>
        </w:rPr>
        <w:t xml:space="preserve"> </w:t>
      </w:r>
      <w:r>
        <w:t>научить</w:t>
      </w:r>
      <w:r>
        <w:rPr>
          <w:spacing w:val="28"/>
        </w:rPr>
        <w:t xml:space="preserve"> </w:t>
      </w:r>
      <w:r>
        <w:t>сознательно</w:t>
      </w:r>
      <w:r>
        <w:rPr>
          <w:spacing w:val="25"/>
        </w:rPr>
        <w:t xml:space="preserve"> </w:t>
      </w:r>
      <w:r>
        <w:t>относиться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своему</w:t>
      </w:r>
      <w:r>
        <w:rPr>
          <w:spacing w:val="25"/>
        </w:rPr>
        <w:t xml:space="preserve"> </w:t>
      </w:r>
      <w:r>
        <w:t>здоровью;</w:t>
      </w:r>
      <w:r>
        <w:rPr>
          <w:spacing w:val="28"/>
        </w:rPr>
        <w:t xml:space="preserve"> </w:t>
      </w:r>
      <w:r>
        <w:t>добиться</w:t>
      </w:r>
      <w:r>
        <w:rPr>
          <w:spacing w:val="27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элементарных</w:t>
      </w:r>
    </w:p>
    <w:p w:rsidR="00551FBD" w:rsidRDefault="008C5111">
      <w:pPr>
        <w:pStyle w:val="a3"/>
        <w:ind w:left="332"/>
        <w:jc w:val="left"/>
      </w:pPr>
      <w:r>
        <w:t>правил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сбережения;</w:t>
      </w:r>
    </w:p>
    <w:p w:rsidR="00551FBD" w:rsidRDefault="008C5111">
      <w:pPr>
        <w:pStyle w:val="a3"/>
        <w:ind w:left="898"/>
      </w:pPr>
      <w:r>
        <w:t>сформировать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навыков;</w:t>
      </w:r>
    </w:p>
    <w:p w:rsidR="00551FBD" w:rsidRDefault="008C5111">
      <w:pPr>
        <w:pStyle w:val="a3"/>
        <w:ind w:left="898" w:right="1682"/>
      </w:pPr>
      <w:r>
        <w:t>через практические задания в доступной форме познакомить с функциями органов;</w:t>
      </w:r>
      <w:r>
        <w:rPr>
          <w:spacing w:val="-57"/>
        </w:rPr>
        <w:t xml:space="preserve"> </w:t>
      </w:r>
      <w:r>
        <w:t>познакомить с правилами поведения в обществе, с культурой поведения на дороге;</w:t>
      </w:r>
      <w:r>
        <w:rPr>
          <w:spacing w:val="-57"/>
        </w:rPr>
        <w:t xml:space="preserve"> </w:t>
      </w:r>
      <w:r>
        <w:t>вырабатывать</w:t>
      </w:r>
      <w:r>
        <w:rPr>
          <w:spacing w:val="-1"/>
        </w:rPr>
        <w:t xml:space="preserve"> </w:t>
      </w:r>
      <w:r>
        <w:t>отрицательное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вредным</w:t>
      </w:r>
      <w:r>
        <w:rPr>
          <w:spacing w:val="-2"/>
        </w:rPr>
        <w:t xml:space="preserve"> </w:t>
      </w:r>
      <w:r>
        <w:t>привычкам;</w:t>
      </w:r>
    </w:p>
    <w:p w:rsidR="00551FBD" w:rsidRDefault="008C5111">
      <w:pPr>
        <w:pStyle w:val="a3"/>
        <w:ind w:left="898"/>
      </w:pPr>
      <w:r>
        <w:t>научить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551FBD" w:rsidRDefault="008C5111">
      <w:pPr>
        <w:pStyle w:val="a3"/>
        <w:ind w:left="898"/>
      </w:pPr>
      <w:r>
        <w:t>показать</w:t>
      </w:r>
      <w:r>
        <w:rPr>
          <w:spacing w:val="-3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вред,</w:t>
      </w:r>
      <w:r>
        <w:rPr>
          <w:spacing w:val="-2"/>
        </w:rPr>
        <w:t xml:space="preserve"> </w:t>
      </w:r>
      <w:r>
        <w:t>наносимый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малоподвижным</w:t>
      </w:r>
      <w:r>
        <w:rPr>
          <w:spacing w:val="-4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жизни</w:t>
      </w:r>
    </w:p>
    <w:p w:rsidR="00551FBD" w:rsidRDefault="008C5111">
      <w:pPr>
        <w:pStyle w:val="3"/>
        <w:spacing w:before="3"/>
        <w:ind w:left="898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551FBD" w:rsidRDefault="008C5111">
      <w:pPr>
        <w:pStyle w:val="a3"/>
        <w:spacing w:line="274" w:lineRule="exact"/>
        <w:ind w:left="898"/>
      </w:pP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здоровья учащихся.</w:t>
      </w:r>
    </w:p>
    <w:p w:rsidR="00551FBD" w:rsidRDefault="008C5111">
      <w:pPr>
        <w:pStyle w:val="a3"/>
        <w:ind w:left="332" w:right="348" w:firstLine="566"/>
      </w:pP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простудными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-57"/>
        </w:rPr>
        <w:t xml:space="preserve"> </w:t>
      </w:r>
      <w:r>
        <w:t>позвоночника</w:t>
      </w:r>
      <w:r>
        <w:rPr>
          <w:spacing w:val="-2"/>
        </w:rPr>
        <w:t xml:space="preserve"> </w:t>
      </w:r>
      <w:r>
        <w:t>и глаз.</w:t>
      </w:r>
    </w:p>
    <w:p w:rsidR="00551FBD" w:rsidRDefault="008C5111">
      <w:pPr>
        <w:pStyle w:val="a3"/>
        <w:spacing w:before="1"/>
        <w:ind w:left="898" w:right="4945"/>
        <w:jc w:val="left"/>
      </w:pPr>
      <w:r>
        <w:t>Стремление школьников к заботе о своём здоровье.</w:t>
      </w:r>
      <w:r>
        <w:rPr>
          <w:spacing w:val="-5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</w:p>
    <w:p w:rsidR="00551FBD" w:rsidRDefault="008C5111">
      <w:pPr>
        <w:pStyle w:val="a3"/>
        <w:ind w:left="898" w:right="6933"/>
        <w:jc w:val="left"/>
      </w:pPr>
      <w:r>
        <w:t>физическое совершенствование,</w:t>
      </w:r>
      <w:r>
        <w:rPr>
          <w:spacing w:val="-57"/>
        </w:rPr>
        <w:t xml:space="preserve"> </w:t>
      </w:r>
      <w:r>
        <w:t>психическое здоровье,</w:t>
      </w:r>
      <w:r>
        <w:rPr>
          <w:spacing w:val="1"/>
        </w:rPr>
        <w:t xml:space="preserve"> </w:t>
      </w:r>
      <w:r>
        <w:t>социальная безопасность,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гигиены.</w:t>
      </w:r>
    </w:p>
    <w:p w:rsidR="00551FBD" w:rsidRDefault="008C5111">
      <w:pPr>
        <w:pStyle w:val="a3"/>
        <w:ind w:left="898"/>
        <w:jc w:val="left"/>
      </w:pPr>
      <w:r>
        <w:rPr>
          <w:w w:val="105"/>
        </w:rPr>
        <w:t>Результаты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</w:t>
      </w:r>
    </w:p>
    <w:p w:rsidR="00551FBD" w:rsidRDefault="008C5111">
      <w:pPr>
        <w:pStyle w:val="a3"/>
        <w:ind w:left="332" w:right="345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значимой</w:t>
      </w:r>
      <w:r>
        <w:rPr>
          <w:spacing w:val="-5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551FBD" w:rsidRDefault="008C5111">
      <w:pPr>
        <w:pStyle w:val="3"/>
        <w:ind w:left="898"/>
        <w:jc w:val="both"/>
      </w:pPr>
      <w:r>
        <w:t>Регулятивные</w:t>
      </w:r>
      <w:r>
        <w:rPr>
          <w:spacing w:val="-5"/>
        </w:rPr>
        <w:t xml:space="preserve"> </w:t>
      </w:r>
      <w:r>
        <w:t>БУД:</w:t>
      </w:r>
    </w:p>
    <w:p w:rsidR="00551FBD" w:rsidRDefault="008C5111">
      <w:pPr>
        <w:spacing w:line="274" w:lineRule="exact"/>
        <w:ind w:left="898"/>
        <w:jc w:val="both"/>
        <w:rPr>
          <w:sz w:val="24"/>
        </w:rPr>
      </w:pPr>
      <w:r>
        <w:rPr>
          <w:b/>
          <w:i/>
          <w:sz w:val="24"/>
        </w:rPr>
        <w:t>Определять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формулировать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551FBD" w:rsidRDefault="008C5111">
      <w:pPr>
        <w:ind w:left="898"/>
        <w:jc w:val="both"/>
        <w:rPr>
          <w:sz w:val="24"/>
        </w:rPr>
      </w:pPr>
      <w:r>
        <w:rPr>
          <w:b/>
          <w:i/>
          <w:sz w:val="24"/>
        </w:rPr>
        <w:t>Проговаривать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уроке.</w:t>
      </w:r>
    </w:p>
    <w:p w:rsidR="00551FBD" w:rsidRDefault="008C5111">
      <w:pPr>
        <w:pStyle w:val="a3"/>
        <w:ind w:left="898"/>
      </w:pPr>
      <w:r>
        <w:t>Учить</w:t>
      </w:r>
      <w:r>
        <w:rPr>
          <w:spacing w:val="41"/>
        </w:rPr>
        <w:t xml:space="preserve"> </w:t>
      </w:r>
      <w:r>
        <w:rPr>
          <w:b/>
          <w:i/>
        </w:rPr>
        <w:t>высказывать</w:t>
      </w:r>
      <w:r>
        <w:rPr>
          <w:b/>
          <w:i/>
          <w:spacing w:val="42"/>
        </w:rPr>
        <w:t xml:space="preserve"> </w:t>
      </w:r>
      <w:r>
        <w:t>своё</w:t>
      </w:r>
      <w:r>
        <w:rPr>
          <w:spacing w:val="39"/>
        </w:rPr>
        <w:t xml:space="preserve"> </w:t>
      </w:r>
      <w:r>
        <w:t>предположение</w:t>
      </w:r>
      <w:r>
        <w:rPr>
          <w:spacing w:val="39"/>
        </w:rPr>
        <w:t xml:space="preserve"> </w:t>
      </w:r>
      <w:r>
        <w:t>(версию)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иллюстрацией,</w:t>
      </w:r>
      <w:r>
        <w:rPr>
          <w:spacing w:val="43"/>
        </w:rPr>
        <w:t xml:space="preserve"> </w:t>
      </w:r>
      <w:r>
        <w:t>учить</w:t>
      </w:r>
    </w:p>
    <w:p w:rsidR="00551FBD" w:rsidRDefault="008C5111">
      <w:pPr>
        <w:ind w:left="332"/>
        <w:jc w:val="both"/>
        <w:rPr>
          <w:sz w:val="24"/>
        </w:rPr>
      </w:pPr>
      <w:r>
        <w:rPr>
          <w:b/>
          <w:i/>
          <w:sz w:val="24"/>
        </w:rPr>
        <w:t>работать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</w:t>
      </w:r>
    </w:p>
    <w:p w:rsidR="00551FBD" w:rsidRDefault="008C5111">
      <w:pPr>
        <w:pStyle w:val="a3"/>
        <w:ind w:left="332" w:right="341" w:firstLine="566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нового материала.</w:t>
      </w:r>
    </w:p>
    <w:p w:rsidR="00551FBD" w:rsidRDefault="008C5111">
      <w:pPr>
        <w:pStyle w:val="a3"/>
        <w:ind w:left="898"/>
        <w:rPr>
          <w:b/>
          <w:i/>
        </w:rPr>
      </w:pPr>
      <w:r>
        <w:t>Учиться</w:t>
      </w:r>
      <w:r>
        <w:rPr>
          <w:spacing w:val="67"/>
        </w:rPr>
        <w:t xml:space="preserve"> </w:t>
      </w:r>
      <w:r>
        <w:t xml:space="preserve">совместно  </w:t>
      </w:r>
      <w:r>
        <w:rPr>
          <w:spacing w:val="6"/>
        </w:rPr>
        <w:t xml:space="preserve"> </w:t>
      </w:r>
      <w:r>
        <w:t xml:space="preserve">с  </w:t>
      </w:r>
      <w:r>
        <w:rPr>
          <w:spacing w:val="10"/>
        </w:rPr>
        <w:t xml:space="preserve"> </w:t>
      </w:r>
      <w:r>
        <w:t xml:space="preserve">учителем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другими  </w:t>
      </w:r>
      <w:r>
        <w:rPr>
          <w:spacing w:val="9"/>
        </w:rPr>
        <w:t xml:space="preserve"> </w:t>
      </w:r>
      <w:r>
        <w:t xml:space="preserve">учениками  </w:t>
      </w:r>
      <w:r>
        <w:rPr>
          <w:spacing w:val="14"/>
        </w:rPr>
        <w:t xml:space="preserve"> </w:t>
      </w:r>
      <w:r>
        <w:rPr>
          <w:b/>
          <w:i/>
        </w:rPr>
        <w:t xml:space="preserve">давать  </w:t>
      </w:r>
      <w:r>
        <w:rPr>
          <w:b/>
          <w:i/>
          <w:spacing w:val="6"/>
        </w:rPr>
        <w:t xml:space="preserve"> </w:t>
      </w:r>
      <w:r>
        <w:t xml:space="preserve">эмоциональную  </w:t>
      </w:r>
      <w:r>
        <w:rPr>
          <w:spacing w:val="8"/>
        </w:rPr>
        <w:t xml:space="preserve"> </w:t>
      </w:r>
      <w:r>
        <w:rPr>
          <w:b/>
          <w:i/>
        </w:rPr>
        <w:t>оценку</w:t>
      </w:r>
    </w:p>
    <w:p w:rsidR="00551FBD" w:rsidRDefault="008C5111">
      <w:pPr>
        <w:pStyle w:val="a3"/>
        <w:ind w:left="332"/>
      </w:pPr>
      <w:r>
        <w:t>деятельности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уроке.</w:t>
      </w:r>
    </w:p>
    <w:p w:rsidR="00551FBD" w:rsidRDefault="008C5111">
      <w:pPr>
        <w:pStyle w:val="a3"/>
        <w:ind w:left="332" w:right="352" w:firstLine="566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(учебных</w:t>
      </w:r>
      <w:r>
        <w:rPr>
          <w:spacing w:val="3"/>
        </w:rPr>
        <w:t xml:space="preserve"> </w:t>
      </w:r>
      <w:r>
        <w:t>успехов).</w:t>
      </w:r>
    </w:p>
    <w:p w:rsidR="00551FBD" w:rsidRDefault="008C5111">
      <w:pPr>
        <w:pStyle w:val="a3"/>
        <w:ind w:left="898"/>
      </w:pPr>
      <w:r>
        <w:t>Познавательные</w:t>
      </w:r>
      <w:r>
        <w:rPr>
          <w:spacing w:val="-6"/>
        </w:rPr>
        <w:t xml:space="preserve"> </w:t>
      </w:r>
      <w:r>
        <w:t>БУД:</w:t>
      </w:r>
    </w:p>
    <w:p w:rsidR="00551FBD" w:rsidRDefault="008C5111">
      <w:pPr>
        <w:pStyle w:val="a3"/>
        <w:ind w:left="332" w:right="340" w:firstLine="566"/>
      </w:pPr>
      <w:r>
        <w:t>Делать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rPr>
          <w:b/>
          <w:i/>
        </w:rPr>
        <w:t>ориентироваться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 xml:space="preserve">развороте, в оглавлении, в словаре). Добывать новые знания: </w:t>
      </w:r>
      <w:r>
        <w:rPr>
          <w:b/>
          <w:i/>
        </w:rPr>
        <w:t xml:space="preserve">находить ответы </w:t>
      </w:r>
      <w:r>
        <w:t>на вопросы, 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 и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уроке.</w:t>
      </w:r>
    </w:p>
    <w:p w:rsidR="00551FBD" w:rsidRDefault="008C5111">
      <w:pPr>
        <w:pStyle w:val="a3"/>
        <w:spacing w:before="1"/>
        <w:ind w:left="332" w:right="344" w:firstLine="566"/>
      </w:pPr>
      <w:r>
        <w:t xml:space="preserve">Перерабатывать полученную информацию: </w:t>
      </w:r>
      <w:r>
        <w:rPr>
          <w:b/>
          <w:i/>
        </w:rPr>
        <w:t xml:space="preserve">делать </w:t>
      </w:r>
      <w:r>
        <w:t>выводы в результате совместной работы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класса.</w:t>
      </w:r>
    </w:p>
    <w:p w:rsidR="00551FBD" w:rsidRDefault="008C5111">
      <w:pPr>
        <w:pStyle w:val="a3"/>
        <w:ind w:left="332" w:right="342" w:firstLine="566"/>
      </w:pP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рисунков).</w:t>
      </w:r>
    </w:p>
    <w:p w:rsidR="00551FBD" w:rsidRDefault="008C5111">
      <w:pPr>
        <w:pStyle w:val="a3"/>
        <w:ind w:left="332" w:right="350" w:firstLine="566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линии развития</w:t>
      </w:r>
      <w:r>
        <w:rPr>
          <w:spacing w:val="-1"/>
        </w:rPr>
        <w:t xml:space="preserve"> </w:t>
      </w:r>
      <w:r>
        <w:t>средствами предмета.</w:t>
      </w:r>
    </w:p>
    <w:p w:rsidR="00551FBD" w:rsidRDefault="008C5111">
      <w:pPr>
        <w:pStyle w:val="a3"/>
        <w:ind w:left="898"/>
      </w:pPr>
      <w:r>
        <w:t>Коммуникативные</w:t>
      </w:r>
      <w:r>
        <w:rPr>
          <w:spacing w:val="-6"/>
        </w:rPr>
        <w:t xml:space="preserve"> </w:t>
      </w:r>
      <w:r>
        <w:t>БУД:</w:t>
      </w:r>
    </w:p>
    <w:p w:rsidR="00551FBD" w:rsidRDefault="008C5111">
      <w:pPr>
        <w:pStyle w:val="a3"/>
        <w:ind w:left="332" w:right="354" w:firstLine="566"/>
      </w:pPr>
      <w:r>
        <w:t>Умение донести свою позицию до других: оформлять свою мысль в устной и письменной речи</w:t>
      </w:r>
      <w:r>
        <w:rPr>
          <w:spacing w:val="1"/>
        </w:rPr>
        <w:t xml:space="preserve"> </w:t>
      </w:r>
      <w:r>
        <w:t>(на уровне</w:t>
      </w:r>
      <w:r>
        <w:rPr>
          <w:spacing w:val="-1"/>
        </w:rPr>
        <w:t xml:space="preserve"> </w:t>
      </w:r>
      <w:r>
        <w:t>одного предложения или небольшого</w:t>
      </w:r>
      <w:r>
        <w:rPr>
          <w:spacing w:val="-1"/>
        </w:rPr>
        <w:t xml:space="preserve"> </w:t>
      </w:r>
      <w:r>
        <w:t>текста).</w:t>
      </w:r>
    </w:p>
    <w:p w:rsidR="00551FBD" w:rsidRDefault="008C5111">
      <w:pPr>
        <w:pStyle w:val="a3"/>
        <w:ind w:left="898"/>
      </w:pP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других.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4" w:firstLine="566"/>
      </w:pPr>
      <w:r>
        <w:lastRenderedPageBreak/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(побуждающий и подводящий диалог). Совместно договариваться о правилах общения и поведения в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 следовать им.</w:t>
      </w:r>
    </w:p>
    <w:p w:rsidR="00551FBD" w:rsidRDefault="008C5111">
      <w:pPr>
        <w:pStyle w:val="a3"/>
        <w:spacing w:before="1"/>
        <w:ind w:left="898" w:right="5615"/>
        <w:jc w:val="left"/>
      </w:pPr>
      <w:r>
        <w:t>Учиться выполнять различные роли в группе</w:t>
      </w:r>
      <w:r>
        <w:rPr>
          <w:spacing w:val="-58"/>
        </w:rPr>
        <w:t xml:space="preserve"> </w:t>
      </w:r>
      <w:r>
        <w:t>Планируемые</w:t>
      </w:r>
      <w:r>
        <w:rPr>
          <w:spacing w:val="56"/>
        </w:rPr>
        <w:t xml:space="preserve"> </w:t>
      </w:r>
      <w:r>
        <w:t>результаты</w:t>
      </w:r>
    </w:p>
    <w:p w:rsidR="00551FBD" w:rsidRDefault="008C5111">
      <w:pPr>
        <w:pStyle w:val="3"/>
        <w:spacing w:before="4"/>
        <w:ind w:left="898"/>
      </w:pP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3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-4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4"/>
          <w:w w:val="105"/>
          <w:u w:val="thick"/>
        </w:rPr>
        <w:t xml:space="preserve"> </w:t>
      </w:r>
      <w:r>
        <w:rPr>
          <w:w w:val="105"/>
          <w:u w:val="thick"/>
        </w:rPr>
        <w:t>уметь:</w:t>
      </w:r>
    </w:p>
    <w:p w:rsidR="00551FBD" w:rsidRDefault="008C5111">
      <w:pPr>
        <w:pStyle w:val="a3"/>
        <w:ind w:left="898" w:right="1508"/>
        <w:jc w:val="left"/>
      </w:pPr>
      <w:r>
        <w:t>соблюдать личную гигиену и осуществлять гигиенические процедуры в течение дня;</w:t>
      </w:r>
      <w:r>
        <w:rPr>
          <w:spacing w:val="-57"/>
        </w:rPr>
        <w:t xml:space="preserve"> </w:t>
      </w:r>
      <w:r>
        <w:t>осуществлять активную оздоровительную</w:t>
      </w:r>
      <w:r>
        <w:rPr>
          <w:spacing w:val="5"/>
        </w:rPr>
        <w:t xml:space="preserve"> </w:t>
      </w:r>
      <w:r>
        <w:t>деятельность;</w:t>
      </w:r>
    </w:p>
    <w:p w:rsidR="00551FBD" w:rsidRDefault="008C5111">
      <w:pPr>
        <w:pStyle w:val="a3"/>
        <w:ind w:left="898"/>
        <w:jc w:val="left"/>
      </w:pPr>
      <w:r>
        <w:t>формировать</w:t>
      </w:r>
      <w:r>
        <w:rPr>
          <w:spacing w:val="-2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здоровье;</w:t>
      </w:r>
    </w:p>
    <w:p w:rsidR="00551FBD" w:rsidRDefault="008C5111">
      <w:pPr>
        <w:pStyle w:val="a3"/>
        <w:ind w:left="898"/>
        <w:jc w:val="left"/>
      </w:pPr>
      <w:r>
        <w:t>составлять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его;</w:t>
      </w:r>
    </w:p>
    <w:p w:rsidR="00551FBD" w:rsidRDefault="008C5111">
      <w:pPr>
        <w:pStyle w:val="a3"/>
        <w:ind w:left="898" w:right="2969"/>
        <w:jc w:val="left"/>
      </w:pPr>
      <w:r>
        <w:t>выполнять физические упражнения для развития физических навыков;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“полезные”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“вредные”</w:t>
      </w:r>
      <w:r>
        <w:rPr>
          <w:spacing w:val="-2"/>
        </w:rPr>
        <w:t xml:space="preserve"> </w:t>
      </w:r>
      <w:r>
        <w:t>продукты;</w:t>
      </w:r>
    </w:p>
    <w:p w:rsidR="00551FBD" w:rsidRDefault="008C5111">
      <w:pPr>
        <w:pStyle w:val="a3"/>
        <w:ind w:left="898" w:right="2437"/>
        <w:jc w:val="left"/>
      </w:pPr>
      <w:r>
        <w:t>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ОРЗ,</w:t>
      </w:r>
      <w:r>
        <w:rPr>
          <w:spacing w:val="-6"/>
        </w:rPr>
        <w:t xml:space="preserve"> </w:t>
      </w:r>
      <w:r>
        <w:t>СРВИ,</w:t>
      </w:r>
      <w:r>
        <w:rPr>
          <w:spacing w:val="-5"/>
        </w:rPr>
        <w:t xml:space="preserve"> </w:t>
      </w:r>
      <w:r>
        <w:t>клещевой</w:t>
      </w:r>
      <w:r>
        <w:rPr>
          <w:spacing w:val="-6"/>
        </w:rPr>
        <w:t xml:space="preserve"> </w:t>
      </w:r>
      <w:r>
        <w:t>энцефалит;</w:t>
      </w:r>
      <w:r>
        <w:rPr>
          <w:spacing w:val="-57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 своем</w:t>
      </w:r>
      <w:r>
        <w:rPr>
          <w:spacing w:val="-3"/>
        </w:rPr>
        <w:t xml:space="preserve"> </w:t>
      </w:r>
      <w:r>
        <w:t>здоровье;</w:t>
      </w:r>
    </w:p>
    <w:p w:rsidR="00551FBD" w:rsidRDefault="008C5111">
      <w:pPr>
        <w:pStyle w:val="a3"/>
        <w:ind w:left="898" w:right="2437"/>
        <w:jc w:val="left"/>
      </w:pPr>
      <w:r>
        <w:t>находить</w:t>
      </w:r>
      <w:r>
        <w:rPr>
          <w:spacing w:val="-4"/>
        </w:rPr>
        <w:t xml:space="preserve"> </w:t>
      </w:r>
      <w:r>
        <w:t>выход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употреблением</w:t>
      </w:r>
      <w:r>
        <w:rPr>
          <w:spacing w:val="-4"/>
        </w:rPr>
        <w:t xml:space="preserve"> </w:t>
      </w:r>
      <w:r>
        <w:t>сигарет;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навыки;</w:t>
      </w:r>
    </w:p>
    <w:p w:rsidR="00551FBD" w:rsidRDefault="008C5111">
      <w:pPr>
        <w:pStyle w:val="a3"/>
        <w:tabs>
          <w:tab w:val="left" w:pos="2188"/>
          <w:tab w:val="left" w:pos="3210"/>
          <w:tab w:val="left" w:pos="4884"/>
          <w:tab w:val="left" w:pos="5956"/>
          <w:tab w:val="left" w:pos="6589"/>
          <w:tab w:val="left" w:pos="8321"/>
          <w:tab w:val="left" w:pos="9676"/>
        </w:tabs>
        <w:ind w:left="332" w:right="347" w:firstLine="566"/>
        <w:jc w:val="left"/>
      </w:pPr>
      <w:r>
        <w:t>оказывать</w:t>
      </w:r>
      <w:r>
        <w:tab/>
        <w:t>первую</w:t>
      </w:r>
      <w:r>
        <w:tab/>
        <w:t>медицинскую</w:t>
      </w:r>
      <w:r>
        <w:tab/>
        <w:t>помощь</w:t>
      </w:r>
      <w:r>
        <w:tab/>
        <w:t>при</w:t>
      </w:r>
      <w:r>
        <w:tab/>
        <w:t>кровотечении,</w:t>
      </w:r>
      <w:r>
        <w:tab/>
        <w:t>удушении,</w:t>
      </w:r>
      <w:r>
        <w:tab/>
      </w:r>
      <w:r>
        <w:rPr>
          <w:spacing w:val="-1"/>
        </w:rPr>
        <w:t>утоплении,</w:t>
      </w:r>
      <w:r>
        <w:rPr>
          <w:spacing w:val="-57"/>
        </w:rPr>
        <w:t xml:space="preserve"> </w:t>
      </w:r>
      <w:r>
        <w:t>обморожении,</w:t>
      </w:r>
      <w:r>
        <w:rPr>
          <w:spacing w:val="-1"/>
        </w:rPr>
        <w:t xml:space="preserve"> </w:t>
      </w:r>
      <w:r>
        <w:t>ожоге, травмах, тепловом</w:t>
      </w:r>
      <w:r>
        <w:rPr>
          <w:spacing w:val="-1"/>
        </w:rPr>
        <w:t xml:space="preserve"> </w:t>
      </w:r>
      <w:r>
        <w:t>и солнечном ударах;</w:t>
      </w:r>
    </w:p>
    <w:p w:rsidR="00551FBD" w:rsidRDefault="008C5111">
      <w:pPr>
        <w:pStyle w:val="a3"/>
        <w:ind w:left="898"/>
        <w:jc w:val="left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rPr>
          <w:u w:val="thick"/>
        </w:rPr>
        <w:t>знать:</w:t>
      </w:r>
    </w:p>
    <w:p w:rsidR="00551FBD" w:rsidRDefault="008C5111">
      <w:pPr>
        <w:pStyle w:val="a3"/>
        <w:ind w:left="898" w:right="5878"/>
        <w:jc w:val="left"/>
      </w:pPr>
      <w:r>
        <w:t>факторы, влияющие на здоровье человека;</w:t>
      </w:r>
      <w:r>
        <w:rPr>
          <w:spacing w:val="-5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некоторых заболеваний;</w:t>
      </w:r>
    </w:p>
    <w:p w:rsidR="00551FBD" w:rsidRDefault="008C5111">
      <w:pPr>
        <w:pStyle w:val="a3"/>
        <w:ind w:left="898"/>
        <w:jc w:val="left"/>
      </w:pP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помощи;</w:t>
      </w:r>
    </w:p>
    <w:p w:rsidR="00551FBD" w:rsidRDefault="008C5111">
      <w:pPr>
        <w:pStyle w:val="a3"/>
        <w:ind w:left="332" w:firstLine="566"/>
        <w:jc w:val="left"/>
      </w:pPr>
      <w:r>
        <w:t>виды</w:t>
      </w:r>
      <w:r>
        <w:rPr>
          <w:spacing w:val="14"/>
        </w:rPr>
        <w:t xml:space="preserve"> </w:t>
      </w:r>
      <w:r>
        <w:t>закаливания</w:t>
      </w:r>
      <w:r>
        <w:rPr>
          <w:spacing w:val="15"/>
        </w:rPr>
        <w:t xml:space="preserve"> </w:t>
      </w:r>
      <w:r>
        <w:t>(пребывание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свежем</w:t>
      </w:r>
      <w:r>
        <w:rPr>
          <w:spacing w:val="15"/>
        </w:rPr>
        <w:t xml:space="preserve"> </w:t>
      </w:r>
      <w:r>
        <w:t>воздухе,</w:t>
      </w:r>
      <w:r>
        <w:rPr>
          <w:spacing w:val="15"/>
        </w:rPr>
        <w:t xml:space="preserve"> </w:t>
      </w:r>
      <w:r>
        <w:t>обливание,</w:t>
      </w:r>
      <w:r>
        <w:rPr>
          <w:spacing w:val="15"/>
        </w:rPr>
        <w:t xml:space="preserve"> </w:t>
      </w:r>
      <w:r>
        <w:t>обтирание,</w:t>
      </w:r>
      <w:r>
        <w:rPr>
          <w:spacing w:val="14"/>
        </w:rPr>
        <w:t xml:space="preserve"> </w:t>
      </w:r>
      <w:r>
        <w:t>солнечные</w:t>
      </w:r>
      <w:r>
        <w:rPr>
          <w:spacing w:val="14"/>
        </w:rPr>
        <w:t xml:space="preserve"> </w:t>
      </w:r>
      <w:r>
        <w:t>ванны)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организма; влияние</w:t>
      </w:r>
      <w:r>
        <w:rPr>
          <w:spacing w:val="-2"/>
        </w:rPr>
        <w:t xml:space="preserve"> </w:t>
      </w:r>
      <w:r>
        <w:t>закаливания 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551FBD" w:rsidRDefault="008C5111">
      <w:pPr>
        <w:pStyle w:val="a3"/>
        <w:ind w:left="898" w:right="2889"/>
        <w:jc w:val="left"/>
      </w:pPr>
      <w:r>
        <w:t>о пользе физических упражнений для гармоничного развития человека;</w:t>
      </w:r>
      <w:r>
        <w:rPr>
          <w:spacing w:val="-5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упражнений;</w:t>
      </w:r>
    </w:p>
    <w:p w:rsidR="00551FBD" w:rsidRDefault="008C5111">
      <w:pPr>
        <w:pStyle w:val="a3"/>
        <w:ind w:left="332" w:right="348" w:firstLine="566"/>
        <w:jc w:val="left"/>
      </w:pPr>
      <w:r>
        <w:t>основные</w:t>
      </w:r>
      <w:r>
        <w:rPr>
          <w:spacing w:val="17"/>
        </w:rPr>
        <w:t xml:space="preserve"> </w:t>
      </w:r>
      <w:r>
        <w:t>вопросы</w:t>
      </w:r>
      <w:r>
        <w:rPr>
          <w:spacing w:val="18"/>
        </w:rPr>
        <w:t xml:space="preserve"> </w:t>
      </w:r>
      <w:r>
        <w:t>гигиены,</w:t>
      </w:r>
      <w:r>
        <w:rPr>
          <w:spacing w:val="18"/>
        </w:rPr>
        <w:t xml:space="preserve"> </w:t>
      </w:r>
      <w:r>
        <w:t>касающиеся</w:t>
      </w:r>
      <w:r>
        <w:rPr>
          <w:spacing w:val="18"/>
        </w:rPr>
        <w:t xml:space="preserve"> </w:t>
      </w:r>
      <w:r>
        <w:t>профилактики</w:t>
      </w:r>
      <w:r>
        <w:rPr>
          <w:spacing w:val="17"/>
        </w:rPr>
        <w:t xml:space="preserve"> </w:t>
      </w:r>
      <w:r>
        <w:t>вирусных</w:t>
      </w:r>
      <w:r>
        <w:rPr>
          <w:spacing w:val="20"/>
        </w:rPr>
        <w:t xml:space="preserve"> </w:t>
      </w:r>
      <w:r>
        <w:t>заболеваний,</w:t>
      </w:r>
      <w:r>
        <w:rPr>
          <w:spacing w:val="18"/>
        </w:rPr>
        <w:t xml:space="preserve"> </w:t>
      </w:r>
      <w:r>
        <w:t>передающихся</w:t>
      </w:r>
      <w:r>
        <w:rPr>
          <w:spacing w:val="-57"/>
        </w:rPr>
        <w:t xml:space="preserve"> </w:t>
      </w:r>
      <w:r>
        <w:t>воздушно-капельным</w:t>
      </w:r>
      <w:r>
        <w:rPr>
          <w:spacing w:val="-16"/>
        </w:rPr>
        <w:t xml:space="preserve"> </w:t>
      </w:r>
      <w:r>
        <w:t>путем;</w:t>
      </w:r>
    </w:p>
    <w:p w:rsidR="00551FBD" w:rsidRDefault="008C5111">
      <w:pPr>
        <w:pStyle w:val="a3"/>
        <w:ind w:left="898" w:right="2437"/>
        <w:jc w:val="left"/>
      </w:pPr>
      <w:r>
        <w:t>особенности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школьника;</w:t>
      </w:r>
      <w:r>
        <w:rPr>
          <w:spacing w:val="-57"/>
        </w:rPr>
        <w:t xml:space="preserve"> </w:t>
      </w:r>
      <w:r>
        <w:t>особенности воздействия двигательной активности на организм человека;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551FBD" w:rsidRDefault="008C5111">
      <w:pPr>
        <w:pStyle w:val="a3"/>
        <w:ind w:left="898"/>
        <w:jc w:val="left"/>
        <w:rPr>
          <w:b/>
          <w:i/>
        </w:rPr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 xml:space="preserve">должны </w:t>
      </w:r>
      <w:r>
        <w:rPr>
          <w:b/>
          <w:i/>
        </w:rPr>
        <w:t>знать:</w:t>
      </w:r>
    </w:p>
    <w:p w:rsidR="00551FBD" w:rsidRDefault="008C5111">
      <w:pPr>
        <w:pStyle w:val="a3"/>
        <w:ind w:left="332" w:firstLine="566"/>
        <w:jc w:val="left"/>
      </w:pPr>
      <w:r>
        <w:t>как</w:t>
      </w:r>
      <w:r>
        <w:rPr>
          <w:spacing w:val="18"/>
        </w:rPr>
        <w:t xml:space="preserve"> </w:t>
      </w:r>
      <w:r>
        <w:t>заботиться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глазах,</w:t>
      </w:r>
      <w:r>
        <w:rPr>
          <w:spacing w:val="20"/>
        </w:rPr>
        <w:t xml:space="preserve"> </w:t>
      </w:r>
      <w:r>
        <w:t>ухаживать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ушами,</w:t>
      </w:r>
      <w:r>
        <w:rPr>
          <w:spacing w:val="20"/>
        </w:rPr>
        <w:t xml:space="preserve"> </w:t>
      </w:r>
      <w:r>
        <w:t>кожей,</w:t>
      </w:r>
      <w:r>
        <w:rPr>
          <w:spacing w:val="17"/>
        </w:rPr>
        <w:t xml:space="preserve"> </w:t>
      </w:r>
      <w:r>
        <w:t>руками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ногами,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следует</w:t>
      </w:r>
      <w:r>
        <w:rPr>
          <w:spacing w:val="17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питаться;</w:t>
      </w:r>
    </w:p>
    <w:p w:rsidR="00551FBD" w:rsidRDefault="008C5111">
      <w:pPr>
        <w:pStyle w:val="a3"/>
        <w:ind w:left="898" w:right="6393"/>
        <w:jc w:val="left"/>
      </w:pPr>
      <w:r>
        <w:t>зачем следить за осанкой, закаляться;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полезным;</w:t>
      </w:r>
    </w:p>
    <w:p w:rsidR="00551FBD" w:rsidRDefault="008C5111">
      <w:pPr>
        <w:pStyle w:val="a3"/>
        <w:ind w:left="898" w:right="5029"/>
        <w:jc w:val="left"/>
      </w:pPr>
      <w:r>
        <w:t>что такое вредные привычки и как их избежать;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болезней</w:t>
      </w:r>
      <w:r>
        <w:rPr>
          <w:spacing w:val="-4"/>
        </w:rPr>
        <w:t xml:space="preserve"> </w:t>
      </w:r>
      <w:r>
        <w:t>(гриппа,</w:t>
      </w:r>
      <w:r>
        <w:rPr>
          <w:spacing w:val="-2"/>
        </w:rPr>
        <w:t xml:space="preserve"> </w:t>
      </w:r>
      <w:r>
        <w:t>простуды);</w:t>
      </w:r>
    </w:p>
    <w:p w:rsidR="00551FBD" w:rsidRDefault="008C5111">
      <w:pPr>
        <w:pStyle w:val="a3"/>
        <w:ind w:left="898" w:right="1655"/>
        <w:jc w:val="left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здоровьем;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растения;</w:t>
      </w:r>
    </w:p>
    <w:p w:rsidR="00551FBD" w:rsidRDefault="008C5111">
      <w:pPr>
        <w:pStyle w:val="a3"/>
        <w:ind w:left="898" w:right="5365"/>
        <w:jc w:val="left"/>
      </w:pPr>
      <w:r>
        <w:t>знать, что такое витамины, для чего они нужны</w:t>
      </w:r>
      <w:r>
        <w:rPr>
          <w:spacing w:val="-58"/>
        </w:rPr>
        <w:t xml:space="preserve"> </w:t>
      </w:r>
      <w:r>
        <w:rPr>
          <w:u w:val="thick"/>
        </w:rPr>
        <w:t>уметь:</w:t>
      </w:r>
    </w:p>
    <w:p w:rsidR="00551FBD" w:rsidRDefault="008C5111">
      <w:pPr>
        <w:pStyle w:val="a3"/>
        <w:ind w:left="898"/>
        <w:jc w:val="left"/>
      </w:pPr>
      <w:r>
        <w:t>правильно</w:t>
      </w:r>
      <w:r>
        <w:rPr>
          <w:spacing w:val="-5"/>
        </w:rPr>
        <w:t xml:space="preserve"> </w:t>
      </w:r>
      <w:r>
        <w:t>чистить</w:t>
      </w:r>
      <w:r>
        <w:rPr>
          <w:spacing w:val="-4"/>
        </w:rPr>
        <w:t xml:space="preserve"> </w:t>
      </w:r>
      <w:r>
        <w:t>зубы,</w:t>
      </w:r>
      <w:r>
        <w:rPr>
          <w:spacing w:val="3"/>
        </w:rPr>
        <w:t xml:space="preserve"> </w:t>
      </w:r>
      <w:r>
        <w:t>умываться;</w:t>
      </w:r>
    </w:p>
    <w:p w:rsidR="00551FBD" w:rsidRDefault="008C5111">
      <w:pPr>
        <w:pStyle w:val="a3"/>
        <w:ind w:left="898" w:right="1384"/>
        <w:jc w:val="left"/>
      </w:pPr>
      <w:r>
        <w:t>оказывать первую помощь при обмораживании, при получении ушибов, ссадин и ран;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зарядку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глаз, осанки, рук,</w:t>
      </w:r>
      <w:r>
        <w:rPr>
          <w:spacing w:val="-9"/>
        </w:rPr>
        <w:t xml:space="preserve"> </w:t>
      </w:r>
      <w:r>
        <w:t>ног.</w:t>
      </w:r>
    </w:p>
    <w:p w:rsidR="00551FBD" w:rsidRDefault="008C5111">
      <w:pPr>
        <w:pStyle w:val="2"/>
        <w:spacing w:before="5"/>
        <w:ind w:left="898"/>
        <w:jc w:val="left"/>
      </w:pPr>
      <w:r>
        <w:t>Сроки</w:t>
      </w:r>
      <w:r>
        <w:rPr>
          <w:spacing w:val="5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551FBD" w:rsidRDefault="008C5111">
      <w:pPr>
        <w:pStyle w:val="a3"/>
        <w:spacing w:line="274" w:lineRule="exact"/>
        <w:ind w:left="1318"/>
      </w:pPr>
      <w:r>
        <w:t xml:space="preserve">Программа  </w:t>
      </w:r>
      <w:r>
        <w:rPr>
          <w:spacing w:val="1"/>
        </w:rPr>
        <w:t xml:space="preserve"> </w:t>
      </w:r>
      <w:r>
        <w:t xml:space="preserve">внеурочной  </w:t>
      </w:r>
      <w:r>
        <w:rPr>
          <w:spacing w:val="3"/>
        </w:rPr>
        <w:t xml:space="preserve"> </w:t>
      </w:r>
      <w:r>
        <w:t>деятельности</w:t>
      </w:r>
      <w:r>
        <w:rPr>
          <w:spacing w:val="119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 xml:space="preserve">спортивно-оздоровительному   </w:t>
      </w:r>
      <w:r>
        <w:rPr>
          <w:spacing w:val="59"/>
        </w:rPr>
        <w:t xml:space="preserve"> </w:t>
      </w:r>
      <w:r>
        <w:t>направлению</w:t>
      </w:r>
    </w:p>
    <w:p w:rsidR="00551FBD" w:rsidRDefault="005C23D3">
      <w:pPr>
        <w:pStyle w:val="a3"/>
        <w:ind w:left="332" w:right="342"/>
      </w:pPr>
      <w:r>
        <w:rPr>
          <w:b/>
        </w:rPr>
        <w:t>«Спортивные игры»</w:t>
      </w:r>
      <w:r w:rsidR="008C5111">
        <w:t>, рассчитана на 4 года.</w:t>
      </w:r>
      <w:r w:rsidR="008C5111">
        <w:rPr>
          <w:spacing w:val="1"/>
        </w:rPr>
        <w:t xml:space="preserve"> </w:t>
      </w:r>
      <w:r w:rsidR="008C5111">
        <w:t>Предназначена для обучающихся 1-4 -х классов, все занятия по</w:t>
      </w:r>
      <w:r w:rsidR="008C5111">
        <w:rPr>
          <w:spacing w:val="1"/>
        </w:rPr>
        <w:t xml:space="preserve"> </w:t>
      </w:r>
      <w:r w:rsidR="008C5111">
        <w:t>внеурочной деятельности проводятся после всех уроков основного расписания, продолжительность</w:t>
      </w:r>
      <w:r w:rsidR="008C5111">
        <w:rPr>
          <w:spacing w:val="1"/>
        </w:rPr>
        <w:t xml:space="preserve"> </w:t>
      </w:r>
      <w:r w:rsidR="008C5111">
        <w:t>соответствует</w:t>
      </w:r>
      <w:r w:rsidR="008C5111">
        <w:rPr>
          <w:spacing w:val="-1"/>
        </w:rPr>
        <w:t xml:space="preserve"> </w:t>
      </w:r>
      <w:r w:rsidR="008C5111">
        <w:t>рекомендациям</w:t>
      </w:r>
      <w:r w:rsidR="008C5111">
        <w:rPr>
          <w:spacing w:val="-1"/>
        </w:rPr>
        <w:t xml:space="preserve"> </w:t>
      </w:r>
      <w:r w:rsidR="008C5111">
        <w:t>СанПиН.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spacing w:before="68" w:line="278" w:lineRule="auto"/>
        <w:ind w:left="332" w:right="1618" w:firstLine="566"/>
        <w:jc w:val="both"/>
        <w:rPr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color w:val="000009"/>
          <w:sz w:val="24"/>
        </w:rPr>
        <w:t>«</w:t>
      </w:r>
      <w:r w:rsidR="005C23D3">
        <w:rPr>
          <w:b/>
          <w:color w:val="000009"/>
          <w:sz w:val="24"/>
        </w:rPr>
        <w:t>Проектная деятельность</w:t>
      </w:r>
      <w:r>
        <w:rPr>
          <w:b/>
          <w:color w:val="000009"/>
          <w:sz w:val="24"/>
        </w:rPr>
        <w:t>»</w:t>
      </w:r>
      <w:r>
        <w:rPr>
          <w:b/>
          <w:color w:val="000009"/>
          <w:spacing w:val="-4"/>
          <w:sz w:val="24"/>
        </w:rPr>
        <w:t xml:space="preserve"> </w:t>
      </w:r>
      <w:r>
        <w:rPr>
          <w:sz w:val="24"/>
        </w:rPr>
        <w:t>(направление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деятельность)</w:t>
      </w:r>
    </w:p>
    <w:p w:rsidR="00551FBD" w:rsidRDefault="008C5111">
      <w:pPr>
        <w:pStyle w:val="a3"/>
        <w:spacing w:line="270" w:lineRule="exact"/>
        <w:ind w:left="1040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УО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класс)</w:t>
      </w:r>
    </w:p>
    <w:p w:rsidR="00551FBD" w:rsidRDefault="008C5111">
      <w:pPr>
        <w:pStyle w:val="a3"/>
        <w:ind w:left="332" w:right="340" w:firstLine="708"/>
      </w:pPr>
      <w:r>
        <w:t xml:space="preserve">Основными </w:t>
      </w:r>
      <w:r>
        <w:rPr>
          <w:b/>
        </w:rPr>
        <w:t xml:space="preserve">целями </w:t>
      </w:r>
      <w:r>
        <w:t>внеурочной деятельности являются создание условий для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с умственной отсталостью (интеллектуальными нарушениями), через вовлечение в</w:t>
      </w:r>
      <w:r>
        <w:rPr>
          <w:spacing w:val="1"/>
        </w:rPr>
        <w:t xml:space="preserve"> </w:t>
      </w:r>
      <w:r>
        <w:t>проектно-исследовательскую</w:t>
      </w:r>
      <w:r>
        <w:rPr>
          <w:spacing w:val="-1"/>
        </w:rPr>
        <w:t xml:space="preserve"> </w:t>
      </w:r>
      <w:r>
        <w:t>деятельность.</w:t>
      </w:r>
    </w:p>
    <w:p w:rsidR="00551FBD" w:rsidRDefault="008C5111">
      <w:pPr>
        <w:pStyle w:val="a3"/>
        <w:spacing w:before="1"/>
        <w:ind w:left="692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919"/>
        </w:tabs>
        <w:ind w:right="344" w:firstLine="360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 с учетом их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832"/>
        </w:tabs>
        <w:ind w:left="831" w:hanging="14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832"/>
        </w:tabs>
        <w:ind w:left="831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933"/>
        </w:tabs>
        <w:ind w:right="345" w:firstLine="360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919"/>
        </w:tabs>
        <w:ind w:right="350" w:firstLine="360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</w:t>
      </w:r>
      <w:r>
        <w:rPr>
          <w:spacing w:val="2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себя,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940"/>
        </w:tabs>
        <w:ind w:right="341" w:firstLine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866"/>
        </w:tabs>
        <w:ind w:right="339" w:firstLine="360"/>
        <w:jc w:val="both"/>
        <w:rPr>
          <w:sz w:val="24"/>
        </w:rPr>
      </w:pPr>
      <w:r>
        <w:rPr>
          <w:sz w:val="24"/>
        </w:rPr>
        <w:t>расширение представлений ребенка о мире и о себе, его социального опыта; -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базовым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832"/>
        </w:tabs>
        <w:spacing w:before="1"/>
        <w:ind w:left="831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 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883"/>
        </w:tabs>
        <w:ind w:right="351" w:firstLine="360"/>
        <w:rPr>
          <w:sz w:val="24"/>
        </w:rPr>
      </w:pPr>
      <w:r>
        <w:rPr>
          <w:sz w:val="24"/>
        </w:rPr>
        <w:t>расширение</w:t>
      </w:r>
      <w:r>
        <w:rPr>
          <w:spacing w:val="46"/>
          <w:sz w:val="24"/>
        </w:rPr>
        <w:t xml:space="preserve"> </w:t>
      </w:r>
      <w:r>
        <w:rPr>
          <w:sz w:val="24"/>
        </w:rPr>
        <w:t>круга</w:t>
      </w:r>
      <w:r>
        <w:rPr>
          <w:spacing w:val="4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выход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902"/>
        </w:tabs>
        <w:ind w:right="350" w:firstLine="36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835"/>
        </w:tabs>
        <w:ind w:left="834" w:hanging="143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551FBD" w:rsidRDefault="008C5111">
      <w:pPr>
        <w:pStyle w:val="a5"/>
        <w:numPr>
          <w:ilvl w:val="0"/>
          <w:numId w:val="131"/>
        </w:numPr>
        <w:tabs>
          <w:tab w:val="left" w:pos="904"/>
        </w:tabs>
        <w:ind w:right="351" w:firstLine="36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людей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:rsidR="00551FBD" w:rsidRDefault="008C5111">
      <w:pPr>
        <w:pStyle w:val="a3"/>
        <w:ind w:left="692"/>
        <w:jc w:val="left"/>
      </w:pPr>
      <w:r>
        <w:t>Направленность</w:t>
      </w:r>
      <w:r>
        <w:rPr>
          <w:spacing w:val="-5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проектно-исследовательская</w:t>
      </w:r>
      <w:r>
        <w:rPr>
          <w:spacing w:val="-3"/>
        </w:rPr>
        <w:t xml:space="preserve"> </w:t>
      </w:r>
      <w:r>
        <w:t>деятельность.</w:t>
      </w:r>
    </w:p>
    <w:p w:rsidR="00551FBD" w:rsidRDefault="008C5111">
      <w:pPr>
        <w:pStyle w:val="a3"/>
        <w:ind w:left="332" w:right="342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характерна</w:t>
      </w:r>
      <w:r>
        <w:rPr>
          <w:spacing w:val="60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proofErr w:type="spellStart"/>
      <w:r>
        <w:t>тугоподвижностью</w:t>
      </w:r>
      <w:proofErr w:type="spellEnd"/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Нарушен</w:t>
      </w:r>
      <w:r>
        <w:rPr>
          <w:spacing w:val="-57"/>
        </w:rPr>
        <w:t xml:space="preserve"> </w:t>
      </w:r>
      <w:r>
        <w:t>объем и темп восприятия, недостаточная его дифференцировка, мыслительные операции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своеобразных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несущественных, нахождении и сравнении предметов по признакам сходства и отличия, слабость</w:t>
      </w:r>
      <w:r>
        <w:rPr>
          <w:spacing w:val="1"/>
        </w:rPr>
        <w:t xml:space="preserve"> </w:t>
      </w:r>
      <w:r>
        <w:t>обобщения, трудности понимания смысла явления или факта. Для обучающихся присуща сниженная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регулирующая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зачастую,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 выполнять работу, не дослушав инструкции, не поняв цели задания, не имея 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особенностей:</w:t>
      </w:r>
      <w:r>
        <w:rPr>
          <w:spacing w:val="60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лучше запоминают внешние, иногда случайные, зрительно воспринимаемые признаки, при этом,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осознаются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сверстников, формируется произвольное запоминание, которое требует многократных повторений.</w:t>
      </w:r>
      <w:r>
        <w:rPr>
          <w:spacing w:val="1"/>
        </w:rPr>
        <w:t xml:space="preserve"> </w:t>
      </w:r>
      <w:r>
        <w:t>Менее развитым оказывается логическое опосредованное запоминание, хотя механическая память</w:t>
      </w:r>
      <w:r>
        <w:rPr>
          <w:spacing w:val="1"/>
        </w:rPr>
        <w:t xml:space="preserve"> </w:t>
      </w:r>
      <w:r>
        <w:t>может быть сформирована на более высоком уровне. Недостатки памяти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проявляются не столько в трудностях получения и сохранения информации, сколько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полученная</w:t>
      </w:r>
      <w:r>
        <w:rPr>
          <w:spacing w:val="-57"/>
        </w:rPr>
        <w:t xml:space="preserve"> </w:t>
      </w:r>
      <w:r>
        <w:t>информация</w:t>
      </w:r>
      <w:r>
        <w:rPr>
          <w:spacing w:val="43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воспроизводиться</w:t>
      </w:r>
      <w:r>
        <w:rPr>
          <w:spacing w:val="43"/>
        </w:rPr>
        <w:t xml:space="preserve"> </w:t>
      </w:r>
      <w:r>
        <w:t>бессистемно,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большим</w:t>
      </w:r>
      <w:r>
        <w:rPr>
          <w:spacing w:val="43"/>
        </w:rPr>
        <w:t xml:space="preserve"> </w:t>
      </w:r>
      <w:r>
        <w:t>количеством</w:t>
      </w:r>
      <w:r>
        <w:rPr>
          <w:spacing w:val="43"/>
        </w:rPr>
        <w:t xml:space="preserve"> </w:t>
      </w:r>
      <w:r>
        <w:t>искажений;</w:t>
      </w:r>
      <w:r>
        <w:rPr>
          <w:spacing w:val="45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этом</w:t>
      </w:r>
    </w:p>
    <w:p w:rsidR="00551FBD" w:rsidRDefault="00551FBD">
      <w:pPr>
        <w:sectPr w:rsidR="00551FBD">
          <w:pgSz w:w="11910" w:h="16840"/>
          <w:pgMar w:top="1040" w:right="220" w:bottom="118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3"/>
      </w:pPr>
      <w:r>
        <w:lastRenderedPageBreak/>
        <w:t>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сужением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переключения.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ослаблением волевого напряжения, направленного на преодоление трудностей, что</w:t>
      </w:r>
      <w:r>
        <w:rPr>
          <w:spacing w:val="1"/>
        </w:rPr>
        <w:t xml:space="preserve"> </w:t>
      </w:r>
      <w:r>
        <w:t>выражается в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-1"/>
        </w:rPr>
        <w:t xml:space="preserve"> </w:t>
      </w:r>
      <w:r>
        <w:t>внимания.</w:t>
      </w:r>
    </w:p>
    <w:p w:rsidR="00551FBD" w:rsidRDefault="008C5111">
      <w:pPr>
        <w:pStyle w:val="a3"/>
        <w:spacing w:before="1"/>
        <w:ind w:left="332" w:right="353" w:firstLine="569"/>
      </w:pPr>
      <w:r>
        <w:t>В соответствии с вышеперечисленной характеристикой, дети данной категории имеют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551FBD" w:rsidRDefault="008C5111">
      <w:pPr>
        <w:pStyle w:val="a5"/>
        <w:numPr>
          <w:ilvl w:val="0"/>
          <w:numId w:val="130"/>
        </w:numPr>
        <w:tabs>
          <w:tab w:val="left" w:pos="1041"/>
        </w:tabs>
        <w:ind w:left="1040" w:hanging="349"/>
        <w:jc w:val="both"/>
        <w:rPr>
          <w:rFonts w:ascii="Symbol" w:hAnsi="Symbol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5"/>
        <w:numPr>
          <w:ilvl w:val="0"/>
          <w:numId w:val="130"/>
        </w:numPr>
        <w:tabs>
          <w:tab w:val="left" w:pos="1041"/>
        </w:tabs>
        <w:ind w:right="348" w:hanging="360"/>
        <w:jc w:val="both"/>
        <w:rPr>
          <w:rFonts w:ascii="Symbol" w:hAnsi="Symbol"/>
        </w:rPr>
      </w:pPr>
      <w:r>
        <w:rPr>
          <w:sz w:val="24"/>
        </w:rPr>
        <w:t>использование преимущественно позитивных средств стимуляции деятельности 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551FBD" w:rsidRDefault="008C5111">
      <w:pPr>
        <w:pStyle w:val="a5"/>
        <w:numPr>
          <w:ilvl w:val="0"/>
          <w:numId w:val="130"/>
        </w:numPr>
        <w:tabs>
          <w:tab w:val="left" w:pos="1041"/>
        </w:tabs>
        <w:spacing w:before="2"/>
        <w:ind w:right="347" w:hanging="360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</w:p>
    <w:p w:rsidR="00551FBD" w:rsidRDefault="008C5111">
      <w:pPr>
        <w:pStyle w:val="a5"/>
        <w:numPr>
          <w:ilvl w:val="0"/>
          <w:numId w:val="130"/>
        </w:numPr>
        <w:tabs>
          <w:tab w:val="left" w:pos="1041"/>
        </w:tabs>
        <w:spacing w:before="4" w:line="237" w:lineRule="auto"/>
        <w:ind w:right="349" w:hanging="360"/>
        <w:jc w:val="both"/>
        <w:rPr>
          <w:rFonts w:ascii="Symbol" w:hAnsi="Symbol"/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показу, подражанию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 инструкции;</w:t>
      </w:r>
    </w:p>
    <w:p w:rsidR="00551FBD" w:rsidRDefault="008C5111">
      <w:pPr>
        <w:pStyle w:val="a5"/>
        <w:numPr>
          <w:ilvl w:val="0"/>
          <w:numId w:val="130"/>
        </w:numPr>
        <w:tabs>
          <w:tab w:val="left" w:pos="1101"/>
        </w:tabs>
        <w:spacing w:before="4" w:line="237" w:lineRule="auto"/>
        <w:ind w:right="346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миру.</w:t>
      </w:r>
    </w:p>
    <w:p w:rsidR="00551FBD" w:rsidRDefault="008C5111">
      <w:pPr>
        <w:pStyle w:val="2"/>
        <w:spacing w:before="8" w:line="240" w:lineRule="auto"/>
        <w:ind w:left="1052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spacing w:before="33"/>
        <w:ind w:left="332" w:right="339" w:firstLine="360"/>
      </w:pPr>
      <w:r>
        <w:t>Содержание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природными явлениями и</w:t>
      </w:r>
      <w:r>
        <w:rPr>
          <w:spacing w:val="-1"/>
        </w:rPr>
        <w:t xml:space="preserve"> </w:t>
      </w:r>
      <w:r>
        <w:t>жизнью человека.</w:t>
      </w:r>
    </w:p>
    <w:p w:rsidR="00551FBD" w:rsidRDefault="008C5111">
      <w:pPr>
        <w:pStyle w:val="a3"/>
        <w:ind w:left="332" w:right="343" w:firstLine="324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познавательной деятельности, эмоционально волевой регуляции, поведения младших</w:t>
      </w:r>
      <w:r>
        <w:rPr>
          <w:spacing w:val="1"/>
        </w:rPr>
        <w:t xml:space="preserve"> </w:t>
      </w:r>
      <w:r>
        <w:t>школьников с умственной отсталостью (интеллектуальными нарушениями). Основное внимание при</w:t>
      </w:r>
      <w:r>
        <w:rPr>
          <w:spacing w:val="1"/>
        </w:rPr>
        <w:t xml:space="preserve"> </w:t>
      </w:r>
      <w:r>
        <w:t>изучении курса «Мир вокруг нас» уделено формированию представлений об окружающем мире:</w:t>
      </w:r>
      <w:r>
        <w:rPr>
          <w:spacing w:val="1"/>
        </w:rPr>
        <w:t xml:space="preserve"> </w:t>
      </w:r>
      <w:r>
        <w:t>живой и неживой природе, человеке, месте человека в природе, взаимосвязях человека и общества с</w:t>
      </w:r>
      <w:r>
        <w:rPr>
          <w:spacing w:val="1"/>
        </w:rPr>
        <w:t xml:space="preserve"> </w:t>
      </w:r>
      <w:r>
        <w:t>природой. Практическая направленность учебного предмета реализуется через развитие способности</w:t>
      </w:r>
      <w:r>
        <w:rPr>
          <w:spacing w:val="1"/>
        </w:rPr>
        <w:t xml:space="preserve"> </w:t>
      </w:r>
      <w:r>
        <w:t>к использованию знаний о живой и неживой природе, об особенностях человека как биосоциального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условиях.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семья»,</w:t>
      </w:r>
      <w:r>
        <w:rPr>
          <w:spacing w:val="5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среди людей»,</w:t>
      </w:r>
    </w:p>
    <w:p w:rsidR="00551FBD" w:rsidRDefault="008C5111">
      <w:pPr>
        <w:pStyle w:val="a3"/>
        <w:spacing w:before="1"/>
        <w:ind w:left="332" w:right="342"/>
      </w:pPr>
      <w:r>
        <w:t>«Родной</w:t>
      </w:r>
      <w:r>
        <w:rPr>
          <w:spacing w:val="1"/>
        </w:rPr>
        <w:t xml:space="preserve"> </w:t>
      </w:r>
      <w:r>
        <w:t>край»,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растений».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изучаемыми объектами и</w:t>
      </w:r>
      <w:r>
        <w:rPr>
          <w:spacing w:val="-1"/>
        </w:rPr>
        <w:t xml:space="preserve"> </w:t>
      </w:r>
      <w:r>
        <w:t>явлениями.</w:t>
      </w:r>
    </w:p>
    <w:p w:rsidR="00551FBD" w:rsidRDefault="008C5111">
      <w:pPr>
        <w:pStyle w:val="2"/>
        <w:spacing w:line="240" w:lineRule="auto"/>
        <w:ind w:left="656"/>
        <w:rPr>
          <w:b w:val="0"/>
        </w:rPr>
      </w:pPr>
      <w:r>
        <w:rPr>
          <w:b w:val="0"/>
        </w:rPr>
        <w:t>3)</w:t>
      </w:r>
      <w:r>
        <w:rPr>
          <w:b w:val="0"/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b w:val="0"/>
        </w:rPr>
        <w:t>;</w:t>
      </w:r>
    </w:p>
    <w:p w:rsidR="00551FBD" w:rsidRDefault="008C5111">
      <w:pPr>
        <w:pStyle w:val="a3"/>
        <w:ind w:left="332" w:right="485" w:firstLine="420"/>
        <w:jc w:val="left"/>
      </w:pPr>
      <w:r>
        <w:t>Программа внеурочной проектно-исследовательской</w:t>
      </w:r>
      <w:r>
        <w:rPr>
          <w:spacing w:val="1"/>
        </w:rPr>
        <w:t xml:space="preserve"> </w:t>
      </w:r>
      <w:proofErr w:type="gramStart"/>
      <w:r>
        <w:t xml:space="preserve">деятельности </w:t>
      </w:r>
      <w:r>
        <w:rPr>
          <w:spacing w:val="1"/>
        </w:rPr>
        <w:t xml:space="preserve"> </w:t>
      </w:r>
      <w:r>
        <w:t>предназначена</w:t>
      </w:r>
      <w:proofErr w:type="gramEnd"/>
      <w:r>
        <w:t xml:space="preserve"> для обучающихся 1-4-х классов, все занятия по внеурочной деятельности проводятся</w:t>
      </w:r>
      <w:r>
        <w:rPr>
          <w:spacing w:val="-57"/>
        </w:rPr>
        <w:t xml:space="preserve"> </w:t>
      </w:r>
      <w:r>
        <w:t>после всех уроков основного расписания, продолжительность соответствует рекомендациям</w:t>
      </w:r>
      <w:r>
        <w:rPr>
          <w:spacing w:val="1"/>
        </w:rPr>
        <w:t xml:space="preserve"> </w:t>
      </w:r>
      <w:r>
        <w:t>СанПиН.</w:t>
      </w:r>
    </w:p>
    <w:p w:rsidR="00551FBD" w:rsidRDefault="008C5111">
      <w:pPr>
        <w:pStyle w:val="a3"/>
        <w:spacing w:before="1"/>
        <w:ind w:left="332" w:right="234"/>
        <w:jc w:val="left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</w:p>
    <w:p w:rsidR="00551FBD" w:rsidRDefault="008C5111">
      <w:pPr>
        <w:pStyle w:val="a3"/>
        <w:ind w:left="3165" w:right="3373" w:hanging="48"/>
        <w:jc w:val="left"/>
      </w:pPr>
      <w:r>
        <w:t>в 1-м классе– 1 час в неделю (33 часа в год)</w:t>
      </w:r>
      <w:r>
        <w:rPr>
          <w:spacing w:val="1"/>
        </w:rPr>
        <w:t xml:space="preserve"> </w:t>
      </w:r>
      <w:r>
        <w:t>во 2-м классе - 1 час в неделю (34 часа в год)</w:t>
      </w:r>
      <w:r>
        <w:rPr>
          <w:spacing w:val="-58"/>
        </w:rPr>
        <w:t xml:space="preserve"> </w:t>
      </w:r>
      <w:r>
        <w:t>в 3-м классе – 1 час в неделю (34 часа в год)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2"/>
        <w:numPr>
          <w:ilvl w:val="0"/>
          <w:numId w:val="136"/>
        </w:numPr>
        <w:tabs>
          <w:tab w:val="left" w:pos="3926"/>
        </w:tabs>
        <w:spacing w:before="71"/>
        <w:ind w:left="3925" w:hanging="241"/>
        <w:jc w:val="left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551FBD" w:rsidRDefault="008C5111">
      <w:pPr>
        <w:pStyle w:val="a3"/>
        <w:spacing w:line="274" w:lineRule="exact"/>
        <w:ind w:left="4413"/>
        <w:jc w:val="left"/>
      </w:pPr>
      <w:r>
        <w:t>3.1.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551FBD" w:rsidRDefault="008C5111">
      <w:pPr>
        <w:pStyle w:val="2"/>
        <w:spacing w:before="5" w:line="240" w:lineRule="auto"/>
        <w:ind w:left="2023" w:right="622"/>
        <w:jc w:val="center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</w:p>
    <w:p w:rsidR="00551FBD" w:rsidRDefault="008C5111">
      <w:pPr>
        <w:ind w:left="381" w:right="394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диагнозом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умственная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отсталость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УО)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(вариант 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551FBD" w:rsidRDefault="008C5111">
      <w:pPr>
        <w:pStyle w:val="2"/>
        <w:spacing w:line="240" w:lineRule="auto"/>
        <w:ind w:left="608" w:right="622"/>
        <w:jc w:val="center"/>
      </w:pPr>
      <w:r>
        <w:t>–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классы)</w:t>
      </w:r>
    </w:p>
    <w:p w:rsidR="00551FBD" w:rsidRDefault="008C5111">
      <w:pPr>
        <w:spacing w:line="274" w:lineRule="exact"/>
        <w:ind w:left="612" w:right="62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уч.год</w:t>
      </w:r>
      <w:proofErr w:type="spellEnd"/>
      <w:proofErr w:type="gramEnd"/>
    </w:p>
    <w:p w:rsidR="00551FBD" w:rsidRDefault="008C5111">
      <w:pPr>
        <w:pStyle w:val="a3"/>
        <w:ind w:left="332" w:right="342" w:firstLine="70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 основе 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 федерального</w:t>
      </w:r>
      <w:r>
        <w:rPr>
          <w:spacing w:val="-4"/>
        </w:rPr>
        <w:t xml:space="preserve"> </w:t>
      </w:r>
      <w:r>
        <w:t>и регионального</w:t>
      </w:r>
      <w:r>
        <w:rPr>
          <w:spacing w:val="1"/>
        </w:rPr>
        <w:t xml:space="preserve"> </w:t>
      </w:r>
      <w:r>
        <w:t>уровня: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41"/>
        </w:tabs>
        <w:ind w:right="340" w:hanging="360"/>
        <w:jc w:val="both"/>
        <w:rPr>
          <w:rFonts w:ascii="Symbol" w:hAnsi="Symbol"/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color w:val="0000FF"/>
          <w:spacing w:val="2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http://www.consultant.ru/document/cons_doc_LAW_140174/</w:t>
        </w:r>
      </w:hyperlink>
    </w:p>
    <w:p w:rsidR="00551FBD" w:rsidRDefault="008C5111">
      <w:pPr>
        <w:pStyle w:val="a5"/>
        <w:numPr>
          <w:ilvl w:val="1"/>
          <w:numId w:val="157"/>
        </w:numPr>
        <w:tabs>
          <w:tab w:val="left" w:pos="1041"/>
        </w:tabs>
        <w:spacing w:before="1"/>
        <w:ind w:right="341" w:hanging="360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России от 19.12.2014 № 1599);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http://legalacts.ru/doc/prikaz-minobrnauki-rossii-ot-</w:t>
        </w:r>
      </w:hyperlink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19122014-n-1599/</w:t>
        </w:r>
      </w:hyperlink>
    </w:p>
    <w:p w:rsidR="00551FBD" w:rsidRDefault="008C5111">
      <w:pPr>
        <w:pStyle w:val="a5"/>
        <w:numPr>
          <w:ilvl w:val="1"/>
          <w:numId w:val="157"/>
        </w:numPr>
        <w:tabs>
          <w:tab w:val="left" w:pos="1041"/>
        </w:tabs>
        <w:spacing w:line="276" w:lineRule="auto"/>
        <w:ind w:right="340" w:hanging="360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30.12.2022 №</w:t>
      </w:r>
      <w:r>
        <w:rPr>
          <w:spacing w:val="-1"/>
          <w:sz w:val="24"/>
        </w:rPr>
        <w:t xml:space="preserve"> </w:t>
      </w:r>
      <w:r>
        <w:rPr>
          <w:sz w:val="24"/>
        </w:rPr>
        <w:t>71930)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41"/>
        </w:tabs>
        <w:spacing w:line="276" w:lineRule="auto"/>
        <w:ind w:right="341" w:hanging="360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образования" (Зарегистрирован 20.04.2021 №</w:t>
      </w:r>
      <w:r>
        <w:rPr>
          <w:spacing w:val="1"/>
          <w:sz w:val="24"/>
        </w:rPr>
        <w:t xml:space="preserve"> </w:t>
      </w:r>
      <w:r>
        <w:rPr>
          <w:sz w:val="24"/>
        </w:rPr>
        <w:t>63180)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41"/>
        </w:tabs>
        <w:spacing w:line="276" w:lineRule="auto"/>
        <w:ind w:right="343" w:hanging="360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перечня учебников, допущенных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среднего общего образования организациями, осуществляющими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01.11.2022 N</w:t>
      </w:r>
      <w:r>
        <w:rPr>
          <w:spacing w:val="-1"/>
          <w:sz w:val="24"/>
        </w:rPr>
        <w:t xml:space="preserve"> </w:t>
      </w:r>
      <w:r>
        <w:rPr>
          <w:sz w:val="24"/>
        </w:rPr>
        <w:t>70799)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41"/>
        </w:tabs>
        <w:spacing w:line="276" w:lineRule="auto"/>
        <w:ind w:right="341" w:hanging="360"/>
        <w:jc w:val="both"/>
        <w:rPr>
          <w:rFonts w:ascii="Symbol" w:hAnsi="Symbol"/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11"/>
          <w:sz w:val="24"/>
        </w:rPr>
        <w:t xml:space="preserve"> </w:t>
      </w:r>
      <w:r>
        <w:rPr>
          <w:sz w:val="24"/>
        </w:rPr>
        <w:t>(Зарегистрирован 18.12.2020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551FBD" w:rsidRDefault="008C5111">
      <w:pPr>
        <w:pStyle w:val="a3"/>
        <w:spacing w:before="183"/>
        <w:ind w:left="332" w:right="342" w:firstLine="353"/>
      </w:pPr>
      <w:r>
        <w:t>Учебный план для обучающихся с умственной отсталостью (интеллектуальными нарушениями),</w:t>
      </w:r>
      <w:r>
        <w:rPr>
          <w:spacing w:val="1"/>
        </w:rPr>
        <w:t xml:space="preserve"> </w:t>
      </w:r>
      <w:r>
        <w:t>фиксирует общий объем нагрузки, максимальный объём аудиторной нагрузки обучающихся, состав и</w:t>
      </w:r>
      <w:r>
        <w:rPr>
          <w:spacing w:val="-5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551FBD" w:rsidRDefault="008C5111">
      <w:pPr>
        <w:pStyle w:val="a3"/>
        <w:ind w:left="332" w:right="348" w:firstLine="3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одного из основных</w:t>
      </w:r>
      <w:r>
        <w:rPr>
          <w:spacing w:val="1"/>
        </w:rPr>
        <w:t xml:space="preserve"> </w:t>
      </w:r>
      <w:r>
        <w:t>механизмов его</w:t>
      </w:r>
      <w:r>
        <w:rPr>
          <w:spacing w:val="-1"/>
        </w:rPr>
        <w:t xml:space="preserve"> </w:t>
      </w:r>
      <w:r>
        <w:t>реализации.</w:t>
      </w:r>
    </w:p>
    <w:p w:rsidR="00551FBD" w:rsidRDefault="008C5111">
      <w:pPr>
        <w:pStyle w:val="a3"/>
        <w:ind w:left="332" w:right="344" w:firstLine="353"/>
      </w:pPr>
      <w:r>
        <w:t>В соответствии с требованиями Стандарта (п.1.13) данный учебный план составлен на основе 1</w:t>
      </w:r>
      <w:r>
        <w:rPr>
          <w:spacing w:val="1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лет: с</w:t>
      </w:r>
      <w:r>
        <w:rPr>
          <w:spacing w:val="-2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подготовительном</w:t>
      </w:r>
      <w:r>
        <w:rPr>
          <w:spacing w:val="-2"/>
        </w:rPr>
        <w:t xml:space="preserve"> </w:t>
      </w:r>
      <w:r>
        <w:t>классе.</w:t>
      </w:r>
    </w:p>
    <w:p w:rsidR="00551FBD" w:rsidRDefault="00551FBD">
      <w:pPr>
        <w:pStyle w:val="a3"/>
        <w:ind w:left="0"/>
        <w:jc w:val="left"/>
      </w:pPr>
    </w:p>
    <w:p w:rsidR="00551FBD" w:rsidRDefault="008C5111">
      <w:pPr>
        <w:pStyle w:val="a3"/>
        <w:ind w:left="332" w:right="341" w:firstLine="353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 предметной области, имеет ярко выраженную коррекционно-развивающую 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обучающихся.</w:t>
      </w:r>
    </w:p>
    <w:p w:rsidR="00551FBD" w:rsidRDefault="00551FBD">
      <w:pPr>
        <w:sectPr w:rsidR="00551FBD">
          <w:pgSz w:w="11910" w:h="16840"/>
          <w:pgMar w:top="1040" w:right="220" w:bottom="120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7" w:firstLine="353"/>
      </w:pPr>
      <w:r>
        <w:lastRenderedPageBreak/>
        <w:t>Учебный план состоит из двух частей —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51FBD" w:rsidRDefault="008C5111">
      <w:pPr>
        <w:pStyle w:val="a3"/>
        <w:ind w:left="332" w:right="344" w:firstLine="353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 в соответствии с АООП,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2"/>
        </w:rPr>
        <w:t xml:space="preserve"> </w:t>
      </w:r>
      <w:r>
        <w:t>(годам) обучения.</w:t>
      </w:r>
    </w:p>
    <w:p w:rsidR="00551FBD" w:rsidRDefault="008C5111">
      <w:pPr>
        <w:pStyle w:val="a3"/>
        <w:spacing w:before="1"/>
        <w:ind w:left="332" w:right="350" w:firstLine="353"/>
      </w:pPr>
      <w:r>
        <w:t>Предметная область «Язык и речевая практика» представлена учебными предметами: 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практика;</w:t>
      </w:r>
      <w:r>
        <w:rPr>
          <w:spacing w:val="1"/>
        </w:rPr>
        <w:t xml:space="preserve"> </w:t>
      </w:r>
      <w:r>
        <w:t>«Математика»:</w:t>
      </w:r>
      <w:r>
        <w:rPr>
          <w:spacing w:val="1"/>
        </w:rPr>
        <w:t xml:space="preserve"> </w:t>
      </w:r>
      <w:r>
        <w:t>математика;</w:t>
      </w:r>
      <w:r>
        <w:rPr>
          <w:spacing w:val="1"/>
        </w:rPr>
        <w:t xml:space="preserve"> </w:t>
      </w:r>
      <w:r>
        <w:t>«Естествознание»: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«Искусство»: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4"/>
        </w:rPr>
        <w:t xml:space="preserve"> </w:t>
      </w:r>
      <w:r>
        <w:t>«Технология»: ручной</w:t>
      </w:r>
      <w:r>
        <w:rPr>
          <w:spacing w:val="-1"/>
        </w:rPr>
        <w:t xml:space="preserve"> </w:t>
      </w:r>
      <w:r>
        <w:t>труд.</w:t>
      </w:r>
    </w:p>
    <w:p w:rsidR="00551FBD" w:rsidRDefault="008C5111">
      <w:pPr>
        <w:pStyle w:val="a3"/>
        <w:ind w:left="332" w:right="349" w:firstLine="353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достижение важнейших целей современного 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нарушениями):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2"/>
        <w:ind w:right="348" w:hanging="36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окружение;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4" w:line="237" w:lineRule="auto"/>
        <w:ind w:right="347" w:hanging="36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4" w:line="237" w:lineRule="auto"/>
        <w:ind w:right="351" w:hanging="36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551FBD" w:rsidRDefault="008C5111">
      <w:pPr>
        <w:spacing w:before="1"/>
        <w:ind w:left="332" w:right="342" w:firstLine="353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реализацию особых (специфических) образовательных потребностей, 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551FBD" w:rsidRDefault="008C5111">
      <w:pPr>
        <w:pStyle w:val="a3"/>
        <w:ind w:left="332" w:right="350" w:firstLine="353"/>
      </w:pPr>
      <w:r>
        <w:t>Таким образом, 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предусматривает: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4" w:line="237" w:lineRule="auto"/>
        <w:ind w:right="350" w:hanging="360"/>
        <w:jc w:val="both"/>
        <w:rPr>
          <w:rFonts w:ascii="Symbol" w:hAnsi="Symbol"/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этнокультурные;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5" w:line="237" w:lineRule="auto"/>
        <w:ind w:right="350" w:hanging="360"/>
        <w:jc w:val="both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4" w:line="237" w:lineRule="auto"/>
        <w:ind w:right="342" w:hanging="360"/>
        <w:jc w:val="both"/>
        <w:rPr>
          <w:rFonts w:ascii="Symbol" w:hAnsi="Symbol"/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с умственной отсталостью (интеллектуальными нарушениями)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551FBD" w:rsidRDefault="008C5111">
      <w:pPr>
        <w:pStyle w:val="a5"/>
        <w:numPr>
          <w:ilvl w:val="1"/>
          <w:numId w:val="157"/>
        </w:numPr>
        <w:tabs>
          <w:tab w:val="left" w:pos="1053"/>
        </w:tabs>
        <w:spacing w:before="5"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551FBD" w:rsidRDefault="008C5111">
      <w:pPr>
        <w:pStyle w:val="a3"/>
        <w:ind w:left="332" w:right="341" w:firstLine="353"/>
      </w:pPr>
      <w:r>
        <w:t>Содержание</w:t>
      </w:r>
      <w:r>
        <w:rPr>
          <w:spacing w:val="1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коррекционными занятиями (логопедическими, дефектологическими 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>) и</w:t>
      </w:r>
      <w:r>
        <w:rPr>
          <w:spacing w:val="1"/>
        </w:rPr>
        <w:t xml:space="preserve"> </w:t>
      </w:r>
      <w:r>
        <w:t>ритмикой.</w:t>
      </w:r>
    </w:p>
    <w:p w:rsidR="00551FBD" w:rsidRDefault="008C5111">
      <w:pPr>
        <w:pStyle w:val="a3"/>
        <w:ind w:left="332" w:right="339" w:firstLine="353"/>
      </w:pPr>
      <w:r>
        <w:t>Выбор коррекционных индивидуальных и групповых занятий, их количественное соотношение</w:t>
      </w:r>
      <w:r>
        <w:rPr>
          <w:spacing w:val="1"/>
        </w:rPr>
        <w:t xml:space="preserve"> </w:t>
      </w:r>
      <w:r>
        <w:t>осуществляется исходя из психофизических особенностей обучающихся с умственной отсталостью,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 реабилитации инвалида. Время, отведенное на реализацию 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 определении объемов финансирования.</w:t>
      </w:r>
    </w:p>
    <w:p w:rsidR="00551FBD" w:rsidRDefault="008C5111">
      <w:pPr>
        <w:pStyle w:val="a3"/>
        <w:ind w:left="332" w:right="339" w:firstLine="353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деятельности,</w:t>
      </w:r>
      <w:r>
        <w:rPr>
          <w:b/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 образовательного процесса</w:t>
      </w:r>
    </w:p>
    <w:p w:rsidR="00551FBD" w:rsidRDefault="008C5111">
      <w:pPr>
        <w:pStyle w:val="a3"/>
        <w:ind w:left="685"/>
      </w:pPr>
      <w:r>
        <w:t>Возможно</w:t>
      </w:r>
      <w:r>
        <w:rPr>
          <w:spacing w:val="-3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АООП.</w:t>
      </w:r>
    </w:p>
    <w:p w:rsidR="00551FBD" w:rsidRDefault="008C5111">
      <w:pPr>
        <w:pStyle w:val="a3"/>
        <w:ind w:left="332" w:right="342" w:firstLine="708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пролонгации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психолого-педагогическим</w:t>
      </w:r>
      <w:r>
        <w:rPr>
          <w:spacing w:val="-1"/>
        </w:rPr>
        <w:t xml:space="preserve"> </w:t>
      </w:r>
      <w:r>
        <w:t>консилиумом.</w:t>
      </w:r>
    </w:p>
    <w:p w:rsidR="00551FBD" w:rsidRDefault="008C5111">
      <w:pPr>
        <w:pStyle w:val="a3"/>
        <w:ind w:left="332" w:right="345" w:firstLine="708"/>
      </w:pPr>
      <w:r>
        <w:t>Продолжительность учебной недели – 5 дней. Пятидневная рабочая неделя устанавливается в</w:t>
      </w:r>
      <w:r>
        <w:rPr>
          <w:spacing w:val="1"/>
        </w:rPr>
        <w:t xml:space="preserve"> </w:t>
      </w:r>
      <w:r>
        <w:t>целях 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смену.</w:t>
      </w:r>
    </w:p>
    <w:p w:rsidR="00551FBD" w:rsidRDefault="008C5111">
      <w:pPr>
        <w:pStyle w:val="a3"/>
        <w:ind w:left="332" w:right="342" w:firstLine="708"/>
      </w:pPr>
      <w:r>
        <w:t>Продолжительность учебного года на уровне начального общего образования составляет 34</w:t>
      </w:r>
      <w:r>
        <w:rPr>
          <w:spacing w:val="1"/>
        </w:rPr>
        <w:t xml:space="preserve"> </w:t>
      </w:r>
      <w:r>
        <w:t>недели,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первом</w:t>
      </w:r>
      <w:r>
        <w:rPr>
          <w:spacing w:val="25"/>
        </w:rPr>
        <w:t xml:space="preserve"> </w:t>
      </w:r>
      <w:r>
        <w:t>(первом</w:t>
      </w:r>
      <w:r>
        <w:rPr>
          <w:spacing w:val="25"/>
        </w:rPr>
        <w:t xml:space="preserve"> </w:t>
      </w:r>
      <w:r>
        <w:t>подготовительном)</w:t>
      </w:r>
      <w:r>
        <w:rPr>
          <w:spacing w:val="28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33</w:t>
      </w:r>
      <w:r>
        <w:rPr>
          <w:spacing w:val="26"/>
        </w:rPr>
        <w:t xml:space="preserve"> </w:t>
      </w:r>
      <w:r>
        <w:t>недели.</w:t>
      </w:r>
      <w:r>
        <w:rPr>
          <w:spacing w:val="26"/>
        </w:rPr>
        <w:t xml:space="preserve"> </w:t>
      </w:r>
      <w:r>
        <w:t>Продолжительность</w:t>
      </w:r>
      <w:r>
        <w:rPr>
          <w:spacing w:val="27"/>
        </w:rPr>
        <w:t xml:space="preserve"> </w:t>
      </w:r>
      <w:r>
        <w:t>каникул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течение</w:t>
      </w:r>
    </w:p>
    <w:p w:rsidR="00551FBD" w:rsidRDefault="00551FBD">
      <w:pPr>
        <w:sectPr w:rsidR="00551FBD">
          <w:pgSz w:w="11910" w:h="16840"/>
          <w:pgMar w:top="1040" w:right="220" w:bottom="1140" w:left="520" w:header="0" w:footer="870" w:gutter="0"/>
          <w:cols w:space="720"/>
        </w:sectPr>
      </w:pPr>
    </w:p>
    <w:p w:rsidR="00551FBD" w:rsidRDefault="008C5111">
      <w:pPr>
        <w:pStyle w:val="a3"/>
        <w:spacing w:before="66"/>
        <w:ind w:left="332" w:right="341"/>
      </w:pPr>
      <w:r>
        <w:lastRenderedPageBreak/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4"/>
        </w:rPr>
        <w:t xml:space="preserve"> </w:t>
      </w:r>
      <w:r>
        <w:t>каникулы.</w:t>
      </w:r>
    </w:p>
    <w:p w:rsidR="00551FBD" w:rsidRDefault="008C5111">
      <w:pPr>
        <w:pStyle w:val="a3"/>
        <w:ind w:left="332" w:right="343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</w:t>
      </w:r>
      <w:r w:rsidR="00D92B30"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обучения: в первом полугодии (в сентябре, октябре − по 3 урока в день по 35 минут каждый, в</w:t>
      </w:r>
      <w:r>
        <w:rPr>
          <w:spacing w:val="1"/>
        </w:rPr>
        <w:t xml:space="preserve"> </w:t>
      </w:r>
      <w:r>
        <w:t>ноябре-декабре − по 4 урока по 35 минут каждый; январь-май − по 4 урока по 40 минут каждый). На</w:t>
      </w:r>
      <w:r>
        <w:rPr>
          <w:spacing w:val="1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«ступенчатый»</w:t>
      </w:r>
      <w:r>
        <w:rPr>
          <w:spacing w:val="-9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применяется.</w:t>
      </w:r>
    </w:p>
    <w:p w:rsidR="00551FBD" w:rsidRDefault="008C5111">
      <w:pPr>
        <w:pStyle w:val="a3"/>
        <w:spacing w:before="1"/>
        <w:ind w:left="332" w:right="349" w:firstLine="353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планы, в рамках которых формируются индивидуальные учебные программы 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модулей, темп и</w:t>
      </w:r>
      <w:r>
        <w:rPr>
          <w:spacing w:val="-1"/>
        </w:rPr>
        <w:t xml:space="preserve"> </w:t>
      </w:r>
      <w:r>
        <w:t>формы образования).</w:t>
      </w:r>
    </w:p>
    <w:p w:rsidR="00551FBD" w:rsidRDefault="008C5111">
      <w:pPr>
        <w:pStyle w:val="a3"/>
        <w:ind w:left="332" w:right="341" w:firstLine="353"/>
      </w:pPr>
      <w:r>
        <w:t>Промежуточная аттестация проводится в соответствии с Положением о формах, периодичности 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и графиком</w:t>
      </w:r>
      <w:r>
        <w:rPr>
          <w:spacing w:val="-2"/>
        </w:rPr>
        <w:t xml:space="preserve"> </w:t>
      </w:r>
      <w:r>
        <w:t>проведения промежуточной аттестации</w:t>
      </w:r>
    </w:p>
    <w:p w:rsidR="00551FBD" w:rsidRDefault="008C5111">
      <w:pPr>
        <w:pStyle w:val="a3"/>
        <w:ind w:left="872"/>
        <w:jc w:val="left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</w:t>
      </w:r>
    </w:p>
    <w:p w:rsidR="00551FBD" w:rsidRDefault="008C5111">
      <w:pPr>
        <w:pStyle w:val="a3"/>
        <w:tabs>
          <w:tab w:val="left" w:pos="2057"/>
        </w:tabs>
        <w:ind w:left="332" w:right="346" w:firstLine="540"/>
        <w:jc w:val="left"/>
      </w:pPr>
      <w:r>
        <w:t>Годовая</w:t>
      </w:r>
      <w:r>
        <w:tab/>
        <w:t>промежуточная</w:t>
      </w:r>
      <w:r>
        <w:rPr>
          <w:spacing w:val="57"/>
        </w:rPr>
        <w:t xml:space="preserve"> </w:t>
      </w:r>
      <w:r>
        <w:t>аттестация</w:t>
      </w:r>
      <w:r>
        <w:rPr>
          <w:spacing w:val="57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2-4</w:t>
      </w:r>
      <w:r>
        <w:rPr>
          <w:spacing w:val="57"/>
        </w:rPr>
        <w:t xml:space="preserve"> </w:t>
      </w:r>
      <w:r>
        <w:t>классах</w:t>
      </w:r>
      <w:r>
        <w:rPr>
          <w:spacing w:val="59"/>
        </w:rPr>
        <w:t xml:space="preserve"> </w:t>
      </w:r>
      <w:r>
        <w:t>проводится</w:t>
      </w:r>
      <w:r>
        <w:rPr>
          <w:spacing w:val="54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русскому</w:t>
      </w:r>
      <w:r>
        <w:rPr>
          <w:spacing w:val="52"/>
        </w:rPr>
        <w:t xml:space="preserve"> </w:t>
      </w:r>
      <w:r>
        <w:t>языку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математике.</w:t>
      </w:r>
    </w:p>
    <w:p w:rsidR="00551FBD" w:rsidRDefault="008C5111">
      <w:pPr>
        <w:pStyle w:val="a3"/>
        <w:spacing w:after="9"/>
        <w:ind w:left="872"/>
        <w:jc w:val="left"/>
      </w:pPr>
      <w:r>
        <w:t>Форма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18"/>
        <w:gridCol w:w="3138"/>
        <w:gridCol w:w="3287"/>
      </w:tblGrid>
      <w:tr w:rsidR="00551FBD">
        <w:trPr>
          <w:trHeight w:val="1509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5" w:lineRule="exact"/>
              <w:ind w:left="80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5" w:lineRule="exact"/>
              <w:ind w:left="416" w:right="4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6" w:lineRule="auto"/>
              <w:ind w:left="538" w:right="53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Форма проведения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промежуточной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аттестации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5" w:lineRule="exact"/>
              <w:ind w:left="69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Срок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проведения</w:t>
            </w:r>
          </w:p>
        </w:tc>
      </w:tr>
      <w:tr w:rsidR="00551FBD">
        <w:trPr>
          <w:trHeight w:val="439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3" w:lineRule="exact"/>
              <w:ind w:left="415" w:right="4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2б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Контрольное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списывание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6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0" w:lineRule="exact"/>
              <w:ind w:left="415" w:right="4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2б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мая</w:t>
            </w:r>
          </w:p>
        </w:tc>
      </w:tr>
      <w:tr w:rsidR="00551FBD">
        <w:trPr>
          <w:trHeight w:val="438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0" w:lineRule="exact"/>
              <w:ind w:left="415" w:right="4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3б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Контрольное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списывание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6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0" w:lineRule="exact"/>
              <w:ind w:left="415" w:right="4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3б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мая</w:t>
            </w:r>
          </w:p>
        </w:tc>
      </w:tr>
      <w:tr w:rsidR="00551FBD">
        <w:trPr>
          <w:trHeight w:val="436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0" w:lineRule="exact"/>
              <w:ind w:left="415" w:right="4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4б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8"/>
        </w:trPr>
        <w:tc>
          <w:tcPr>
            <w:tcW w:w="2552" w:type="dxa"/>
          </w:tcPr>
          <w:p w:rsidR="00551FBD" w:rsidRDefault="008C511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8" w:type="dxa"/>
          </w:tcPr>
          <w:p w:rsidR="00551FBD" w:rsidRDefault="008C5111">
            <w:pPr>
              <w:pStyle w:val="TableParagraph"/>
              <w:spacing w:line="273" w:lineRule="exact"/>
              <w:ind w:left="415" w:right="4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4б</w:t>
            </w:r>
          </w:p>
        </w:tc>
        <w:tc>
          <w:tcPr>
            <w:tcW w:w="3138" w:type="dxa"/>
          </w:tcPr>
          <w:p w:rsidR="00551FBD" w:rsidRDefault="008C511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3287" w:type="dxa"/>
          </w:tcPr>
          <w:p w:rsidR="00551FBD" w:rsidRDefault="008C511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мая</w:t>
            </w:r>
          </w:p>
        </w:tc>
      </w:tr>
    </w:tbl>
    <w:p w:rsidR="00551FBD" w:rsidRDefault="008C5111">
      <w:pPr>
        <w:pStyle w:val="a3"/>
        <w:ind w:left="332" w:firstLine="708"/>
        <w:jc w:val="left"/>
      </w:pPr>
      <w:r>
        <w:t>Учебный план составлен с учетом кадрового, методического, 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 w:rsidP="008A400A">
      <w:pPr>
        <w:pStyle w:val="a3"/>
        <w:ind w:left="0" w:firstLine="72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jc w:val="right"/>
        <w:rPr>
          <w:rFonts w:ascii="Calibri"/>
        </w:rPr>
        <w:sectPr w:rsidR="00551FBD">
          <w:footerReference w:type="default" r:id="rId13"/>
          <w:pgSz w:w="11910" w:h="16840"/>
          <w:pgMar w:top="1580" w:right="220" w:bottom="900" w:left="520" w:header="0" w:footer="706" w:gutter="0"/>
          <w:cols w:space="720"/>
        </w:sectPr>
      </w:pPr>
    </w:p>
    <w:p w:rsidR="00551FBD" w:rsidRDefault="008C5111">
      <w:pPr>
        <w:pStyle w:val="2"/>
        <w:numPr>
          <w:ilvl w:val="1"/>
          <w:numId w:val="128"/>
        </w:numPr>
        <w:tabs>
          <w:tab w:val="left" w:pos="6813"/>
        </w:tabs>
        <w:spacing w:before="78" w:line="240" w:lineRule="auto"/>
        <w:ind w:hanging="421"/>
        <w:jc w:val="left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551FBD" w:rsidRDefault="0053299D">
      <w:pPr>
        <w:spacing w:after="4"/>
        <w:ind w:left="4282" w:right="1280" w:hanging="400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82144" behindDoc="1" locked="0" layoutInCell="1" allowOverlap="1">
                <wp:simplePos x="0" y="0"/>
                <wp:positionH relativeFrom="page">
                  <wp:posOffset>1892935</wp:posOffset>
                </wp:positionH>
                <wp:positionV relativeFrom="paragraph">
                  <wp:posOffset>358775</wp:posOffset>
                </wp:positionV>
                <wp:extent cx="1344930" cy="2513330"/>
                <wp:effectExtent l="0" t="0" r="0" b="0"/>
                <wp:wrapNone/>
                <wp:docPr id="8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4930" cy="25133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F98A7" id="Line 45" o:spid="_x0000_s1026" style="position:absolute;z-index:-259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05pt,28.25pt" to="254.95pt,2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" strokeweight=".48pt">
                <w10:wrap anchorx="page"/>
              </v:line>
            </w:pict>
          </mc:Fallback>
        </mc:AlternateContent>
      </w:r>
      <w:r w:rsidR="008C5111">
        <w:rPr>
          <w:b/>
          <w:sz w:val="24"/>
        </w:rPr>
        <w:t>обучающихся с диагнозом умственная отсталость (ФГОС для обучающихся с УО (интеллектуальными нарушениями) (вариант 1)</w:t>
      </w:r>
      <w:r w:rsidR="008C5111">
        <w:rPr>
          <w:b/>
          <w:spacing w:val="-57"/>
          <w:sz w:val="24"/>
        </w:rPr>
        <w:t xml:space="preserve"> </w:t>
      </w:r>
      <w:r w:rsidR="008C5111">
        <w:rPr>
          <w:b/>
          <w:sz w:val="24"/>
        </w:rPr>
        <w:t>(I</w:t>
      </w:r>
      <w:r w:rsidR="008C5111">
        <w:rPr>
          <w:b/>
          <w:spacing w:val="-1"/>
          <w:sz w:val="24"/>
        </w:rPr>
        <w:t xml:space="preserve"> </w:t>
      </w:r>
      <w:r w:rsidR="008C5111">
        <w:rPr>
          <w:b/>
          <w:sz w:val="24"/>
        </w:rPr>
        <w:t>этап обучения -</w:t>
      </w:r>
      <w:r w:rsidR="008C5111">
        <w:rPr>
          <w:b/>
          <w:spacing w:val="-1"/>
          <w:sz w:val="24"/>
        </w:rPr>
        <w:t xml:space="preserve"> </w:t>
      </w:r>
      <w:r w:rsidR="008C5111">
        <w:rPr>
          <w:b/>
          <w:sz w:val="24"/>
        </w:rPr>
        <w:t>1-4 классы)</w:t>
      </w:r>
      <w:r w:rsidR="008C5111">
        <w:rPr>
          <w:b/>
          <w:spacing w:val="-1"/>
          <w:sz w:val="24"/>
        </w:rPr>
        <w:t xml:space="preserve"> </w:t>
      </w:r>
      <w:r w:rsidR="008C5111">
        <w:rPr>
          <w:b/>
          <w:sz w:val="24"/>
        </w:rPr>
        <w:t>на 2023 –</w:t>
      </w:r>
      <w:r w:rsidR="008C5111">
        <w:rPr>
          <w:b/>
          <w:spacing w:val="-1"/>
          <w:sz w:val="24"/>
        </w:rPr>
        <w:t xml:space="preserve"> </w:t>
      </w:r>
      <w:r w:rsidR="008C5111">
        <w:rPr>
          <w:b/>
          <w:sz w:val="24"/>
        </w:rPr>
        <w:t>2024</w:t>
      </w:r>
      <w:r w:rsidR="008C5111">
        <w:rPr>
          <w:b/>
          <w:spacing w:val="2"/>
          <w:sz w:val="24"/>
        </w:rPr>
        <w:t xml:space="preserve"> </w:t>
      </w:r>
      <w:r w:rsidR="008C5111">
        <w:rPr>
          <w:b/>
          <w:sz w:val="24"/>
        </w:rPr>
        <w:t>учебный 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708"/>
        <w:gridCol w:w="708"/>
        <w:gridCol w:w="710"/>
        <w:gridCol w:w="708"/>
        <w:gridCol w:w="783"/>
        <w:gridCol w:w="711"/>
        <w:gridCol w:w="634"/>
        <w:gridCol w:w="708"/>
        <w:gridCol w:w="710"/>
        <w:gridCol w:w="735"/>
        <w:gridCol w:w="710"/>
        <w:gridCol w:w="708"/>
        <w:gridCol w:w="682"/>
        <w:gridCol w:w="709"/>
        <w:gridCol w:w="711"/>
        <w:gridCol w:w="992"/>
      </w:tblGrid>
      <w:tr w:rsidR="00551FBD">
        <w:trPr>
          <w:trHeight w:val="450"/>
        </w:trPr>
        <w:tc>
          <w:tcPr>
            <w:tcW w:w="1844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551FBD" w:rsidRDefault="008C5111">
            <w:pPr>
              <w:pStyle w:val="TableParagraph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127" w:type="dxa"/>
            <w:vMerge w:val="restart"/>
          </w:tcPr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84"/>
              <w:ind w:left="107" w:right="91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0635" w:type="dxa"/>
            <w:gridSpan w:val="15"/>
          </w:tcPr>
          <w:p w:rsidR="00551FBD" w:rsidRDefault="008C5111">
            <w:pPr>
              <w:pStyle w:val="TableParagraph"/>
              <w:spacing w:line="273" w:lineRule="exact"/>
              <w:ind w:left="3800" w:right="3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92" w:type="dxa"/>
            <w:vMerge w:val="restart"/>
          </w:tcPr>
          <w:p w:rsidR="00551FBD" w:rsidRDefault="008C5111">
            <w:pPr>
              <w:pStyle w:val="TableParagraph"/>
              <w:ind w:left="187" w:right="168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</w:tr>
      <w:tr w:rsidR="00551FBD">
        <w:trPr>
          <w:trHeight w:val="815"/>
        </w:trPr>
        <w:tc>
          <w:tcPr>
            <w:tcW w:w="184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3"/>
          </w:tcPr>
          <w:p w:rsidR="00551FBD" w:rsidRDefault="008C5111">
            <w:pPr>
              <w:pStyle w:val="TableParagraph"/>
              <w:spacing w:line="275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551FBD" w:rsidRDefault="008C5111">
            <w:pPr>
              <w:pStyle w:val="TableParagraph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об.)</w:t>
            </w:r>
          </w:p>
        </w:tc>
        <w:tc>
          <w:tcPr>
            <w:tcW w:w="2202" w:type="dxa"/>
            <w:gridSpan w:val="3"/>
          </w:tcPr>
          <w:p w:rsidR="00551FBD" w:rsidRDefault="008C5111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551FBD" w:rsidRDefault="008C5111">
            <w:pPr>
              <w:pStyle w:val="TableParagraph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об.)</w:t>
            </w:r>
          </w:p>
        </w:tc>
        <w:tc>
          <w:tcPr>
            <w:tcW w:w="2052" w:type="dxa"/>
            <w:gridSpan w:val="3"/>
          </w:tcPr>
          <w:p w:rsidR="00551FBD" w:rsidRDefault="008C5111">
            <w:pPr>
              <w:pStyle w:val="TableParagraph"/>
              <w:spacing w:line="275" w:lineRule="exact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53" w:type="dxa"/>
            <w:gridSpan w:val="3"/>
          </w:tcPr>
          <w:p w:rsidR="00551FBD" w:rsidRDefault="008C5111"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02" w:type="dxa"/>
            <w:gridSpan w:val="3"/>
          </w:tcPr>
          <w:p w:rsidR="00551FBD" w:rsidRDefault="008C5111">
            <w:pPr>
              <w:pStyle w:val="TableParagraph"/>
              <w:spacing w:line="275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3"/>
          </w:tcPr>
          <w:p w:rsidR="00551FBD" w:rsidRDefault="008C5111">
            <w:pPr>
              <w:pStyle w:val="TableParagraph"/>
              <w:spacing w:line="268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51FBD" w:rsidRDefault="008C5111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202" w:type="dxa"/>
            <w:gridSpan w:val="3"/>
          </w:tcPr>
          <w:p w:rsidR="00551FBD" w:rsidRDefault="008C5111">
            <w:pPr>
              <w:pStyle w:val="TableParagraph"/>
              <w:spacing w:line="268" w:lineRule="exac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51FBD" w:rsidRDefault="008C5111">
            <w:pPr>
              <w:pStyle w:val="TableParagraph"/>
              <w:spacing w:line="264" w:lineRule="exact"/>
              <w:ind w:left="314" w:right="308"/>
              <w:jc w:val="center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052" w:type="dxa"/>
            <w:gridSpan w:val="3"/>
          </w:tcPr>
          <w:p w:rsidR="00551FBD" w:rsidRDefault="008C5111">
            <w:pPr>
              <w:pStyle w:val="TableParagraph"/>
              <w:spacing w:line="268" w:lineRule="exact"/>
              <w:ind w:left="239" w:right="234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51FBD" w:rsidRDefault="008C5111">
            <w:pPr>
              <w:pStyle w:val="TableParagraph"/>
              <w:spacing w:line="264" w:lineRule="exact"/>
              <w:ind w:left="239" w:right="233"/>
              <w:jc w:val="center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153" w:type="dxa"/>
            <w:gridSpan w:val="3"/>
          </w:tcPr>
          <w:p w:rsidR="00551FBD" w:rsidRDefault="008C5111">
            <w:pPr>
              <w:pStyle w:val="TableParagraph"/>
              <w:spacing w:line="268" w:lineRule="exact"/>
              <w:ind w:left="290" w:right="284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51FBD" w:rsidRDefault="008C5111">
            <w:pPr>
              <w:pStyle w:val="TableParagraph"/>
              <w:spacing w:line="264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102" w:type="dxa"/>
            <w:gridSpan w:val="3"/>
          </w:tcPr>
          <w:p w:rsidR="00551FBD" w:rsidRDefault="008C5111">
            <w:pPr>
              <w:pStyle w:val="TableParagraph"/>
              <w:spacing w:line="268" w:lineRule="exact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51FBD" w:rsidRDefault="008C5111">
            <w:pPr>
              <w:pStyle w:val="TableParagraph"/>
              <w:spacing w:line="264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109"/>
        </w:trPr>
        <w:tc>
          <w:tcPr>
            <w:tcW w:w="184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551FBD" w:rsidRDefault="008C5111">
            <w:pPr>
              <w:pStyle w:val="TableParagraph"/>
              <w:spacing w:before="109" w:line="247" w:lineRule="auto"/>
              <w:ind w:left="499" w:right="186" w:hanging="296"/>
              <w:rPr>
                <w:sz w:val="24"/>
              </w:rPr>
            </w:pPr>
            <w:r>
              <w:rPr>
                <w:sz w:val="24"/>
              </w:rPr>
              <w:t>Из обязательной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БУП</w:t>
            </w:r>
          </w:p>
        </w:tc>
        <w:tc>
          <w:tcPr>
            <w:tcW w:w="708" w:type="dxa"/>
            <w:textDirection w:val="btLr"/>
          </w:tcPr>
          <w:p w:rsidR="00551FBD" w:rsidRDefault="008C5111">
            <w:pPr>
              <w:pStyle w:val="TableParagraph"/>
              <w:spacing w:before="109" w:line="247" w:lineRule="auto"/>
              <w:ind w:left="883" w:right="266" w:hanging="600"/>
              <w:rPr>
                <w:sz w:val="24"/>
              </w:rPr>
            </w:pPr>
            <w:r>
              <w:rPr>
                <w:sz w:val="24"/>
              </w:rPr>
              <w:t>Из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710" w:type="dxa"/>
            <w:textDirection w:val="btLr"/>
          </w:tcPr>
          <w:p w:rsidR="00551FBD" w:rsidRDefault="008C5111">
            <w:pPr>
              <w:pStyle w:val="TableParagraph"/>
              <w:spacing w:before="111"/>
              <w:ind w:left="733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551FBD" w:rsidRDefault="008C5111">
            <w:pPr>
              <w:pStyle w:val="TableParagraph"/>
              <w:spacing w:before="109" w:line="247" w:lineRule="auto"/>
              <w:ind w:left="499" w:right="186" w:hanging="296"/>
              <w:rPr>
                <w:sz w:val="24"/>
              </w:rPr>
            </w:pPr>
            <w:r>
              <w:rPr>
                <w:sz w:val="24"/>
              </w:rPr>
              <w:t>Из обязательной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БУП</w:t>
            </w:r>
          </w:p>
        </w:tc>
        <w:tc>
          <w:tcPr>
            <w:tcW w:w="783" w:type="dxa"/>
            <w:textDirection w:val="btLr"/>
          </w:tcPr>
          <w:p w:rsidR="00551FBD" w:rsidRDefault="008C5111">
            <w:pPr>
              <w:pStyle w:val="TableParagraph"/>
              <w:spacing w:before="109" w:line="249" w:lineRule="auto"/>
              <w:ind w:left="883" w:right="266" w:hanging="600"/>
              <w:rPr>
                <w:sz w:val="24"/>
              </w:rPr>
            </w:pPr>
            <w:r>
              <w:rPr>
                <w:sz w:val="24"/>
              </w:rPr>
              <w:t>Из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711" w:type="dxa"/>
            <w:textDirection w:val="btLr"/>
          </w:tcPr>
          <w:p w:rsidR="00551FBD" w:rsidRDefault="008C5111">
            <w:pPr>
              <w:pStyle w:val="TableParagraph"/>
              <w:spacing w:before="111"/>
              <w:ind w:left="733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34" w:type="dxa"/>
            <w:textDirection w:val="btLr"/>
          </w:tcPr>
          <w:p w:rsidR="00551FBD" w:rsidRDefault="00551FBD">
            <w:pPr>
              <w:pStyle w:val="TableParagraph"/>
              <w:spacing w:before="10"/>
              <w:rPr>
                <w:b/>
                <w:sz w:val="5"/>
              </w:rPr>
            </w:pPr>
          </w:p>
          <w:p w:rsidR="00551FBD" w:rsidRDefault="0053299D">
            <w:pPr>
              <w:pStyle w:val="TableParagraph"/>
              <w:spacing w:line="20" w:lineRule="exact"/>
              <w:ind w:left="64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78435" cy="1905"/>
                      <wp:effectExtent l="0" t="0" r="2540" b="7620"/>
                      <wp:docPr id="79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1905"/>
                                <a:chOff x="0" y="0"/>
                                <a:chExt cx="281" cy="3"/>
                              </a:xfrm>
                            </wpg:grpSpPr>
                            <wps:wsp>
                              <wps:cNvPr id="80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1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7ADE1" id="Group 43" o:spid="_x0000_s1026" style="width:14.05pt;height:.15pt;mso-position-horizontal-relative:char;mso-position-vertical-relative:line" coordsize="28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">
                      <v:rect id="Rectangle 44" o:spid="_x0000_s1027" style="position:absolute;width:281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" fillcolor="yellow" stroked="f"/>
                      <w10:anchorlock/>
                    </v:group>
                  </w:pict>
                </mc:Fallback>
              </mc:AlternateContent>
            </w:r>
          </w:p>
          <w:p w:rsidR="00551FBD" w:rsidRDefault="008C5111">
            <w:pPr>
              <w:pStyle w:val="TableParagraph"/>
              <w:spacing w:line="280" w:lineRule="atLeast"/>
              <w:ind w:left="499" w:right="186" w:hanging="296"/>
              <w:rPr>
                <w:sz w:val="24"/>
              </w:rPr>
            </w:pPr>
            <w:r>
              <w:rPr>
                <w:sz w:val="24"/>
              </w:rPr>
              <w:t>Из обязательной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БУП</w:t>
            </w:r>
          </w:p>
        </w:tc>
        <w:tc>
          <w:tcPr>
            <w:tcW w:w="708" w:type="dxa"/>
            <w:textDirection w:val="btLr"/>
          </w:tcPr>
          <w:p w:rsidR="00551FBD" w:rsidRDefault="008C5111">
            <w:pPr>
              <w:pStyle w:val="TableParagraph"/>
              <w:spacing w:before="106" w:line="280" w:lineRule="atLeast"/>
              <w:ind w:left="883" w:right="266" w:hanging="600"/>
              <w:rPr>
                <w:sz w:val="24"/>
              </w:rPr>
            </w:pPr>
            <w:r>
              <w:rPr>
                <w:sz w:val="24"/>
              </w:rPr>
              <w:t>Из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710" w:type="dxa"/>
            <w:textDirection w:val="btLr"/>
          </w:tcPr>
          <w:p w:rsidR="00551FBD" w:rsidRDefault="008C5111">
            <w:pPr>
              <w:pStyle w:val="TableParagraph"/>
              <w:spacing w:before="110"/>
              <w:ind w:left="733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35" w:type="dxa"/>
            <w:textDirection w:val="btLr"/>
          </w:tcPr>
          <w:p w:rsidR="00551FBD" w:rsidRDefault="008C5111">
            <w:pPr>
              <w:pStyle w:val="TableParagraph"/>
              <w:spacing w:before="109" w:line="247" w:lineRule="auto"/>
              <w:ind w:left="499" w:right="186" w:hanging="296"/>
              <w:rPr>
                <w:sz w:val="24"/>
              </w:rPr>
            </w:pPr>
            <w:r>
              <w:rPr>
                <w:sz w:val="24"/>
              </w:rPr>
              <w:t>Из обязательной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БУП</w:t>
            </w:r>
          </w:p>
        </w:tc>
        <w:tc>
          <w:tcPr>
            <w:tcW w:w="710" w:type="dxa"/>
            <w:textDirection w:val="btLr"/>
          </w:tcPr>
          <w:p w:rsidR="00551FBD" w:rsidRDefault="008C5111">
            <w:pPr>
              <w:pStyle w:val="TableParagraph"/>
              <w:spacing w:before="111" w:line="247" w:lineRule="auto"/>
              <w:ind w:left="883" w:right="266" w:hanging="600"/>
              <w:rPr>
                <w:sz w:val="24"/>
              </w:rPr>
            </w:pPr>
            <w:r>
              <w:rPr>
                <w:sz w:val="24"/>
              </w:rPr>
              <w:t>Из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708" w:type="dxa"/>
            <w:textDirection w:val="btLr"/>
          </w:tcPr>
          <w:p w:rsidR="00551FBD" w:rsidRDefault="008C5111">
            <w:pPr>
              <w:pStyle w:val="TableParagraph"/>
              <w:spacing w:before="109"/>
              <w:ind w:left="733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82" w:type="dxa"/>
            <w:textDirection w:val="btLr"/>
          </w:tcPr>
          <w:p w:rsidR="00551FBD" w:rsidRDefault="008C5111">
            <w:pPr>
              <w:pStyle w:val="TableParagraph"/>
              <w:spacing w:before="92" w:line="280" w:lineRule="atLeast"/>
              <w:ind w:left="499" w:right="186" w:hanging="296"/>
              <w:rPr>
                <w:sz w:val="24"/>
              </w:rPr>
            </w:pPr>
            <w:r>
              <w:rPr>
                <w:sz w:val="24"/>
              </w:rPr>
              <w:t>Из обязательной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БУП</w:t>
            </w:r>
          </w:p>
        </w:tc>
        <w:tc>
          <w:tcPr>
            <w:tcW w:w="709" w:type="dxa"/>
            <w:textDirection w:val="btLr"/>
          </w:tcPr>
          <w:p w:rsidR="00551FBD" w:rsidRDefault="008C5111">
            <w:pPr>
              <w:pStyle w:val="TableParagraph"/>
              <w:spacing w:before="107" w:line="280" w:lineRule="atLeast"/>
              <w:ind w:left="883" w:right="266" w:hanging="600"/>
              <w:rPr>
                <w:sz w:val="24"/>
              </w:rPr>
            </w:pPr>
            <w:r>
              <w:rPr>
                <w:sz w:val="24"/>
              </w:rPr>
              <w:t>Из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711" w:type="dxa"/>
            <w:textDirection w:val="btLr"/>
          </w:tcPr>
          <w:p w:rsidR="00551FBD" w:rsidRDefault="008C5111">
            <w:pPr>
              <w:pStyle w:val="TableParagraph"/>
              <w:spacing w:before="110"/>
              <w:ind w:left="733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04"/>
        </w:trPr>
        <w:tc>
          <w:tcPr>
            <w:tcW w:w="1844" w:type="dxa"/>
            <w:vMerge w:val="restart"/>
          </w:tcPr>
          <w:p w:rsidR="00551FBD" w:rsidRDefault="008C5111">
            <w:pPr>
              <w:pStyle w:val="TableParagraph"/>
              <w:tabs>
                <w:tab w:val="left" w:pos="681"/>
                <w:tab w:val="left" w:pos="160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51FBD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56" w:lineRule="exact"/>
              <w:ind w:left="3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56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51FBD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51FBD">
        <w:trPr>
          <w:trHeight w:val="551"/>
        </w:trPr>
        <w:tc>
          <w:tcPr>
            <w:tcW w:w="184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551FBD">
        <w:trPr>
          <w:trHeight w:val="828"/>
        </w:trPr>
        <w:tc>
          <w:tcPr>
            <w:tcW w:w="184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51FBD">
        <w:trPr>
          <w:trHeight w:val="441"/>
        </w:trPr>
        <w:tc>
          <w:tcPr>
            <w:tcW w:w="1844" w:type="dxa"/>
            <w:vMerge w:val="restart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51FBD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551FBD" w:rsidRDefault="008C5111">
            <w:pPr>
              <w:pStyle w:val="TableParagraph"/>
              <w:spacing w:line="270" w:lineRule="atLeast"/>
              <w:ind w:left="107" w:right="23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51FBD">
        <w:trPr>
          <w:trHeight w:val="829"/>
        </w:trPr>
        <w:tc>
          <w:tcPr>
            <w:tcW w:w="1844" w:type="dxa"/>
          </w:tcPr>
          <w:p w:rsidR="00551FBD" w:rsidRDefault="008C5111">
            <w:pPr>
              <w:pStyle w:val="TableParagraph"/>
              <w:tabs>
                <w:tab w:val="left" w:pos="52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tabs>
                <w:tab w:val="left" w:pos="79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z w:val="24"/>
              </w:rPr>
              <w:tab/>
              <w:t>Адаптивная</w:t>
            </w:r>
          </w:p>
          <w:p w:rsidR="00551FBD" w:rsidRDefault="008C5111">
            <w:pPr>
              <w:pStyle w:val="TableParagraph"/>
              <w:spacing w:line="270" w:lineRule="atLeast"/>
              <w:ind w:left="107" w:right="825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" w:type="dxa"/>
          </w:tcPr>
          <w:p w:rsidR="00551FBD" w:rsidRDefault="00D92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D92B3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D92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D92B3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" w:type="dxa"/>
          </w:tcPr>
          <w:p w:rsidR="00551FBD" w:rsidRDefault="00D92B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D92B3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5" w:type="dxa"/>
          </w:tcPr>
          <w:p w:rsidR="00551FBD" w:rsidRDefault="00D92B30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D92B3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551FBD" w:rsidRDefault="00D92B3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D92B3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92B30">
              <w:rPr>
                <w:sz w:val="24"/>
              </w:rPr>
              <w:t>0</w:t>
            </w:r>
          </w:p>
        </w:tc>
      </w:tr>
    </w:tbl>
    <w:p w:rsidR="00551FBD" w:rsidRDefault="00551FBD">
      <w:pPr>
        <w:spacing w:line="268" w:lineRule="exact"/>
        <w:jc w:val="right"/>
        <w:rPr>
          <w:sz w:val="24"/>
        </w:rPr>
        <w:sectPr w:rsidR="00551FBD">
          <w:footerReference w:type="default" r:id="rId14"/>
          <w:pgSz w:w="16840" w:h="11910" w:orient="landscape"/>
          <w:pgMar w:top="1040" w:right="0" w:bottom="880" w:left="1020" w:header="0" w:footer="68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708"/>
        <w:gridCol w:w="708"/>
        <w:gridCol w:w="710"/>
        <w:gridCol w:w="708"/>
        <w:gridCol w:w="783"/>
        <w:gridCol w:w="711"/>
        <w:gridCol w:w="634"/>
        <w:gridCol w:w="708"/>
        <w:gridCol w:w="710"/>
        <w:gridCol w:w="735"/>
        <w:gridCol w:w="710"/>
        <w:gridCol w:w="708"/>
        <w:gridCol w:w="682"/>
        <w:gridCol w:w="709"/>
        <w:gridCol w:w="711"/>
        <w:gridCol w:w="992"/>
      </w:tblGrid>
      <w:tr w:rsidR="00551FBD" w:rsidTr="009C2E27">
        <w:trPr>
          <w:trHeight w:val="827"/>
        </w:trPr>
        <w:tc>
          <w:tcPr>
            <w:tcW w:w="1844" w:type="dxa"/>
          </w:tcPr>
          <w:p w:rsidR="00551FBD" w:rsidRDefault="00D92B30">
            <w:pPr>
              <w:pStyle w:val="TableParagraph"/>
              <w:spacing w:before="128" w:line="232" w:lineRule="auto"/>
              <w:ind w:left="107" w:right="250"/>
              <w:rPr>
                <w:rFonts w:ascii="Symbol" w:hAnsi="Symbol"/>
                <w:sz w:val="25"/>
              </w:rPr>
            </w:pPr>
            <w:r>
              <w:rPr>
                <w:i/>
                <w:sz w:val="24"/>
              </w:rPr>
              <w:lastRenderedPageBreak/>
              <w:t>Спортивные игры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</w:p>
          <w:p w:rsidR="00551FBD" w:rsidRDefault="00551FBD">
            <w:pPr>
              <w:pStyle w:val="TableParagraph"/>
              <w:spacing w:line="270" w:lineRule="atLeast"/>
              <w:ind w:left="107" w:right="815"/>
              <w:rPr>
                <w:i/>
                <w:sz w:val="24"/>
              </w:rPr>
            </w:pPr>
          </w:p>
        </w:tc>
        <w:tc>
          <w:tcPr>
            <w:tcW w:w="708" w:type="dxa"/>
          </w:tcPr>
          <w:p w:rsidR="00551FBD" w:rsidRDefault="00D92B30">
            <w:pPr>
              <w:pStyle w:val="TableParagraph"/>
              <w:spacing w:line="268" w:lineRule="exact"/>
              <w:ind w:left="203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D92B30">
            <w:pPr>
              <w:pStyle w:val="TableParagraph"/>
              <w:spacing w:line="268" w:lineRule="exact"/>
              <w:ind w:left="20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ind w:left="203"/>
              <w:rPr>
                <w:i/>
                <w:sz w:val="24"/>
              </w:rPr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D92B30">
            <w:pPr>
              <w:pStyle w:val="TableParagraph"/>
              <w:ind w:left="2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34" w:type="dxa"/>
          </w:tcPr>
          <w:p w:rsidR="00551FBD" w:rsidRDefault="00D92B30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D92B30">
            <w:pPr>
              <w:pStyle w:val="TableParagraph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ind w:left="218"/>
              <w:rPr>
                <w:i/>
                <w:sz w:val="24"/>
              </w:rPr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D92B30">
            <w:pPr>
              <w:pStyle w:val="TableParagraph"/>
              <w:ind w:right="1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  <w:ind w:left="171" w:right="161"/>
              <w:jc w:val="center"/>
              <w:rPr>
                <w:i/>
                <w:sz w:val="24"/>
              </w:rPr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D92B30">
            <w:pPr>
              <w:pStyle w:val="TableParagraph"/>
              <w:ind w:left="2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</w:pPr>
          </w:p>
        </w:tc>
      </w:tr>
      <w:tr w:rsidR="00551FBD" w:rsidTr="009C2E27">
        <w:trPr>
          <w:trHeight w:val="275"/>
        </w:trPr>
        <w:tc>
          <w:tcPr>
            <w:tcW w:w="1844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127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8C511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51FBD" w:rsidTr="009C2E27">
        <w:trPr>
          <w:trHeight w:val="275"/>
        </w:trPr>
        <w:tc>
          <w:tcPr>
            <w:tcW w:w="3971" w:type="dxa"/>
            <w:gridSpan w:val="2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C2E27">
              <w:rPr>
                <w:b/>
                <w:sz w:val="24"/>
              </w:rPr>
              <w:t>1</w:t>
            </w: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C2E27">
              <w:rPr>
                <w:b/>
                <w:sz w:val="24"/>
              </w:rPr>
              <w:t>1</w:t>
            </w:r>
          </w:p>
        </w:tc>
        <w:tc>
          <w:tcPr>
            <w:tcW w:w="634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C2E27">
              <w:rPr>
                <w:b/>
                <w:sz w:val="24"/>
              </w:rPr>
              <w:t>0</w:t>
            </w:r>
          </w:p>
        </w:tc>
        <w:tc>
          <w:tcPr>
            <w:tcW w:w="735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C2E27">
              <w:rPr>
                <w:b/>
                <w:sz w:val="24"/>
              </w:rPr>
              <w:t>0</w:t>
            </w:r>
          </w:p>
        </w:tc>
        <w:tc>
          <w:tcPr>
            <w:tcW w:w="682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C2E27">
              <w:rPr>
                <w:b/>
                <w:sz w:val="24"/>
              </w:rPr>
              <w:t>0</w:t>
            </w:r>
          </w:p>
        </w:tc>
        <w:tc>
          <w:tcPr>
            <w:tcW w:w="992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29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551FBD" w:rsidTr="009C2E27">
        <w:trPr>
          <w:trHeight w:val="828"/>
        </w:trPr>
        <w:tc>
          <w:tcPr>
            <w:tcW w:w="3971" w:type="dxa"/>
            <w:gridSpan w:val="2"/>
          </w:tcPr>
          <w:p w:rsidR="00551FBD" w:rsidRDefault="008C5111">
            <w:pPr>
              <w:pStyle w:val="TableParagraph"/>
              <w:spacing w:before="1" w:line="235" w:lineRule="auto"/>
              <w:ind w:left="107" w:right="912"/>
              <w:rPr>
                <w:sz w:val="24"/>
              </w:rPr>
            </w:pPr>
            <w:r>
              <w:rPr>
                <w:b/>
                <w:sz w:val="24"/>
              </w:rPr>
              <w:t>Максимально допустимая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551FBD" w:rsidRDefault="008C5111">
            <w:pPr>
              <w:pStyle w:val="TableParagraph"/>
              <w:spacing w:before="2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</w:pPr>
          </w:p>
        </w:tc>
      </w:tr>
      <w:tr w:rsidR="00551FBD" w:rsidTr="009C2E27">
        <w:trPr>
          <w:trHeight w:val="827"/>
        </w:trPr>
        <w:tc>
          <w:tcPr>
            <w:tcW w:w="3971" w:type="dxa"/>
            <w:gridSpan w:val="2"/>
            <w:shd w:val="clear" w:color="auto" w:fill="FFFF00"/>
          </w:tcPr>
          <w:p w:rsidR="00551FBD" w:rsidRDefault="008C5111">
            <w:pPr>
              <w:pStyle w:val="TableParagraph"/>
              <w:tabs>
                <w:tab w:val="left" w:pos="2408"/>
              </w:tabs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z w:val="24"/>
              </w:rPr>
              <w:tab/>
              <w:t>деятельность</w:t>
            </w:r>
          </w:p>
          <w:p w:rsidR="00551FBD" w:rsidRDefault="008C5111">
            <w:pPr>
              <w:pStyle w:val="TableParagraph"/>
              <w:tabs>
                <w:tab w:val="left" w:pos="2324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(включая</w:t>
            </w:r>
            <w:r>
              <w:rPr>
                <w:sz w:val="24"/>
              </w:rPr>
              <w:tab/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область):</w:t>
            </w: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4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35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82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2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29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 w:rsidR="00551FBD" w:rsidTr="009C2E27">
        <w:trPr>
          <w:trHeight w:val="830"/>
        </w:trPr>
        <w:tc>
          <w:tcPr>
            <w:tcW w:w="3971" w:type="dxa"/>
            <w:gridSpan w:val="2"/>
          </w:tcPr>
          <w:p w:rsidR="00551FBD" w:rsidRDefault="008C5111" w:rsidP="00D92B30">
            <w:pPr>
              <w:pStyle w:val="TableParagraph"/>
              <w:ind w:left="107" w:right="8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Коррекционно-развивающая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область:</w:t>
            </w:r>
            <w:r w:rsidR="00D92B3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увлечением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D92B30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D92B30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D92B30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D92B30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D92B30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551FBD" w:rsidRDefault="008C5111">
            <w:pPr>
              <w:pStyle w:val="TableParagraph"/>
              <w:spacing w:line="275" w:lineRule="exact"/>
              <w:ind w:left="292" w:right="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D92B30">
              <w:rPr>
                <w:b/>
                <w:i/>
                <w:sz w:val="24"/>
              </w:rPr>
              <w:t>0</w:t>
            </w:r>
          </w:p>
        </w:tc>
      </w:tr>
      <w:tr w:rsidR="00D92B30" w:rsidTr="009C2E27">
        <w:trPr>
          <w:trHeight w:val="1380"/>
        </w:trPr>
        <w:tc>
          <w:tcPr>
            <w:tcW w:w="3971" w:type="dxa"/>
            <w:gridSpan w:val="2"/>
          </w:tcPr>
          <w:p w:rsidR="00D92B30" w:rsidRDefault="00D92B30" w:rsidP="00D92B30">
            <w:pPr>
              <w:pStyle w:val="TableParagraph"/>
              <w:ind w:left="107" w:right="91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</w:p>
          <w:p w:rsidR="00D92B30" w:rsidRDefault="00D92B30" w:rsidP="00D92B30">
            <w:pPr>
              <w:pStyle w:val="TableParagraph"/>
              <w:spacing w:line="270" w:lineRule="atLeast"/>
              <w:ind w:left="107" w:right="795"/>
              <w:rPr>
                <w:sz w:val="24"/>
              </w:rPr>
            </w:pPr>
            <w:r>
              <w:rPr>
                <w:sz w:val="24"/>
              </w:rPr>
              <w:t>логопедические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дефектологические 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D92B30" w:rsidRDefault="00D92B30" w:rsidP="00D92B30">
            <w:pPr>
              <w:pStyle w:val="TableParagraph"/>
            </w:pPr>
          </w:p>
        </w:tc>
        <w:tc>
          <w:tcPr>
            <w:tcW w:w="708" w:type="dxa"/>
          </w:tcPr>
          <w:p w:rsidR="00D92B30" w:rsidRDefault="00D92B30" w:rsidP="00D92B30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2B30" w:rsidRDefault="00D92B30" w:rsidP="00D92B30">
            <w:pPr>
              <w:pStyle w:val="TableParagraph"/>
            </w:pPr>
          </w:p>
        </w:tc>
        <w:tc>
          <w:tcPr>
            <w:tcW w:w="783" w:type="dxa"/>
          </w:tcPr>
          <w:p w:rsidR="00D92B30" w:rsidRDefault="00D92B30" w:rsidP="00D92B30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" w:type="dxa"/>
          </w:tcPr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</w:tc>
        <w:tc>
          <w:tcPr>
            <w:tcW w:w="710" w:type="dxa"/>
            <w:shd w:val="clear" w:color="auto" w:fill="FFFF00"/>
          </w:tcPr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FFFF00"/>
          </w:tcPr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</w:tc>
        <w:tc>
          <w:tcPr>
            <w:tcW w:w="711" w:type="dxa"/>
            <w:shd w:val="clear" w:color="auto" w:fill="FFFF00"/>
          </w:tcPr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 w:rsidRPr="00B10823">
              <w:rPr>
                <w:sz w:val="24"/>
              </w:rPr>
              <w:t>1</w:t>
            </w:r>
          </w:p>
          <w:p w:rsidR="00D92B30" w:rsidRDefault="00D92B30" w:rsidP="00D92B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B30" w:rsidRPr="00B10823" w:rsidRDefault="00D92B30" w:rsidP="00D92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92B30" w:rsidRDefault="00D92B30" w:rsidP="00D92B30">
            <w:pPr>
              <w:pStyle w:val="TableParagraph"/>
            </w:pPr>
          </w:p>
        </w:tc>
      </w:tr>
      <w:tr w:rsidR="00551FBD" w:rsidTr="009C2E27">
        <w:trPr>
          <w:trHeight w:val="275"/>
        </w:trPr>
        <w:tc>
          <w:tcPr>
            <w:tcW w:w="3971" w:type="dxa"/>
            <w:gridSpan w:val="2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 w:rsidTr="009C2E27">
        <w:trPr>
          <w:trHeight w:val="551"/>
        </w:trPr>
        <w:tc>
          <w:tcPr>
            <w:tcW w:w="3971" w:type="dxa"/>
            <w:gridSpan w:val="2"/>
          </w:tcPr>
          <w:p w:rsidR="00551FBD" w:rsidRDefault="008C5111">
            <w:pPr>
              <w:pStyle w:val="TableParagraph"/>
              <w:tabs>
                <w:tab w:val="left" w:pos="2653"/>
              </w:tabs>
              <w:spacing w:line="276" w:lineRule="exact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внеурочной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9C2E2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992" w:type="dxa"/>
          </w:tcPr>
          <w:p w:rsidR="00551FBD" w:rsidRDefault="00D92B30" w:rsidP="00D92B30">
            <w:pPr>
              <w:pStyle w:val="TableParagraph"/>
              <w:spacing w:line="273" w:lineRule="exact"/>
              <w:ind w:left="292" w:right="2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</w:tr>
      <w:tr w:rsidR="00551FBD" w:rsidTr="009C2E27">
        <w:trPr>
          <w:trHeight w:val="551"/>
        </w:trPr>
        <w:tc>
          <w:tcPr>
            <w:tcW w:w="3971" w:type="dxa"/>
            <w:gridSpan w:val="2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  <w:p w:rsidR="00551FBD" w:rsidRDefault="00551FBD">
            <w:pPr>
              <w:pStyle w:val="TableParagraph"/>
              <w:spacing w:line="261" w:lineRule="exact"/>
              <w:ind w:left="2035"/>
              <w:rPr>
                <w:sz w:val="24"/>
              </w:rPr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551F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551F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</w:pPr>
          </w:p>
        </w:tc>
      </w:tr>
      <w:tr w:rsidR="00551FBD" w:rsidTr="009C2E27">
        <w:trPr>
          <w:trHeight w:val="507"/>
        </w:trPr>
        <w:tc>
          <w:tcPr>
            <w:tcW w:w="3971" w:type="dxa"/>
            <w:gridSpan w:val="2"/>
          </w:tcPr>
          <w:p w:rsidR="00551FBD" w:rsidRDefault="008C511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Проектно-исследовательская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551FBD" w:rsidRDefault="00551FBD">
            <w:pPr>
              <w:pStyle w:val="TableParagraph"/>
              <w:spacing w:line="259" w:lineRule="exact"/>
              <w:ind w:left="2248"/>
              <w:rPr>
                <w:sz w:val="24"/>
              </w:rPr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before="1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before="1"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</w:pPr>
          </w:p>
        </w:tc>
      </w:tr>
      <w:tr w:rsidR="00551FBD" w:rsidTr="009C2E27">
        <w:trPr>
          <w:trHeight w:val="534"/>
        </w:trPr>
        <w:tc>
          <w:tcPr>
            <w:tcW w:w="3971" w:type="dxa"/>
            <w:gridSpan w:val="2"/>
          </w:tcPr>
          <w:p w:rsidR="00551FBD" w:rsidRPr="009C2E27" w:rsidRDefault="008C5111" w:rsidP="009C2E2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 w:rsidR="009C2E27">
              <w:rPr>
                <w:b/>
                <w:sz w:val="24"/>
              </w:rPr>
              <w:t>ь</w:t>
            </w:r>
          </w:p>
          <w:p w:rsidR="00551FBD" w:rsidRDefault="00551FBD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</w:pPr>
          </w:p>
        </w:tc>
      </w:tr>
      <w:tr w:rsidR="00551FBD" w:rsidTr="009C2E27">
        <w:trPr>
          <w:trHeight w:val="554"/>
        </w:trPr>
        <w:tc>
          <w:tcPr>
            <w:tcW w:w="3971" w:type="dxa"/>
            <w:gridSpan w:val="2"/>
          </w:tcPr>
          <w:p w:rsidR="00551FBD" w:rsidRDefault="008C511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551FBD" w:rsidRDefault="008C5111">
            <w:pPr>
              <w:pStyle w:val="TableParagraph"/>
              <w:spacing w:line="262" w:lineRule="exact"/>
              <w:ind w:left="1929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  <w:shd w:val="clear" w:color="auto" w:fill="FFFF00"/>
          </w:tcPr>
          <w:p w:rsidR="00551FBD" w:rsidRDefault="008C511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0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:rsidR="00551FBD" w:rsidRDefault="008C511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0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11" w:type="dxa"/>
            <w:shd w:val="clear" w:color="auto" w:fill="FFFF00"/>
          </w:tcPr>
          <w:p w:rsidR="00551FBD" w:rsidRDefault="008C511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51FBD" w:rsidRDefault="00551FBD">
            <w:pPr>
              <w:pStyle w:val="TableParagraph"/>
            </w:pPr>
          </w:p>
        </w:tc>
      </w:tr>
      <w:tr w:rsidR="009C2E27" w:rsidTr="009C2E27">
        <w:trPr>
          <w:trHeight w:val="554"/>
        </w:trPr>
        <w:tc>
          <w:tcPr>
            <w:tcW w:w="3971" w:type="dxa"/>
            <w:gridSpan w:val="2"/>
          </w:tcPr>
          <w:p w:rsidR="009C2E27" w:rsidRDefault="009C2E27" w:rsidP="009C2E2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708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9C2E27" w:rsidRDefault="009C2E27" w:rsidP="009C2E2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08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9C2E27" w:rsidRDefault="009C2E27" w:rsidP="009C2E2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634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 w:rsidR="009C2E27" w:rsidRDefault="009C2E27" w:rsidP="009C2E27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35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9C2E27" w:rsidRDefault="009C2E27" w:rsidP="009C2E27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682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C2E27" w:rsidRDefault="009C2E27" w:rsidP="009C2E2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00"/>
          </w:tcPr>
          <w:p w:rsidR="009C2E27" w:rsidRDefault="009C2E27" w:rsidP="009C2E27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92" w:type="dxa"/>
          </w:tcPr>
          <w:p w:rsidR="009C2E27" w:rsidRDefault="009C2E27" w:rsidP="009C2E27">
            <w:pPr>
              <w:pStyle w:val="TableParagraph"/>
              <w:spacing w:line="256" w:lineRule="exact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139</w:t>
            </w:r>
          </w:p>
        </w:tc>
      </w:tr>
    </w:tbl>
    <w:p w:rsidR="00551FBD" w:rsidRDefault="00551FBD">
      <w:pPr>
        <w:sectPr w:rsidR="00551FBD">
          <w:pgSz w:w="16840" w:h="11910" w:orient="landscape"/>
          <w:pgMar w:top="840" w:right="0" w:bottom="880" w:left="1020" w:header="0" w:footer="685" w:gutter="0"/>
          <w:cols w:space="720"/>
        </w:sectPr>
      </w:pPr>
    </w:p>
    <w:p w:rsidR="00551FBD" w:rsidRDefault="008C5111">
      <w:pPr>
        <w:pStyle w:val="a5"/>
        <w:numPr>
          <w:ilvl w:val="1"/>
          <w:numId w:val="128"/>
        </w:numPr>
        <w:tabs>
          <w:tab w:val="left" w:pos="2738"/>
        </w:tabs>
        <w:spacing w:before="71" w:line="274" w:lineRule="exact"/>
        <w:ind w:left="2737"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551FBD" w:rsidRDefault="008C5111">
      <w:pPr>
        <w:pStyle w:val="a3"/>
        <w:ind w:left="392" w:right="124" w:firstLine="3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 xml:space="preserve">среднего общего образования, утвержденными приказами </w:t>
      </w:r>
      <w:proofErr w:type="spellStart"/>
      <w:r>
        <w:t>Минпросвещения</w:t>
      </w:r>
      <w:proofErr w:type="spellEnd"/>
      <w:r>
        <w:t xml:space="preserve"> России от 18.05.2023 №</w:t>
      </w:r>
      <w:r>
        <w:rPr>
          <w:spacing w:val="1"/>
        </w:rPr>
        <w:t xml:space="preserve"> </w:t>
      </w:r>
      <w:r>
        <w:t>370,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371, №</w:t>
      </w:r>
      <w:r>
        <w:rPr>
          <w:spacing w:val="-1"/>
        </w:rPr>
        <w:t xml:space="preserve"> </w:t>
      </w:r>
      <w:r>
        <w:t>372, СанПиН</w:t>
      </w:r>
      <w:r>
        <w:rPr>
          <w:spacing w:val="-1"/>
        </w:rPr>
        <w:t xml:space="preserve"> </w:t>
      </w:r>
      <w:r>
        <w:t>2.4.3648-</w:t>
      </w:r>
      <w:proofErr w:type="gramStart"/>
      <w:r>
        <w:t xml:space="preserve">20 </w:t>
      </w:r>
      <w:r w:rsidR="009C2E27">
        <w:t>.</w:t>
      </w:r>
      <w:proofErr w:type="gramEnd"/>
    </w:p>
    <w:p w:rsidR="00551FBD" w:rsidRDefault="00551FBD">
      <w:pPr>
        <w:pStyle w:val="a3"/>
        <w:spacing w:before="9"/>
        <w:ind w:left="0"/>
        <w:jc w:val="left"/>
        <w:rPr>
          <w:sz w:val="23"/>
        </w:rPr>
      </w:pPr>
    </w:p>
    <w:p w:rsidR="00551FBD" w:rsidRDefault="008C5111">
      <w:pPr>
        <w:spacing w:before="1" w:line="274" w:lineRule="exact"/>
        <w:ind w:left="4065"/>
        <w:rPr>
          <w:b/>
          <w:sz w:val="24"/>
        </w:rPr>
      </w:pPr>
      <w:r>
        <w:rPr>
          <w:b/>
          <w:sz w:val="24"/>
        </w:rPr>
        <w:t>3.3.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 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551FBD" w:rsidRDefault="008C5111" w:rsidP="009C2E27">
      <w:pPr>
        <w:pStyle w:val="a3"/>
        <w:tabs>
          <w:tab w:val="left" w:pos="1569"/>
          <w:tab w:val="left" w:pos="4032"/>
          <w:tab w:val="left" w:pos="5400"/>
          <w:tab w:val="left" w:pos="7028"/>
          <w:tab w:val="left" w:pos="7347"/>
          <w:tab w:val="left" w:pos="8764"/>
          <w:tab w:val="left" w:pos="10256"/>
        </w:tabs>
        <w:ind w:left="392" w:right="129" w:firstLine="566"/>
        <w:jc w:val="left"/>
      </w:pPr>
      <w:r>
        <w:t>План</w:t>
      </w:r>
      <w:r>
        <w:rPr>
          <w:spacing w:val="55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обязательным</w:t>
      </w:r>
      <w:r>
        <w:rPr>
          <w:spacing w:val="53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плана,</w:t>
      </w:r>
      <w:r>
        <w:rPr>
          <w:spacing w:val="54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основной</w:t>
      </w:r>
      <w:r>
        <w:tab/>
        <w:t>общеобразовательной</w:t>
      </w:r>
      <w:r>
        <w:tab/>
        <w:t>программы</w:t>
      </w:r>
      <w:r>
        <w:tab/>
        <w:t>обучающихся</w:t>
      </w:r>
      <w:r>
        <w:tab/>
        <w:t>с</w:t>
      </w:r>
      <w:r>
        <w:tab/>
        <w:t>умственной</w:t>
      </w:r>
      <w:r>
        <w:tab/>
      </w:r>
      <w:proofErr w:type="gramStart"/>
      <w:r>
        <w:t>отсталостью</w:t>
      </w:r>
      <w:r w:rsidR="009C2E27">
        <w:t xml:space="preserve">  МОУ</w:t>
      </w:r>
      <w:proofErr w:type="gramEnd"/>
      <w:r w:rsidR="009C2E27">
        <w:t xml:space="preserve"> «</w:t>
      </w:r>
      <w:proofErr w:type="spellStart"/>
      <w:r w:rsidR="009C2E27">
        <w:t>Эммаусская</w:t>
      </w:r>
      <w:proofErr w:type="spellEnd"/>
      <w:r w:rsidR="009C2E27">
        <w:t xml:space="preserve"> СОШ»</w:t>
      </w:r>
      <w:r>
        <w:tab/>
      </w:r>
    </w:p>
    <w:p w:rsidR="00551FBD" w:rsidRDefault="008C5111">
      <w:pPr>
        <w:pStyle w:val="a3"/>
        <w:ind w:left="392" w:firstLine="566"/>
        <w:jc w:val="left"/>
      </w:pPr>
      <w:r>
        <w:t>Нормативным основанием для формирования плана внеурочной деятельности обучающихся 1-4</w:t>
      </w:r>
      <w:r>
        <w:rPr>
          <w:spacing w:val="-5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документы:</w:t>
      </w:r>
    </w:p>
    <w:p w:rsidR="00551FBD" w:rsidRDefault="008C5111">
      <w:pPr>
        <w:pStyle w:val="a5"/>
        <w:numPr>
          <w:ilvl w:val="2"/>
          <w:numId w:val="127"/>
        </w:numPr>
        <w:tabs>
          <w:tab w:val="left" w:pos="1101"/>
        </w:tabs>
        <w:ind w:right="120" w:firstLine="566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</w:p>
    <w:p w:rsidR="00551FBD" w:rsidRDefault="008C5111">
      <w:pPr>
        <w:pStyle w:val="a5"/>
        <w:numPr>
          <w:ilvl w:val="2"/>
          <w:numId w:val="127"/>
        </w:numPr>
        <w:tabs>
          <w:tab w:val="left" w:pos="1101"/>
        </w:tabs>
        <w:ind w:right="127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от 19.12.2014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1599)</w:t>
      </w:r>
    </w:p>
    <w:p w:rsidR="00551FBD" w:rsidRDefault="008C5111">
      <w:pPr>
        <w:pStyle w:val="a5"/>
        <w:numPr>
          <w:ilvl w:val="2"/>
          <w:numId w:val="127"/>
        </w:numPr>
        <w:tabs>
          <w:tab w:val="left" w:pos="1101"/>
        </w:tabs>
        <w:ind w:right="124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федеральной адаптированной основной общеобразовательной программы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30.12.2022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71930)</w:t>
      </w:r>
    </w:p>
    <w:p w:rsidR="00551FBD" w:rsidRDefault="008C5111">
      <w:pPr>
        <w:pStyle w:val="a5"/>
        <w:numPr>
          <w:ilvl w:val="2"/>
          <w:numId w:val="127"/>
        </w:numPr>
        <w:tabs>
          <w:tab w:val="left" w:pos="1101"/>
        </w:tabs>
        <w:ind w:right="125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 20.04.2021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63180)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</w:p>
    <w:p w:rsidR="00551FBD" w:rsidRDefault="008C5111">
      <w:pPr>
        <w:pStyle w:val="a5"/>
        <w:numPr>
          <w:ilvl w:val="2"/>
          <w:numId w:val="127"/>
        </w:numPr>
        <w:tabs>
          <w:tab w:val="left" w:pos="1101"/>
        </w:tabs>
        <w:ind w:right="118" w:firstLine="566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 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551FBD" w:rsidRDefault="008C5111">
      <w:pPr>
        <w:pStyle w:val="a5"/>
        <w:numPr>
          <w:ilvl w:val="2"/>
          <w:numId w:val="127"/>
        </w:numPr>
        <w:tabs>
          <w:tab w:val="left" w:pos="1101"/>
        </w:tabs>
        <w:ind w:right="123" w:firstLine="566"/>
        <w:jc w:val="both"/>
        <w:rPr>
          <w:sz w:val="24"/>
        </w:rPr>
      </w:pPr>
      <w:r>
        <w:rPr>
          <w:sz w:val="24"/>
        </w:rPr>
        <w:t>Письмо Министерства просвещения РФ от</w:t>
      </w:r>
      <w:r>
        <w:rPr>
          <w:spacing w:val="1"/>
          <w:sz w:val="24"/>
        </w:rPr>
        <w:t xml:space="preserve"> </w:t>
      </w:r>
      <w:r>
        <w:rPr>
          <w:sz w:val="24"/>
        </w:rPr>
        <w:t>5 июля 2022 г. N ТВ-1290/03 "О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внеурочной деятельности"</w:t>
      </w:r>
    </w:p>
    <w:p w:rsidR="00551FBD" w:rsidRDefault="00551FBD">
      <w:pPr>
        <w:pStyle w:val="a3"/>
        <w:spacing w:before="10"/>
        <w:ind w:left="0"/>
        <w:jc w:val="left"/>
        <w:rPr>
          <w:sz w:val="23"/>
        </w:rPr>
      </w:pPr>
    </w:p>
    <w:p w:rsidR="00551FBD" w:rsidRDefault="008C5111">
      <w:pPr>
        <w:pStyle w:val="a3"/>
        <w:ind w:left="392" w:right="132" w:firstLine="566"/>
      </w:pPr>
      <w:r>
        <w:t>План определяет содержательное наполнение направлений внеурочной деятельности, время,</w:t>
      </w:r>
      <w:r>
        <w:rPr>
          <w:spacing w:val="1"/>
        </w:rPr>
        <w:t xml:space="preserve"> </w:t>
      </w:r>
      <w:r>
        <w:t>отводимое на внеурочную деятельность по классам, а также требования к организации внеурочной</w:t>
      </w:r>
      <w:r>
        <w:rPr>
          <w:spacing w:val="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392" w:right="126" w:firstLine="566"/>
      </w:pPr>
      <w:r>
        <w:t>В соответствии с требованиями ФГОС УО и ФАОП УО внеурочная деятельность 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секция,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</w:t>
      </w:r>
      <w:r>
        <w:rPr>
          <w:spacing w:val="3"/>
        </w:rPr>
        <w:t xml:space="preserve"> </w:t>
      </w:r>
      <w:r>
        <w:t>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551FBD" w:rsidRDefault="008C5111">
      <w:pPr>
        <w:pStyle w:val="a3"/>
        <w:ind w:left="392" w:right="129" w:firstLine="566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551FBD" w:rsidRDefault="008C5111">
      <w:pPr>
        <w:pStyle w:val="a3"/>
        <w:ind w:left="392" w:right="131" w:firstLine="566"/>
      </w:pPr>
      <w:r>
        <w:t>Расписание занятий внеурочной деятельности составляется в соответствии с действующими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551FBD" w:rsidRDefault="008C5111" w:rsidP="00D045A3">
      <w:pPr>
        <w:pStyle w:val="a3"/>
        <w:spacing w:before="1"/>
        <w:ind w:left="392" w:right="128" w:firstLine="708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proofErr w:type="gramStart"/>
      <w:r>
        <w:t>требованиям</w:t>
      </w:r>
      <w:r w:rsidR="00D045A3">
        <w:t xml:space="preserve"> </w:t>
      </w:r>
      <w:r>
        <w:rPr>
          <w:spacing w:val="-57"/>
        </w:rPr>
        <w:t xml:space="preserve"> </w:t>
      </w:r>
      <w:r>
        <w:t>Стандарта</w:t>
      </w:r>
      <w:proofErr w:type="gramEnd"/>
      <w:r>
        <w:t>,</w:t>
      </w:r>
      <w:r>
        <w:rPr>
          <w:spacing w:val="7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обязательной</w:t>
      </w:r>
      <w:r>
        <w:rPr>
          <w:spacing w:val="6"/>
        </w:rPr>
        <w:t xml:space="preserve"> </w:t>
      </w:r>
      <w:r>
        <w:t>частью</w:t>
      </w:r>
      <w:r>
        <w:rPr>
          <w:spacing w:val="8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представлено</w:t>
      </w:r>
      <w:r>
        <w:rPr>
          <w:spacing w:val="7"/>
        </w:rPr>
        <w:t xml:space="preserve"> </w:t>
      </w:r>
      <w:r>
        <w:t>фронтальными</w:t>
      </w:r>
      <w:r>
        <w:rPr>
          <w:spacing w:val="5"/>
        </w:rPr>
        <w:t xml:space="preserve"> </w:t>
      </w:r>
      <w:r>
        <w:t>и</w:t>
      </w:r>
      <w:r w:rsidR="00D045A3">
        <w:t xml:space="preserve"> </w:t>
      </w:r>
      <w:r>
        <w:t>индивидуальными коррекционно-развивающими занятиями (логопедическими, 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 и групповых занятий, их количественное соотношение, содержание осуществляется</w:t>
      </w:r>
      <w:r>
        <w:rPr>
          <w:spacing w:val="-57"/>
        </w:rPr>
        <w:t xml:space="preserve"> </w:t>
      </w:r>
      <w:r>
        <w:t>исходя из психофизических особенностей обучающихся с УО на основании рекомендаций ПМПК,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программы реабилитации инвалида.</w:t>
      </w:r>
    </w:p>
    <w:p w:rsidR="00551FBD" w:rsidRDefault="008C5111">
      <w:pPr>
        <w:pStyle w:val="a3"/>
        <w:spacing w:before="1"/>
        <w:ind w:left="392" w:right="128" w:firstLine="708"/>
      </w:pPr>
      <w:r>
        <w:t>Часы коррекционно-развивающей области представлены фронтальными и индивидуальными</w:t>
      </w:r>
      <w:r>
        <w:rPr>
          <w:spacing w:val="1"/>
        </w:rPr>
        <w:t xml:space="preserve"> </w:t>
      </w:r>
      <w:r>
        <w:t>коррекционно-развивающими занятиями. На индивидуальные коррекционные занятия отводится до</w:t>
      </w:r>
      <w:r>
        <w:rPr>
          <w:spacing w:val="1"/>
        </w:rPr>
        <w:t xml:space="preserve"> </w:t>
      </w:r>
      <w:r>
        <w:t>25-40</w:t>
      </w:r>
      <w:r>
        <w:rPr>
          <w:spacing w:val="-1"/>
        </w:rPr>
        <w:t xml:space="preserve"> </w:t>
      </w:r>
      <w:r>
        <w:t>мин., на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 – до 40</w:t>
      </w:r>
      <w:r>
        <w:rPr>
          <w:spacing w:val="-1"/>
        </w:rPr>
        <w:t xml:space="preserve"> </w:t>
      </w:r>
      <w:r>
        <w:t>минут.</w:t>
      </w:r>
    </w:p>
    <w:p w:rsidR="00551FBD" w:rsidRDefault="008C5111">
      <w:pPr>
        <w:pStyle w:val="a3"/>
        <w:ind w:left="392" w:right="130" w:firstLine="708"/>
      </w:pPr>
      <w:r>
        <w:t>Занятия по ритмике, направлены на коррекцию отклонений в развитии моторной деятельности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осанки</w:t>
      </w:r>
      <w:r>
        <w:rPr>
          <w:spacing w:val="-1"/>
        </w:rPr>
        <w:t xml:space="preserve"> </w:t>
      </w:r>
      <w:r>
        <w:t>детей.</w:t>
      </w:r>
    </w:p>
    <w:p w:rsidR="00551FBD" w:rsidRDefault="008C5111">
      <w:pPr>
        <w:pStyle w:val="a3"/>
        <w:ind w:left="392" w:right="123" w:firstLine="566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551FBD" w:rsidRDefault="008C5111">
      <w:pPr>
        <w:pStyle w:val="a3"/>
        <w:ind w:left="392" w:right="124" w:firstLine="566"/>
      </w:pPr>
      <w:r>
        <w:t>В соответствии с требованиями ФГОС УО время, отводимое на внеурочную деятельность (с</w:t>
      </w:r>
      <w:r>
        <w:rPr>
          <w:spacing w:val="1"/>
        </w:rPr>
        <w:t xml:space="preserve"> </w:t>
      </w:r>
      <w:r>
        <w:t>учетом часов на коррекционно-развивающую область), составляет в течение 5 учебных лет не менее</w:t>
      </w:r>
      <w:r>
        <w:rPr>
          <w:spacing w:val="1"/>
        </w:rPr>
        <w:t xml:space="preserve"> </w:t>
      </w:r>
      <w:r>
        <w:t>1680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для класса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 часов.</w:t>
      </w:r>
    </w:p>
    <w:p w:rsidR="00551FBD" w:rsidRDefault="008C5111">
      <w:pPr>
        <w:pStyle w:val="a3"/>
        <w:ind w:left="392" w:right="121" w:firstLine="708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-5"/>
        </w:rPr>
        <w:t xml:space="preserve"> </w:t>
      </w:r>
      <w:r>
        <w:t>финансирования,</w:t>
      </w:r>
      <w:r>
        <w:rPr>
          <w:spacing w:val="-4"/>
        </w:rPr>
        <w:t xml:space="preserve"> </w:t>
      </w:r>
      <w:r>
        <w:t>направляемых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программы.</w:t>
      </w:r>
    </w:p>
    <w:p w:rsidR="00551FBD" w:rsidRDefault="008C5111">
      <w:pPr>
        <w:pStyle w:val="a3"/>
        <w:spacing w:before="1"/>
        <w:ind w:left="392" w:right="121" w:firstLine="708"/>
      </w:pPr>
      <w:r>
        <w:t>Промежуточная аттестация проводится в форме защиты проекта, кроме курсов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области</w:t>
      </w:r>
    </w:p>
    <w:p w:rsidR="00551FBD" w:rsidRDefault="00551FBD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277"/>
        <w:gridCol w:w="1133"/>
        <w:gridCol w:w="1136"/>
        <w:gridCol w:w="991"/>
        <w:gridCol w:w="1133"/>
      </w:tblGrid>
      <w:tr w:rsidR="00551FBD">
        <w:trPr>
          <w:trHeight w:val="551"/>
        </w:trPr>
        <w:tc>
          <w:tcPr>
            <w:tcW w:w="4395" w:type="dxa"/>
          </w:tcPr>
          <w:p w:rsidR="00551FBD" w:rsidRDefault="008C5111">
            <w:pPr>
              <w:pStyle w:val="TableParagraph"/>
              <w:tabs>
                <w:tab w:val="left" w:pos="3079"/>
              </w:tabs>
              <w:spacing w:line="276" w:lineRule="exact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внеурочной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</w:p>
        </w:tc>
        <w:tc>
          <w:tcPr>
            <w:tcW w:w="1277" w:type="dxa"/>
          </w:tcPr>
          <w:p w:rsidR="00551FBD" w:rsidRDefault="008C5111">
            <w:pPr>
              <w:pStyle w:val="TableParagraph"/>
              <w:spacing w:line="273" w:lineRule="exact"/>
              <w:ind w:left="315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1(1)</w:t>
            </w:r>
          </w:p>
          <w:p w:rsidR="00551FBD" w:rsidRDefault="008C5111">
            <w:pPr>
              <w:pStyle w:val="TableParagraph"/>
              <w:spacing w:line="259" w:lineRule="exact"/>
              <w:ind w:left="315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133" w:type="dxa"/>
          </w:tcPr>
          <w:p w:rsidR="00551FBD" w:rsidRDefault="008C5111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1(2)</w:t>
            </w:r>
          </w:p>
          <w:p w:rsidR="00551FBD" w:rsidRDefault="008C5111">
            <w:pPr>
              <w:pStyle w:val="TableParagraph"/>
              <w:spacing w:line="259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136" w:type="dxa"/>
          </w:tcPr>
          <w:p w:rsidR="00551FBD" w:rsidRDefault="008C5111">
            <w:pPr>
              <w:pStyle w:val="TableParagraph"/>
              <w:spacing w:line="273" w:lineRule="exact"/>
              <w:ind w:left="153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1" w:type="dxa"/>
          </w:tcPr>
          <w:p w:rsidR="00551FBD" w:rsidRDefault="008C5111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551FBD" w:rsidRDefault="008C5111">
            <w:pPr>
              <w:pStyle w:val="TableParagraph"/>
              <w:spacing w:line="259" w:lineRule="exact"/>
              <w:ind w:left="169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133" w:type="dxa"/>
          </w:tcPr>
          <w:p w:rsidR="00551FBD" w:rsidRDefault="008C5111">
            <w:pPr>
              <w:pStyle w:val="TableParagraph"/>
              <w:spacing w:line="273" w:lineRule="exact"/>
              <w:ind w:left="150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51FBD">
        <w:trPr>
          <w:trHeight w:val="554"/>
        </w:trPr>
        <w:tc>
          <w:tcPr>
            <w:tcW w:w="4395" w:type="dxa"/>
          </w:tcPr>
          <w:p w:rsidR="00551FBD" w:rsidRDefault="008C511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  <w:p w:rsidR="00551FBD" w:rsidRDefault="00551FBD">
            <w:pPr>
              <w:pStyle w:val="TableParagraph"/>
              <w:spacing w:line="262" w:lineRule="exact"/>
              <w:ind w:left="2460"/>
              <w:rPr>
                <w:sz w:val="24"/>
              </w:rPr>
            </w:pPr>
          </w:p>
        </w:tc>
        <w:tc>
          <w:tcPr>
            <w:tcW w:w="1277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13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136" w:type="dxa"/>
          </w:tcPr>
          <w:p w:rsidR="00551FBD" w:rsidRDefault="00551FBD">
            <w:pPr>
              <w:pStyle w:val="TableParagraph"/>
              <w:spacing w:before="5"/>
              <w:rPr>
                <w:sz w:val="23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551FBD" w:rsidRDefault="00551FBD">
            <w:pPr>
              <w:pStyle w:val="TableParagraph"/>
              <w:spacing w:before="5"/>
              <w:rPr>
                <w:sz w:val="23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51FBD" w:rsidRDefault="00551FBD">
            <w:pPr>
              <w:pStyle w:val="TableParagraph"/>
              <w:spacing w:before="5"/>
              <w:rPr>
                <w:sz w:val="23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1FBD">
        <w:trPr>
          <w:trHeight w:val="827"/>
        </w:trPr>
        <w:tc>
          <w:tcPr>
            <w:tcW w:w="4395" w:type="dxa"/>
          </w:tcPr>
          <w:p w:rsidR="00551FBD" w:rsidRDefault="008C511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Проектно-исследовательская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551FBD" w:rsidRDefault="00551FBD">
            <w:pPr>
              <w:pStyle w:val="TableParagraph"/>
              <w:spacing w:line="259" w:lineRule="exact"/>
              <w:ind w:left="2673"/>
              <w:rPr>
                <w:sz w:val="24"/>
              </w:rPr>
            </w:pPr>
          </w:p>
        </w:tc>
        <w:tc>
          <w:tcPr>
            <w:tcW w:w="1277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133" w:type="dxa"/>
          </w:tcPr>
          <w:p w:rsidR="00551FBD" w:rsidRDefault="00551FBD">
            <w:pPr>
              <w:pStyle w:val="TableParagraph"/>
              <w:spacing w:before="3"/>
              <w:rPr>
                <w:sz w:val="23"/>
              </w:rPr>
            </w:pPr>
          </w:p>
          <w:p w:rsidR="00551FBD" w:rsidRDefault="008C5111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51FBD" w:rsidRDefault="00551FBD">
            <w:pPr>
              <w:pStyle w:val="TableParagraph"/>
              <w:rPr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sz w:val="21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551FBD" w:rsidRDefault="00551FBD">
            <w:pPr>
              <w:pStyle w:val="TableParagraph"/>
              <w:rPr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sz w:val="21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51FBD" w:rsidRDefault="00551FBD">
            <w:pPr>
              <w:pStyle w:val="TableParagraph"/>
              <w:spacing w:before="3"/>
              <w:rPr>
                <w:sz w:val="23"/>
              </w:rPr>
            </w:pPr>
          </w:p>
          <w:p w:rsidR="00551FBD" w:rsidRDefault="008C511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1FBD">
        <w:trPr>
          <w:trHeight w:val="1103"/>
        </w:trPr>
        <w:tc>
          <w:tcPr>
            <w:tcW w:w="4395" w:type="dxa"/>
          </w:tcPr>
          <w:p w:rsidR="00551FBD" w:rsidRPr="00D045A3" w:rsidRDefault="008C5111" w:rsidP="00D045A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551FBD" w:rsidRDefault="008C511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51FBD" w:rsidRDefault="008C5111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51FBD" w:rsidRDefault="008C511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551FBD" w:rsidRDefault="008C511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51FBD" w:rsidRDefault="008C511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1FBD">
        <w:trPr>
          <w:trHeight w:val="551"/>
        </w:trPr>
        <w:tc>
          <w:tcPr>
            <w:tcW w:w="4395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551FBD" w:rsidRDefault="008C5111">
            <w:pPr>
              <w:pStyle w:val="TableParagraph"/>
              <w:spacing w:line="261" w:lineRule="exact"/>
              <w:ind w:left="2354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277" w:type="dxa"/>
          </w:tcPr>
          <w:p w:rsidR="00551FBD" w:rsidRDefault="008C511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51FBD" w:rsidRDefault="008C5111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51FBD" w:rsidRDefault="008C511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551FBD" w:rsidRDefault="008C511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51FBD" w:rsidRDefault="008C511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7"/>
        <w:ind w:left="0"/>
        <w:jc w:val="left"/>
        <w:rPr>
          <w:sz w:val="23"/>
        </w:rPr>
      </w:pPr>
    </w:p>
    <w:p w:rsidR="00551FBD" w:rsidRDefault="008C5111">
      <w:pPr>
        <w:ind w:right="428"/>
        <w:jc w:val="right"/>
        <w:rPr>
          <w:rFonts w:ascii="Calibri"/>
        </w:rPr>
      </w:pPr>
      <w:r>
        <w:rPr>
          <w:rFonts w:ascii="Calibri"/>
          <w:color w:val="000009"/>
        </w:rPr>
        <w:t>136</w:t>
      </w:r>
    </w:p>
    <w:p w:rsidR="00551FBD" w:rsidRDefault="00551FBD">
      <w:pPr>
        <w:jc w:val="right"/>
        <w:rPr>
          <w:rFonts w:ascii="Calibri"/>
        </w:rPr>
        <w:sectPr w:rsidR="00551FBD">
          <w:footerReference w:type="default" r:id="rId15"/>
          <w:pgSz w:w="11910" w:h="16840"/>
          <w:pgMar w:top="1040" w:right="440" w:bottom="900" w:left="460" w:header="0" w:footer="706" w:gutter="0"/>
          <w:cols w:space="720"/>
        </w:sectPr>
      </w:pPr>
    </w:p>
    <w:p w:rsidR="00551FBD" w:rsidRDefault="008C5111">
      <w:pPr>
        <w:pStyle w:val="2"/>
        <w:numPr>
          <w:ilvl w:val="1"/>
          <w:numId w:val="128"/>
        </w:numPr>
        <w:tabs>
          <w:tab w:val="left" w:pos="5679"/>
        </w:tabs>
        <w:spacing w:before="62" w:line="240" w:lineRule="auto"/>
        <w:ind w:left="7272" w:right="4542" w:hanging="2014"/>
        <w:jc w:val="left"/>
      </w:pPr>
      <w:r>
        <w:lastRenderedPageBreak/>
        <w:t>Календарный план воспитательной работы</w:t>
      </w:r>
      <w:r>
        <w:rPr>
          <w:spacing w:val="-5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:rsidR="00551FBD" w:rsidRDefault="00551FBD">
      <w:pPr>
        <w:pStyle w:val="a3"/>
        <w:spacing w:before="3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82"/>
        <w:gridCol w:w="3582"/>
        <w:gridCol w:w="3582"/>
      </w:tblGrid>
      <w:tr w:rsidR="00551FBD">
        <w:trPr>
          <w:trHeight w:val="827"/>
        </w:trPr>
        <w:tc>
          <w:tcPr>
            <w:tcW w:w="14327" w:type="dxa"/>
            <w:gridSpan w:val="4"/>
          </w:tcPr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5496" w:right="5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51FBD">
        <w:trPr>
          <w:trHeight w:val="1104"/>
        </w:trPr>
        <w:tc>
          <w:tcPr>
            <w:tcW w:w="3581" w:type="dxa"/>
          </w:tcPr>
          <w:p w:rsidR="00551FBD" w:rsidRDefault="008C5111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Визуальные образы (предметно-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 среда,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ind w:left="107" w:right="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  <w:p w:rsidR="00551FBD" w:rsidRDefault="00551FBD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51FBD">
        <w:trPr>
          <w:trHeight w:val="1106"/>
        </w:trPr>
        <w:tc>
          <w:tcPr>
            <w:tcW w:w="3581" w:type="dxa"/>
          </w:tcPr>
          <w:p w:rsidR="00551FBD" w:rsidRDefault="008C5111">
            <w:pPr>
              <w:pStyle w:val="TableParagraph"/>
              <w:ind w:left="110" w:right="88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82" w:type="dxa"/>
          </w:tcPr>
          <w:p w:rsidR="00551FBD" w:rsidRDefault="008C5111" w:rsidP="00D045A3">
            <w:pPr>
              <w:pStyle w:val="TableParagraph"/>
              <w:ind w:left="107" w:right="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r w:rsidR="00D045A3">
              <w:rPr>
                <w:sz w:val="24"/>
              </w:rPr>
              <w:t>.</w:t>
            </w:r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51FBD">
        <w:trPr>
          <w:trHeight w:val="1103"/>
        </w:trPr>
        <w:tc>
          <w:tcPr>
            <w:tcW w:w="3581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ind w:left="107" w:right="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552"/>
        </w:trPr>
        <w:tc>
          <w:tcPr>
            <w:tcW w:w="3581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8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827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614" w:right="3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6" w:lineRule="exact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6" w:lineRule="exact"/>
              <w:ind w:left="1120" w:right="1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51FBD">
        <w:trPr>
          <w:trHeight w:val="2751"/>
        </w:trPr>
        <w:tc>
          <w:tcPr>
            <w:tcW w:w="5199" w:type="dxa"/>
          </w:tcPr>
          <w:p w:rsidR="00D045A3" w:rsidRDefault="008C5111">
            <w:pPr>
              <w:pStyle w:val="TableParagraph"/>
              <w:tabs>
                <w:tab w:val="left" w:pos="909"/>
                <w:tab w:val="left" w:pos="1497"/>
                <w:tab w:val="left" w:pos="2251"/>
                <w:tab w:val="left" w:pos="2600"/>
                <w:tab w:val="left" w:pos="3675"/>
                <w:tab w:val="left" w:pos="3871"/>
                <w:tab w:val="left" w:pos="4969"/>
              </w:tabs>
              <w:ind w:left="110" w:right="93"/>
              <w:rPr>
                <w:spacing w:val="1"/>
                <w:sz w:val="24"/>
              </w:rPr>
            </w:pPr>
            <w:r>
              <w:rPr>
                <w:sz w:val="24"/>
              </w:rPr>
              <w:t>Спортивно-оздоровительная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 через ВД: «Подвижные 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045A3">
              <w:rPr>
                <w:sz w:val="24"/>
              </w:rPr>
              <w:t>Проектная деятельность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  <w:p w:rsidR="00D045A3" w:rsidRDefault="008C5111" w:rsidP="00D045A3">
            <w:pPr>
              <w:pStyle w:val="TableParagraph"/>
              <w:tabs>
                <w:tab w:val="left" w:pos="909"/>
                <w:tab w:val="left" w:pos="1497"/>
                <w:tab w:val="left" w:pos="2251"/>
                <w:tab w:val="left" w:pos="2600"/>
                <w:tab w:val="left" w:pos="3675"/>
                <w:tab w:val="left" w:pos="3871"/>
                <w:tab w:val="left" w:pos="496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ВН</w:t>
            </w:r>
            <w:r>
              <w:rPr>
                <w:sz w:val="24"/>
              </w:rPr>
              <w:tab/>
              <w:t>«Орлята</w:t>
            </w:r>
            <w:r>
              <w:rPr>
                <w:sz w:val="24"/>
              </w:rPr>
              <w:tab/>
              <w:t>России»</w:t>
            </w:r>
            <w:r>
              <w:rPr>
                <w:sz w:val="24"/>
              </w:rPr>
              <w:tab/>
              <w:t>«Разговор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:rsidR="00551FBD" w:rsidRDefault="008C5111" w:rsidP="00D045A3">
            <w:pPr>
              <w:pStyle w:val="TableParagraph"/>
              <w:tabs>
                <w:tab w:val="left" w:pos="909"/>
                <w:tab w:val="left" w:pos="1497"/>
                <w:tab w:val="left" w:pos="2251"/>
                <w:tab w:val="left" w:pos="2600"/>
                <w:tab w:val="left" w:pos="3675"/>
                <w:tab w:val="left" w:pos="3871"/>
                <w:tab w:val="left" w:pos="496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Художественно-эстетическая,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через</w:t>
            </w:r>
            <w:r w:rsidR="00D045A3">
              <w:rPr>
                <w:spacing w:val="-1"/>
                <w:sz w:val="24"/>
              </w:rPr>
              <w:t xml:space="preserve"> курс</w:t>
            </w:r>
            <w:r>
              <w:rPr>
                <w:sz w:val="24"/>
              </w:rPr>
              <w:tab/>
            </w: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110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учебного плана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1120" w:right="1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</w:tbl>
    <w:p w:rsidR="00551FBD" w:rsidRDefault="00551FBD">
      <w:pPr>
        <w:jc w:val="center"/>
        <w:rPr>
          <w:sz w:val="24"/>
        </w:rPr>
        <w:sectPr w:rsidR="00551FBD">
          <w:footerReference w:type="default" r:id="rId16"/>
          <w:pgSz w:w="16840" w:h="11910" w:orient="landscape"/>
          <w:pgMar w:top="780" w:right="920" w:bottom="820" w:left="920" w:header="0" w:footer="627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57"/>
        <w:gridCol w:w="4486"/>
      </w:tblGrid>
      <w:tr w:rsidR="00551FBD">
        <w:trPr>
          <w:trHeight w:val="1379"/>
        </w:trPr>
        <w:tc>
          <w:tcPr>
            <w:tcW w:w="5199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«Рукотворный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  <w:p w:rsidR="00551FBD" w:rsidRDefault="008C5111">
            <w:pPr>
              <w:pStyle w:val="TableParagraph"/>
              <w:tabs>
                <w:tab w:val="left" w:pos="4249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</w:p>
        </w:tc>
        <w:tc>
          <w:tcPr>
            <w:tcW w:w="1716" w:type="dxa"/>
            <w:tcBorders>
              <w:top w:val="single" w:sz="4" w:space="0" w:color="FFFFFF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4486" w:type="dxa"/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  <w:p w:rsidR="00551FBD" w:rsidRDefault="008C5111">
            <w:pPr>
              <w:pStyle w:val="TableParagraph"/>
              <w:ind w:left="110" w:right="3056"/>
              <w:rPr>
                <w:sz w:val="24"/>
              </w:rPr>
            </w:pPr>
            <w:r>
              <w:rPr>
                <w:sz w:val="24"/>
              </w:rPr>
              <w:t>«Кожаный мяч»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ind w:left="1176" w:right="457" w:hanging="696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расписания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ind w:left="696" w:right="301" w:hanging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 xml:space="preserve"> курсов</w:t>
            </w:r>
          </w:p>
        </w:tc>
      </w:tr>
      <w:tr w:rsidR="00551FBD">
        <w:trPr>
          <w:trHeight w:val="830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614" w:right="3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57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8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Один раз в месяц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55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551FBD" w:rsidRDefault="008C511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55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551FBD" w:rsidRDefault="008C511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275"/>
        </w:trPr>
        <w:tc>
          <w:tcPr>
            <w:tcW w:w="14558" w:type="dxa"/>
            <w:gridSpan w:val="4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4486" w:type="dxa"/>
          </w:tcPr>
          <w:p w:rsidR="00551FBD" w:rsidRDefault="008C511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</w:tr>
      <w:tr w:rsidR="00551FBD">
        <w:trPr>
          <w:trHeight w:val="840"/>
        </w:trPr>
        <w:tc>
          <w:tcPr>
            <w:tcW w:w="5199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z w:val="24"/>
              </w:rPr>
              <w:t>Адаптация вновь прибывших обучающихся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716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7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551FBD" w:rsidRDefault="008C5111">
            <w:pPr>
              <w:pStyle w:val="TableParagraph"/>
              <w:spacing w:before="2" w:line="237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прибывших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4486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82656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6798310</wp:posOffset>
                </wp:positionV>
                <wp:extent cx="9378950" cy="195580"/>
                <wp:effectExtent l="0" t="0" r="0" b="0"/>
                <wp:wrapNone/>
                <wp:docPr id="7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195580"/>
                        </a:xfrm>
                        <a:custGeom>
                          <a:avLst/>
                          <a:gdLst>
                            <a:gd name="T0" fmla="+- 0 6337 1034"/>
                            <a:gd name="T1" fmla="*/ T0 w 14770"/>
                            <a:gd name="T2" fmla="+- 0 10706 10706"/>
                            <a:gd name="T3" fmla="*/ 10706 h 308"/>
                            <a:gd name="T4" fmla="+- 0 1147 1034"/>
                            <a:gd name="T5" fmla="*/ T4 w 14770"/>
                            <a:gd name="T6" fmla="+- 0 10706 10706"/>
                            <a:gd name="T7" fmla="*/ 10706 h 308"/>
                            <a:gd name="T8" fmla="+- 0 1147 1034"/>
                            <a:gd name="T9" fmla="*/ T8 w 14770"/>
                            <a:gd name="T10" fmla="+- 0 10982 10706"/>
                            <a:gd name="T11" fmla="*/ 10982 h 308"/>
                            <a:gd name="T12" fmla="+- 0 6337 1034"/>
                            <a:gd name="T13" fmla="*/ T12 w 14770"/>
                            <a:gd name="T14" fmla="+- 0 10982 10706"/>
                            <a:gd name="T15" fmla="*/ 10982 h 308"/>
                            <a:gd name="T16" fmla="+- 0 6337 1034"/>
                            <a:gd name="T17" fmla="*/ T16 w 14770"/>
                            <a:gd name="T18" fmla="+- 0 10706 10706"/>
                            <a:gd name="T19" fmla="*/ 10706 h 308"/>
                            <a:gd name="T20" fmla="+- 0 15804 1034"/>
                            <a:gd name="T21" fmla="*/ T20 w 14770"/>
                            <a:gd name="T22" fmla="+- 0 10994 10706"/>
                            <a:gd name="T23" fmla="*/ 10994 h 308"/>
                            <a:gd name="T24" fmla="+- 0 1034 1034"/>
                            <a:gd name="T25" fmla="*/ T24 w 14770"/>
                            <a:gd name="T26" fmla="+- 0 10994 10706"/>
                            <a:gd name="T27" fmla="*/ 10994 h 308"/>
                            <a:gd name="T28" fmla="+- 0 1034 1034"/>
                            <a:gd name="T29" fmla="*/ T28 w 14770"/>
                            <a:gd name="T30" fmla="+- 0 11014 10706"/>
                            <a:gd name="T31" fmla="*/ 11014 h 308"/>
                            <a:gd name="T32" fmla="+- 0 15804 1034"/>
                            <a:gd name="T33" fmla="*/ T32 w 14770"/>
                            <a:gd name="T34" fmla="+- 0 11014 10706"/>
                            <a:gd name="T35" fmla="*/ 11014 h 308"/>
                            <a:gd name="T36" fmla="+- 0 15804 1034"/>
                            <a:gd name="T37" fmla="*/ T36 w 14770"/>
                            <a:gd name="T38" fmla="+- 0 10994 10706"/>
                            <a:gd name="T39" fmla="*/ 10994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308">
                              <a:moveTo>
                                <a:pt x="5303" y="0"/>
                              </a:moveTo>
                              <a:lnTo>
                                <a:pt x="113" y="0"/>
                              </a:lnTo>
                              <a:lnTo>
                                <a:pt x="113" y="276"/>
                              </a:lnTo>
                              <a:lnTo>
                                <a:pt x="5303" y="276"/>
                              </a:lnTo>
                              <a:lnTo>
                                <a:pt x="5303" y="0"/>
                              </a:lnTo>
                              <a:close/>
                              <a:moveTo>
                                <a:pt x="14770" y="288"/>
                              </a:moveTo>
                              <a:lnTo>
                                <a:pt x="0" y="288"/>
                              </a:lnTo>
                              <a:lnTo>
                                <a:pt x="0" y="308"/>
                              </a:lnTo>
                              <a:lnTo>
                                <a:pt x="14770" y="308"/>
                              </a:lnTo>
                              <a:lnTo>
                                <a:pt x="14770" y="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16225" id="AutoShape 42" o:spid="_x0000_s1026" style="position:absolute;margin-left:51.7pt;margin-top:535.3pt;width:738.5pt;height:15.4pt;z-index:-259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7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" path="m5303,l113,r,276l5303,276,5303,xm14770,288l,288r,20l14770,308r,-20xe" stroked="f">
                <v:path arrowok="t" o:connecttype="custom" o:connectlocs="3367405,6798310;71755,6798310;71755,6973570;3367405,6973570;3367405,6798310;9378950,6981190;0,6981190;0,6993890;9378950,6993890;9378950,6981190" o:connectangles="0,0,0,0,0,0,0,0,0,0"/>
                <w10:wrap anchorx="page" anchory="page"/>
              </v:shape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920" w:bottom="820" w:left="920" w:header="0" w:footer="62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5200"/>
        <w:gridCol w:w="1717"/>
        <w:gridCol w:w="3163"/>
        <w:gridCol w:w="4482"/>
        <w:gridCol w:w="107"/>
      </w:tblGrid>
      <w:tr w:rsidR="00551FBD">
        <w:trPr>
          <w:trHeight w:val="270"/>
        </w:trPr>
        <w:tc>
          <w:tcPr>
            <w:tcW w:w="10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107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164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 требований в воспитании,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Консультации с 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в 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51FBD" w:rsidRDefault="008C5111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89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20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</w:p>
          <w:p w:rsidR="00551FBD" w:rsidRDefault="008C5111">
            <w:pPr>
              <w:pStyle w:val="TableParagraph"/>
              <w:spacing w:line="276" w:lineRule="exact"/>
              <w:ind w:left="103" w:right="1158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z w:val="24"/>
              </w:rPr>
              <w:t>1-е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933" w:right="1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89" w:right="418"/>
              <w:rPr>
                <w:sz w:val="24"/>
              </w:rPr>
            </w:pPr>
            <w:r>
              <w:rPr>
                <w:sz w:val="24"/>
              </w:rPr>
              <w:t>Классные руководители 1–4-х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551FBD" w:rsidRDefault="008C5111">
            <w:pPr>
              <w:pStyle w:val="TableParagraph"/>
              <w:spacing w:line="259" w:lineRule="exact"/>
              <w:ind w:left="8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89" w:right="418"/>
              <w:rPr>
                <w:sz w:val="24"/>
              </w:rPr>
            </w:pPr>
            <w:r>
              <w:rPr>
                <w:sz w:val="24"/>
              </w:rPr>
              <w:t>Классные руководители 1–4-х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 школы</w:t>
            </w:r>
          </w:p>
          <w:p w:rsidR="00551FBD" w:rsidRDefault="008C5111">
            <w:pPr>
              <w:pStyle w:val="TableParagraph"/>
              <w:spacing w:line="259" w:lineRule="exact"/>
              <w:ind w:left="8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3" w:right="492"/>
              <w:rPr>
                <w:sz w:val="24"/>
              </w:rPr>
            </w:pPr>
            <w:r>
              <w:rPr>
                <w:sz w:val="24"/>
              </w:rPr>
              <w:t>Согласно планам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89" w:right="215"/>
              <w:rPr>
                <w:sz w:val="24"/>
              </w:rPr>
            </w:pPr>
            <w:r>
              <w:rPr>
                <w:sz w:val="24"/>
              </w:rPr>
              <w:t>Классные руководители 1–4-х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  <w:p w:rsidR="00551FBD" w:rsidRDefault="008C5111">
            <w:pPr>
              <w:pStyle w:val="TableParagraph"/>
              <w:spacing w:line="259" w:lineRule="exact"/>
              <w:ind w:left="89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Лекторий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8C5111">
            <w:pPr>
              <w:pStyle w:val="TableParagraph"/>
              <w:spacing w:line="259" w:lineRule="exact"/>
              <w:ind w:left="8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1233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51FBD" w:rsidRDefault="008C5111">
            <w:pPr>
              <w:pStyle w:val="TableParagraph"/>
              <w:ind w:left="1933" w:right="1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15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551FBD" w:rsidRDefault="008C5111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46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1614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9"/>
              <w:rPr>
                <w:b/>
              </w:rPr>
            </w:pPr>
          </w:p>
          <w:p w:rsidR="00551FBD" w:rsidRDefault="008C51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ученики». 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551FBD" w:rsidRDefault="00551FBD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51FBD" w:rsidRDefault="008C5111">
            <w:pPr>
              <w:pStyle w:val="TableParagraph"/>
              <w:spacing w:line="110" w:lineRule="exact"/>
              <w:ind w:left="347"/>
              <w:rPr>
                <w:rFonts w:ascii="Calibri"/>
                <w:sz w:val="18"/>
              </w:rPr>
            </w:pPr>
            <w:r>
              <w:rPr>
                <w:rFonts w:ascii="Calibri"/>
                <w:color w:val="000009"/>
                <w:sz w:val="18"/>
              </w:rPr>
              <w:t>1.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9"/>
              <w:rPr>
                <w:b/>
              </w:rPr>
            </w:pPr>
          </w:p>
          <w:p w:rsidR="00551FBD" w:rsidRDefault="008C5111">
            <w:pPr>
              <w:pStyle w:val="TableParagraph"/>
              <w:spacing w:line="448" w:lineRule="auto"/>
              <w:ind w:left="310" w:right="304" w:hanging="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spacing w:before="37" w:line="264" w:lineRule="exact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1" w:right="1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551FBD" w:rsidRDefault="008C5111">
            <w:pPr>
              <w:pStyle w:val="TableParagraph"/>
              <w:spacing w:line="274" w:lineRule="exact"/>
              <w:ind w:left="1041" w:right="102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41" w:right="1023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9"/>
              <w:rPr>
                <w:b/>
              </w:rPr>
            </w:pPr>
          </w:p>
          <w:p w:rsidR="00D045A3" w:rsidRDefault="008C5111" w:rsidP="00D045A3">
            <w:pPr>
              <w:pStyle w:val="TableParagraph"/>
              <w:ind w:left="120" w:right="73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руководители, </w:t>
            </w:r>
          </w:p>
          <w:p w:rsidR="00551FBD" w:rsidRDefault="008C5111" w:rsidP="00D045A3">
            <w:pPr>
              <w:pStyle w:val="TableParagraph"/>
              <w:ind w:left="120" w:right="73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3831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6854825</wp:posOffset>
                </wp:positionV>
                <wp:extent cx="9250680" cy="153035"/>
                <wp:effectExtent l="0" t="0" r="0" b="0"/>
                <wp:wrapNone/>
                <wp:docPr id="7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0680" cy="153035"/>
                          <a:chOff x="1135" y="10795"/>
                          <a:chExt cx="14568" cy="241"/>
                        </a:xfrm>
                      </wpg:grpSpPr>
                      <wps:wsp>
                        <wps:cNvPr id="7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47" y="10794"/>
                            <a:ext cx="5190" cy="2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40"/>
                        <wps:cNvSpPr>
                          <a:spLocks/>
                        </wps:cNvSpPr>
                        <wps:spPr bwMode="auto">
                          <a:xfrm>
                            <a:off x="1135" y="11025"/>
                            <a:ext cx="14568" cy="10"/>
                          </a:xfrm>
                          <a:custGeom>
                            <a:avLst/>
                            <a:gdLst>
                              <a:gd name="T0" fmla="+- 0 1145 1135"/>
                              <a:gd name="T1" fmla="*/ T0 w 14568"/>
                              <a:gd name="T2" fmla="+- 0 11026 11026"/>
                              <a:gd name="T3" fmla="*/ 11026 h 10"/>
                              <a:gd name="T4" fmla="+- 0 1135 1135"/>
                              <a:gd name="T5" fmla="*/ T4 w 14568"/>
                              <a:gd name="T6" fmla="+- 0 11026 11026"/>
                              <a:gd name="T7" fmla="*/ 11026 h 10"/>
                              <a:gd name="T8" fmla="+- 0 1135 1135"/>
                              <a:gd name="T9" fmla="*/ T8 w 14568"/>
                              <a:gd name="T10" fmla="+- 0 11035 11026"/>
                              <a:gd name="T11" fmla="*/ 11035 h 10"/>
                              <a:gd name="T12" fmla="+- 0 1145 1135"/>
                              <a:gd name="T13" fmla="*/ T12 w 14568"/>
                              <a:gd name="T14" fmla="+- 0 11035 11026"/>
                              <a:gd name="T15" fmla="*/ 11035 h 10"/>
                              <a:gd name="T16" fmla="+- 0 1145 1135"/>
                              <a:gd name="T17" fmla="*/ T16 w 14568"/>
                              <a:gd name="T18" fmla="+- 0 11026 11026"/>
                              <a:gd name="T19" fmla="*/ 11026 h 10"/>
                              <a:gd name="T20" fmla="+- 0 8060 1135"/>
                              <a:gd name="T21" fmla="*/ T20 w 14568"/>
                              <a:gd name="T22" fmla="+- 0 11026 11026"/>
                              <a:gd name="T23" fmla="*/ 11026 h 10"/>
                              <a:gd name="T24" fmla="+- 0 8051 1135"/>
                              <a:gd name="T25" fmla="*/ T24 w 14568"/>
                              <a:gd name="T26" fmla="+- 0 11026 11026"/>
                              <a:gd name="T27" fmla="*/ 11026 h 10"/>
                              <a:gd name="T28" fmla="+- 0 6344 1135"/>
                              <a:gd name="T29" fmla="*/ T28 w 14568"/>
                              <a:gd name="T30" fmla="+- 0 11026 11026"/>
                              <a:gd name="T31" fmla="*/ 11026 h 10"/>
                              <a:gd name="T32" fmla="+- 0 6335 1135"/>
                              <a:gd name="T33" fmla="*/ T32 w 14568"/>
                              <a:gd name="T34" fmla="+- 0 11026 11026"/>
                              <a:gd name="T35" fmla="*/ 11026 h 10"/>
                              <a:gd name="T36" fmla="+- 0 1145 1135"/>
                              <a:gd name="T37" fmla="*/ T36 w 14568"/>
                              <a:gd name="T38" fmla="+- 0 11026 11026"/>
                              <a:gd name="T39" fmla="*/ 11026 h 10"/>
                              <a:gd name="T40" fmla="+- 0 1145 1135"/>
                              <a:gd name="T41" fmla="*/ T40 w 14568"/>
                              <a:gd name="T42" fmla="+- 0 11035 11026"/>
                              <a:gd name="T43" fmla="*/ 11035 h 10"/>
                              <a:gd name="T44" fmla="+- 0 6335 1135"/>
                              <a:gd name="T45" fmla="*/ T44 w 14568"/>
                              <a:gd name="T46" fmla="+- 0 11035 11026"/>
                              <a:gd name="T47" fmla="*/ 11035 h 10"/>
                              <a:gd name="T48" fmla="+- 0 6344 1135"/>
                              <a:gd name="T49" fmla="*/ T48 w 14568"/>
                              <a:gd name="T50" fmla="+- 0 11035 11026"/>
                              <a:gd name="T51" fmla="*/ 11035 h 10"/>
                              <a:gd name="T52" fmla="+- 0 8051 1135"/>
                              <a:gd name="T53" fmla="*/ T52 w 14568"/>
                              <a:gd name="T54" fmla="+- 0 11035 11026"/>
                              <a:gd name="T55" fmla="*/ 11035 h 10"/>
                              <a:gd name="T56" fmla="+- 0 8060 1135"/>
                              <a:gd name="T57" fmla="*/ T56 w 14568"/>
                              <a:gd name="T58" fmla="+- 0 11035 11026"/>
                              <a:gd name="T59" fmla="*/ 11035 h 10"/>
                              <a:gd name="T60" fmla="+- 0 8060 1135"/>
                              <a:gd name="T61" fmla="*/ T60 w 14568"/>
                              <a:gd name="T62" fmla="+- 0 11026 11026"/>
                              <a:gd name="T63" fmla="*/ 11026 h 10"/>
                              <a:gd name="T64" fmla="+- 0 11243 1135"/>
                              <a:gd name="T65" fmla="*/ T64 w 14568"/>
                              <a:gd name="T66" fmla="+- 0 11026 11026"/>
                              <a:gd name="T67" fmla="*/ 11026 h 10"/>
                              <a:gd name="T68" fmla="+- 0 11233 1135"/>
                              <a:gd name="T69" fmla="*/ T68 w 14568"/>
                              <a:gd name="T70" fmla="+- 0 11026 11026"/>
                              <a:gd name="T71" fmla="*/ 11026 h 10"/>
                              <a:gd name="T72" fmla="+- 0 8060 1135"/>
                              <a:gd name="T73" fmla="*/ T72 w 14568"/>
                              <a:gd name="T74" fmla="+- 0 11026 11026"/>
                              <a:gd name="T75" fmla="*/ 11026 h 10"/>
                              <a:gd name="T76" fmla="+- 0 8060 1135"/>
                              <a:gd name="T77" fmla="*/ T76 w 14568"/>
                              <a:gd name="T78" fmla="+- 0 11035 11026"/>
                              <a:gd name="T79" fmla="*/ 11035 h 10"/>
                              <a:gd name="T80" fmla="+- 0 11233 1135"/>
                              <a:gd name="T81" fmla="*/ T80 w 14568"/>
                              <a:gd name="T82" fmla="+- 0 11035 11026"/>
                              <a:gd name="T83" fmla="*/ 11035 h 10"/>
                              <a:gd name="T84" fmla="+- 0 11243 1135"/>
                              <a:gd name="T85" fmla="*/ T84 w 14568"/>
                              <a:gd name="T86" fmla="+- 0 11035 11026"/>
                              <a:gd name="T87" fmla="*/ 11035 h 10"/>
                              <a:gd name="T88" fmla="+- 0 11243 1135"/>
                              <a:gd name="T89" fmla="*/ T88 w 14568"/>
                              <a:gd name="T90" fmla="+- 0 11026 11026"/>
                              <a:gd name="T91" fmla="*/ 11026 h 10"/>
                              <a:gd name="T92" fmla="+- 0 15703 1135"/>
                              <a:gd name="T93" fmla="*/ T92 w 14568"/>
                              <a:gd name="T94" fmla="+- 0 11026 11026"/>
                              <a:gd name="T95" fmla="*/ 11026 h 10"/>
                              <a:gd name="T96" fmla="+- 0 15694 1135"/>
                              <a:gd name="T97" fmla="*/ T96 w 14568"/>
                              <a:gd name="T98" fmla="+- 0 11026 11026"/>
                              <a:gd name="T99" fmla="*/ 11026 h 10"/>
                              <a:gd name="T100" fmla="+- 0 11243 1135"/>
                              <a:gd name="T101" fmla="*/ T100 w 14568"/>
                              <a:gd name="T102" fmla="+- 0 11026 11026"/>
                              <a:gd name="T103" fmla="*/ 11026 h 10"/>
                              <a:gd name="T104" fmla="+- 0 11243 1135"/>
                              <a:gd name="T105" fmla="*/ T104 w 14568"/>
                              <a:gd name="T106" fmla="+- 0 11035 11026"/>
                              <a:gd name="T107" fmla="*/ 11035 h 10"/>
                              <a:gd name="T108" fmla="+- 0 15694 1135"/>
                              <a:gd name="T109" fmla="*/ T108 w 14568"/>
                              <a:gd name="T110" fmla="+- 0 11035 11026"/>
                              <a:gd name="T111" fmla="*/ 11035 h 10"/>
                              <a:gd name="T112" fmla="+- 0 15703 1135"/>
                              <a:gd name="T113" fmla="*/ T112 w 14568"/>
                              <a:gd name="T114" fmla="+- 0 11035 11026"/>
                              <a:gd name="T115" fmla="*/ 11035 h 10"/>
                              <a:gd name="T116" fmla="+- 0 15703 1135"/>
                              <a:gd name="T117" fmla="*/ T116 w 14568"/>
                              <a:gd name="T118" fmla="+- 0 11026 11026"/>
                              <a:gd name="T119" fmla="*/ 1102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568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925" y="0"/>
                                </a:moveTo>
                                <a:lnTo>
                                  <a:pt x="6916" y="0"/>
                                </a:lnTo>
                                <a:lnTo>
                                  <a:pt x="5209" y="0"/>
                                </a:lnTo>
                                <a:lnTo>
                                  <a:pt x="520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5200" y="9"/>
                                </a:lnTo>
                                <a:lnTo>
                                  <a:pt x="5209" y="9"/>
                                </a:lnTo>
                                <a:lnTo>
                                  <a:pt x="6916" y="9"/>
                                </a:lnTo>
                                <a:lnTo>
                                  <a:pt x="6925" y="9"/>
                                </a:lnTo>
                                <a:lnTo>
                                  <a:pt x="6925" y="0"/>
                                </a:lnTo>
                                <a:close/>
                                <a:moveTo>
                                  <a:pt x="10108" y="0"/>
                                </a:moveTo>
                                <a:lnTo>
                                  <a:pt x="10098" y="0"/>
                                </a:lnTo>
                                <a:lnTo>
                                  <a:pt x="6925" y="0"/>
                                </a:lnTo>
                                <a:lnTo>
                                  <a:pt x="6925" y="9"/>
                                </a:lnTo>
                                <a:lnTo>
                                  <a:pt x="10098" y="9"/>
                                </a:lnTo>
                                <a:lnTo>
                                  <a:pt x="10108" y="9"/>
                                </a:lnTo>
                                <a:lnTo>
                                  <a:pt x="10108" y="0"/>
                                </a:lnTo>
                                <a:close/>
                                <a:moveTo>
                                  <a:pt x="14568" y="0"/>
                                </a:moveTo>
                                <a:lnTo>
                                  <a:pt x="14559" y="0"/>
                                </a:lnTo>
                                <a:lnTo>
                                  <a:pt x="10108" y="0"/>
                                </a:lnTo>
                                <a:lnTo>
                                  <a:pt x="10108" y="9"/>
                                </a:lnTo>
                                <a:lnTo>
                                  <a:pt x="14559" y="9"/>
                                </a:lnTo>
                                <a:lnTo>
                                  <a:pt x="14568" y="9"/>
                                </a:lnTo>
                                <a:lnTo>
                                  <a:pt x="14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E9A3A" id="Group 39" o:spid="_x0000_s1026" style="position:absolute;margin-left:56.75pt;margin-top:539.75pt;width:728.4pt;height:12.05pt;z-index:-25933312;mso-position-horizontal-relative:page;mso-position-vertical-relative:page" coordorigin="1135,10795" coordsize="14568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">
                <v:rect id="Rectangle 41" o:spid="_x0000_s1027" style="position:absolute;left:1147;top:10794;width:5190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/>
                <v:shape id="AutoShape 40" o:spid="_x0000_s1028" style="position:absolute;left:1135;top:11025;width:14568;height:10;visibility:visible;mso-wrap-style:square;v-text-anchor:top" coordsize="145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" path="m10,l,,,9r10,l10,xm6925,r-9,l5209,r-9,l10,r,9l5200,9r9,l6916,9r9,l6925,xm10108,r-10,l6925,r,9l10098,9r10,l10108,xm14568,r-9,l10108,r,9l14559,9r9,l14568,xe" fillcolor="black" stroked="f">
                  <v:path arrowok="t" o:connecttype="custom" o:connectlocs="10,11026;0,11026;0,11035;10,11035;10,11026;6925,11026;6916,11026;5209,11026;5200,11026;10,11026;10,11035;5200,11035;5209,11035;6916,11035;6925,11035;6925,11026;10108,11026;10098,11026;6925,11026;6925,11035;10098,11035;10108,11035;10108,11026;14568,11026;14559,11026;10108,11026;10108,11035;14559,11035;14568,11035;14568,11026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footerReference w:type="default" r:id="rId17"/>
          <w:pgSz w:w="16840" w:h="11910" w:orient="landscape"/>
          <w:pgMar w:top="880" w:right="92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634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551FBD" w:rsidRDefault="008C5111">
            <w:pPr>
              <w:pStyle w:val="TableParagraph"/>
              <w:spacing w:before="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24"/>
              </w:numPr>
              <w:tabs>
                <w:tab w:val="left" w:pos="1164"/>
                <w:tab w:val="left" w:pos="1165"/>
              </w:tabs>
              <w:spacing w:line="293" w:lineRule="exact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51FBD" w:rsidRDefault="00551FB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51FBD" w:rsidRDefault="008C5111">
            <w:pPr>
              <w:pStyle w:val="TableParagraph"/>
              <w:numPr>
                <w:ilvl w:val="0"/>
                <w:numId w:val="124"/>
              </w:numPr>
              <w:tabs>
                <w:tab w:val="left" w:pos="1105"/>
              </w:tabs>
              <w:spacing w:line="355" w:lineRule="auto"/>
              <w:ind w:right="680" w:firstLine="7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 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551FBD" w:rsidRDefault="008C5111">
            <w:pPr>
              <w:pStyle w:val="TableParagraph"/>
              <w:numPr>
                <w:ilvl w:val="0"/>
                <w:numId w:val="124"/>
              </w:numPr>
              <w:tabs>
                <w:tab w:val="left" w:pos="1105"/>
              </w:tabs>
              <w:spacing w:before="8" w:line="352" w:lineRule="auto"/>
              <w:ind w:right="392" w:firstLine="70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Расула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Гамзатова(</w:t>
            </w:r>
            <w:proofErr w:type="gramEnd"/>
            <w:r>
              <w:rPr>
                <w:sz w:val="24"/>
              </w:rPr>
              <w:t>1923-2003)</w:t>
            </w:r>
          </w:p>
          <w:p w:rsidR="00551FBD" w:rsidRDefault="008C5111">
            <w:pPr>
              <w:pStyle w:val="TableParagraph"/>
              <w:numPr>
                <w:ilvl w:val="0"/>
                <w:numId w:val="124"/>
              </w:numPr>
              <w:tabs>
                <w:tab w:val="left" w:pos="1105"/>
              </w:tabs>
              <w:spacing w:before="7"/>
              <w:ind w:left="1104" w:hanging="287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551FBD" w:rsidRDefault="008C5111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(1828-1910)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numPr>
                <w:ilvl w:val="0"/>
                <w:numId w:val="123"/>
              </w:numPr>
              <w:tabs>
                <w:tab w:val="left" w:pos="851"/>
              </w:tabs>
              <w:spacing w:line="268" w:lineRule="exact"/>
              <w:ind w:hanging="84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numPr>
                <w:ilvl w:val="0"/>
                <w:numId w:val="123"/>
              </w:numPr>
              <w:tabs>
                <w:tab w:val="left" w:pos="851"/>
              </w:tabs>
              <w:ind w:hanging="84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677" w:right="6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720" w:lineRule="auto"/>
              <w:ind w:left="677" w:right="662"/>
              <w:jc w:val="center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3сентября</w:t>
            </w:r>
          </w:p>
          <w:p w:rsidR="00551FBD" w:rsidRDefault="00551FB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numPr>
                <w:ilvl w:val="1"/>
                <w:numId w:val="123"/>
              </w:numPr>
              <w:tabs>
                <w:tab w:val="left" w:pos="1227"/>
              </w:tabs>
              <w:spacing w:before="1"/>
              <w:ind w:hanging="121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numPr>
                <w:ilvl w:val="1"/>
                <w:numId w:val="123"/>
              </w:numPr>
              <w:tabs>
                <w:tab w:val="left" w:pos="1227"/>
              </w:tabs>
              <w:ind w:hanging="121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8C5111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8C5111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07" w:right="1751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3578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551FBD" w:rsidRDefault="008C5111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51FBD" w:rsidRDefault="008C5111">
            <w:pPr>
              <w:pStyle w:val="TableParagraph"/>
              <w:spacing w:before="1"/>
              <w:ind w:left="110" w:right="638"/>
              <w:rPr>
                <w:sz w:val="24"/>
              </w:rPr>
            </w:pPr>
            <w:r>
              <w:rPr>
                <w:sz w:val="24"/>
              </w:rPr>
              <w:t>Акция «Связь поколений»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 для инвалидов,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551FBD" w:rsidRDefault="008C5111">
            <w:pPr>
              <w:pStyle w:val="TableParagraph"/>
              <w:spacing w:line="550" w:lineRule="atLeast"/>
              <w:ind w:left="110" w:right="527"/>
              <w:rPr>
                <w:sz w:val="24"/>
              </w:rPr>
            </w:pPr>
            <w:r>
              <w:rPr>
                <w:sz w:val="24"/>
              </w:rPr>
              <w:t>Общешкольные праздник «День учителя»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свежем воздухе «Осенние деньки»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8"/>
              <w:ind w:left="28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7" w:line="254" w:lineRule="exact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3" w:lineRule="exact"/>
              <w:ind w:left="677" w:right="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677" w:right="664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8" w:line="480" w:lineRule="auto"/>
              <w:ind w:left="677" w:right="6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254" w:lineRule="exact"/>
              <w:ind w:left="677" w:right="665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551FBD" w:rsidP="00D045A3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</w:tbl>
    <w:p w:rsidR="00551FBD" w:rsidRDefault="00551FBD">
      <w:pPr>
        <w:spacing w:line="254" w:lineRule="exact"/>
        <w:rPr>
          <w:sz w:val="24"/>
        </w:rPr>
        <w:sectPr w:rsidR="00551FBD">
          <w:footerReference w:type="default" r:id="rId18"/>
          <w:pgSz w:w="16840" w:h="11910" w:orient="landscape"/>
          <w:pgMar w:top="880" w:right="920" w:bottom="820" w:left="920" w:header="0" w:footer="63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5200"/>
        <w:gridCol w:w="1717"/>
        <w:gridCol w:w="3184"/>
        <w:gridCol w:w="4461"/>
        <w:gridCol w:w="106"/>
      </w:tblGrid>
      <w:tr w:rsidR="00551FBD">
        <w:trPr>
          <w:trHeight w:val="4826"/>
        </w:trPr>
        <w:tc>
          <w:tcPr>
            <w:tcW w:w="10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551FBD" w:rsidRDefault="008C51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«Уроки доброты»</w:t>
            </w:r>
          </w:p>
          <w:p w:rsidR="00551FBD" w:rsidRDefault="008C5111">
            <w:pPr>
              <w:pStyle w:val="TableParagraph"/>
              <w:spacing w:before="5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  <w:p w:rsidR="00551FBD" w:rsidRDefault="008C5111">
            <w:pPr>
              <w:pStyle w:val="TableParagraph"/>
              <w:numPr>
                <w:ilvl w:val="0"/>
                <w:numId w:val="122"/>
              </w:numPr>
              <w:tabs>
                <w:tab w:val="left" w:pos="1158"/>
                <w:tab w:val="left" w:pos="1159"/>
              </w:tabs>
              <w:spacing w:line="352" w:lineRule="auto"/>
              <w:ind w:right="757" w:firstLine="7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551FBD" w:rsidRDefault="008C5111">
            <w:pPr>
              <w:pStyle w:val="TableParagraph"/>
              <w:numPr>
                <w:ilvl w:val="0"/>
                <w:numId w:val="122"/>
              </w:numPr>
              <w:tabs>
                <w:tab w:val="left" w:pos="1099"/>
              </w:tabs>
              <w:spacing w:before="207" w:line="350" w:lineRule="auto"/>
              <w:ind w:right="598" w:firstLine="708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В.Я. Шишкова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(1873-1954)</w:t>
            </w:r>
          </w:p>
          <w:p w:rsidR="00551FBD" w:rsidRDefault="008C5111">
            <w:pPr>
              <w:pStyle w:val="TableParagraph"/>
              <w:numPr>
                <w:ilvl w:val="0"/>
                <w:numId w:val="122"/>
              </w:numPr>
              <w:tabs>
                <w:tab w:val="left" w:pos="1158"/>
                <w:tab w:val="left" w:pos="1159"/>
              </w:tabs>
              <w:spacing w:before="212"/>
              <w:ind w:left="11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551FBD" w:rsidRDefault="00551FB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51FBD" w:rsidRDefault="008C5111">
            <w:pPr>
              <w:pStyle w:val="TableParagraph"/>
              <w:numPr>
                <w:ilvl w:val="0"/>
                <w:numId w:val="122"/>
              </w:numPr>
              <w:tabs>
                <w:tab w:val="left" w:pos="1099"/>
              </w:tabs>
              <w:ind w:left="1099" w:hanging="2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551FBD" w:rsidRDefault="00551FB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51FBD" w:rsidRDefault="008C5111">
            <w:pPr>
              <w:pStyle w:val="TableParagraph"/>
              <w:numPr>
                <w:ilvl w:val="0"/>
                <w:numId w:val="122"/>
              </w:numPr>
              <w:tabs>
                <w:tab w:val="left" w:pos="1099"/>
              </w:tabs>
              <w:ind w:left="1099" w:hanging="2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отца;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482" w:lineRule="auto"/>
              <w:ind w:left="396" w:right="399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1октября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51FBD" w:rsidRDefault="008C5111">
            <w:pPr>
              <w:pStyle w:val="TableParagraph"/>
              <w:ind w:left="396" w:right="397"/>
              <w:jc w:val="center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396" w:right="396"/>
              <w:jc w:val="center"/>
              <w:rPr>
                <w:sz w:val="24"/>
              </w:rPr>
            </w:pPr>
            <w:r>
              <w:rPr>
                <w:sz w:val="24"/>
              </w:rPr>
              <w:t>4октября</w:t>
            </w:r>
          </w:p>
          <w:p w:rsidR="00551FBD" w:rsidRDefault="00551F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551FBD" w:rsidRDefault="008C5111">
            <w:pPr>
              <w:pStyle w:val="TableParagraph"/>
              <w:spacing w:line="410" w:lineRule="atLeast"/>
              <w:ind w:left="1111" w:right="950" w:firstLine="12"/>
              <w:rPr>
                <w:sz w:val="24"/>
              </w:rPr>
            </w:pPr>
            <w:r>
              <w:rPr>
                <w:sz w:val="24"/>
              </w:rPr>
              <w:t>5октября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760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760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7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760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5239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10"/>
              <w:rPr>
                <w:b/>
              </w:rPr>
            </w:pPr>
          </w:p>
          <w:p w:rsidR="00551FBD" w:rsidRDefault="008C5111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примирения»-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мероприятие.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5" w:right="567"/>
              <w:rPr>
                <w:sz w:val="24"/>
              </w:rPr>
            </w:pPr>
            <w:r>
              <w:rPr>
                <w:sz w:val="24"/>
              </w:rPr>
              <w:t>Школьные соревнования «Веселые старты»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124" w:right="654" w:hanging="20"/>
              <w:rPr>
                <w:sz w:val="24"/>
              </w:rPr>
            </w:pPr>
            <w:r>
              <w:rPr>
                <w:sz w:val="24"/>
              </w:rPr>
              <w:t>Цикл воспитательных часов,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герба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551FBD" w:rsidRDefault="008C5111">
            <w:pPr>
              <w:pStyle w:val="TableParagraph"/>
              <w:spacing w:before="5" w:line="275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Дни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единых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21"/>
              </w:numPr>
              <w:tabs>
                <w:tab w:val="left" w:pos="1099"/>
              </w:tabs>
              <w:spacing w:line="342" w:lineRule="exact"/>
              <w:ind w:left="109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  <w:p w:rsidR="00551FBD" w:rsidRDefault="008C5111">
            <w:pPr>
              <w:pStyle w:val="TableParagraph"/>
              <w:numPr>
                <w:ilvl w:val="0"/>
                <w:numId w:val="121"/>
              </w:numPr>
              <w:tabs>
                <w:tab w:val="left" w:pos="1099"/>
              </w:tabs>
              <w:spacing w:before="127" w:line="331" w:lineRule="auto"/>
              <w:ind w:right="49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115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(1908-1976)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10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7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396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551FBD" w:rsidRDefault="008C5111">
            <w:pPr>
              <w:pStyle w:val="TableParagraph"/>
              <w:spacing w:line="720" w:lineRule="auto"/>
              <w:ind w:left="444" w:right="443" w:firstLine="12"/>
              <w:jc w:val="both"/>
              <w:rPr>
                <w:sz w:val="24"/>
              </w:rPr>
            </w:pPr>
            <w:r>
              <w:rPr>
                <w:sz w:val="24"/>
              </w:rPr>
              <w:t>Первая неделя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 неделя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551FBD" w:rsidRDefault="008C5111">
            <w:pPr>
              <w:pStyle w:val="TableParagraph"/>
              <w:spacing w:line="480" w:lineRule="auto"/>
              <w:ind w:left="1044" w:right="311" w:hanging="737"/>
              <w:jc w:val="both"/>
              <w:rPr>
                <w:sz w:val="24"/>
              </w:rPr>
            </w:pPr>
            <w:r>
              <w:rPr>
                <w:sz w:val="24"/>
              </w:rPr>
              <w:t>Четвертая неделя ноября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30.11.2022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045A3" w:rsidRDefault="008C5111">
            <w:pPr>
              <w:pStyle w:val="TableParagraph"/>
              <w:ind w:left="1531"/>
              <w:rPr>
                <w:sz w:val="24"/>
              </w:rPr>
            </w:pPr>
            <w:r>
              <w:rPr>
                <w:sz w:val="24"/>
              </w:rPr>
              <w:t>4ноября</w:t>
            </w:r>
          </w:p>
          <w:p w:rsidR="00551FBD" w:rsidRDefault="00D045A3">
            <w:pPr>
              <w:pStyle w:val="TableParagraph"/>
              <w:ind w:left="153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10"/>
              <w:rPr>
                <w:b/>
              </w:rPr>
            </w:pPr>
          </w:p>
          <w:p w:rsidR="00551FBD" w:rsidRDefault="008C5111">
            <w:pPr>
              <w:pStyle w:val="TableParagraph"/>
              <w:ind w:left="99" w:right="6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3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3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760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51FBD" w:rsidRDefault="00551FBD">
            <w:pPr>
              <w:pStyle w:val="TableParagraph"/>
              <w:spacing w:before="11"/>
              <w:rPr>
                <w:b/>
              </w:rPr>
            </w:pPr>
          </w:p>
          <w:p w:rsidR="00551FBD" w:rsidRDefault="008C5111">
            <w:pPr>
              <w:pStyle w:val="TableParagraph"/>
              <w:spacing w:line="270" w:lineRule="atLeast"/>
              <w:ind w:left="99" w:right="4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D045A3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классов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</w:tbl>
    <w:p w:rsidR="00551FBD" w:rsidRDefault="0053299D">
      <w:pPr>
        <w:rPr>
          <w:sz w:val="2"/>
          <w:szCs w:val="2"/>
        </w:rPr>
        <w:sectPr w:rsidR="00551FBD">
          <w:pgSz w:w="16840" w:h="11910" w:orient="landscape"/>
          <w:pgMar w:top="880" w:right="920" w:bottom="820" w:left="920" w:header="0" w:footer="63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38368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6958330</wp:posOffset>
                </wp:positionV>
                <wp:extent cx="9250680" cy="15240"/>
                <wp:effectExtent l="0" t="0" r="0" b="0"/>
                <wp:wrapNone/>
                <wp:docPr id="7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0680" cy="15240"/>
                          <a:chOff x="1135" y="10958"/>
                          <a:chExt cx="14568" cy="24"/>
                        </a:xfrm>
                      </wpg:grpSpPr>
                      <wps:wsp>
                        <wps:cNvPr id="7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147" y="10958"/>
                            <a:ext cx="5190" cy="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37"/>
                        <wps:cNvSpPr>
                          <a:spLocks/>
                        </wps:cNvSpPr>
                        <wps:spPr bwMode="auto">
                          <a:xfrm>
                            <a:off x="1135" y="10972"/>
                            <a:ext cx="14568" cy="10"/>
                          </a:xfrm>
                          <a:custGeom>
                            <a:avLst/>
                            <a:gdLst>
                              <a:gd name="T0" fmla="+- 0 1145 1135"/>
                              <a:gd name="T1" fmla="*/ T0 w 14568"/>
                              <a:gd name="T2" fmla="+- 0 10973 10973"/>
                              <a:gd name="T3" fmla="*/ 10973 h 10"/>
                              <a:gd name="T4" fmla="+- 0 1135 1135"/>
                              <a:gd name="T5" fmla="*/ T4 w 14568"/>
                              <a:gd name="T6" fmla="+- 0 10973 10973"/>
                              <a:gd name="T7" fmla="*/ 10973 h 10"/>
                              <a:gd name="T8" fmla="+- 0 1135 1135"/>
                              <a:gd name="T9" fmla="*/ T8 w 14568"/>
                              <a:gd name="T10" fmla="+- 0 10982 10973"/>
                              <a:gd name="T11" fmla="*/ 10982 h 10"/>
                              <a:gd name="T12" fmla="+- 0 1145 1135"/>
                              <a:gd name="T13" fmla="*/ T12 w 14568"/>
                              <a:gd name="T14" fmla="+- 0 10982 10973"/>
                              <a:gd name="T15" fmla="*/ 10982 h 10"/>
                              <a:gd name="T16" fmla="+- 0 1145 1135"/>
                              <a:gd name="T17" fmla="*/ T16 w 14568"/>
                              <a:gd name="T18" fmla="+- 0 10973 10973"/>
                              <a:gd name="T19" fmla="*/ 10973 h 10"/>
                              <a:gd name="T20" fmla="+- 0 8060 1135"/>
                              <a:gd name="T21" fmla="*/ T20 w 14568"/>
                              <a:gd name="T22" fmla="+- 0 10973 10973"/>
                              <a:gd name="T23" fmla="*/ 10973 h 10"/>
                              <a:gd name="T24" fmla="+- 0 8051 1135"/>
                              <a:gd name="T25" fmla="*/ T24 w 14568"/>
                              <a:gd name="T26" fmla="+- 0 10973 10973"/>
                              <a:gd name="T27" fmla="*/ 10973 h 10"/>
                              <a:gd name="T28" fmla="+- 0 6344 1135"/>
                              <a:gd name="T29" fmla="*/ T28 w 14568"/>
                              <a:gd name="T30" fmla="+- 0 10973 10973"/>
                              <a:gd name="T31" fmla="*/ 10973 h 10"/>
                              <a:gd name="T32" fmla="+- 0 6335 1135"/>
                              <a:gd name="T33" fmla="*/ T32 w 14568"/>
                              <a:gd name="T34" fmla="+- 0 10973 10973"/>
                              <a:gd name="T35" fmla="*/ 10973 h 10"/>
                              <a:gd name="T36" fmla="+- 0 1145 1135"/>
                              <a:gd name="T37" fmla="*/ T36 w 14568"/>
                              <a:gd name="T38" fmla="+- 0 10973 10973"/>
                              <a:gd name="T39" fmla="*/ 10973 h 10"/>
                              <a:gd name="T40" fmla="+- 0 1145 1135"/>
                              <a:gd name="T41" fmla="*/ T40 w 14568"/>
                              <a:gd name="T42" fmla="+- 0 10982 10973"/>
                              <a:gd name="T43" fmla="*/ 10982 h 10"/>
                              <a:gd name="T44" fmla="+- 0 6335 1135"/>
                              <a:gd name="T45" fmla="*/ T44 w 14568"/>
                              <a:gd name="T46" fmla="+- 0 10982 10973"/>
                              <a:gd name="T47" fmla="*/ 10982 h 10"/>
                              <a:gd name="T48" fmla="+- 0 6344 1135"/>
                              <a:gd name="T49" fmla="*/ T48 w 14568"/>
                              <a:gd name="T50" fmla="+- 0 10982 10973"/>
                              <a:gd name="T51" fmla="*/ 10982 h 10"/>
                              <a:gd name="T52" fmla="+- 0 8051 1135"/>
                              <a:gd name="T53" fmla="*/ T52 w 14568"/>
                              <a:gd name="T54" fmla="+- 0 10982 10973"/>
                              <a:gd name="T55" fmla="*/ 10982 h 10"/>
                              <a:gd name="T56" fmla="+- 0 8060 1135"/>
                              <a:gd name="T57" fmla="*/ T56 w 14568"/>
                              <a:gd name="T58" fmla="+- 0 10982 10973"/>
                              <a:gd name="T59" fmla="*/ 10982 h 10"/>
                              <a:gd name="T60" fmla="+- 0 8060 1135"/>
                              <a:gd name="T61" fmla="*/ T60 w 14568"/>
                              <a:gd name="T62" fmla="+- 0 10973 10973"/>
                              <a:gd name="T63" fmla="*/ 10973 h 10"/>
                              <a:gd name="T64" fmla="+- 0 11243 1135"/>
                              <a:gd name="T65" fmla="*/ T64 w 14568"/>
                              <a:gd name="T66" fmla="+- 0 10973 10973"/>
                              <a:gd name="T67" fmla="*/ 10973 h 10"/>
                              <a:gd name="T68" fmla="+- 0 11233 1135"/>
                              <a:gd name="T69" fmla="*/ T68 w 14568"/>
                              <a:gd name="T70" fmla="+- 0 10973 10973"/>
                              <a:gd name="T71" fmla="*/ 10973 h 10"/>
                              <a:gd name="T72" fmla="+- 0 8060 1135"/>
                              <a:gd name="T73" fmla="*/ T72 w 14568"/>
                              <a:gd name="T74" fmla="+- 0 10973 10973"/>
                              <a:gd name="T75" fmla="*/ 10973 h 10"/>
                              <a:gd name="T76" fmla="+- 0 8060 1135"/>
                              <a:gd name="T77" fmla="*/ T76 w 14568"/>
                              <a:gd name="T78" fmla="+- 0 10982 10973"/>
                              <a:gd name="T79" fmla="*/ 10982 h 10"/>
                              <a:gd name="T80" fmla="+- 0 11233 1135"/>
                              <a:gd name="T81" fmla="*/ T80 w 14568"/>
                              <a:gd name="T82" fmla="+- 0 10982 10973"/>
                              <a:gd name="T83" fmla="*/ 10982 h 10"/>
                              <a:gd name="T84" fmla="+- 0 11243 1135"/>
                              <a:gd name="T85" fmla="*/ T84 w 14568"/>
                              <a:gd name="T86" fmla="+- 0 10982 10973"/>
                              <a:gd name="T87" fmla="*/ 10982 h 10"/>
                              <a:gd name="T88" fmla="+- 0 11243 1135"/>
                              <a:gd name="T89" fmla="*/ T88 w 14568"/>
                              <a:gd name="T90" fmla="+- 0 10973 10973"/>
                              <a:gd name="T91" fmla="*/ 10973 h 10"/>
                              <a:gd name="T92" fmla="+- 0 15703 1135"/>
                              <a:gd name="T93" fmla="*/ T92 w 14568"/>
                              <a:gd name="T94" fmla="+- 0 10973 10973"/>
                              <a:gd name="T95" fmla="*/ 10973 h 10"/>
                              <a:gd name="T96" fmla="+- 0 15694 1135"/>
                              <a:gd name="T97" fmla="*/ T96 w 14568"/>
                              <a:gd name="T98" fmla="+- 0 10973 10973"/>
                              <a:gd name="T99" fmla="*/ 10973 h 10"/>
                              <a:gd name="T100" fmla="+- 0 11243 1135"/>
                              <a:gd name="T101" fmla="*/ T100 w 14568"/>
                              <a:gd name="T102" fmla="+- 0 10973 10973"/>
                              <a:gd name="T103" fmla="*/ 10973 h 10"/>
                              <a:gd name="T104" fmla="+- 0 11243 1135"/>
                              <a:gd name="T105" fmla="*/ T104 w 14568"/>
                              <a:gd name="T106" fmla="+- 0 10982 10973"/>
                              <a:gd name="T107" fmla="*/ 10982 h 10"/>
                              <a:gd name="T108" fmla="+- 0 15694 1135"/>
                              <a:gd name="T109" fmla="*/ T108 w 14568"/>
                              <a:gd name="T110" fmla="+- 0 10982 10973"/>
                              <a:gd name="T111" fmla="*/ 10982 h 10"/>
                              <a:gd name="T112" fmla="+- 0 15703 1135"/>
                              <a:gd name="T113" fmla="*/ T112 w 14568"/>
                              <a:gd name="T114" fmla="+- 0 10982 10973"/>
                              <a:gd name="T115" fmla="*/ 10982 h 10"/>
                              <a:gd name="T116" fmla="+- 0 15703 1135"/>
                              <a:gd name="T117" fmla="*/ T116 w 14568"/>
                              <a:gd name="T118" fmla="+- 0 10973 10973"/>
                              <a:gd name="T119" fmla="*/ 1097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568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925" y="0"/>
                                </a:moveTo>
                                <a:lnTo>
                                  <a:pt x="6916" y="0"/>
                                </a:lnTo>
                                <a:lnTo>
                                  <a:pt x="5209" y="0"/>
                                </a:lnTo>
                                <a:lnTo>
                                  <a:pt x="520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5200" y="9"/>
                                </a:lnTo>
                                <a:lnTo>
                                  <a:pt x="5209" y="9"/>
                                </a:lnTo>
                                <a:lnTo>
                                  <a:pt x="6916" y="9"/>
                                </a:lnTo>
                                <a:lnTo>
                                  <a:pt x="6925" y="9"/>
                                </a:lnTo>
                                <a:lnTo>
                                  <a:pt x="6925" y="0"/>
                                </a:lnTo>
                                <a:close/>
                                <a:moveTo>
                                  <a:pt x="10108" y="0"/>
                                </a:moveTo>
                                <a:lnTo>
                                  <a:pt x="10098" y="0"/>
                                </a:lnTo>
                                <a:lnTo>
                                  <a:pt x="6925" y="0"/>
                                </a:lnTo>
                                <a:lnTo>
                                  <a:pt x="6925" y="9"/>
                                </a:lnTo>
                                <a:lnTo>
                                  <a:pt x="10098" y="9"/>
                                </a:lnTo>
                                <a:lnTo>
                                  <a:pt x="10108" y="9"/>
                                </a:lnTo>
                                <a:lnTo>
                                  <a:pt x="10108" y="0"/>
                                </a:lnTo>
                                <a:close/>
                                <a:moveTo>
                                  <a:pt x="14568" y="0"/>
                                </a:moveTo>
                                <a:lnTo>
                                  <a:pt x="14559" y="0"/>
                                </a:lnTo>
                                <a:lnTo>
                                  <a:pt x="10108" y="0"/>
                                </a:lnTo>
                                <a:lnTo>
                                  <a:pt x="10108" y="9"/>
                                </a:lnTo>
                                <a:lnTo>
                                  <a:pt x="14559" y="9"/>
                                </a:lnTo>
                                <a:lnTo>
                                  <a:pt x="14568" y="9"/>
                                </a:lnTo>
                                <a:lnTo>
                                  <a:pt x="14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6163D" id="Group 36" o:spid="_x0000_s1026" style="position:absolute;margin-left:56.75pt;margin-top:547.9pt;width:728.4pt;height:1.2pt;z-index:-25932800;mso-position-horizontal-relative:page;mso-position-vertical-relative:page" coordorigin="1135,10958" coordsize="14568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">
                <v:rect id="Rectangle 38" o:spid="_x0000_s1027" style="position:absolute;left:1147;top:10958;width:5190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/>
                <v:shape id="AutoShape 37" o:spid="_x0000_s1028" style="position:absolute;left:1135;top:10972;width:14568;height:10;visibility:visible;mso-wrap-style:square;v-text-anchor:top" coordsize="145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" path="m10,l,,,9r10,l10,xm6925,r-9,l5209,r-9,l10,r,9l5200,9r9,l6916,9r9,l6925,xm10108,r-10,l6925,r,9l10098,9r10,l10108,xm14568,r-9,l10108,r,9l14559,9r9,l14568,xe" fillcolor="black" stroked="f">
                  <v:path arrowok="t" o:connecttype="custom" o:connectlocs="10,10973;0,10973;0,10982;10,10982;10,10973;6925,10973;6916,10973;5209,10973;5200,10973;10,10973;10,10982;5200,10982;5209,10982;6916,10982;6925,10982;6925,10973;10108,10973;10098,10973;6925,10973;6925,10982;10098,10982;10108,10982;10108,10973;14568,10973;14559,10973;10108,10973;10108,10982;14559,10982;14568,10982;14568,10973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2890"/>
        </w:trPr>
        <w:tc>
          <w:tcPr>
            <w:tcW w:w="5199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посвященные памятным датам: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Воинской Славы (3 декабря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Солдата, 5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День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битве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Москвой (1941 г.), 9 декабря – День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 w:val="restart"/>
          </w:tcPr>
          <w:p w:rsidR="00551FBD" w:rsidRDefault="008C5111">
            <w:pPr>
              <w:pStyle w:val="TableParagraph"/>
              <w:spacing w:line="273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61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8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551FBD" w:rsidRDefault="008C5111">
            <w:pPr>
              <w:pStyle w:val="TableParagraph"/>
              <w:spacing w:before="2" w:line="550" w:lineRule="atLeast"/>
              <w:ind w:left="1483" w:right="745"/>
              <w:rPr>
                <w:sz w:val="24"/>
              </w:rPr>
            </w:pPr>
            <w:r>
              <w:rPr>
                <w:sz w:val="24"/>
              </w:rPr>
              <w:t>3декабря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5декабря</w:t>
            </w:r>
          </w:p>
        </w:tc>
        <w:tc>
          <w:tcPr>
            <w:tcW w:w="4460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before="1"/>
              <w:ind w:left="107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164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/>
              <w:ind w:left="110" w:right="993"/>
              <w:jc w:val="both"/>
              <w:rPr>
                <w:sz w:val="24"/>
              </w:rPr>
            </w:pPr>
            <w:r>
              <w:rPr>
                <w:sz w:val="24"/>
              </w:rPr>
              <w:t>Акция «Согревая сердца» 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поздравительных открыток,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инвалидам.</w:t>
            </w:r>
          </w:p>
          <w:p w:rsidR="00551FBD" w:rsidRDefault="008C5111">
            <w:pPr>
              <w:pStyle w:val="TableParagraph"/>
              <w:ind w:left="110" w:right="974"/>
              <w:jc w:val="both"/>
              <w:rPr>
                <w:sz w:val="24"/>
              </w:rPr>
            </w:pPr>
            <w:r>
              <w:rPr>
                <w:sz w:val="24"/>
              </w:rPr>
              <w:t>Мастерская Деда Мороза (изготовление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  <w:sz w:val="33"/>
              </w:rPr>
            </w:pPr>
          </w:p>
          <w:p w:rsidR="00551FBD" w:rsidRDefault="008C5111">
            <w:pPr>
              <w:pStyle w:val="TableParagraph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51FBD">
        <w:trPr>
          <w:trHeight w:val="1231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  <w:p w:rsidR="00551FBD" w:rsidRDefault="008C5111">
            <w:pPr>
              <w:pStyle w:val="TableParagraph"/>
              <w:spacing w:before="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spacing w:line="254" w:lineRule="exact"/>
              <w:ind w:left="81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51FBD">
        <w:trPr>
          <w:trHeight w:val="880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90" w:line="242" w:lineRule="auto"/>
              <w:ind w:left="110" w:right="93" w:firstLine="70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добровольцев;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5" w:lineRule="exact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приказу.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753"/>
        </w:trPr>
        <w:tc>
          <w:tcPr>
            <w:tcW w:w="5199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before="53"/>
              <w:ind w:left="818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Невского;</w:t>
            </w:r>
          </w:p>
        </w:tc>
        <w:tc>
          <w:tcPr>
            <w:tcW w:w="1716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before="202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before="202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551FBD" w:rsidRDefault="0053299D">
      <w:pPr>
        <w:pStyle w:val="a3"/>
        <w:spacing w:line="20" w:lineRule="exact"/>
        <w:ind w:left="114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378950" cy="12700"/>
                <wp:effectExtent l="0" t="0" r="3175" b="0"/>
                <wp:docPr id="7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8950" cy="12700"/>
                          <a:chOff x="0" y="0"/>
                          <a:chExt cx="14770" cy="20"/>
                        </a:xfrm>
                      </wpg:grpSpPr>
                      <wps:wsp>
                        <wps:cNvPr id="7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70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978F2" id="Group 34" o:spid="_x0000_s1026" style="width:738.5pt;height:1pt;mso-position-horizontal-relative:char;mso-position-vertical-relative:line" coordsize="147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">
                <v:rect id="Rectangle 35" o:spid="_x0000_s1027" style="position:absolute;width:1477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/>
                <w10:anchorlock/>
              </v:group>
            </w:pict>
          </mc:Fallback>
        </mc:AlternateContent>
      </w:r>
    </w:p>
    <w:p w:rsidR="00551FBD" w:rsidRDefault="00551FBD">
      <w:pPr>
        <w:spacing w:line="20" w:lineRule="exact"/>
        <w:rPr>
          <w:sz w:val="2"/>
        </w:rPr>
        <w:sectPr w:rsidR="00551FBD">
          <w:pgSz w:w="16840" w:h="11910" w:orient="landscape"/>
          <w:pgMar w:top="880" w:right="920" w:bottom="880" w:left="920" w:header="0" w:footer="63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5200"/>
        <w:gridCol w:w="1717"/>
        <w:gridCol w:w="3184"/>
        <w:gridCol w:w="4461"/>
        <w:gridCol w:w="106"/>
      </w:tblGrid>
      <w:tr w:rsidR="00551FBD">
        <w:trPr>
          <w:trHeight w:val="2478"/>
        </w:trPr>
        <w:tc>
          <w:tcPr>
            <w:tcW w:w="10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numPr>
                <w:ilvl w:val="0"/>
                <w:numId w:val="120"/>
              </w:numPr>
              <w:tabs>
                <w:tab w:val="left" w:pos="11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551FBD" w:rsidRDefault="008C5111">
            <w:pPr>
              <w:pStyle w:val="TableParagraph"/>
              <w:numPr>
                <w:ilvl w:val="0"/>
                <w:numId w:val="120"/>
              </w:numPr>
              <w:tabs>
                <w:tab w:val="left" w:pos="1159"/>
              </w:tabs>
              <w:spacing w:before="2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551FBD" w:rsidRDefault="008C5111">
            <w:pPr>
              <w:pStyle w:val="TableParagraph"/>
              <w:numPr>
                <w:ilvl w:val="0"/>
                <w:numId w:val="120"/>
              </w:numPr>
              <w:tabs>
                <w:tab w:val="left" w:pos="1159"/>
              </w:tabs>
              <w:spacing w:before="197" w:line="242" w:lineRule="auto"/>
              <w:ind w:left="105" w:right="848" w:firstLine="7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551FBD" w:rsidRDefault="008C5111">
            <w:pPr>
              <w:pStyle w:val="TableParagraph"/>
              <w:numPr>
                <w:ilvl w:val="0"/>
                <w:numId w:val="120"/>
              </w:numPr>
              <w:tabs>
                <w:tab w:val="left" w:pos="1099"/>
              </w:tabs>
              <w:spacing w:before="193"/>
              <w:ind w:left="1099" w:hanging="2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спасателя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480" w:lineRule="auto"/>
              <w:ind w:left="1416" w:right="711" w:firstLine="60"/>
              <w:jc w:val="both"/>
              <w:rPr>
                <w:sz w:val="24"/>
              </w:rPr>
            </w:pPr>
            <w:r>
              <w:rPr>
                <w:sz w:val="24"/>
              </w:rPr>
              <w:t>6декабря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12декабря</w:t>
            </w:r>
          </w:p>
          <w:p w:rsidR="00551FBD" w:rsidRDefault="008C5111">
            <w:pPr>
              <w:pStyle w:val="TableParagraph"/>
              <w:spacing w:line="259" w:lineRule="exact"/>
              <w:ind w:left="1471"/>
              <w:rPr>
                <w:sz w:val="24"/>
              </w:rPr>
            </w:pPr>
            <w:r>
              <w:rPr>
                <w:sz w:val="24"/>
              </w:rPr>
              <w:t>27декабря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480" w:lineRule="auto"/>
              <w:ind w:left="99" w:right="1760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66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10"/>
              <w:rPr>
                <w:b/>
              </w:rPr>
            </w:pPr>
          </w:p>
          <w:p w:rsidR="00551FBD" w:rsidRDefault="008C5111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баба»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Общешкольный конкурс рисунков «Зимушка-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105" w:right="78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551FBD" w:rsidRDefault="00551FB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19"/>
              </w:numPr>
              <w:tabs>
                <w:tab w:val="left" w:pos="1099"/>
              </w:tabs>
              <w:spacing w:line="342" w:lineRule="exact"/>
              <w:ind w:left="109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51FBD" w:rsidRDefault="008C5111">
            <w:pPr>
              <w:pStyle w:val="TableParagraph"/>
              <w:numPr>
                <w:ilvl w:val="0"/>
                <w:numId w:val="119"/>
              </w:numPr>
              <w:tabs>
                <w:tab w:val="left" w:pos="1158"/>
                <w:tab w:val="left" w:pos="1159"/>
              </w:tabs>
              <w:spacing w:before="192"/>
              <w:ind w:left="1159" w:hanging="346"/>
              <w:rPr>
                <w:sz w:val="24"/>
              </w:rPr>
            </w:pPr>
            <w:proofErr w:type="gramStart"/>
            <w:r>
              <w:rPr>
                <w:sz w:val="24"/>
              </w:rPr>
              <w:t>Рождество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  <w:proofErr w:type="gramEnd"/>
            <w:r>
              <w:rPr>
                <w:sz w:val="24"/>
              </w:rPr>
              <w:t>;</w:t>
            </w:r>
          </w:p>
          <w:p w:rsidR="00551FBD" w:rsidRDefault="008C5111">
            <w:pPr>
              <w:pStyle w:val="TableParagraph"/>
              <w:numPr>
                <w:ilvl w:val="0"/>
                <w:numId w:val="119"/>
              </w:numPr>
              <w:tabs>
                <w:tab w:val="left" w:pos="1099"/>
              </w:tabs>
              <w:spacing w:before="196" w:line="232" w:lineRule="auto"/>
              <w:ind w:right="1275" w:firstLine="708"/>
              <w:rPr>
                <w:sz w:val="24"/>
              </w:rPr>
            </w:pPr>
            <w:r>
              <w:rPr>
                <w:sz w:val="24"/>
              </w:rPr>
              <w:t>«Татьянин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студентов);</w:t>
            </w:r>
          </w:p>
          <w:p w:rsidR="00551FBD" w:rsidRDefault="008C5111">
            <w:pPr>
              <w:pStyle w:val="TableParagraph"/>
              <w:numPr>
                <w:ilvl w:val="0"/>
                <w:numId w:val="119"/>
              </w:numPr>
              <w:tabs>
                <w:tab w:val="left" w:pos="1158"/>
                <w:tab w:val="left" w:pos="1159"/>
              </w:tabs>
              <w:spacing w:before="200"/>
              <w:ind w:left="1159" w:hanging="3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10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396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551FBD" w:rsidRDefault="008C5111">
            <w:pPr>
              <w:pStyle w:val="TableParagraph"/>
              <w:spacing w:line="720" w:lineRule="auto"/>
              <w:ind w:left="689" w:right="631" w:hanging="6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каникул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proofErr w:type="gramEnd"/>
            <w:r>
              <w:rPr>
                <w:sz w:val="24"/>
              </w:rPr>
              <w:t xml:space="preserve"> 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6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534"/>
              <w:rPr>
                <w:sz w:val="24"/>
              </w:rPr>
            </w:pPr>
            <w:r>
              <w:rPr>
                <w:sz w:val="24"/>
              </w:rPr>
              <w:t>1января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474" w:right="711" w:firstLine="60"/>
              <w:jc w:val="both"/>
              <w:rPr>
                <w:sz w:val="24"/>
              </w:rPr>
            </w:pPr>
            <w:r>
              <w:rPr>
                <w:sz w:val="24"/>
              </w:rPr>
              <w:t>7января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25января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27января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10"/>
              <w:rPr>
                <w:b/>
              </w:rPr>
            </w:pPr>
          </w:p>
          <w:p w:rsidR="00551FBD" w:rsidRDefault="008C5111">
            <w:pPr>
              <w:pStyle w:val="TableParagraph"/>
              <w:ind w:left="99" w:right="4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99" w:right="4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99" w:right="1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99" w:right="1760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954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9"/>
              <w:rPr>
                <w:b/>
              </w:rPr>
            </w:pPr>
          </w:p>
          <w:p w:rsidR="00551FBD" w:rsidRDefault="008C51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9"/>
              <w:rPr>
                <w:b/>
              </w:rPr>
            </w:pPr>
          </w:p>
          <w:p w:rsidR="00551FBD" w:rsidRDefault="008C5111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396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551FBD" w:rsidRDefault="008C5111">
            <w:pPr>
              <w:pStyle w:val="TableParagraph"/>
              <w:spacing w:line="274" w:lineRule="exact"/>
              <w:ind w:left="396" w:right="400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9"/>
              <w:rPr>
                <w:b/>
              </w:rPr>
            </w:pPr>
          </w:p>
          <w:p w:rsidR="00551FBD" w:rsidRDefault="00551FBD">
            <w:pPr>
              <w:pStyle w:val="TableParagraph"/>
              <w:ind w:left="99" w:right="718"/>
              <w:rPr>
                <w:sz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38470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6892925</wp:posOffset>
                </wp:positionV>
                <wp:extent cx="9250680" cy="83820"/>
                <wp:effectExtent l="0" t="0" r="0" b="0"/>
                <wp:wrapNone/>
                <wp:docPr id="6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0680" cy="83820"/>
                          <a:chOff x="1135" y="10855"/>
                          <a:chExt cx="14568" cy="132"/>
                        </a:xfrm>
                      </wpg:grpSpPr>
                      <wps:wsp>
                        <wps:cNvPr id="6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47" y="10855"/>
                            <a:ext cx="5190" cy="1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32"/>
                        <wps:cNvSpPr>
                          <a:spLocks/>
                        </wps:cNvSpPr>
                        <wps:spPr bwMode="auto">
                          <a:xfrm>
                            <a:off x="1135" y="10977"/>
                            <a:ext cx="14568" cy="10"/>
                          </a:xfrm>
                          <a:custGeom>
                            <a:avLst/>
                            <a:gdLst>
                              <a:gd name="T0" fmla="+- 0 1145 1135"/>
                              <a:gd name="T1" fmla="*/ T0 w 14568"/>
                              <a:gd name="T2" fmla="+- 0 10978 10978"/>
                              <a:gd name="T3" fmla="*/ 10978 h 10"/>
                              <a:gd name="T4" fmla="+- 0 1135 1135"/>
                              <a:gd name="T5" fmla="*/ T4 w 14568"/>
                              <a:gd name="T6" fmla="+- 0 10978 10978"/>
                              <a:gd name="T7" fmla="*/ 10978 h 10"/>
                              <a:gd name="T8" fmla="+- 0 1135 1135"/>
                              <a:gd name="T9" fmla="*/ T8 w 14568"/>
                              <a:gd name="T10" fmla="+- 0 10987 10978"/>
                              <a:gd name="T11" fmla="*/ 10987 h 10"/>
                              <a:gd name="T12" fmla="+- 0 1145 1135"/>
                              <a:gd name="T13" fmla="*/ T12 w 14568"/>
                              <a:gd name="T14" fmla="+- 0 10987 10978"/>
                              <a:gd name="T15" fmla="*/ 10987 h 10"/>
                              <a:gd name="T16" fmla="+- 0 1145 1135"/>
                              <a:gd name="T17" fmla="*/ T16 w 14568"/>
                              <a:gd name="T18" fmla="+- 0 10978 10978"/>
                              <a:gd name="T19" fmla="*/ 10978 h 10"/>
                              <a:gd name="T20" fmla="+- 0 8060 1135"/>
                              <a:gd name="T21" fmla="*/ T20 w 14568"/>
                              <a:gd name="T22" fmla="+- 0 10978 10978"/>
                              <a:gd name="T23" fmla="*/ 10978 h 10"/>
                              <a:gd name="T24" fmla="+- 0 8051 1135"/>
                              <a:gd name="T25" fmla="*/ T24 w 14568"/>
                              <a:gd name="T26" fmla="+- 0 10978 10978"/>
                              <a:gd name="T27" fmla="*/ 10978 h 10"/>
                              <a:gd name="T28" fmla="+- 0 6344 1135"/>
                              <a:gd name="T29" fmla="*/ T28 w 14568"/>
                              <a:gd name="T30" fmla="+- 0 10978 10978"/>
                              <a:gd name="T31" fmla="*/ 10978 h 10"/>
                              <a:gd name="T32" fmla="+- 0 6335 1135"/>
                              <a:gd name="T33" fmla="*/ T32 w 14568"/>
                              <a:gd name="T34" fmla="+- 0 10978 10978"/>
                              <a:gd name="T35" fmla="*/ 10978 h 10"/>
                              <a:gd name="T36" fmla="+- 0 1145 1135"/>
                              <a:gd name="T37" fmla="*/ T36 w 14568"/>
                              <a:gd name="T38" fmla="+- 0 10978 10978"/>
                              <a:gd name="T39" fmla="*/ 10978 h 10"/>
                              <a:gd name="T40" fmla="+- 0 1145 1135"/>
                              <a:gd name="T41" fmla="*/ T40 w 14568"/>
                              <a:gd name="T42" fmla="+- 0 10987 10978"/>
                              <a:gd name="T43" fmla="*/ 10987 h 10"/>
                              <a:gd name="T44" fmla="+- 0 6335 1135"/>
                              <a:gd name="T45" fmla="*/ T44 w 14568"/>
                              <a:gd name="T46" fmla="+- 0 10987 10978"/>
                              <a:gd name="T47" fmla="*/ 10987 h 10"/>
                              <a:gd name="T48" fmla="+- 0 6344 1135"/>
                              <a:gd name="T49" fmla="*/ T48 w 14568"/>
                              <a:gd name="T50" fmla="+- 0 10987 10978"/>
                              <a:gd name="T51" fmla="*/ 10987 h 10"/>
                              <a:gd name="T52" fmla="+- 0 8051 1135"/>
                              <a:gd name="T53" fmla="*/ T52 w 14568"/>
                              <a:gd name="T54" fmla="+- 0 10987 10978"/>
                              <a:gd name="T55" fmla="*/ 10987 h 10"/>
                              <a:gd name="T56" fmla="+- 0 8060 1135"/>
                              <a:gd name="T57" fmla="*/ T56 w 14568"/>
                              <a:gd name="T58" fmla="+- 0 10987 10978"/>
                              <a:gd name="T59" fmla="*/ 10987 h 10"/>
                              <a:gd name="T60" fmla="+- 0 8060 1135"/>
                              <a:gd name="T61" fmla="*/ T60 w 14568"/>
                              <a:gd name="T62" fmla="+- 0 10978 10978"/>
                              <a:gd name="T63" fmla="*/ 10978 h 10"/>
                              <a:gd name="T64" fmla="+- 0 11243 1135"/>
                              <a:gd name="T65" fmla="*/ T64 w 14568"/>
                              <a:gd name="T66" fmla="+- 0 10978 10978"/>
                              <a:gd name="T67" fmla="*/ 10978 h 10"/>
                              <a:gd name="T68" fmla="+- 0 11233 1135"/>
                              <a:gd name="T69" fmla="*/ T68 w 14568"/>
                              <a:gd name="T70" fmla="+- 0 10978 10978"/>
                              <a:gd name="T71" fmla="*/ 10978 h 10"/>
                              <a:gd name="T72" fmla="+- 0 8060 1135"/>
                              <a:gd name="T73" fmla="*/ T72 w 14568"/>
                              <a:gd name="T74" fmla="+- 0 10978 10978"/>
                              <a:gd name="T75" fmla="*/ 10978 h 10"/>
                              <a:gd name="T76" fmla="+- 0 8060 1135"/>
                              <a:gd name="T77" fmla="*/ T76 w 14568"/>
                              <a:gd name="T78" fmla="+- 0 10987 10978"/>
                              <a:gd name="T79" fmla="*/ 10987 h 10"/>
                              <a:gd name="T80" fmla="+- 0 11233 1135"/>
                              <a:gd name="T81" fmla="*/ T80 w 14568"/>
                              <a:gd name="T82" fmla="+- 0 10987 10978"/>
                              <a:gd name="T83" fmla="*/ 10987 h 10"/>
                              <a:gd name="T84" fmla="+- 0 11243 1135"/>
                              <a:gd name="T85" fmla="*/ T84 w 14568"/>
                              <a:gd name="T86" fmla="+- 0 10987 10978"/>
                              <a:gd name="T87" fmla="*/ 10987 h 10"/>
                              <a:gd name="T88" fmla="+- 0 11243 1135"/>
                              <a:gd name="T89" fmla="*/ T88 w 14568"/>
                              <a:gd name="T90" fmla="+- 0 10978 10978"/>
                              <a:gd name="T91" fmla="*/ 10978 h 10"/>
                              <a:gd name="T92" fmla="+- 0 15703 1135"/>
                              <a:gd name="T93" fmla="*/ T92 w 14568"/>
                              <a:gd name="T94" fmla="+- 0 10978 10978"/>
                              <a:gd name="T95" fmla="*/ 10978 h 10"/>
                              <a:gd name="T96" fmla="+- 0 15694 1135"/>
                              <a:gd name="T97" fmla="*/ T96 w 14568"/>
                              <a:gd name="T98" fmla="+- 0 10978 10978"/>
                              <a:gd name="T99" fmla="*/ 10978 h 10"/>
                              <a:gd name="T100" fmla="+- 0 11243 1135"/>
                              <a:gd name="T101" fmla="*/ T100 w 14568"/>
                              <a:gd name="T102" fmla="+- 0 10978 10978"/>
                              <a:gd name="T103" fmla="*/ 10978 h 10"/>
                              <a:gd name="T104" fmla="+- 0 11243 1135"/>
                              <a:gd name="T105" fmla="*/ T104 w 14568"/>
                              <a:gd name="T106" fmla="+- 0 10987 10978"/>
                              <a:gd name="T107" fmla="*/ 10987 h 10"/>
                              <a:gd name="T108" fmla="+- 0 15694 1135"/>
                              <a:gd name="T109" fmla="*/ T108 w 14568"/>
                              <a:gd name="T110" fmla="+- 0 10987 10978"/>
                              <a:gd name="T111" fmla="*/ 10987 h 10"/>
                              <a:gd name="T112" fmla="+- 0 15703 1135"/>
                              <a:gd name="T113" fmla="*/ T112 w 14568"/>
                              <a:gd name="T114" fmla="+- 0 10987 10978"/>
                              <a:gd name="T115" fmla="*/ 10987 h 10"/>
                              <a:gd name="T116" fmla="+- 0 15703 1135"/>
                              <a:gd name="T117" fmla="*/ T116 w 14568"/>
                              <a:gd name="T118" fmla="+- 0 10978 10978"/>
                              <a:gd name="T119" fmla="*/ 1097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568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925" y="0"/>
                                </a:moveTo>
                                <a:lnTo>
                                  <a:pt x="6916" y="0"/>
                                </a:lnTo>
                                <a:lnTo>
                                  <a:pt x="5209" y="0"/>
                                </a:lnTo>
                                <a:lnTo>
                                  <a:pt x="520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5200" y="9"/>
                                </a:lnTo>
                                <a:lnTo>
                                  <a:pt x="5209" y="9"/>
                                </a:lnTo>
                                <a:lnTo>
                                  <a:pt x="6916" y="9"/>
                                </a:lnTo>
                                <a:lnTo>
                                  <a:pt x="6925" y="9"/>
                                </a:lnTo>
                                <a:lnTo>
                                  <a:pt x="6925" y="0"/>
                                </a:lnTo>
                                <a:close/>
                                <a:moveTo>
                                  <a:pt x="10108" y="0"/>
                                </a:moveTo>
                                <a:lnTo>
                                  <a:pt x="10098" y="0"/>
                                </a:lnTo>
                                <a:lnTo>
                                  <a:pt x="6925" y="0"/>
                                </a:lnTo>
                                <a:lnTo>
                                  <a:pt x="6925" y="9"/>
                                </a:lnTo>
                                <a:lnTo>
                                  <a:pt x="10098" y="9"/>
                                </a:lnTo>
                                <a:lnTo>
                                  <a:pt x="10108" y="9"/>
                                </a:lnTo>
                                <a:lnTo>
                                  <a:pt x="10108" y="0"/>
                                </a:lnTo>
                                <a:close/>
                                <a:moveTo>
                                  <a:pt x="14568" y="0"/>
                                </a:moveTo>
                                <a:lnTo>
                                  <a:pt x="14559" y="0"/>
                                </a:lnTo>
                                <a:lnTo>
                                  <a:pt x="10108" y="0"/>
                                </a:lnTo>
                                <a:lnTo>
                                  <a:pt x="10108" y="9"/>
                                </a:lnTo>
                                <a:lnTo>
                                  <a:pt x="14559" y="9"/>
                                </a:lnTo>
                                <a:lnTo>
                                  <a:pt x="14568" y="9"/>
                                </a:lnTo>
                                <a:lnTo>
                                  <a:pt x="14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3CE7A" id="Group 31" o:spid="_x0000_s1026" style="position:absolute;margin-left:56.75pt;margin-top:542.75pt;width:728.4pt;height:6.6pt;z-index:-25931776;mso-position-horizontal-relative:page;mso-position-vertical-relative:page" coordorigin="1135,10855" coordsize="14568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">
                <v:rect id="Rectangle 33" o:spid="_x0000_s1027" style="position:absolute;left:1147;top:10855;width:519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/>
                <v:shape id="AutoShape 32" o:spid="_x0000_s1028" style="position:absolute;left:1135;top:10977;width:14568;height:10;visibility:visible;mso-wrap-style:square;v-text-anchor:top" coordsize="145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" path="m10,l,,,9r10,l10,xm6925,r-9,l5209,r-9,l10,r,9l5200,9r9,l6916,9r9,l6925,xm10108,r-10,l6925,r,9l10098,9r10,l10108,xm14568,r-9,l10108,r,9l14559,9r9,l14568,xe" fillcolor="black" stroked="f">
                  <v:path arrowok="t" o:connecttype="custom" o:connectlocs="10,10978;0,10978;0,10987;10,10987;10,10978;6925,10978;6916,10978;5209,10978;5200,10978;10,10978;10,10987;5200,10987;5209,10987;6916,10987;6925,10987;6925,10978;10108,10978;10098,10978;6925,10978;6925,10987;10098,10987;10108,10987;10108,10978;14568,10978;14559,10978;10108,10978;10108,10987;14559,10987;14568,10987;14568,10978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920" w:bottom="820" w:left="920" w:header="0" w:footer="63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6348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Общешкольный праздник, 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 конкурс рисунков: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сыны!»</w:t>
            </w:r>
          </w:p>
          <w:p w:rsidR="00551FBD" w:rsidRDefault="008C5111">
            <w:pPr>
              <w:pStyle w:val="TableParagraph"/>
              <w:spacing w:before="4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18"/>
              </w:numPr>
              <w:tabs>
                <w:tab w:val="left" w:pos="1164"/>
                <w:tab w:val="left" w:pos="1165"/>
              </w:tabs>
              <w:spacing w:line="293" w:lineRule="exact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51FBD" w:rsidRDefault="008C5111">
            <w:pPr>
              <w:pStyle w:val="TableParagraph"/>
              <w:numPr>
                <w:ilvl w:val="0"/>
                <w:numId w:val="118"/>
              </w:numPr>
              <w:tabs>
                <w:tab w:val="left" w:pos="1105"/>
              </w:tabs>
              <w:spacing w:before="201"/>
              <w:ind w:right="232" w:firstLine="708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(1894-1959)</w:t>
            </w:r>
          </w:p>
          <w:p w:rsidR="00551FBD" w:rsidRDefault="008C5111">
            <w:pPr>
              <w:pStyle w:val="TableParagraph"/>
              <w:numPr>
                <w:ilvl w:val="0"/>
                <w:numId w:val="118"/>
              </w:numPr>
              <w:tabs>
                <w:tab w:val="left" w:pos="1105"/>
              </w:tabs>
              <w:spacing w:before="198"/>
              <w:ind w:right="597" w:firstLine="708"/>
              <w:jc w:val="both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и баснописца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  <w:r>
              <w:rPr>
                <w:sz w:val="24"/>
              </w:rPr>
              <w:t xml:space="preserve"> (1769-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1844)</w:t>
            </w:r>
          </w:p>
          <w:p w:rsidR="00551FBD" w:rsidRDefault="008C5111">
            <w:pPr>
              <w:pStyle w:val="TableParagraph"/>
              <w:numPr>
                <w:ilvl w:val="0"/>
                <w:numId w:val="118"/>
              </w:numPr>
              <w:tabs>
                <w:tab w:val="left" w:pos="1164"/>
                <w:tab w:val="left" w:pos="1165"/>
              </w:tabs>
              <w:spacing w:before="201"/>
              <w:ind w:left="1164" w:hanging="34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551FBD" w:rsidRDefault="008C5111">
            <w:pPr>
              <w:pStyle w:val="TableParagraph"/>
              <w:numPr>
                <w:ilvl w:val="0"/>
                <w:numId w:val="118"/>
              </w:numPr>
              <w:tabs>
                <w:tab w:val="left" w:pos="1164"/>
                <w:tab w:val="left" w:pos="1165"/>
              </w:tabs>
              <w:spacing w:before="198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855" w:right="834" w:firstLine="12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850" w:right="823" w:firstLine="4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 w:line="480" w:lineRule="auto"/>
              <w:ind w:left="1380" w:right="587" w:firstLine="88"/>
              <w:rPr>
                <w:sz w:val="24"/>
              </w:rPr>
            </w:pPr>
            <w:r>
              <w:rPr>
                <w:sz w:val="24"/>
              </w:rPr>
              <w:t>2февраля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38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551FBD" w:rsidRDefault="00551FB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550" w:lineRule="atLeast"/>
              <w:ind w:left="1409" w:right="680"/>
              <w:rPr>
                <w:sz w:val="24"/>
              </w:rPr>
            </w:pPr>
            <w:r>
              <w:rPr>
                <w:spacing w:val="-1"/>
                <w:sz w:val="24"/>
              </w:rPr>
              <w:t>21февраля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23февраля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 w:right="363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 w:line="480" w:lineRule="auto"/>
              <w:ind w:left="107" w:right="1751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 классов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4E44DC" w:rsidRDefault="008C5111" w:rsidP="004E44DC">
            <w:pPr>
              <w:pStyle w:val="TableParagraph"/>
              <w:ind w:left="107" w:right="558"/>
              <w:rPr>
                <w:spacing w:val="-4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</w:p>
          <w:p w:rsidR="00551FBD" w:rsidRDefault="008C5111" w:rsidP="004E44DC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4E44DC">
              <w:rPr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  <w:tr w:rsidR="00551FBD">
        <w:trPr>
          <w:trHeight w:val="3578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единственным»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290DD9" w:rsidRDefault="008C5111" w:rsidP="00290DD9">
            <w:pPr>
              <w:pStyle w:val="TableParagraph"/>
              <w:spacing w:before="1"/>
              <w:ind w:left="110" w:right="476"/>
              <w:rPr>
                <w:sz w:val="24"/>
              </w:rPr>
            </w:pPr>
            <w:r>
              <w:rPr>
                <w:sz w:val="24"/>
              </w:rPr>
              <w:t>Акция «Согревая сердца»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поздравительных открыток, </w:t>
            </w:r>
          </w:p>
          <w:p w:rsidR="00551FBD" w:rsidRDefault="008C5111">
            <w:pPr>
              <w:pStyle w:val="TableParagraph"/>
              <w:spacing w:line="242" w:lineRule="auto"/>
              <w:ind w:left="110" w:right="959"/>
              <w:rPr>
                <w:b/>
                <w:sz w:val="24"/>
              </w:rPr>
            </w:pPr>
            <w:r>
              <w:rPr>
                <w:sz w:val="24"/>
              </w:rPr>
              <w:t>посвящённая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конкурс «Весенняя капель»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 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17"/>
              </w:numPr>
              <w:tabs>
                <w:tab w:val="left" w:pos="1164"/>
                <w:tab w:val="left" w:pos="1165"/>
              </w:tabs>
              <w:spacing w:line="335" w:lineRule="exact"/>
              <w:ind w:hanging="34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7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677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  <w:p w:rsidR="00551FBD" w:rsidRDefault="008C5111">
            <w:pPr>
              <w:pStyle w:val="TableParagraph"/>
              <w:spacing w:line="274" w:lineRule="exact"/>
              <w:ind w:left="402" w:right="392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400" w:right="39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7"/>
              <w:ind w:left="400" w:right="393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107" w:right="5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551FBD" w:rsidRDefault="00551FBD">
      <w:pPr>
        <w:spacing w:line="254" w:lineRule="exact"/>
        <w:rPr>
          <w:sz w:val="24"/>
        </w:rPr>
        <w:sectPr w:rsidR="00551FBD">
          <w:pgSz w:w="16840" w:h="11910" w:orient="landscape"/>
          <w:pgMar w:top="880" w:right="920" w:bottom="880" w:left="920" w:header="0" w:footer="63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2207"/>
        </w:trPr>
        <w:tc>
          <w:tcPr>
            <w:tcW w:w="5199" w:type="dxa"/>
          </w:tcPr>
          <w:p w:rsidR="00551FBD" w:rsidRDefault="008C5111">
            <w:pPr>
              <w:pStyle w:val="TableParagraph"/>
              <w:numPr>
                <w:ilvl w:val="0"/>
                <w:numId w:val="116"/>
              </w:numPr>
              <w:tabs>
                <w:tab w:val="left" w:pos="1105"/>
              </w:tabs>
              <w:spacing w:line="235" w:lineRule="auto"/>
              <w:ind w:right="227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90 лет со дня рождения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летчика-космонавта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Ю.А.Гагарина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(1934-1968)</w:t>
            </w:r>
          </w:p>
          <w:p w:rsidR="00551FBD" w:rsidRDefault="008C5111">
            <w:pPr>
              <w:pStyle w:val="TableParagraph"/>
              <w:numPr>
                <w:ilvl w:val="0"/>
                <w:numId w:val="116"/>
              </w:numPr>
              <w:tabs>
                <w:tab w:val="left" w:pos="1105"/>
              </w:tabs>
              <w:spacing w:before="199"/>
              <w:ind w:left="1104"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591"/>
              <w:rPr>
                <w:sz w:val="24"/>
              </w:rPr>
            </w:pPr>
            <w:r>
              <w:rPr>
                <w:sz w:val="24"/>
              </w:rPr>
              <w:t>8марта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531" w:right="792" w:firstLine="28"/>
              <w:rPr>
                <w:sz w:val="24"/>
              </w:rPr>
            </w:pPr>
            <w:r>
              <w:rPr>
                <w:sz w:val="24"/>
              </w:rPr>
              <w:t>9 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18марта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79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51FBD">
        <w:trPr>
          <w:trHeight w:val="544"/>
        </w:trPr>
        <w:tc>
          <w:tcPr>
            <w:tcW w:w="5199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 w:val="restart"/>
          </w:tcPr>
          <w:p w:rsidR="00551FBD" w:rsidRDefault="008C5111">
            <w:pPr>
              <w:pStyle w:val="TableParagraph"/>
              <w:spacing w:line="270" w:lineRule="exact"/>
              <w:ind w:left="224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551FBD" w:rsidRDefault="008C5111">
            <w:pPr>
              <w:pStyle w:val="TableParagraph"/>
              <w:spacing w:line="274" w:lineRule="exact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 w:line="482" w:lineRule="auto"/>
              <w:ind w:left="818" w:right="461" w:hanging="34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12апреля</w:t>
            </w:r>
          </w:p>
        </w:tc>
        <w:tc>
          <w:tcPr>
            <w:tcW w:w="4460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551F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космонавтики»,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551FBD">
        <w:trPr>
          <w:trHeight w:val="404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line="26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404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 w:line="256" w:lineRule="exact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51FBD">
        <w:trPr>
          <w:trHeight w:val="403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404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смеха».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чаепитие.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551FBD">
        <w:trPr>
          <w:trHeight w:val="1022"/>
        </w:trPr>
        <w:tc>
          <w:tcPr>
            <w:tcW w:w="5199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15"/>
              </w:numPr>
              <w:tabs>
                <w:tab w:val="left" w:pos="1105"/>
              </w:tabs>
              <w:spacing w:line="342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  <w:tc>
          <w:tcPr>
            <w:tcW w:w="1716" w:type="dxa"/>
            <w:tcBorders>
              <w:top w:val="nil"/>
            </w:tcBorders>
          </w:tcPr>
          <w:p w:rsidR="00551FBD" w:rsidRDefault="00551FB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</w:tcBorders>
          </w:tcPr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395"/>
        </w:trPr>
        <w:tc>
          <w:tcPr>
            <w:tcW w:w="5199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73" w:lineRule="exact"/>
              <w:ind w:left="676" w:right="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4460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1083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12"/>
              <w:ind w:left="110" w:right="468"/>
              <w:rPr>
                <w:sz w:val="24"/>
              </w:rPr>
            </w:pPr>
            <w:r>
              <w:rPr>
                <w:sz w:val="24"/>
              </w:rPr>
              <w:t>Общешкольный праздник. Литературно-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«Победы 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48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48"/>
              <w:ind w:left="402" w:right="392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</w:tc>
      </w:tr>
      <w:tr w:rsidR="00551FBD">
        <w:trPr>
          <w:trHeight w:val="828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97"/>
              <w:ind w:left="110" w:right="556"/>
              <w:rPr>
                <w:sz w:val="24"/>
              </w:rPr>
            </w:pPr>
            <w:r>
              <w:rPr>
                <w:sz w:val="24"/>
              </w:rPr>
              <w:t>Единый Урок Мужества «Земля без войны»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69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69"/>
              <w:ind w:left="400" w:right="39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69"/>
              <w:ind w:left="107" w:right="6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551FBD">
        <w:trPr>
          <w:trHeight w:val="965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97"/>
              <w:ind w:left="110" w:right="109"/>
              <w:rPr>
                <w:sz w:val="24"/>
              </w:rPr>
            </w:pPr>
            <w:r>
              <w:rPr>
                <w:sz w:val="24"/>
              </w:rPr>
              <w:t>Акция: «НЕТ брошенных могил»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захоронений ВОВ.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69"/>
              <w:ind w:lef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69"/>
              <w:ind w:left="400" w:right="393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69"/>
              <w:ind w:left="107" w:right="4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551FBD">
        <w:trPr>
          <w:trHeight w:val="759"/>
        </w:trPr>
        <w:tc>
          <w:tcPr>
            <w:tcW w:w="5199" w:type="dxa"/>
            <w:tcBorders>
              <w:top w:val="nil"/>
              <w:bottom w:val="single" w:sz="4" w:space="0" w:color="FFFFFF"/>
            </w:tcBorders>
          </w:tcPr>
          <w:p w:rsidR="00551FBD" w:rsidRDefault="00551F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Прощай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школа!».</w:t>
            </w:r>
          </w:p>
        </w:tc>
        <w:tc>
          <w:tcPr>
            <w:tcW w:w="1716" w:type="dxa"/>
            <w:tcBorders>
              <w:top w:val="nil"/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before="31"/>
              <w:ind w:left="55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83" w:type="dxa"/>
            <w:tcBorders>
              <w:top w:val="nil"/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before="31"/>
              <w:ind w:left="676" w:right="667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460" w:type="dxa"/>
            <w:tcBorders>
              <w:top w:val="nil"/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before="31"/>
              <w:ind w:left="107" w:right="4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6948170</wp:posOffset>
                </wp:positionV>
                <wp:extent cx="9378950" cy="12065"/>
                <wp:effectExtent l="0" t="0" r="0" b="0"/>
                <wp:wrapNone/>
                <wp:docPr id="6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169F3" id="Rectangle 30" o:spid="_x0000_s1026" style="position:absolute;margin-left:51.7pt;margin-top:547.1pt;width:738.5pt;height:.9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" stroked="f">
                <w10:wrap anchorx="page" anchory="page"/>
              </v:rect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920" w:bottom="880" w:left="920" w:header="0" w:footer="63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3036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lastRenderedPageBreak/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551FBD" w:rsidRDefault="008C511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14"/>
              </w:numPr>
              <w:tabs>
                <w:tab w:val="left" w:pos="1105"/>
              </w:tabs>
              <w:spacing w:line="320" w:lineRule="exact"/>
              <w:ind w:hanging="287"/>
              <w:rPr>
                <w:sz w:val="28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551FBD" w:rsidRDefault="008C5111">
            <w:pPr>
              <w:pStyle w:val="TableParagraph"/>
              <w:numPr>
                <w:ilvl w:val="0"/>
                <w:numId w:val="114"/>
              </w:numPr>
              <w:tabs>
                <w:tab w:val="left" w:pos="1105"/>
              </w:tabs>
              <w:spacing w:before="197" w:line="235" w:lineRule="auto"/>
              <w:ind w:left="110" w:right="592" w:firstLine="708"/>
              <w:rPr>
                <w:sz w:val="28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(1924-2001)</w:t>
            </w:r>
          </w:p>
          <w:p w:rsidR="00551FBD" w:rsidRDefault="008C5111">
            <w:pPr>
              <w:pStyle w:val="TableParagraph"/>
              <w:numPr>
                <w:ilvl w:val="0"/>
                <w:numId w:val="114"/>
              </w:numPr>
              <w:tabs>
                <w:tab w:val="left" w:pos="1165"/>
              </w:tabs>
              <w:spacing w:before="198"/>
              <w:ind w:left="1164" w:hanging="347"/>
              <w:rPr>
                <w:sz w:val="28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1" w:lineRule="exact"/>
              <w:ind w:left="701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318" w:right="1305" w:firstLine="28"/>
              <w:jc w:val="both"/>
              <w:rPr>
                <w:sz w:val="24"/>
              </w:rPr>
            </w:pPr>
            <w:r>
              <w:rPr>
                <w:sz w:val="24"/>
              </w:rPr>
              <w:t>1мая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9мая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51FBD" w:rsidRDefault="008C5111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51FBD">
        <w:trPr>
          <w:trHeight w:val="827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612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51FBD">
        <w:trPr>
          <w:trHeight w:val="278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551FBD">
        <w:trPr>
          <w:trHeight w:val="1656"/>
        </w:trPr>
        <w:tc>
          <w:tcPr>
            <w:tcW w:w="5199" w:type="dxa"/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51FBD" w:rsidRDefault="008C5111" w:rsidP="004E44DC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51FBD">
        <w:trPr>
          <w:trHeight w:val="827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614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551FBD">
        <w:trPr>
          <w:trHeight w:val="1104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 «Персональная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601"/>
              <w:rPr>
                <w:sz w:val="24"/>
              </w:rPr>
            </w:pPr>
            <w:r>
              <w:rPr>
                <w:sz w:val="24"/>
              </w:rPr>
              <w:t>Совет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  <w:p w:rsidR="00551FBD" w:rsidRDefault="008C511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6" w:lineRule="exact"/>
              <w:ind w:left="110" w:right="981"/>
              <w:rPr>
                <w:sz w:val="24"/>
              </w:rPr>
            </w:pPr>
            <w:r>
              <w:rPr>
                <w:sz w:val="24"/>
              </w:rPr>
              <w:t>«Поздравляем!»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 рождения)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278"/>
        </w:trPr>
        <w:tc>
          <w:tcPr>
            <w:tcW w:w="5199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стена)</w:t>
            </w:r>
          </w:p>
        </w:tc>
        <w:tc>
          <w:tcPr>
            <w:tcW w:w="1716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  <w:tcBorders>
              <w:bottom w:val="single" w:sz="4" w:space="0" w:color="FFFFFF"/>
            </w:tcBorders>
          </w:tcPr>
          <w:p w:rsidR="00551FBD" w:rsidRDefault="00551FBD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</w:tbl>
    <w:p w:rsidR="00551FBD" w:rsidRDefault="0053299D">
      <w:pPr>
        <w:spacing w:line="180" w:lineRule="exact"/>
        <w:ind w:left="572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-6350</wp:posOffset>
                </wp:positionV>
                <wp:extent cx="9378950" cy="12065"/>
                <wp:effectExtent l="0" t="0" r="0" b="0"/>
                <wp:wrapNone/>
                <wp:docPr id="6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A4D34" id="Rectangle 29" o:spid="_x0000_s1026" style="position:absolute;margin-left:51.7pt;margin-top:-.5pt;width:738.5pt;height:.9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mUew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" stroked="f">
                <w10:wrap anchorx="page"/>
              </v:rect>
            </w:pict>
          </mc:Fallback>
        </mc:AlternateContent>
      </w:r>
      <w:r w:rsidR="008C5111">
        <w:rPr>
          <w:rFonts w:ascii="Calibri"/>
          <w:color w:val="000009"/>
          <w:sz w:val="18"/>
        </w:rPr>
        <w:t>1.</w:t>
      </w:r>
    </w:p>
    <w:p w:rsidR="00551FBD" w:rsidRDefault="00551FBD">
      <w:pPr>
        <w:spacing w:line="180" w:lineRule="exact"/>
        <w:rPr>
          <w:rFonts w:ascii="Calibri"/>
          <w:sz w:val="18"/>
        </w:rPr>
        <w:sectPr w:rsidR="00551FBD">
          <w:footerReference w:type="default" r:id="rId19"/>
          <w:pgSz w:w="16840" w:h="11910" w:orient="landscape"/>
          <w:pgMar w:top="880" w:right="92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1103"/>
        </w:trPr>
        <w:tc>
          <w:tcPr>
            <w:tcW w:w="5199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716" w:type="dxa"/>
          </w:tcPr>
          <w:p w:rsidR="00551FBD" w:rsidRDefault="00551FBD">
            <w:pPr>
              <w:pStyle w:val="TableParagraph"/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</w:pP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>
              <w:rPr>
                <w:spacing w:val="-57"/>
                <w:sz w:val="24"/>
              </w:rPr>
              <w:t xml:space="preserve"> </w:t>
            </w: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физ.культуры</w:t>
            </w:r>
            <w:proofErr w:type="spellEnd"/>
            <w:proofErr w:type="gramEnd"/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Ответственный за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27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611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театральных постановок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70" w:lineRule="atLeast"/>
              <w:ind w:left="107" w:right="6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Инсталляция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ind w:left="107" w:right="2316"/>
              <w:rPr>
                <w:sz w:val="24"/>
              </w:rPr>
            </w:pP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школы/класса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8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1379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18.09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  <w:p w:rsidR="00551FBD" w:rsidRDefault="00551FBD" w:rsidP="004E44D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51FBD">
        <w:trPr>
          <w:trHeight w:val="278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9" w:lineRule="exact"/>
              <w:ind w:left="2056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84"/>
              <w:rPr>
                <w:sz w:val="24"/>
              </w:rPr>
            </w:pPr>
            <w:r>
              <w:rPr>
                <w:sz w:val="24"/>
              </w:rPr>
              <w:t>Конкурс «Лучший проект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26.10</w:t>
            </w:r>
          </w:p>
        </w:tc>
        <w:tc>
          <w:tcPr>
            <w:tcW w:w="4460" w:type="dxa"/>
          </w:tcPr>
          <w:p w:rsidR="004E44DC" w:rsidRDefault="008C5111" w:rsidP="004E44DC">
            <w:pPr>
              <w:pStyle w:val="TableParagraph"/>
              <w:ind w:left="107" w:right="188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8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1113"/>
        </w:trPr>
        <w:tc>
          <w:tcPr>
            <w:tcW w:w="5199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 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716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60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ind w:left="107" w:right="1875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дизайн-бюро</w:t>
            </w:r>
          </w:p>
          <w:p w:rsidR="00551FBD" w:rsidRDefault="008C5111">
            <w:pPr>
              <w:pStyle w:val="TableParagraph"/>
              <w:spacing w:line="276" w:lineRule="exact"/>
              <w:ind w:left="107" w:righ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86240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6961505</wp:posOffset>
                </wp:positionV>
                <wp:extent cx="9378950" cy="12065"/>
                <wp:effectExtent l="0" t="0" r="0" b="0"/>
                <wp:wrapNone/>
                <wp:docPr id="6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50FA6" id="Rectangle 28" o:spid="_x0000_s1026" style="position:absolute;margin-left:51.7pt;margin-top:548.15pt;width:738.5pt;height:.95pt;z-index:-259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RDfA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footerReference w:type="default" r:id="rId20"/>
          <w:pgSz w:w="16840" w:h="11910" w:orient="landscape"/>
          <w:pgMar w:top="880" w:right="920" w:bottom="840" w:left="920" w:header="0" w:footer="65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88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дизайн-бюро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7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4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1380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Масленица – до 05.02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– до 12.02</w:t>
            </w:r>
          </w:p>
          <w:p w:rsidR="00551FBD" w:rsidRDefault="008C5111">
            <w:pPr>
              <w:pStyle w:val="TableParagraph"/>
              <w:spacing w:line="270" w:lineRule="atLeast"/>
              <w:ind w:left="110" w:right="296"/>
              <w:rPr>
                <w:sz w:val="24"/>
              </w:rPr>
            </w:pPr>
            <w:r>
              <w:rPr>
                <w:sz w:val="24"/>
              </w:rPr>
              <w:t>Неделя детской книги –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01.03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4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551FBD">
        <w:trPr>
          <w:trHeight w:val="1104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ind w:left="110" w:right="587"/>
              <w:rPr>
                <w:sz w:val="24"/>
              </w:rPr>
            </w:pPr>
            <w:r>
              <w:rPr>
                <w:sz w:val="24"/>
              </w:rPr>
              <w:t>День Победы – до 07.04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Последний звонок 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26.04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Ввыставка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7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51FBD">
        <w:trPr>
          <w:trHeight w:val="278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8" w:lineRule="exact"/>
              <w:ind w:left="2056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8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25.05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7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26.10</w:t>
            </w:r>
          </w:p>
        </w:tc>
        <w:tc>
          <w:tcPr>
            <w:tcW w:w="4460" w:type="dxa"/>
          </w:tcPr>
          <w:p w:rsidR="001C2390" w:rsidRDefault="008C5111" w:rsidP="001C2390">
            <w:pPr>
              <w:pStyle w:val="TableParagraph"/>
              <w:ind w:left="107" w:right="188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3"/>
              <w:rPr>
                <w:rFonts w:ascii="Calibri"/>
              </w:rPr>
            </w:pPr>
          </w:p>
          <w:p w:rsidR="00551FBD" w:rsidRDefault="008C5111">
            <w:pPr>
              <w:pStyle w:val="TableParagraph"/>
              <w:spacing w:before="1"/>
              <w:ind w:left="3614" w:right="3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</w:tbl>
    <w:p w:rsidR="00551FBD" w:rsidRDefault="00551FBD">
      <w:pPr>
        <w:jc w:val="center"/>
        <w:rPr>
          <w:sz w:val="24"/>
        </w:rPr>
        <w:sectPr w:rsidR="00551FBD">
          <w:pgSz w:w="16840" w:h="11910" w:orient="landscape"/>
          <w:pgMar w:top="880" w:right="920" w:bottom="880" w:left="920" w:header="0" w:footer="658" w:gutter="0"/>
          <w:cols w:space="720"/>
        </w:sectPr>
      </w:pPr>
    </w:p>
    <w:p w:rsidR="00551FBD" w:rsidRDefault="0053299D">
      <w:pPr>
        <w:pStyle w:val="a3"/>
        <w:ind w:left="0"/>
        <w:jc w:val="left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562610</wp:posOffset>
                </wp:positionV>
                <wp:extent cx="9253855" cy="6443980"/>
                <wp:effectExtent l="0" t="0" r="0" b="0"/>
                <wp:wrapNone/>
                <wp:docPr id="6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3855" cy="644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47"/>
                              <w:gridCol w:w="1800"/>
                              <w:gridCol w:w="3152"/>
                              <w:gridCol w:w="4461"/>
                            </w:tblGrid>
                            <w:tr w:rsidR="008A400A">
                              <w:trPr>
                                <w:trHeight w:val="1411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146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профессиях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сотрудников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учреждении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Мастерская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удивительных профессий.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before="1"/>
                                    <w:ind w:left="146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Дидактическая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libri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2-4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ind w:left="1094" w:right="10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Сентябрь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before="1"/>
                                    <w:ind w:left="1087" w:right="10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480" w:lineRule="auto"/>
                                    <w:ind w:left="1146" w:right="1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1380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spacing w:line="376" w:lineRule="auto"/>
                                    <w:ind w:left="110" w:right="6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Как проходят вести. Экскурсия на почту.</w:t>
                                  </w:r>
                                  <w:r>
                                    <w:rPr>
                                      <w:color w:val="000009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Виртуальная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«Где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пекут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хлеб?»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4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137" w:right="1129" w:firstLine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Октябрь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неделя</w:t>
                                  </w: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1087" w:right="10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1D7891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70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6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Игра-викторина.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4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5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137" w:right="1129" w:firstLine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Ноябрь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неделя</w:t>
                                  </w: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1087" w:right="10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1D7891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68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963" w:hanging="15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Профориентационная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викторина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профессий»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line="268" w:lineRule="exact"/>
                                    <w:ind w:left="329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137" w:right="112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1D7891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1147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2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Парикмахерская».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Сюжетно-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ролевая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329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137" w:right="1129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Январь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2A3BD5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68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2297" w:right="420" w:hanging="18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«Все</w:t>
                                  </w:r>
                                  <w:r>
                                    <w:rPr>
                                      <w:color w:val="000009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color w:val="000009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хороши</w:t>
                                  </w:r>
                                  <w:r>
                                    <w:rPr>
                                      <w:color w:val="000009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000009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выбирай</w:t>
                                  </w:r>
                                  <w:r>
                                    <w:rPr>
                                      <w:color w:val="000009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000009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вкус!»</w:t>
                                  </w:r>
                                  <w:r>
                                    <w:rPr>
                                      <w:color w:val="000009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Игры.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329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137" w:right="112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Февраль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2A3BD5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70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Строительный</w:t>
                                  </w:r>
                                  <w:r>
                                    <w:rPr>
                                      <w:color w:val="000009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поединок.</w:t>
                                  </w:r>
                                  <w:r>
                                    <w:rPr>
                                      <w:color w:val="000009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Игра-соревнование.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329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ind w:left="1137" w:right="1129" w:firstLine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Март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2A3BD5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71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spacing w:before="1"/>
                                    <w:ind w:left="713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Путешествие</w:t>
                                  </w:r>
                                  <w:r>
                                    <w:rPr>
                                      <w:color w:val="000009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000009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кухонное</w:t>
                                  </w:r>
                                  <w:r>
                                    <w:rPr>
                                      <w:color w:val="000009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производство.</w:t>
                                  </w: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713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9"/>
                                      <w:sz w:val="24"/>
                                    </w:rPr>
                                    <w:t>Экскурсия.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spacing w:before="1"/>
                                    <w:ind w:left="329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 w:rsidP="001C2390">
                                  <w:pPr>
                                    <w:pStyle w:val="TableParagraph"/>
                                    <w:spacing w:line="268" w:lineRule="exact"/>
                                    <w:ind w:left="1086" w:right="10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Апрель</w:t>
                                  </w:r>
                                </w:p>
                                <w:p w:rsidR="008A400A" w:rsidRDefault="008A400A" w:rsidP="001C2390">
                                  <w:pPr>
                                    <w:pStyle w:val="TableParagraph"/>
                                    <w:ind w:left="660" w:right="65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 w:rsidP="001C2390">
                                  <w:r w:rsidRPr="002A3BD5"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68"/>
                              </w:trPr>
                              <w:tc>
                                <w:tcPr>
                                  <w:tcW w:w="5147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9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магазин,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почту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329" w:right="3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090" w:right="10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Май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659" w:right="65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ind w:right="114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880"/>
                              </w:trPr>
                              <w:tc>
                                <w:tcPr>
                                  <w:tcW w:w="14560" w:type="dxa"/>
                                  <w:gridSpan w:val="4"/>
                                  <w:tcBorders>
                                    <w:bottom w:val="single" w:sz="4" w:space="0" w:color="FFFFFF"/>
                                  </w:tcBorders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</w:rPr>
                                  </w:pP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before="1"/>
                                    <w:ind w:left="4549" w:right="454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БЕЗОПАСНОСТЬ</w:t>
                                  </w:r>
                                </w:p>
                              </w:tc>
                            </w:tr>
                          </w:tbl>
                          <w:p w:rsidR="008A400A" w:rsidRDefault="008A400A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56.75pt;margin-top:44.3pt;width:728.65pt;height:507.4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tRcsQIAAKw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47"/>
                        <w:gridCol w:w="1800"/>
                        <w:gridCol w:w="3152"/>
                        <w:gridCol w:w="4461"/>
                      </w:tblGrid>
                      <w:tr w:rsidR="008A400A">
                        <w:trPr>
                          <w:trHeight w:val="1411"/>
                        </w:trPr>
                        <w:tc>
                          <w:tcPr>
                            <w:tcW w:w="5147" w:type="dxa"/>
                          </w:tcPr>
                          <w:p w:rsidR="008A400A" w:rsidRDefault="008A400A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ind w:left="146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профессиях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сотрудников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учреждении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Мастерская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удивительных профессий.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before="1"/>
                              <w:ind w:left="146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Дидактическая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ind w:left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before="8"/>
                              <w:rPr>
                                <w:rFonts w:ascii="Calibri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ind w:left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2-4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>
                            <w:pPr>
                              <w:pStyle w:val="TableParagraph"/>
                              <w:ind w:left="1094" w:right="10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Сентябрь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spacing w:before="1"/>
                              <w:ind w:left="1087" w:right="10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480" w:lineRule="auto"/>
                              <w:ind w:left="1146" w:right="1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1380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spacing w:line="376" w:lineRule="auto"/>
                              <w:ind w:left="110" w:right="67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Как проходят вести. Экскурсия на почту.</w:t>
                            </w:r>
                            <w:r>
                              <w:rPr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Виртуальная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«Где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пекут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хлеб?»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4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  <w:p w:rsidR="008A400A" w:rsidRDefault="008A400A" w:rsidP="001C2390">
                            <w:pPr>
                              <w:pStyle w:val="TableParagraph"/>
                              <w:ind w:left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137" w:right="1129" w:firstLine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Октябрь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неделя</w:t>
                            </w:r>
                          </w:p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1087" w:right="10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1D7891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70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6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Игра-викторина.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4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  <w:p w:rsidR="008A400A" w:rsidRDefault="008A400A" w:rsidP="001C2390">
                            <w:pPr>
                              <w:pStyle w:val="TableParagraph"/>
                              <w:ind w:left="5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137" w:right="1129" w:firstLine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Ноябрь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неделя</w:t>
                            </w:r>
                          </w:p>
                          <w:p w:rsidR="008A400A" w:rsidRDefault="008A400A" w:rsidP="001C2390">
                            <w:pPr>
                              <w:pStyle w:val="TableParagraph"/>
                              <w:ind w:left="1087" w:right="10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1D7891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68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963" w:hanging="15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Профориентационная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викторина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профессий»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line="268" w:lineRule="exact"/>
                              <w:ind w:left="329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137" w:right="1129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1D7891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1147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2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Парикмахерская».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Сюжетно-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ролевая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329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137" w:right="1129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Январь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2A3BD5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68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2297" w:right="420" w:hanging="185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«Все</w:t>
                            </w:r>
                            <w:r>
                              <w:rPr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хороши</w:t>
                            </w: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выбирай</w:t>
                            </w:r>
                            <w:r>
                              <w:rPr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вкус!»</w:t>
                            </w:r>
                            <w:r>
                              <w:rPr>
                                <w:color w:val="000009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Игры.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329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137" w:right="1129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Февраль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2A3BD5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70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2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Строительный</w:t>
                            </w:r>
                            <w:r>
                              <w:rPr>
                                <w:color w:val="00000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поединок.</w:t>
                            </w:r>
                            <w:r>
                              <w:rPr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Игра-соревнование.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ind w:left="329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ind w:left="1137" w:right="1129" w:firstLine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Март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2A3BD5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71"/>
                        </w:trPr>
                        <w:tc>
                          <w:tcPr>
                            <w:tcW w:w="5147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spacing w:before="1"/>
                              <w:ind w:left="713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Путешествие</w:t>
                            </w:r>
                            <w:r>
                              <w:rPr>
                                <w:color w:val="00000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000009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кухонное</w:t>
                            </w:r>
                            <w:r>
                              <w:rPr>
                                <w:color w:val="00000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производство.</w:t>
                            </w:r>
                          </w:p>
                          <w:p w:rsidR="008A400A" w:rsidRDefault="008A400A" w:rsidP="001C2390">
                            <w:pPr>
                              <w:pStyle w:val="TableParagraph"/>
                              <w:ind w:left="713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Экскурсия.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 w:rsidP="001C2390">
                            <w:pPr>
                              <w:pStyle w:val="TableParagraph"/>
                              <w:spacing w:before="1"/>
                              <w:ind w:left="329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 w:rsidP="001C2390">
                            <w:pPr>
                              <w:pStyle w:val="TableParagraph"/>
                              <w:spacing w:line="268" w:lineRule="exact"/>
                              <w:ind w:left="1086" w:right="10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Апрель</w:t>
                            </w:r>
                          </w:p>
                          <w:p w:rsidR="008A400A" w:rsidRDefault="008A400A" w:rsidP="001C2390">
                            <w:pPr>
                              <w:pStyle w:val="TableParagraph"/>
                              <w:ind w:left="660" w:right="65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 w:rsidP="001C2390">
                            <w:r w:rsidRPr="002A3BD5"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68"/>
                        </w:trPr>
                        <w:tc>
                          <w:tcPr>
                            <w:tcW w:w="5147" w:type="dxa"/>
                          </w:tcPr>
                          <w:p w:rsidR="008A400A" w:rsidRDefault="008A400A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ind w:left="9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магазин,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почту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8A400A" w:rsidRDefault="008A400A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sz w:val="21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ind w:left="329" w:right="3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090" w:right="10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Май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ind w:left="659" w:right="65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4461" w:type="dxa"/>
                          </w:tcPr>
                          <w:p w:rsidR="008A400A" w:rsidRDefault="008A400A">
                            <w:pPr>
                              <w:pStyle w:val="TableParagraph"/>
                              <w:ind w:right="114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 w:rsidR="008A400A">
                        <w:trPr>
                          <w:trHeight w:val="880"/>
                        </w:trPr>
                        <w:tc>
                          <w:tcPr>
                            <w:tcW w:w="14560" w:type="dxa"/>
                            <w:gridSpan w:val="4"/>
                            <w:tcBorders>
                              <w:bottom w:val="single" w:sz="4" w:space="0" w:color="FFFFFF"/>
                            </w:tcBorders>
                          </w:tcPr>
                          <w:p w:rsidR="008A400A" w:rsidRDefault="008A400A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</w:rPr>
                            </w:pPr>
                          </w:p>
                          <w:p w:rsidR="008A400A" w:rsidRDefault="008A400A">
                            <w:pPr>
                              <w:pStyle w:val="TableParagraph"/>
                              <w:spacing w:before="1"/>
                              <w:ind w:left="4549" w:right="45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БЕЗОПАСНОСТЬ</w:t>
                            </w:r>
                          </w:p>
                        </w:tc>
                      </w:tr>
                    </w:tbl>
                    <w:p w:rsidR="008A400A" w:rsidRDefault="008A400A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ind w:left="0"/>
        <w:jc w:val="left"/>
        <w:rPr>
          <w:rFonts w:ascii="Calibri"/>
          <w:sz w:val="20"/>
        </w:rPr>
      </w:pPr>
    </w:p>
    <w:p w:rsidR="00551FBD" w:rsidRDefault="00551FBD">
      <w:pPr>
        <w:pStyle w:val="a3"/>
        <w:spacing w:before="5"/>
        <w:ind w:left="0"/>
        <w:jc w:val="left"/>
        <w:rPr>
          <w:rFonts w:ascii="Calibri"/>
          <w:sz w:val="15"/>
        </w:rPr>
      </w:pPr>
    </w:p>
    <w:p w:rsidR="00551FBD" w:rsidRDefault="0053299D">
      <w:pPr>
        <w:spacing w:before="64"/>
        <w:ind w:left="572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86752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-93345</wp:posOffset>
                </wp:positionV>
                <wp:extent cx="9378950" cy="221615"/>
                <wp:effectExtent l="0" t="0" r="0" b="0"/>
                <wp:wrapNone/>
                <wp:docPr id="6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221615"/>
                        </a:xfrm>
                        <a:custGeom>
                          <a:avLst/>
                          <a:gdLst>
                            <a:gd name="T0" fmla="+- 0 15694 1034"/>
                            <a:gd name="T1" fmla="*/ T0 w 14770"/>
                            <a:gd name="T2" fmla="+- 0 -147 -147"/>
                            <a:gd name="T3" fmla="*/ -147 h 349"/>
                            <a:gd name="T4" fmla="+- 0 1147 1034"/>
                            <a:gd name="T5" fmla="*/ T4 w 14770"/>
                            <a:gd name="T6" fmla="+- 0 -147 -147"/>
                            <a:gd name="T7" fmla="*/ -147 h 349"/>
                            <a:gd name="T8" fmla="+- 0 1147 1034"/>
                            <a:gd name="T9" fmla="*/ T8 w 14770"/>
                            <a:gd name="T10" fmla="+- 0 173 -147"/>
                            <a:gd name="T11" fmla="*/ 173 h 349"/>
                            <a:gd name="T12" fmla="+- 0 15694 1034"/>
                            <a:gd name="T13" fmla="*/ T12 w 14770"/>
                            <a:gd name="T14" fmla="+- 0 173 -147"/>
                            <a:gd name="T15" fmla="*/ 173 h 349"/>
                            <a:gd name="T16" fmla="+- 0 15694 1034"/>
                            <a:gd name="T17" fmla="*/ T16 w 14770"/>
                            <a:gd name="T18" fmla="+- 0 -147 -147"/>
                            <a:gd name="T19" fmla="*/ -147 h 349"/>
                            <a:gd name="T20" fmla="+- 0 15804 1034"/>
                            <a:gd name="T21" fmla="*/ T20 w 14770"/>
                            <a:gd name="T22" fmla="+- 0 183 -147"/>
                            <a:gd name="T23" fmla="*/ 183 h 349"/>
                            <a:gd name="T24" fmla="+- 0 1034 1034"/>
                            <a:gd name="T25" fmla="*/ T24 w 14770"/>
                            <a:gd name="T26" fmla="+- 0 183 -147"/>
                            <a:gd name="T27" fmla="*/ 183 h 349"/>
                            <a:gd name="T28" fmla="+- 0 1034 1034"/>
                            <a:gd name="T29" fmla="*/ T28 w 14770"/>
                            <a:gd name="T30" fmla="+- 0 202 -147"/>
                            <a:gd name="T31" fmla="*/ 202 h 349"/>
                            <a:gd name="T32" fmla="+- 0 15804 1034"/>
                            <a:gd name="T33" fmla="*/ T32 w 14770"/>
                            <a:gd name="T34" fmla="+- 0 202 -147"/>
                            <a:gd name="T35" fmla="*/ 202 h 349"/>
                            <a:gd name="T36" fmla="+- 0 15804 1034"/>
                            <a:gd name="T37" fmla="*/ T36 w 14770"/>
                            <a:gd name="T38" fmla="+- 0 183 -147"/>
                            <a:gd name="T39" fmla="*/ 183 h 3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349">
                              <a:moveTo>
                                <a:pt x="14660" y="0"/>
                              </a:moveTo>
                              <a:lnTo>
                                <a:pt x="113" y="0"/>
                              </a:lnTo>
                              <a:lnTo>
                                <a:pt x="113" y="320"/>
                              </a:lnTo>
                              <a:lnTo>
                                <a:pt x="14660" y="320"/>
                              </a:lnTo>
                              <a:lnTo>
                                <a:pt x="14660" y="0"/>
                              </a:lnTo>
                              <a:close/>
                              <a:moveTo>
                                <a:pt x="14770" y="330"/>
                              </a:moveTo>
                              <a:lnTo>
                                <a:pt x="0" y="330"/>
                              </a:lnTo>
                              <a:lnTo>
                                <a:pt x="0" y="349"/>
                              </a:lnTo>
                              <a:lnTo>
                                <a:pt x="14770" y="349"/>
                              </a:lnTo>
                              <a:lnTo>
                                <a:pt x="14770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2DCA3" id="AutoShape 26" o:spid="_x0000_s1026" style="position:absolute;margin-left:51.7pt;margin-top:-7.35pt;width:738.5pt;height:17.45pt;z-index:-259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70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" path="m14660,l113,r,320l14660,320r,-320xm14770,330l,330r,19l14770,349r,-19xe" stroked="f">
                <v:path arrowok="t" o:connecttype="custom" o:connectlocs="9309100,-93345;71755,-93345;71755,109855;9309100,109855;9309100,-93345;9378950,116205;0,116205;0,128270;9378950,128270;9378950,116205" o:connectangles="0,0,0,0,0,0,0,0,0,0"/>
                <w10:wrap anchorx="page"/>
              </v:shape>
            </w:pict>
          </mc:Fallback>
        </mc:AlternateContent>
      </w:r>
      <w:r w:rsidR="008C5111">
        <w:rPr>
          <w:rFonts w:ascii="Calibri"/>
          <w:color w:val="000009"/>
          <w:sz w:val="18"/>
        </w:rPr>
        <w:t>1.</w:t>
      </w:r>
    </w:p>
    <w:p w:rsidR="00551FBD" w:rsidRDefault="00551FBD">
      <w:pPr>
        <w:rPr>
          <w:rFonts w:ascii="Calibri"/>
          <w:sz w:val="18"/>
        </w:rPr>
        <w:sectPr w:rsidR="00551FBD">
          <w:footerReference w:type="default" r:id="rId21"/>
          <w:pgSz w:w="16840" w:h="11910" w:orient="landscape"/>
          <w:pgMar w:top="880" w:right="92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1800"/>
        <w:gridCol w:w="3152"/>
        <w:gridCol w:w="4461"/>
      </w:tblGrid>
      <w:tr w:rsidR="00551FBD">
        <w:trPr>
          <w:trHeight w:val="1103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727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Коррекционно-воспитательная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379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588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551FBD" w:rsidRDefault="008C511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1658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1C2390">
            <w:pPr>
              <w:pStyle w:val="TableParagraph"/>
              <w:ind w:left="106" w:right="383"/>
              <w:rPr>
                <w:sz w:val="24"/>
              </w:rPr>
            </w:pPr>
            <w:r>
              <w:rPr>
                <w:sz w:val="24"/>
              </w:rPr>
              <w:t>Отв</w:t>
            </w:r>
            <w:r w:rsidR="008C5111">
              <w:rPr>
                <w:sz w:val="24"/>
              </w:rPr>
              <w:t>етственный за безопасность и</w:t>
            </w:r>
            <w:r w:rsidR="008C5111">
              <w:rPr>
                <w:spacing w:val="1"/>
                <w:sz w:val="24"/>
              </w:rPr>
              <w:t xml:space="preserve"> </w:t>
            </w:r>
            <w:r w:rsidR="008C5111">
              <w:rPr>
                <w:sz w:val="24"/>
              </w:rPr>
              <w:t>антитеррористическую защищенность</w:t>
            </w:r>
            <w:r w:rsidR="008C5111">
              <w:rPr>
                <w:spacing w:val="-57"/>
                <w:sz w:val="24"/>
              </w:rPr>
              <w:t xml:space="preserve"> </w:t>
            </w:r>
            <w:r w:rsidR="008C5111">
              <w:rPr>
                <w:sz w:val="24"/>
              </w:rPr>
              <w:t>Советник</w:t>
            </w:r>
            <w:r w:rsidR="008C5111">
              <w:rPr>
                <w:spacing w:val="-3"/>
                <w:sz w:val="24"/>
              </w:rPr>
              <w:t xml:space="preserve"> </w:t>
            </w:r>
            <w:r w:rsidR="008C5111">
              <w:rPr>
                <w:sz w:val="24"/>
              </w:rPr>
              <w:t>по воспитанию</w:t>
            </w:r>
          </w:p>
          <w:p w:rsidR="00551FBD" w:rsidRDefault="008C5111">
            <w:pPr>
              <w:pStyle w:val="TableParagraph"/>
              <w:spacing w:line="270" w:lineRule="atLeast"/>
              <w:ind w:left="106" w:right="3136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104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33" w:firstLine="6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103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103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секции)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33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51FBD" w:rsidRDefault="008C511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</w:tr>
      <w:tr w:rsidR="00551FBD">
        <w:trPr>
          <w:trHeight w:val="871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нации»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51FBD">
        <w:trPr>
          <w:trHeight w:val="868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</w:tbl>
    <w:p w:rsidR="00551FBD" w:rsidRDefault="00551FBD">
      <w:pPr>
        <w:rPr>
          <w:sz w:val="24"/>
        </w:rPr>
        <w:sectPr w:rsidR="00551FBD">
          <w:footerReference w:type="default" r:id="rId22"/>
          <w:pgSz w:w="16840" w:h="11910" w:orient="landscape"/>
          <w:pgMar w:top="880" w:right="920" w:bottom="880" w:left="920" w:header="0" w:footer="685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1800"/>
        <w:gridCol w:w="3152"/>
        <w:gridCol w:w="4461"/>
      </w:tblGrid>
      <w:tr w:rsidR="00551FBD">
        <w:trPr>
          <w:trHeight w:val="871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1083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обзывается,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тот...»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868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праздник-квест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«Богатырская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51FBD">
        <w:trPr>
          <w:trHeight w:val="871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«Олимпийский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лабиринт»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33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51FBD">
        <w:trPr>
          <w:trHeight w:val="868"/>
        </w:trPr>
        <w:tc>
          <w:tcPr>
            <w:tcW w:w="14560" w:type="dxa"/>
            <w:gridSpan w:val="4"/>
          </w:tcPr>
          <w:p w:rsidR="00551FBD" w:rsidRDefault="00551FBD">
            <w:pPr>
              <w:pStyle w:val="TableParagraph"/>
              <w:spacing w:before="3"/>
              <w:rPr>
                <w:rFonts w:ascii="Calibri"/>
              </w:rPr>
            </w:pPr>
          </w:p>
          <w:p w:rsidR="00551FBD" w:rsidRDefault="008C5111">
            <w:pPr>
              <w:pStyle w:val="TableParagraph"/>
              <w:spacing w:before="1"/>
              <w:ind w:left="4549" w:right="4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693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проекты благотворительной,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07" w:right="647" w:firstLine="60"/>
              <w:rPr>
                <w:sz w:val="24"/>
              </w:rPr>
            </w:pPr>
            <w:r>
              <w:rPr>
                <w:sz w:val="24"/>
              </w:rPr>
              <w:t>По согласованию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договоров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4461" w:type="dxa"/>
          </w:tcPr>
          <w:p w:rsidR="00551FBD" w:rsidRDefault="00551F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07" w:right="647" w:firstLine="60"/>
              <w:rPr>
                <w:sz w:val="24"/>
              </w:rPr>
            </w:pPr>
            <w:r>
              <w:rPr>
                <w:sz w:val="24"/>
              </w:rPr>
              <w:t>По согласованию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договоров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4461" w:type="dxa"/>
          </w:tcPr>
          <w:p w:rsidR="00551FBD" w:rsidRDefault="00551F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551FBD">
        <w:trPr>
          <w:trHeight w:val="868"/>
        </w:trPr>
        <w:tc>
          <w:tcPr>
            <w:tcW w:w="14560" w:type="dxa"/>
            <w:gridSpan w:val="4"/>
          </w:tcPr>
          <w:p w:rsidR="00551FBD" w:rsidRDefault="00551FBD">
            <w:pPr>
              <w:pStyle w:val="TableParagraph"/>
              <w:spacing w:before="4"/>
              <w:rPr>
                <w:rFonts w:ascii="Calibri"/>
              </w:rPr>
            </w:pPr>
          </w:p>
          <w:p w:rsidR="00551FBD" w:rsidRDefault="008C5111">
            <w:pPr>
              <w:pStyle w:val="TableParagraph"/>
              <w:ind w:left="4549" w:right="4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</w:tr>
    </w:tbl>
    <w:p w:rsidR="00551FBD" w:rsidRDefault="00551FBD">
      <w:pPr>
        <w:spacing w:line="268" w:lineRule="exact"/>
        <w:rPr>
          <w:sz w:val="24"/>
        </w:rPr>
        <w:sectPr w:rsidR="00551FBD">
          <w:pgSz w:w="16840" w:h="11910" w:orient="landscape"/>
          <w:pgMar w:top="880" w:right="920" w:bottom="880" w:left="920" w:header="0" w:footer="685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1800"/>
        <w:gridCol w:w="3152"/>
        <w:gridCol w:w="4461"/>
      </w:tblGrid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Фото-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поездках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868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 w:rsidP="001C2390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871"/>
        </w:trPr>
        <w:tc>
          <w:tcPr>
            <w:tcW w:w="5147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</w:p>
          <w:p w:rsidR="00551FBD" w:rsidRDefault="008C51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870"/>
        </w:trPr>
        <w:tc>
          <w:tcPr>
            <w:tcW w:w="5147" w:type="dxa"/>
          </w:tcPr>
          <w:p w:rsidR="00551FBD" w:rsidRDefault="008C5111">
            <w:pPr>
              <w:pStyle w:val="TableParagraph"/>
              <w:ind w:left="110" w:right="8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0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</w:tcPr>
          <w:p w:rsidR="00551FBD" w:rsidRDefault="008C5111">
            <w:pPr>
              <w:pStyle w:val="TableParagraph"/>
              <w:ind w:left="106" w:right="17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</w:p>
          <w:p w:rsidR="00551FBD" w:rsidRDefault="008C51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51FBD" w:rsidRDefault="00551FBD">
      <w:pPr>
        <w:rPr>
          <w:sz w:val="24"/>
        </w:rPr>
        <w:sectPr w:rsidR="00551FBD">
          <w:pgSz w:w="16840" w:h="11910" w:orient="landscape"/>
          <w:pgMar w:top="880" w:right="920" w:bottom="880" w:left="920" w:header="0" w:footer="685" w:gutter="0"/>
          <w:cols w:space="720"/>
        </w:sectPr>
      </w:pPr>
    </w:p>
    <w:p w:rsidR="00551FBD" w:rsidRDefault="008C5111">
      <w:pPr>
        <w:pStyle w:val="2"/>
        <w:numPr>
          <w:ilvl w:val="1"/>
          <w:numId w:val="128"/>
        </w:numPr>
        <w:tabs>
          <w:tab w:val="left" w:pos="2611"/>
        </w:tabs>
        <w:spacing w:before="71" w:line="240" w:lineRule="auto"/>
        <w:ind w:left="3857" w:right="1966" w:hanging="1667"/>
        <w:jc w:val="both"/>
      </w:pPr>
      <w:r>
        <w:lastRenderedPageBreak/>
        <w:t>Система специальных условий реализации 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551FBD" w:rsidRDefault="008C5111">
      <w:pPr>
        <w:pStyle w:val="a3"/>
        <w:ind w:right="245" w:firstLine="708"/>
      </w:pPr>
      <w:r>
        <w:t>С целью сохранения единого образовательного пространства страны требования к 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40" w:firstLine="70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комфортной коррекционно-развивающей образовательной среды: обеспечивающей высокое качество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обучающихся; гарантирующей охрану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и педагогическим</w:t>
      </w:r>
      <w:r>
        <w:rPr>
          <w:spacing w:val="-3"/>
        </w:rPr>
        <w:t xml:space="preserve"> </w:t>
      </w:r>
      <w:r>
        <w:t>работникам.</w:t>
      </w:r>
    </w:p>
    <w:p w:rsidR="00551FBD" w:rsidRDefault="008C5111">
      <w:pPr>
        <w:pStyle w:val="a3"/>
        <w:ind w:right="250" w:firstLine="708"/>
      </w:pPr>
      <w:r>
        <w:t>В целях обеспечения реализации адаптированной общеобразовательной программы 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возможность: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9" w:firstLine="0"/>
        <w:jc w:val="both"/>
        <w:rPr>
          <w:rFonts w:ascii="Symbol" w:hAnsi="Symbol"/>
        </w:rPr>
      </w:pPr>
      <w:r>
        <w:rPr>
          <w:sz w:val="24"/>
        </w:rPr>
        <w:t>достижения планируемых результатов освоения адаптированной общеобразовательной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7" w:firstLine="0"/>
        <w:jc w:val="both"/>
        <w:rPr>
          <w:rFonts w:ascii="Symbol" w:hAnsi="Symbol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осуществление общественно-полезной деятельности, в том числе социальной 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2" w:firstLine="0"/>
        <w:jc w:val="both"/>
        <w:rPr>
          <w:rFonts w:ascii="Symbol" w:hAnsi="Symbol"/>
        </w:rPr>
      </w:pP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 ограничений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jc w:val="both"/>
        <w:rPr>
          <w:rFonts w:ascii="Symbol" w:hAnsi="Symbol"/>
        </w:rPr>
      </w:pP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4" w:firstLine="0"/>
        <w:jc w:val="both"/>
        <w:rPr>
          <w:rFonts w:ascii="Symbol" w:hAnsi="Symbol"/>
        </w:rPr>
      </w:pPr>
      <w:r>
        <w:rPr>
          <w:sz w:val="24"/>
        </w:rPr>
        <w:t>участия обучающихся, их родителей (законных представителей),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8" w:firstLine="0"/>
        <w:jc w:val="both"/>
        <w:rPr>
          <w:rFonts w:ascii="Symbol" w:hAnsi="Symbol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 обучающихся и их родителей (законных представителей), спецификой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9" w:firstLine="0"/>
        <w:jc w:val="both"/>
        <w:rPr>
          <w:rFonts w:ascii="Symbol" w:hAnsi="Symbol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2" w:firstLine="0"/>
        <w:jc w:val="both"/>
        <w:rPr>
          <w:rFonts w:ascii="Symbol" w:hAnsi="Symbol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9" w:firstLine="0"/>
        <w:jc w:val="both"/>
        <w:rPr>
          <w:rFonts w:ascii="Symbol" w:hAnsi="Symbol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 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финансирования.</w:t>
      </w:r>
    </w:p>
    <w:p w:rsidR="00551FBD" w:rsidRDefault="008C5111">
      <w:pPr>
        <w:pStyle w:val="a3"/>
        <w:ind w:right="246" w:firstLine="708"/>
      </w:pP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rPr>
          <w:b/>
          <w:i/>
        </w:rPr>
        <w:t>необходимым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3" w:firstLine="0"/>
        <w:rPr>
          <w:rFonts w:ascii="Symbol" w:hAnsi="Symbol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9" w:firstLine="0"/>
        <w:rPr>
          <w:rFonts w:ascii="Symbol" w:hAnsi="Symbol"/>
        </w:rPr>
      </w:pPr>
      <w:r>
        <w:rPr>
          <w:sz w:val="24"/>
        </w:rPr>
        <w:t>практическая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жизненными компетенциями;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  <w:tab w:val="left" w:pos="2280"/>
          <w:tab w:val="left" w:pos="6147"/>
          <w:tab w:val="left" w:pos="7982"/>
          <w:tab w:val="left" w:pos="10031"/>
        </w:tabs>
        <w:ind w:right="244" w:firstLine="0"/>
        <w:rPr>
          <w:rFonts w:ascii="Symbol" w:hAnsi="Symbol"/>
        </w:rPr>
      </w:pPr>
      <w:r>
        <w:rPr>
          <w:sz w:val="24"/>
        </w:rPr>
        <w:t>организация</w:t>
      </w:r>
      <w:r>
        <w:rPr>
          <w:sz w:val="24"/>
        </w:rPr>
        <w:tab/>
        <w:t>медико-психолого-педагогического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rPr>
          <w:rFonts w:ascii="Symbol" w:hAnsi="Symbol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отсталостью.</w:t>
      </w:r>
    </w:p>
    <w:p w:rsidR="00551FBD" w:rsidRDefault="008C5111">
      <w:pPr>
        <w:pStyle w:val="a3"/>
        <w:tabs>
          <w:tab w:val="left" w:pos="1551"/>
          <w:tab w:val="left" w:pos="2785"/>
          <w:tab w:val="left" w:pos="4801"/>
          <w:tab w:val="left" w:pos="6641"/>
          <w:tab w:val="left" w:pos="7601"/>
          <w:tab w:val="left" w:pos="9565"/>
        </w:tabs>
        <w:ind w:right="244" w:firstLine="708"/>
        <w:jc w:val="left"/>
      </w:pPr>
      <w:r>
        <w:t>К</w:t>
      </w:r>
      <w:r>
        <w:tab/>
        <w:t>условиям,</w:t>
      </w:r>
      <w:r>
        <w:tab/>
        <w:t>обеспечивающим</w:t>
      </w:r>
      <w:r>
        <w:tab/>
        <w:t>удовлетворение</w:t>
      </w:r>
      <w:r>
        <w:tab/>
      </w:r>
      <w:r>
        <w:rPr>
          <w:b/>
          <w:i/>
        </w:rPr>
        <w:t>особых</w:t>
      </w:r>
      <w:r>
        <w:rPr>
          <w:b/>
          <w:i/>
        </w:rPr>
        <w:tab/>
      </w:r>
      <w:r>
        <w:t>образовательных</w:t>
      </w:r>
      <w:r>
        <w:tab/>
      </w:r>
      <w:r>
        <w:rPr>
          <w:spacing w:val="-1"/>
        </w:rPr>
        <w:t>потребностей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1" w:firstLine="0"/>
        <w:rPr>
          <w:rFonts w:ascii="Symbol" w:hAnsi="Symbol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развития познавательной 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речевой;</w:t>
      </w:r>
    </w:p>
    <w:p w:rsidR="00551FBD" w:rsidRDefault="00551FBD">
      <w:pPr>
        <w:rPr>
          <w:rFonts w:ascii="Symbol" w:hAnsi="Symbol"/>
        </w:rPr>
        <w:sectPr w:rsidR="00551FBD">
          <w:footerReference w:type="default" r:id="rId23"/>
          <w:pgSz w:w="11910" w:h="16840"/>
          <w:pgMar w:top="1040" w:right="320" w:bottom="1060" w:left="380" w:header="0" w:footer="861" w:gutter="0"/>
          <w:pgNumType w:start="153"/>
          <w:cols w:space="720"/>
        </w:sectPr>
      </w:pP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86"/>
        <w:ind w:right="248" w:firstLine="0"/>
        <w:jc w:val="both"/>
        <w:rPr>
          <w:rFonts w:ascii="Symbol" w:hAnsi="Symbol"/>
        </w:rPr>
      </w:pPr>
      <w:r>
        <w:rPr>
          <w:sz w:val="24"/>
        </w:rPr>
        <w:lastRenderedPageBreak/>
        <w:t>постепенность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усложненного.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1"/>
        <w:ind w:right="242" w:firstLine="0"/>
        <w:jc w:val="both"/>
        <w:rPr>
          <w:rFonts w:ascii="Symbol" w:hAnsi="Symbol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естественных и социальных компонентах окружающего мира; 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усложненной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2" w:firstLine="0"/>
        <w:jc w:val="both"/>
        <w:rPr>
          <w:rFonts w:ascii="Symbol" w:hAnsi="Symbol"/>
        </w:rPr>
      </w:pPr>
      <w:proofErr w:type="spellStart"/>
      <w:r>
        <w:rPr>
          <w:sz w:val="24"/>
        </w:rPr>
        <w:t>поэтапность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профессионально-трудовыми.</w:t>
      </w:r>
    </w:p>
    <w:p w:rsidR="00551FBD" w:rsidRDefault="008C5111">
      <w:pPr>
        <w:pStyle w:val="a3"/>
        <w:ind w:right="241" w:firstLine="708"/>
      </w:pPr>
      <w:r>
        <w:t>Создание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способствовать: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2" w:firstLine="0"/>
        <w:jc w:val="both"/>
        <w:rPr>
          <w:rFonts w:ascii="Symbol" w:hAnsi="Symbol"/>
        </w:rPr>
      </w:pP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4" w:firstLine="0"/>
        <w:jc w:val="both"/>
        <w:rPr>
          <w:rFonts w:ascii="Symbol" w:hAnsi="Symbol"/>
        </w:rPr>
      </w:pPr>
      <w:r>
        <w:rPr>
          <w:sz w:val="24"/>
        </w:rPr>
        <w:t>формированию социально-бытовой компетентности обучающихся, способствующей 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3" w:firstLine="0"/>
        <w:jc w:val="both"/>
        <w:rPr>
          <w:rFonts w:ascii="Symbol" w:hAnsi="Symbol"/>
        </w:rPr>
      </w:pP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спортивно-физкультурной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4" w:firstLine="0"/>
        <w:jc w:val="both"/>
        <w:rPr>
          <w:rFonts w:ascii="Symbol" w:hAnsi="Symbol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1"/>
        <w:ind w:right="242" w:firstLine="0"/>
        <w:jc w:val="both"/>
        <w:rPr>
          <w:rFonts w:ascii="Symbol" w:hAnsi="Symbol"/>
        </w:rPr>
      </w:pPr>
      <w:r>
        <w:rPr>
          <w:sz w:val="24"/>
        </w:rPr>
        <w:t>реализации потенциальных возможностей в овладении профессионально-трудовой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spacing w:line="275" w:lineRule="exact"/>
        <w:ind w:left="1252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адаптированной</w:t>
      </w:r>
      <w:r w:rsidR="001C2390"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</w:p>
    <w:p w:rsidR="00551FBD" w:rsidRDefault="008C5111">
      <w:pPr>
        <w:pStyle w:val="a3"/>
        <w:spacing w:line="276" w:lineRule="auto"/>
        <w:ind w:right="348" w:firstLine="566"/>
      </w:pP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 образования обучающимися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отсталостью, представляют собой 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категорией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обучающихся.</w:t>
      </w:r>
    </w:p>
    <w:p w:rsidR="00551FBD" w:rsidRDefault="008C5111">
      <w:pPr>
        <w:pStyle w:val="a3"/>
        <w:spacing w:before="119" w:line="276" w:lineRule="auto"/>
        <w:ind w:right="344" w:firstLine="566"/>
      </w:pPr>
      <w:r>
        <w:rPr>
          <w:color w:val="000009"/>
        </w:rPr>
        <w:t>Интегративным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среды: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обеспечивающей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высокое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образования, его доступность, открытость и привлекательность для обучающихся и всего 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 развитие и воспитание обучающихся; гарантирующей охрану и укрепление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обучающихся;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работникам.</w:t>
      </w:r>
    </w:p>
    <w:p w:rsidR="00551FBD" w:rsidRDefault="008C5111">
      <w:pPr>
        <w:pStyle w:val="a3"/>
        <w:spacing w:before="122" w:line="276" w:lineRule="auto"/>
        <w:ind w:left="572" w:right="348" w:firstLine="550"/>
      </w:pPr>
      <w:r>
        <w:rPr>
          <w:color w:val="000009"/>
        </w:rPr>
        <w:t>В целях обеспечения реализации адаптированной основной образовательной программы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создаваться условия,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обеспечивающие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возможность: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83"/>
        </w:tabs>
        <w:spacing w:before="121" w:line="276" w:lineRule="auto"/>
        <w:ind w:right="355" w:firstLine="0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1030"/>
        </w:tabs>
        <w:spacing w:line="280" w:lineRule="auto"/>
        <w:ind w:right="372" w:firstLine="0"/>
        <w:jc w:val="both"/>
        <w:rPr>
          <w:sz w:val="24"/>
        </w:rPr>
      </w:pP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отсталостью,</w:t>
      </w:r>
      <w:r>
        <w:rPr>
          <w:sz w:val="24"/>
        </w:rPr>
        <w:t xml:space="preserve"> </w:t>
      </w:r>
      <w:r>
        <w:rPr>
          <w:spacing w:val="-1"/>
          <w:sz w:val="24"/>
        </w:rPr>
        <w:t>в том числе со</w:t>
      </w:r>
      <w:r>
        <w:rPr>
          <w:sz w:val="24"/>
        </w:rPr>
        <w:t xml:space="preserve"> </w:t>
      </w:r>
      <w:r>
        <w:rPr>
          <w:spacing w:val="-1"/>
          <w:sz w:val="24"/>
        </w:rPr>
        <w:t>сверстниками,</w:t>
      </w:r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29"/>
          <w:sz w:val="24"/>
        </w:rPr>
        <w:t xml:space="preserve"> </w:t>
      </w:r>
      <w:r>
        <w:rPr>
          <w:sz w:val="24"/>
        </w:rPr>
        <w:t>здоровья;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57"/>
        </w:tabs>
        <w:spacing w:line="276" w:lineRule="auto"/>
        <w:ind w:right="356" w:firstLine="0"/>
        <w:jc w:val="both"/>
        <w:rPr>
          <w:sz w:val="24"/>
        </w:rPr>
      </w:pP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40"/>
        </w:tabs>
        <w:spacing w:line="278" w:lineRule="auto"/>
        <w:ind w:right="347" w:firstLine="0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разработке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551FBD">
      <w:pPr>
        <w:spacing w:line="278" w:lineRule="auto"/>
        <w:jc w:val="both"/>
        <w:rPr>
          <w:sz w:val="24"/>
        </w:rPr>
        <w:sectPr w:rsidR="00551FBD">
          <w:pgSz w:w="11910" w:h="16840"/>
          <w:pgMar w:top="1020" w:right="320" w:bottom="1100" w:left="380" w:header="0" w:footer="861" w:gutter="0"/>
          <w:cols w:space="720"/>
        </w:sectPr>
      </w:pPr>
    </w:p>
    <w:p w:rsidR="00551FBD" w:rsidRDefault="008C5111">
      <w:pPr>
        <w:pStyle w:val="a5"/>
        <w:numPr>
          <w:ilvl w:val="0"/>
          <w:numId w:val="112"/>
        </w:numPr>
        <w:tabs>
          <w:tab w:val="left" w:pos="919"/>
        </w:tabs>
        <w:spacing w:before="68" w:line="276" w:lineRule="auto"/>
        <w:ind w:right="344" w:firstLine="0"/>
        <w:jc w:val="both"/>
        <w:rPr>
          <w:sz w:val="24"/>
        </w:rPr>
      </w:pPr>
      <w:r>
        <w:rPr>
          <w:sz w:val="24"/>
        </w:rPr>
        <w:lastRenderedPageBreak/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запросами</w:t>
      </w:r>
      <w:r>
        <w:rPr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z w:val="24"/>
        </w:rPr>
        <w:t xml:space="preserve"> </w:t>
      </w:r>
      <w:r>
        <w:rPr>
          <w:spacing w:val="-1"/>
          <w:sz w:val="24"/>
        </w:rPr>
        <w:t>спецификой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57"/>
        </w:tabs>
        <w:spacing w:before="2"/>
        <w:ind w:left="856" w:hanging="181"/>
        <w:jc w:val="both"/>
        <w:rPr>
          <w:sz w:val="24"/>
        </w:rPr>
      </w:pPr>
      <w:r>
        <w:rPr>
          <w:spacing w:val="-1"/>
          <w:sz w:val="24"/>
        </w:rPr>
        <w:t>использования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в образовательном процессе современных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технологий;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33"/>
        </w:tabs>
        <w:spacing w:before="45" w:line="276" w:lineRule="auto"/>
        <w:ind w:right="391" w:firstLine="0"/>
        <w:jc w:val="both"/>
        <w:rPr>
          <w:sz w:val="24"/>
        </w:rPr>
      </w:pPr>
      <w:r>
        <w:rPr>
          <w:sz w:val="24"/>
        </w:rPr>
        <w:t>обновления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3"/>
        <w:spacing w:line="276" w:lineRule="auto"/>
        <w:ind w:left="680" w:right="241" w:firstLine="154"/>
        <w:jc w:val="left"/>
      </w:pPr>
      <w:r>
        <w:rPr>
          <w:color w:val="000009"/>
        </w:rPr>
        <w:t>- эффективного управления образовательной организацией с использованием информационно-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коммуникационных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технологий,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современных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механизмов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финансирования.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условиям,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необходимым для удовлетворения особых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 общих для 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ОВЗ,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отсталостью,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относятся: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40"/>
        </w:tabs>
        <w:spacing w:before="119" w:line="278" w:lineRule="auto"/>
        <w:ind w:right="363" w:firstLine="0"/>
        <w:jc w:val="both"/>
        <w:rPr>
          <w:sz w:val="24"/>
        </w:rPr>
      </w:pPr>
      <w:r>
        <w:rPr>
          <w:sz w:val="24"/>
        </w:rPr>
        <w:t>осуществление целенаправленной коррекционной работы в процессе освоении обучающимися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50"/>
        </w:tabs>
        <w:spacing w:line="278" w:lineRule="auto"/>
        <w:ind w:right="363" w:firstLine="0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жизненными</w:t>
      </w:r>
      <w:r w:rsidR="001C2390">
        <w:rPr>
          <w:sz w:val="24"/>
        </w:rPr>
        <w:t xml:space="preserve"> </w:t>
      </w:r>
      <w:r>
        <w:rPr>
          <w:sz w:val="24"/>
        </w:rPr>
        <w:t>компетенциями;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919"/>
        </w:tabs>
        <w:spacing w:line="280" w:lineRule="auto"/>
        <w:ind w:right="353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57"/>
        </w:tabs>
        <w:spacing w:before="35" w:line="276" w:lineRule="auto"/>
        <w:ind w:right="355" w:firstLine="0"/>
        <w:jc w:val="both"/>
        <w:rPr>
          <w:sz w:val="24"/>
        </w:rPr>
      </w:pPr>
      <w:r>
        <w:rPr>
          <w:sz w:val="24"/>
        </w:rPr>
        <w:t>организация предметно-практической деятельности, как основы развития познавательной 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речевой;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постепенность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действительности,</w:t>
      </w:r>
    </w:p>
    <w:p w:rsidR="00551FBD" w:rsidRDefault="008C5111">
      <w:pPr>
        <w:pStyle w:val="a5"/>
        <w:numPr>
          <w:ilvl w:val="0"/>
          <w:numId w:val="112"/>
        </w:numPr>
        <w:tabs>
          <w:tab w:val="left" w:pos="857"/>
        </w:tabs>
        <w:spacing w:before="44" w:line="276" w:lineRule="auto"/>
        <w:ind w:right="342" w:firstLine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 в 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усложненной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8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3"/>
        <w:spacing w:before="52" w:line="280" w:lineRule="auto"/>
        <w:ind w:right="929" w:firstLine="511"/>
      </w:pPr>
      <w:r>
        <w:t>-</w:t>
      </w:r>
      <w:r>
        <w:rPr>
          <w:spacing w:val="15"/>
        </w:rPr>
        <w:t xml:space="preserve"> </w:t>
      </w:r>
      <w:proofErr w:type="spellStart"/>
      <w:r>
        <w:t>поэтапность</w:t>
      </w:r>
      <w:proofErr w:type="spellEnd"/>
      <w:r>
        <w:rPr>
          <w:spacing w:val="-7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трудовыми</w:t>
      </w:r>
      <w:r>
        <w:rPr>
          <w:spacing w:val="-7"/>
        </w:rPr>
        <w:t xml:space="preserve"> </w:t>
      </w:r>
      <w:r>
        <w:t>навыками,</w:t>
      </w:r>
      <w:r>
        <w:rPr>
          <w:spacing w:val="-6"/>
        </w:rPr>
        <w:t xml:space="preserve"> </w:t>
      </w:r>
      <w:r>
        <w:t>начиная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социально-бытовых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заканчивая</w:t>
      </w:r>
      <w:r>
        <w:rPr>
          <w:spacing w:val="-32"/>
        </w:rPr>
        <w:t xml:space="preserve"> </w:t>
      </w:r>
      <w:r>
        <w:t>профессионально-трудовыми.</w:t>
      </w:r>
    </w:p>
    <w:p w:rsidR="00551FBD" w:rsidRDefault="008C5111">
      <w:pPr>
        <w:pStyle w:val="a3"/>
        <w:spacing w:line="280" w:lineRule="auto"/>
        <w:ind w:left="873" w:right="1535" w:firstLine="660"/>
      </w:pP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 образования обучающихся с умственной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способствовать:</w:t>
      </w:r>
    </w:p>
    <w:p w:rsidR="00551FBD" w:rsidRDefault="008C5111">
      <w:pPr>
        <w:pStyle w:val="a5"/>
        <w:numPr>
          <w:ilvl w:val="1"/>
          <w:numId w:val="113"/>
        </w:numPr>
        <w:tabs>
          <w:tab w:val="left" w:pos="2128"/>
          <w:tab w:val="left" w:pos="2129"/>
        </w:tabs>
        <w:spacing w:before="110" w:line="276" w:lineRule="auto"/>
        <w:ind w:right="243" w:firstLine="0"/>
        <w:jc w:val="both"/>
        <w:rPr>
          <w:sz w:val="24"/>
        </w:rPr>
      </w:pP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51FBD" w:rsidRDefault="008C5111">
      <w:pPr>
        <w:pStyle w:val="a5"/>
        <w:numPr>
          <w:ilvl w:val="1"/>
          <w:numId w:val="113"/>
        </w:numPr>
        <w:tabs>
          <w:tab w:val="left" w:pos="2219"/>
          <w:tab w:val="left" w:pos="2220"/>
        </w:tabs>
        <w:spacing w:line="278" w:lineRule="auto"/>
        <w:ind w:right="241" w:firstLine="0"/>
        <w:jc w:val="both"/>
        <w:rPr>
          <w:sz w:val="24"/>
        </w:rPr>
      </w:pPr>
      <w:r>
        <w:rPr>
          <w:sz w:val="24"/>
        </w:rPr>
        <w:t>формированию социально-бытовой компетентности обучающихся, способствующей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0"/>
          <w:sz w:val="24"/>
        </w:rPr>
        <w:t xml:space="preserve"> </w:t>
      </w:r>
      <w:r>
        <w:rPr>
          <w:sz w:val="24"/>
        </w:rPr>
        <w:t>качества;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2116"/>
          <w:tab w:val="left" w:pos="2117"/>
        </w:tabs>
        <w:spacing w:line="272" w:lineRule="exact"/>
        <w:ind w:left="2116"/>
        <w:jc w:val="both"/>
        <w:rPr>
          <w:sz w:val="24"/>
        </w:rPr>
      </w:pPr>
      <w:r>
        <w:rPr>
          <w:spacing w:val="-1"/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в повседневной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1"/>
          <w:numId w:val="111"/>
        </w:numPr>
        <w:tabs>
          <w:tab w:val="left" w:pos="2123"/>
          <w:tab w:val="left" w:pos="2124"/>
          <w:tab w:val="left" w:pos="3682"/>
          <w:tab w:val="left" w:pos="4488"/>
          <w:tab w:val="left" w:pos="5699"/>
          <w:tab w:val="left" w:pos="6685"/>
          <w:tab w:val="left" w:pos="8419"/>
          <w:tab w:val="left" w:pos="8870"/>
          <w:tab w:val="left" w:pos="9980"/>
          <w:tab w:val="left" w:pos="10831"/>
        </w:tabs>
        <w:spacing w:before="44" w:line="278" w:lineRule="auto"/>
        <w:ind w:right="244" w:firstLine="0"/>
        <w:rPr>
          <w:sz w:val="24"/>
        </w:rPr>
      </w:pPr>
      <w:r>
        <w:rPr>
          <w:sz w:val="24"/>
        </w:rPr>
        <w:t>расширению</w:t>
      </w:r>
      <w:r>
        <w:rPr>
          <w:sz w:val="24"/>
        </w:rPr>
        <w:tab/>
        <w:t>круга</w:t>
      </w:r>
      <w:r>
        <w:rPr>
          <w:sz w:val="24"/>
        </w:rPr>
        <w:tab/>
        <w:t>общения,</w:t>
      </w:r>
      <w:r>
        <w:rPr>
          <w:sz w:val="24"/>
        </w:rPr>
        <w:tab/>
        <w:t>выходу</w:t>
      </w:r>
      <w:r>
        <w:rPr>
          <w:sz w:val="24"/>
        </w:rPr>
        <w:tab/>
        <w:t>обучающегося</w:t>
      </w:r>
      <w:r>
        <w:rPr>
          <w:sz w:val="24"/>
        </w:rPr>
        <w:tab/>
        <w:t>за</w:t>
      </w:r>
      <w:r>
        <w:rPr>
          <w:sz w:val="24"/>
        </w:rPr>
        <w:tab/>
        <w:t>пределы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1"/>
          <w:numId w:val="111"/>
        </w:numPr>
        <w:tabs>
          <w:tab w:val="left" w:pos="2116"/>
          <w:tab w:val="left" w:pos="2117"/>
        </w:tabs>
        <w:spacing w:line="278" w:lineRule="auto"/>
        <w:ind w:right="238" w:firstLine="0"/>
        <w:rPr>
          <w:sz w:val="24"/>
        </w:rPr>
      </w:pPr>
      <w:r>
        <w:rPr>
          <w:sz w:val="24"/>
        </w:rPr>
        <w:t>раскрытию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2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практической,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художественно-эстетической,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спортивно-</w:t>
      </w:r>
      <w:r>
        <w:rPr>
          <w:sz w:val="24"/>
        </w:rPr>
        <w:t xml:space="preserve"> </w:t>
      </w:r>
      <w:r>
        <w:rPr>
          <w:spacing w:val="-1"/>
          <w:sz w:val="24"/>
        </w:rPr>
        <w:t>физкультурной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111"/>
        </w:numPr>
        <w:tabs>
          <w:tab w:val="left" w:pos="2219"/>
          <w:tab w:val="left" w:pos="2220"/>
        </w:tabs>
        <w:spacing w:line="278" w:lineRule="auto"/>
        <w:ind w:right="246" w:firstLine="0"/>
        <w:rPr>
          <w:sz w:val="24"/>
        </w:rPr>
      </w:pPr>
      <w:r>
        <w:rPr>
          <w:sz w:val="24"/>
        </w:rPr>
        <w:t>развитию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6"/>
          <w:sz w:val="24"/>
        </w:rPr>
        <w:t xml:space="preserve"> </w:t>
      </w:r>
      <w:r>
        <w:rPr>
          <w:sz w:val="24"/>
        </w:rPr>
        <w:t>мире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компонентов;</w:t>
      </w:r>
    </w:p>
    <w:p w:rsidR="00551FBD" w:rsidRDefault="008C5111">
      <w:pPr>
        <w:pStyle w:val="a5"/>
        <w:numPr>
          <w:ilvl w:val="1"/>
          <w:numId w:val="111"/>
        </w:numPr>
        <w:tabs>
          <w:tab w:val="left" w:pos="2145"/>
          <w:tab w:val="left" w:pos="2146"/>
        </w:tabs>
        <w:spacing w:line="276" w:lineRule="auto"/>
        <w:ind w:right="238" w:firstLine="0"/>
        <w:jc w:val="both"/>
        <w:rPr>
          <w:sz w:val="24"/>
        </w:rPr>
      </w:pPr>
      <w:r>
        <w:rPr>
          <w:sz w:val="24"/>
        </w:rPr>
        <w:t>реализации потенциальных возможностей в овладении профессионально-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8C5111">
      <w:pPr>
        <w:pStyle w:val="2"/>
        <w:spacing w:before="7" w:line="240" w:lineRule="auto"/>
        <w:ind w:left="2332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</w:p>
    <w:p w:rsidR="00551FBD" w:rsidRDefault="008C5111">
      <w:pPr>
        <w:pStyle w:val="3"/>
        <w:spacing w:before="49" w:line="240" w:lineRule="auto"/>
        <w:ind w:left="2344"/>
        <w:jc w:val="both"/>
      </w:pPr>
      <w:r>
        <w:t>программы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</w:p>
    <w:p w:rsidR="00551FBD" w:rsidRDefault="00551FBD">
      <w:pPr>
        <w:jc w:val="both"/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p w:rsidR="00551FBD" w:rsidRDefault="008C5111">
      <w:pPr>
        <w:pStyle w:val="a3"/>
        <w:spacing w:before="68" w:line="276" w:lineRule="auto"/>
        <w:ind w:right="241" w:firstLine="828"/>
      </w:pPr>
      <w:r>
        <w:rPr>
          <w:color w:val="000009"/>
        </w:rPr>
        <w:lastRenderedPageBreak/>
        <w:t xml:space="preserve">Учреждение </w:t>
      </w:r>
      <w:r w:rsidR="001C2390">
        <w:rPr>
          <w:color w:val="000009"/>
        </w:rPr>
        <w:t xml:space="preserve">частично </w:t>
      </w:r>
      <w:r>
        <w:rPr>
          <w:color w:val="000009"/>
        </w:rPr>
        <w:t>укомплектовано кадрами, имеющими необходимую квалификацию для решения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задач,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определённых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инновационной профессиональной деятельности.</w:t>
      </w:r>
    </w:p>
    <w:p w:rsidR="00551FBD" w:rsidRDefault="008C5111">
      <w:pPr>
        <w:pStyle w:val="a3"/>
        <w:spacing w:before="122" w:line="276" w:lineRule="auto"/>
        <w:ind w:right="236" w:firstLine="828"/>
      </w:pPr>
      <w:r>
        <w:rPr>
          <w:color w:val="000009"/>
        </w:rPr>
        <w:t>При разработке должностных инструкций, содержащих конкретный перечень должностных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 работников с учётом особенностей организации труда и управления, а также прав,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основывались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квалификационном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должностей руководителей, специалистов и служащих (раздел «Квалификационные 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образования»).</w:t>
      </w:r>
    </w:p>
    <w:p w:rsidR="00551FBD" w:rsidRDefault="008C5111">
      <w:pPr>
        <w:pStyle w:val="a3"/>
        <w:spacing w:before="121" w:line="276" w:lineRule="auto"/>
        <w:ind w:right="239" w:firstLine="828"/>
      </w:pPr>
      <w:r>
        <w:rPr>
          <w:color w:val="000009"/>
        </w:rPr>
        <w:t>Образовательное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укомплектовано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пищеблока,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техническим,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вспомогательным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персоналом.</w:t>
      </w:r>
    </w:p>
    <w:p w:rsidR="00551FBD" w:rsidRDefault="008C5111">
      <w:pPr>
        <w:pStyle w:val="a3"/>
        <w:spacing w:before="119"/>
        <w:ind w:left="1300"/>
      </w:pPr>
      <w:r>
        <w:rPr>
          <w:color w:val="000009"/>
        </w:rPr>
        <w:t>Описание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кадровых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реализовано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таблице.</w:t>
      </w:r>
    </w:p>
    <w:p w:rsidR="00551FBD" w:rsidRDefault="008C5111">
      <w:pPr>
        <w:pStyle w:val="2"/>
        <w:spacing w:before="166" w:after="6" w:line="240" w:lineRule="auto"/>
        <w:ind w:left="61" w:right="486"/>
        <w:jc w:val="center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451"/>
        <w:gridCol w:w="1042"/>
        <w:gridCol w:w="2977"/>
        <w:gridCol w:w="1421"/>
      </w:tblGrid>
      <w:tr w:rsidR="00551FBD">
        <w:trPr>
          <w:trHeight w:val="616"/>
        </w:trPr>
        <w:tc>
          <w:tcPr>
            <w:tcW w:w="1908" w:type="dxa"/>
            <w:vMerge w:val="restart"/>
          </w:tcPr>
          <w:p w:rsidR="00551FBD" w:rsidRDefault="008C5111">
            <w:pPr>
              <w:pStyle w:val="TableParagraph"/>
              <w:spacing w:line="270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451" w:type="dxa"/>
            <w:vMerge w:val="restart"/>
          </w:tcPr>
          <w:p w:rsidR="00551FBD" w:rsidRDefault="008C5111">
            <w:pPr>
              <w:pStyle w:val="TableParagraph"/>
              <w:ind w:left="552" w:right="452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1042" w:type="dxa"/>
            <w:vMerge w:val="restart"/>
          </w:tcPr>
          <w:p w:rsidR="00551FBD" w:rsidRDefault="008C5111">
            <w:pPr>
              <w:pStyle w:val="TableParagraph"/>
              <w:ind w:left="77" w:right="63" w:hanging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ков в</w:t>
            </w:r>
          </w:p>
          <w:p w:rsidR="00551FBD" w:rsidRDefault="008C5111">
            <w:pPr>
              <w:pStyle w:val="TableParagraph"/>
              <w:ind w:left="67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  <w:p w:rsidR="00551FBD" w:rsidRDefault="008C5111">
            <w:pPr>
              <w:pStyle w:val="TableParagraph"/>
              <w:ind w:left="69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(требует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имее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4398" w:type="dxa"/>
            <w:gridSpan w:val="2"/>
          </w:tcPr>
          <w:p w:rsidR="00551FBD" w:rsidRDefault="008C5111">
            <w:pPr>
              <w:pStyle w:val="TableParagraph"/>
              <w:ind w:left="2139" w:right="76" w:hanging="180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551FBD">
        <w:trPr>
          <w:trHeight w:val="1379"/>
        </w:trPr>
        <w:tc>
          <w:tcPr>
            <w:tcW w:w="1908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220" w:right="189" w:firstLine="26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уровню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квалификации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spacing w:line="237" w:lineRule="auto"/>
              <w:ind w:left="218" w:righ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кий</w:t>
            </w:r>
          </w:p>
        </w:tc>
      </w:tr>
      <w:tr w:rsidR="00551FBD">
        <w:trPr>
          <w:trHeight w:val="2210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183" w:hanging="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учреждения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478" w:hanging="2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образовательную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551FBD" w:rsidRDefault="008C511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042" w:type="dxa"/>
          </w:tcPr>
          <w:p w:rsidR="00551FBD" w:rsidRDefault="008C5111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115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272"/>
        </w:trPr>
        <w:tc>
          <w:tcPr>
            <w:tcW w:w="1908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53" w:lineRule="exact"/>
              <w:ind w:left="-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451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53" w:lineRule="exact"/>
              <w:ind w:left="-15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042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421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53" w:lineRule="exact"/>
              <w:ind w:left="-15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551FBD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  <w:r w:rsidR="001C2390">
              <w:rPr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</w:t>
            </w:r>
            <w:proofErr w:type="spellEnd"/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551FBD" w:rsidP="001C2390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альное</w:t>
            </w:r>
            <w:proofErr w:type="spellEnd"/>
          </w:p>
        </w:tc>
      </w:tr>
      <w:tr w:rsidR="00551FBD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5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76"/>
        </w:trPr>
        <w:tc>
          <w:tcPr>
            <w:tcW w:w="1908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499"/>
        </w:trPr>
        <w:tc>
          <w:tcPr>
            <w:tcW w:w="1908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2451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1042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1421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</w:tr>
    </w:tbl>
    <w:p w:rsidR="00551FBD" w:rsidRDefault="00551FBD">
      <w:pPr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451"/>
        <w:gridCol w:w="1042"/>
        <w:gridCol w:w="2977"/>
        <w:gridCol w:w="1421"/>
      </w:tblGrid>
      <w:tr w:rsidR="00551FBD">
        <w:trPr>
          <w:trHeight w:val="6168"/>
        </w:trPr>
        <w:tc>
          <w:tcPr>
            <w:tcW w:w="1908" w:type="dxa"/>
          </w:tcPr>
          <w:p w:rsidR="00551FBD" w:rsidRDefault="001C2390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Зам. директора по методической работе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663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  <w:p w:rsidR="00551FBD" w:rsidRDefault="008C5111">
            <w:pPr>
              <w:pStyle w:val="TableParagraph"/>
              <w:ind w:left="4" w:right="472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</w:p>
          <w:p w:rsidR="00551FBD" w:rsidRDefault="008C5111">
            <w:pPr>
              <w:pStyle w:val="TableParagraph"/>
              <w:ind w:left="4" w:right="167"/>
              <w:rPr>
                <w:sz w:val="24"/>
              </w:rPr>
            </w:pPr>
            <w:r>
              <w:rPr>
                <w:spacing w:val="-1"/>
                <w:sz w:val="24"/>
              </w:rPr>
              <w:t>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 перечней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042" w:type="dxa"/>
          </w:tcPr>
          <w:p w:rsidR="00551FBD" w:rsidRDefault="008C5111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234" w:hanging="2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3866"/>
        </w:trPr>
        <w:tc>
          <w:tcPr>
            <w:tcW w:w="1908" w:type="dxa"/>
          </w:tcPr>
          <w:p w:rsidR="00551FBD" w:rsidRDefault="008C5111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342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042" w:type="dxa"/>
          </w:tcPr>
          <w:p w:rsidR="00551FBD" w:rsidRDefault="008C5111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115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51FBD" w:rsidRDefault="008C5111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«Образование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области,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551FBD" w:rsidRDefault="00551FBD">
      <w:pPr>
        <w:rPr>
          <w:sz w:val="24"/>
        </w:rPr>
        <w:sectPr w:rsidR="00551FBD">
          <w:pgSz w:w="11910" w:h="16840"/>
          <w:pgMar w:top="1120" w:right="320" w:bottom="1120" w:left="380" w:header="0" w:footer="861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451"/>
        <w:gridCol w:w="1042"/>
        <w:gridCol w:w="2977"/>
        <w:gridCol w:w="1421"/>
      </w:tblGrid>
      <w:tr w:rsidR="00551FBD">
        <w:trPr>
          <w:trHeight w:val="7179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538" w:hanging="20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</w:t>
            </w:r>
            <w:r w:rsidR="004B2152">
              <w:rPr>
                <w:sz w:val="24"/>
              </w:rPr>
              <w:t xml:space="preserve"> ГПД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167" w:hanging="20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51FBD" w:rsidRDefault="008C5111">
            <w:pPr>
              <w:pStyle w:val="TableParagraph"/>
              <w:ind w:left="4" w:right="44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 мероприятия.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1042" w:type="dxa"/>
          </w:tcPr>
          <w:p w:rsidR="00551FBD" w:rsidRDefault="008C5111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115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51FBD" w:rsidRDefault="008C5111">
            <w:pPr>
              <w:pStyle w:val="TableParagraph"/>
              <w:ind w:left="103" w:right="1230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66" w:hanging="2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551FBD" w:rsidRDefault="00551FBD">
            <w:pPr>
              <w:pStyle w:val="TableParagraph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2483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603" w:hanging="2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435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51FBD" w:rsidRDefault="008C5111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042" w:type="dxa"/>
          </w:tcPr>
          <w:p w:rsidR="00551FBD" w:rsidRDefault="004B2152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163" w:firstLine="3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"Социальная</w:t>
            </w:r>
          </w:p>
          <w:p w:rsidR="00551FBD" w:rsidRDefault="008C5111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педагогика"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3038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660" w:hanging="20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646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51FBD" w:rsidRDefault="008C5111">
            <w:pPr>
              <w:pStyle w:val="TableParagraph"/>
              <w:spacing w:line="270" w:lineRule="atLeast"/>
              <w:ind w:left="4" w:right="843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042" w:type="dxa"/>
          </w:tcPr>
          <w:p w:rsidR="00551FBD" w:rsidRDefault="004B2152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552" w:hanging="2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дефектологии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551FBD" w:rsidRDefault="00551FBD">
      <w:pPr>
        <w:rPr>
          <w:sz w:val="24"/>
        </w:rPr>
        <w:sectPr w:rsidR="00551FBD">
          <w:pgSz w:w="11910" w:h="16840"/>
          <w:pgMar w:top="1120" w:right="320" w:bottom="1120" w:left="380" w:header="0" w:footer="861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451"/>
        <w:gridCol w:w="1042"/>
        <w:gridCol w:w="2977"/>
        <w:gridCol w:w="1421"/>
      </w:tblGrid>
      <w:tr w:rsidR="00551FBD">
        <w:trPr>
          <w:trHeight w:val="4970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932" w:hanging="20"/>
              <w:rPr>
                <w:sz w:val="24"/>
              </w:rPr>
            </w:pPr>
            <w:r>
              <w:rPr>
                <w:sz w:val="24"/>
              </w:rPr>
              <w:lastRenderedPageBreak/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258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042" w:type="dxa"/>
          </w:tcPr>
          <w:p w:rsidR="00551FBD" w:rsidRDefault="008C5111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256" w:hanging="2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51FBD" w:rsidRDefault="008C5111">
            <w:pPr>
              <w:pStyle w:val="TableParagraph"/>
              <w:ind w:left="103" w:right="110"/>
              <w:rPr>
                <w:sz w:val="24"/>
              </w:rPr>
            </w:pPr>
            <w:r>
              <w:rPr>
                <w:sz w:val="24"/>
              </w:rPr>
              <w:t>«Педагогика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"Педагогика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51FBD" w:rsidRDefault="008C5111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психология"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4005"/>
        </w:trPr>
        <w:tc>
          <w:tcPr>
            <w:tcW w:w="1908" w:type="dxa"/>
          </w:tcPr>
          <w:p w:rsidR="00551FBD" w:rsidRDefault="008C5111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451" w:type="dxa"/>
          </w:tcPr>
          <w:p w:rsidR="00551FBD" w:rsidRDefault="008C5111">
            <w:pPr>
              <w:pStyle w:val="TableParagraph"/>
              <w:ind w:left="4" w:right="198" w:hanging="20"/>
              <w:rPr>
                <w:sz w:val="24"/>
              </w:rPr>
            </w:pPr>
            <w:r>
              <w:rPr>
                <w:sz w:val="24"/>
              </w:rPr>
              <w:t>обеспечивает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42" w:type="dxa"/>
          </w:tcPr>
          <w:p w:rsidR="00551FBD" w:rsidRDefault="008C5111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551FBD" w:rsidRDefault="008C5111">
            <w:pPr>
              <w:pStyle w:val="TableParagraph"/>
              <w:ind w:left="103" w:right="809" w:hanging="2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551FBD" w:rsidRDefault="008C5111">
            <w:pPr>
              <w:pStyle w:val="TableParagraph"/>
              <w:ind w:left="103" w:right="1082"/>
              <w:rPr>
                <w:sz w:val="24"/>
              </w:rPr>
            </w:pP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  <w:tc>
          <w:tcPr>
            <w:tcW w:w="1421" w:type="dxa"/>
          </w:tcPr>
          <w:p w:rsidR="00551FBD" w:rsidRDefault="008C5111">
            <w:pPr>
              <w:pStyle w:val="TableParagraph"/>
              <w:ind w:left="4" w:right="120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551FBD" w:rsidRDefault="008C5111">
      <w:pPr>
        <w:pStyle w:val="a3"/>
        <w:spacing w:before="56"/>
        <w:ind w:left="1300"/>
        <w:jc w:val="left"/>
      </w:pPr>
      <w:r>
        <w:rPr>
          <w:color w:val="000009"/>
        </w:rPr>
        <w:t>Группа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специалистов,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единой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команде,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реализующая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АООП</w:t>
      </w:r>
    </w:p>
    <w:p w:rsidR="00551FBD" w:rsidRDefault="008C5111">
      <w:pPr>
        <w:pStyle w:val="a5"/>
        <w:numPr>
          <w:ilvl w:val="2"/>
          <w:numId w:val="111"/>
        </w:numPr>
        <w:tabs>
          <w:tab w:val="left" w:pos="1546"/>
        </w:tabs>
        <w:spacing w:before="160"/>
        <w:ind w:right="647" w:firstLine="427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(уроки, одновозрастные и разновозрастные занятия, тренинги, проекты, практики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пр.), с постепенным расширением возможностей школьников осуществлять выбор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педагоги-предметники;</w:t>
      </w:r>
    </w:p>
    <w:p w:rsidR="00551FBD" w:rsidRDefault="008C5111">
      <w:pPr>
        <w:pStyle w:val="a5"/>
        <w:numPr>
          <w:ilvl w:val="2"/>
          <w:numId w:val="111"/>
        </w:numPr>
        <w:tabs>
          <w:tab w:val="left" w:pos="1452"/>
        </w:tabs>
        <w:spacing w:before="1"/>
        <w:ind w:right="656" w:firstLine="427"/>
        <w:jc w:val="both"/>
        <w:rPr>
          <w:sz w:val="24"/>
        </w:rPr>
      </w:pPr>
      <w:r>
        <w:rPr>
          <w:sz w:val="24"/>
        </w:rPr>
        <w:t>организует в сфере учения для обучающихся место встречи замыслов с их реализацией,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педагоги-предметники;</w:t>
      </w:r>
    </w:p>
    <w:p w:rsidR="00551FBD" w:rsidRDefault="008C5111">
      <w:pPr>
        <w:pStyle w:val="a5"/>
        <w:numPr>
          <w:ilvl w:val="2"/>
          <w:numId w:val="111"/>
        </w:numPr>
        <w:tabs>
          <w:tab w:val="left" w:pos="1543"/>
        </w:tabs>
        <w:ind w:right="646" w:firstLine="42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Эту задачу 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педагог;</w:t>
      </w:r>
    </w:p>
    <w:p w:rsidR="00551FBD" w:rsidRDefault="008C5111">
      <w:pPr>
        <w:pStyle w:val="a5"/>
        <w:numPr>
          <w:ilvl w:val="2"/>
          <w:numId w:val="111"/>
        </w:numPr>
        <w:tabs>
          <w:tab w:val="left" w:pos="1464"/>
        </w:tabs>
        <w:ind w:right="651" w:firstLine="427"/>
        <w:jc w:val="both"/>
        <w:rPr>
          <w:sz w:val="24"/>
        </w:rPr>
      </w:pPr>
      <w:r>
        <w:rPr>
          <w:sz w:val="24"/>
        </w:rPr>
        <w:t>создает пространство для реализации разнообразных творческих замыслов, проявления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инициативных</w:t>
      </w:r>
      <w:r>
        <w:rPr>
          <w:spacing w:val="-1"/>
          <w:sz w:val="24"/>
        </w:rPr>
        <w:t xml:space="preserve"> действий.</w:t>
      </w:r>
      <w:r>
        <w:rPr>
          <w:sz w:val="24"/>
        </w:rPr>
        <w:t xml:space="preserve"> </w:t>
      </w:r>
      <w:r>
        <w:rPr>
          <w:spacing w:val="-1"/>
          <w:sz w:val="24"/>
        </w:rPr>
        <w:t>Эту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решают</w:t>
      </w:r>
      <w:r>
        <w:rPr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учитель,</w:t>
      </w:r>
      <w:r>
        <w:rPr>
          <w:sz w:val="24"/>
        </w:rPr>
        <w:t xml:space="preserve"> </w:t>
      </w:r>
      <w:r>
        <w:rPr>
          <w:spacing w:val="-1"/>
          <w:sz w:val="24"/>
        </w:rPr>
        <w:t>социальный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педагог.</w:t>
      </w:r>
    </w:p>
    <w:p w:rsidR="00551FBD" w:rsidRDefault="008C5111">
      <w:pPr>
        <w:pStyle w:val="a3"/>
        <w:spacing w:before="3" w:line="276" w:lineRule="auto"/>
        <w:ind w:left="873" w:right="659" w:firstLine="427"/>
      </w:pPr>
      <w:r>
        <w:rPr>
          <w:color w:val="000009"/>
        </w:rPr>
        <w:t>Для достижения результатов ООП в ходе ее реализации предполагается оценка качества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фонда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оплаты труда</w:t>
      </w:r>
      <w:r w:rsidR="004B2152">
        <w:rPr>
          <w:color w:val="000009"/>
        </w:rPr>
        <w:t>.</w:t>
      </w:r>
    </w:p>
    <w:p w:rsidR="00551FBD" w:rsidRDefault="004B2152" w:rsidP="004B2152">
      <w:pPr>
        <w:pStyle w:val="a3"/>
        <w:spacing w:before="68" w:line="276" w:lineRule="auto"/>
        <w:ind w:left="873" w:right="649" w:firstLine="427"/>
        <w:rPr>
          <w:b/>
          <w:sz w:val="20"/>
        </w:rPr>
      </w:pPr>
      <w:r>
        <w:rPr>
          <w:b/>
          <w:sz w:val="20"/>
        </w:rPr>
        <w:t xml:space="preserve"> </w:t>
      </w:r>
    </w:p>
    <w:p w:rsidR="00551FBD" w:rsidRDefault="008C5111">
      <w:pPr>
        <w:spacing w:before="205"/>
        <w:ind w:left="1120" w:firstLine="84"/>
        <w:rPr>
          <w:b/>
          <w:sz w:val="24"/>
        </w:rPr>
      </w:pPr>
      <w:r>
        <w:rPr>
          <w:b/>
          <w:sz w:val="24"/>
        </w:rPr>
        <w:lastRenderedPageBreak/>
        <w:t>Профессиональное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работников.</w:t>
      </w:r>
    </w:p>
    <w:p w:rsidR="00551FBD" w:rsidRDefault="008C5111">
      <w:pPr>
        <w:pStyle w:val="a3"/>
        <w:spacing w:before="65"/>
        <w:ind w:left="692" w:right="552" w:firstLine="427"/>
        <w:jc w:val="left"/>
      </w:pPr>
      <w:r>
        <w:t>Основным условием формирования и наращивания необходимого и достаточного кадрового</w:t>
      </w:r>
      <w:r>
        <w:rPr>
          <w:spacing w:val="-57"/>
        </w:rPr>
        <w:t xml:space="preserve"> </w:t>
      </w:r>
      <w:r>
        <w:t>потенциала учреждения является обеспечение в соответствии с новыми 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адекватности</w:t>
      </w:r>
      <w:r>
        <w:rPr>
          <w:spacing w:val="58"/>
        </w:rPr>
        <w:t xml:space="preserve"> </w:t>
      </w:r>
      <w:r>
        <w:t>системы</w:t>
      </w:r>
      <w:r>
        <w:rPr>
          <w:spacing w:val="57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образования</w:t>
      </w:r>
    </w:p>
    <w:p w:rsidR="00551FBD" w:rsidRDefault="008C5111">
      <w:pPr>
        <w:pStyle w:val="a3"/>
        <w:spacing w:before="66"/>
        <w:ind w:left="692"/>
      </w:pPr>
      <w:r>
        <w:t>происходящим</w:t>
      </w:r>
      <w:r>
        <w:rPr>
          <w:spacing w:val="-4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551FBD" w:rsidRDefault="008C5111">
      <w:pPr>
        <w:pStyle w:val="a3"/>
        <w:spacing w:before="2" w:line="276" w:lineRule="auto"/>
        <w:ind w:left="572" w:right="347" w:firstLine="427"/>
      </w:pPr>
      <w:r>
        <w:rPr>
          <w:b/>
          <w:color w:val="000009"/>
        </w:rPr>
        <w:t>Подведение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итогов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обсуждение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результатов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мероприятий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осуществляются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совещания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директоре,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заседания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совещания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заместителе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директора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совета,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презентации,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приказы,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инструкции,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рекомендации,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резолюции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д.</w:t>
      </w:r>
    </w:p>
    <w:p w:rsidR="00551FBD" w:rsidRDefault="008C5111">
      <w:pPr>
        <w:pStyle w:val="2"/>
        <w:spacing w:before="123" w:line="240" w:lineRule="auto"/>
        <w:ind w:left="572" w:right="707" w:firstLine="427"/>
      </w:pPr>
      <w:r>
        <w:t>Психолого-педагогические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551FBD" w:rsidRDefault="008C5111">
      <w:pPr>
        <w:pStyle w:val="a3"/>
        <w:spacing w:line="271" w:lineRule="exact"/>
        <w:ind w:left="1038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психолого-педагогические условия,</w:t>
      </w:r>
      <w:r>
        <w:rPr>
          <w:spacing w:val="-3"/>
        </w:rPr>
        <w:t xml:space="preserve"> </w:t>
      </w:r>
      <w:r>
        <w:t>обеспечивающие: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315"/>
        </w:tabs>
        <w:ind w:right="242" w:firstLine="566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409"/>
        </w:tabs>
        <w:ind w:right="24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325"/>
        </w:tabs>
        <w:spacing w:before="1"/>
        <w:ind w:right="241" w:firstLine="566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jc w:val="both"/>
        <w:rPr>
          <w:sz w:val="24"/>
        </w:rPr>
      </w:pPr>
      <w:r>
        <w:rPr>
          <w:sz w:val="24"/>
        </w:rPr>
        <w:t>дифференциацию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551FBD" w:rsidRDefault="008C5111">
      <w:pPr>
        <w:pStyle w:val="a3"/>
        <w:ind w:right="243" w:firstLine="566"/>
      </w:pPr>
      <w:r>
        <w:t>В школе работает ПП</w:t>
      </w:r>
      <w:r w:rsidR="004B2152">
        <w:t xml:space="preserve"> </w:t>
      </w:r>
      <w:r>
        <w:t>консилиум. Цель</w:t>
      </w:r>
      <w:r>
        <w:rPr>
          <w:spacing w:val="1"/>
        </w:rPr>
        <w:t xml:space="preserve"> </w:t>
      </w:r>
      <w:r>
        <w:t>работы: создание психолого-педагогических</w:t>
      </w:r>
      <w:r>
        <w:rPr>
          <w:spacing w:val="6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взаимодействия.</w:t>
      </w:r>
    </w:p>
    <w:p w:rsidR="00551FBD" w:rsidRDefault="008C5111">
      <w:pPr>
        <w:pStyle w:val="a3"/>
        <w:ind w:left="1038"/>
        <w:jc w:val="left"/>
      </w:pPr>
      <w:r>
        <w:t>Задачи:</w:t>
      </w:r>
    </w:p>
    <w:p w:rsidR="00551FBD" w:rsidRDefault="008C5111">
      <w:pPr>
        <w:pStyle w:val="a3"/>
        <w:tabs>
          <w:tab w:val="left" w:pos="3170"/>
          <w:tab w:val="left" w:pos="5017"/>
          <w:tab w:val="left" w:pos="8161"/>
          <w:tab w:val="left" w:pos="10162"/>
        </w:tabs>
        <w:ind w:right="241" w:firstLine="566"/>
        <w:jc w:val="left"/>
      </w:pPr>
      <w:r>
        <w:t>систематическое</w:t>
      </w:r>
      <w:r>
        <w:tab/>
        <w:t>отслеживание</w:t>
      </w:r>
      <w:r>
        <w:tab/>
        <w:t>психолого-педагогическое</w:t>
      </w:r>
      <w:r>
        <w:tab/>
        <w:t>сопровождение</w:t>
      </w:r>
      <w:r>
        <w:tab/>
        <w:t>учебно-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551FBD" w:rsidRDefault="008C5111">
      <w:pPr>
        <w:pStyle w:val="a3"/>
        <w:ind w:left="1038"/>
        <w:jc w:val="left"/>
      </w:pPr>
      <w:r>
        <w:t>Методы</w:t>
      </w:r>
      <w:r>
        <w:rPr>
          <w:spacing w:val="-4"/>
        </w:rPr>
        <w:t xml:space="preserve"> </w:t>
      </w:r>
      <w:r>
        <w:t>работы:</w:t>
      </w:r>
    </w:p>
    <w:p w:rsidR="00551FBD" w:rsidRDefault="008C5111">
      <w:pPr>
        <w:pStyle w:val="a3"/>
        <w:ind w:left="1038" w:right="241"/>
        <w:jc w:val="left"/>
      </w:pPr>
      <w:r>
        <w:t>проведение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консультаций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учащимися,</w:t>
      </w:r>
      <w:r>
        <w:rPr>
          <w:spacing w:val="-5"/>
        </w:rPr>
        <w:t xml:space="preserve"> </w:t>
      </w:r>
      <w:r>
        <w:t>коррекционная</w:t>
      </w:r>
      <w:r>
        <w:rPr>
          <w:spacing w:val="-5"/>
        </w:rPr>
        <w:t xml:space="preserve"> </w:t>
      </w:r>
      <w:r>
        <w:t>работа,</w:t>
      </w:r>
      <w:r>
        <w:rPr>
          <w:spacing w:val="-57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 т.д.</w:t>
      </w:r>
    </w:p>
    <w:p w:rsidR="00551FBD" w:rsidRDefault="008C5111">
      <w:pPr>
        <w:pStyle w:val="a3"/>
        <w:spacing w:before="1"/>
        <w:ind w:right="246" w:firstLine="56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-2"/>
        </w:rPr>
        <w:t xml:space="preserve"> </w:t>
      </w:r>
      <w:r>
        <w:t>идеи:</w:t>
      </w:r>
    </w:p>
    <w:p w:rsidR="00551FBD" w:rsidRDefault="008C5111">
      <w:pPr>
        <w:pStyle w:val="a5"/>
        <w:numPr>
          <w:ilvl w:val="0"/>
          <w:numId w:val="83"/>
        </w:numPr>
        <w:tabs>
          <w:tab w:val="left" w:pos="1424"/>
          <w:tab w:val="left" w:pos="1426"/>
          <w:tab w:val="left" w:pos="3407"/>
          <w:tab w:val="left" w:pos="5048"/>
          <w:tab w:val="left" w:pos="8010"/>
          <w:tab w:val="left" w:pos="9614"/>
          <w:tab w:val="left" w:pos="9950"/>
        </w:tabs>
        <w:ind w:right="245" w:firstLine="566"/>
        <w:rPr>
          <w:sz w:val="24"/>
        </w:rPr>
      </w:pPr>
      <w:r>
        <w:rPr>
          <w:sz w:val="24"/>
        </w:rPr>
        <w:t>Систематическое</w:t>
      </w:r>
      <w:r>
        <w:rPr>
          <w:sz w:val="24"/>
        </w:rPr>
        <w:tab/>
        <w:t>отслеживание</w:t>
      </w:r>
      <w:r>
        <w:rPr>
          <w:sz w:val="24"/>
        </w:rPr>
        <w:tab/>
        <w:t>психолого-педагогических</w:t>
      </w:r>
      <w:r>
        <w:rPr>
          <w:sz w:val="24"/>
        </w:rPr>
        <w:tab/>
        <w:t>особенностей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обучения.</w:t>
      </w:r>
    </w:p>
    <w:p w:rsidR="00551FBD" w:rsidRDefault="008C5111">
      <w:pPr>
        <w:pStyle w:val="a5"/>
        <w:numPr>
          <w:ilvl w:val="0"/>
          <w:numId w:val="83"/>
        </w:numPr>
        <w:tabs>
          <w:tab w:val="left" w:pos="1378"/>
        </w:tabs>
        <w:ind w:right="249" w:firstLine="566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551FBD" w:rsidRDefault="008C5111">
      <w:pPr>
        <w:pStyle w:val="a5"/>
        <w:numPr>
          <w:ilvl w:val="0"/>
          <w:numId w:val="83"/>
        </w:numPr>
        <w:tabs>
          <w:tab w:val="left" w:pos="1342"/>
        </w:tabs>
        <w:ind w:right="24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551FBD" w:rsidRDefault="008C5111">
      <w:pPr>
        <w:pStyle w:val="a3"/>
        <w:ind w:left="1038" w:right="1106"/>
        <w:jc w:val="left"/>
      </w:pPr>
      <w:r>
        <w:t>Можно выделить следующие уровни психолого-педагогического сопровождения:</w:t>
      </w:r>
      <w:r>
        <w:rPr>
          <w:spacing w:val="1"/>
        </w:rPr>
        <w:t xml:space="preserve"> </w:t>
      </w:r>
      <w:r>
        <w:t>индивидуальное, групповое, на уровне класса, на уровне образовательного учреждения.</w:t>
      </w:r>
      <w:r>
        <w:rPr>
          <w:spacing w:val="-58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 являются: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272"/>
        </w:tabs>
        <w:spacing w:before="1"/>
        <w:ind w:right="250" w:firstLine="566"/>
        <w:jc w:val="both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 этапе знакомства с ребёнком, после зачисления его в школу и в конце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205"/>
        </w:tabs>
        <w:ind w:right="242" w:firstLine="566"/>
        <w:jc w:val="both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311"/>
        </w:tabs>
        <w:ind w:right="250" w:firstLine="566"/>
        <w:jc w:val="both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551FBD" w:rsidRDefault="008C5111">
      <w:pPr>
        <w:pStyle w:val="a3"/>
        <w:ind w:left="1038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можно</w:t>
      </w:r>
      <w:r>
        <w:rPr>
          <w:spacing w:val="55"/>
        </w:rPr>
        <w:t xml:space="preserve"> </w:t>
      </w:r>
      <w:r>
        <w:t>отнести: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spacing w:before="66"/>
        <w:ind w:left="1178" w:hanging="141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 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551FBD" w:rsidRDefault="008C5111">
      <w:pPr>
        <w:pStyle w:val="a3"/>
        <w:ind w:right="239" w:firstLine="708"/>
      </w:pPr>
      <w:r>
        <w:t>Образовательная среда – целостная качественная характеристика внутренней жизни школы,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 проявляется в выборе средств, с помощью которых эти задачи решаются (учебный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оснащение, оформление классов и коридоров и т.п.); содержательно оценивается по тому эффекту в</w:t>
      </w:r>
      <w:r>
        <w:rPr>
          <w:spacing w:val="1"/>
        </w:rPr>
        <w:t xml:space="preserve"> </w:t>
      </w:r>
      <w:r>
        <w:t>личностном (самооценка, уровень притязаний, тревожность, преобладающая мотивация), социальном</w:t>
      </w:r>
      <w:r>
        <w:rPr>
          <w:spacing w:val="-57"/>
        </w:rPr>
        <w:t xml:space="preserve"> </w:t>
      </w:r>
      <w:r>
        <w:t>(компетентность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детей, которого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достичь.</w:t>
      </w:r>
    </w:p>
    <w:p w:rsidR="00551FBD" w:rsidRDefault="008C5111">
      <w:pPr>
        <w:pStyle w:val="a3"/>
        <w:spacing w:before="1"/>
        <w:ind w:left="1038" w:right="1732"/>
      </w:pPr>
      <w:r>
        <w:t>Главными показателями эффективности образовательной среды школы являются: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обучающихся;</w:t>
      </w:r>
    </w:p>
    <w:p w:rsidR="00551FBD" w:rsidRDefault="008C5111">
      <w:pPr>
        <w:pStyle w:val="a3"/>
        <w:ind w:left="1038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побуждающих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мотивов;</w:t>
      </w:r>
    </w:p>
    <w:p w:rsidR="00551FBD" w:rsidRDefault="008C5111">
      <w:pPr>
        <w:pStyle w:val="a3"/>
        <w:ind w:right="252" w:firstLine="566"/>
      </w:pPr>
      <w:r>
        <w:t>обеспечение инициативы детей самим включаться в ту или иную деятельность и проявлять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активность.</w:t>
      </w:r>
    </w:p>
    <w:p w:rsidR="00551FBD" w:rsidRDefault="008C5111">
      <w:pPr>
        <w:pStyle w:val="a3"/>
        <w:tabs>
          <w:tab w:val="left" w:pos="1938"/>
          <w:tab w:val="left" w:pos="2644"/>
          <w:tab w:val="left" w:pos="3082"/>
          <w:tab w:val="left" w:pos="3705"/>
          <w:tab w:val="left" w:pos="4234"/>
          <w:tab w:val="left" w:pos="4696"/>
          <w:tab w:val="left" w:pos="5224"/>
          <w:tab w:val="left" w:pos="5553"/>
          <w:tab w:val="left" w:pos="6736"/>
          <w:tab w:val="left" w:pos="7114"/>
          <w:tab w:val="left" w:pos="7265"/>
          <w:tab w:val="left" w:pos="8201"/>
          <w:tab w:val="left" w:pos="8939"/>
          <w:tab w:val="left" w:pos="9405"/>
          <w:tab w:val="left" w:pos="9781"/>
          <w:tab w:val="left" w:pos="10829"/>
        </w:tabs>
        <w:ind w:right="246" w:firstLine="566"/>
        <w:jc w:val="right"/>
      </w:pPr>
      <w:r>
        <w:t>Таким</w:t>
      </w:r>
      <w:r>
        <w:tab/>
        <w:t>образом,</w:t>
      </w:r>
      <w:r>
        <w:tab/>
        <w:t>при</w:t>
      </w:r>
      <w:r>
        <w:tab/>
        <w:t>выборе</w:t>
      </w:r>
      <w:r>
        <w:tab/>
        <w:t>форм,</w:t>
      </w:r>
      <w:r>
        <w:tab/>
        <w:t>способов</w:t>
      </w:r>
      <w:r>
        <w:tab/>
        <w:t>и</w:t>
      </w:r>
      <w:r>
        <w:tab/>
        <w:t>методов</w:t>
      </w:r>
      <w:r>
        <w:tab/>
        <w:t>обучения</w:t>
      </w:r>
      <w:r>
        <w:tab/>
        <w:t>и</w:t>
      </w:r>
      <w:r>
        <w:tab/>
        <w:t>воспитания</w:t>
      </w:r>
      <w:r>
        <w:rPr>
          <w:spacing w:val="-57"/>
        </w:rPr>
        <w:t xml:space="preserve"> </w:t>
      </w:r>
      <w:r>
        <w:t>(образовательных</w:t>
      </w:r>
      <w:r>
        <w:tab/>
        <w:t>технологий)</w:t>
      </w:r>
      <w:r>
        <w:tab/>
        <w:t>школа</w:t>
      </w:r>
      <w:r>
        <w:tab/>
        <w:t>руководствуется</w:t>
      </w:r>
      <w:r>
        <w:tab/>
      </w:r>
      <w:r>
        <w:tab/>
        <w:t>возрастными</w:t>
      </w:r>
      <w:r>
        <w:tab/>
        <w:t>особенностями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возможностями обучающихся и обеспечивает результативность образования с учетом этих факторов: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проектной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способствующих</w:t>
      </w:r>
      <w:r>
        <w:rPr>
          <w:spacing w:val="7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основных</w:t>
      </w:r>
      <w:r>
        <w:rPr>
          <w:spacing w:val="9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на</w:t>
      </w:r>
    </w:p>
    <w:p w:rsidR="00551FBD" w:rsidRDefault="008C5111">
      <w:pPr>
        <w:pStyle w:val="a3"/>
        <w:spacing w:before="1"/>
        <w:jc w:val="left"/>
      </w:pPr>
      <w:r>
        <w:t>уроке;</w:t>
      </w:r>
    </w:p>
    <w:p w:rsidR="00551FBD" w:rsidRDefault="008C5111">
      <w:pPr>
        <w:pStyle w:val="a3"/>
        <w:ind w:right="248" w:firstLine="566"/>
      </w:pPr>
      <w:r>
        <w:t>использование во всех классах (годах обучения) школы оценочной системы, 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детей само-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взаимооцениванию</w:t>
      </w:r>
      <w:proofErr w:type="spellEnd"/>
      <w:r>
        <w:t>.</w:t>
      </w:r>
    </w:p>
    <w:p w:rsidR="00551FBD" w:rsidRDefault="008C5111">
      <w:pPr>
        <w:pStyle w:val="a3"/>
        <w:ind w:right="243" w:firstLine="566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другой.</w:t>
      </w:r>
    </w:p>
    <w:p w:rsidR="00551FBD" w:rsidRDefault="008C5111">
      <w:pPr>
        <w:pStyle w:val="a3"/>
        <w:ind w:right="238" w:firstLine="566"/>
      </w:pPr>
      <w:r>
        <w:t>Реализация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образования.</w:t>
      </w:r>
    </w:p>
    <w:p w:rsidR="00551FBD" w:rsidRDefault="008C5111">
      <w:pPr>
        <w:pStyle w:val="a3"/>
        <w:ind w:right="251" w:firstLine="566"/>
      </w:pPr>
      <w:r>
        <w:t>Главным требованием к информационным и коммуникационным технологиям при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адекватность:</w:t>
      </w:r>
    </w:p>
    <w:p w:rsidR="00551FBD" w:rsidRDefault="008C5111">
      <w:pPr>
        <w:pStyle w:val="a3"/>
        <w:ind w:left="1038"/>
      </w:pP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7"/>
        </w:rPr>
        <w:t xml:space="preserve"> </w:t>
      </w:r>
      <w:r>
        <w:t>детей;</w:t>
      </w:r>
    </w:p>
    <w:p w:rsidR="00551FBD" w:rsidRDefault="008C5111">
      <w:pPr>
        <w:pStyle w:val="a3"/>
        <w:ind w:right="247" w:firstLine="566"/>
      </w:pPr>
      <w:r>
        <w:t>определяемым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дидактическим</w:t>
      </w:r>
      <w:r>
        <w:rPr>
          <w:spacing w:val="-3"/>
        </w:rPr>
        <w:t xml:space="preserve"> </w:t>
      </w:r>
      <w:r>
        <w:t>задачам,</w:t>
      </w:r>
      <w:r>
        <w:rPr>
          <w:spacing w:val="-1"/>
        </w:rPr>
        <w:t xml:space="preserve"> </w:t>
      </w:r>
      <w:r>
        <w:t>решаемым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5"/>
        </w:rPr>
        <w:t xml:space="preserve"> </w:t>
      </w:r>
      <w:r>
        <w:t>элементе.</w:t>
      </w:r>
    </w:p>
    <w:p w:rsidR="00551FBD" w:rsidRDefault="00551FBD">
      <w:pPr>
        <w:pStyle w:val="a3"/>
        <w:ind w:left="0"/>
        <w:jc w:val="left"/>
        <w:rPr>
          <w:sz w:val="23"/>
        </w:rPr>
      </w:pPr>
    </w:p>
    <w:p w:rsidR="00551FBD" w:rsidRDefault="008C5111">
      <w:pPr>
        <w:pStyle w:val="2"/>
        <w:spacing w:line="237" w:lineRule="auto"/>
        <w:ind w:left="4320" w:right="241" w:hanging="3726"/>
        <w:jc w:val="left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51FBD" w:rsidRDefault="008C5111">
      <w:pPr>
        <w:spacing w:before="4" w:line="274" w:lineRule="exact"/>
        <w:ind w:left="1038"/>
        <w:jc w:val="both"/>
        <w:rPr>
          <w:b/>
          <w:sz w:val="24"/>
        </w:rPr>
      </w:pPr>
      <w:r>
        <w:rPr>
          <w:b/>
          <w:color w:val="000009"/>
          <w:sz w:val="24"/>
        </w:rPr>
        <w:t>Финансовые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условия</w:t>
      </w:r>
    </w:p>
    <w:p w:rsidR="00551FBD" w:rsidRDefault="008C5111">
      <w:pPr>
        <w:pStyle w:val="a3"/>
        <w:ind w:right="241" w:firstLine="566"/>
      </w:pPr>
      <w:r>
        <w:rPr>
          <w:color w:val="000009"/>
        </w:rPr>
        <w:t>Финансовое обеспечение образования обучающихся с УО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в соответствии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законодательством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 «Об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образовании 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Федерации».</w:t>
      </w:r>
    </w:p>
    <w:p w:rsidR="00551FBD" w:rsidRDefault="008C5111">
      <w:pPr>
        <w:pStyle w:val="a3"/>
        <w:spacing w:before="2" w:line="237" w:lineRule="auto"/>
        <w:ind w:right="238" w:firstLine="566"/>
      </w:pPr>
      <w:r>
        <w:rPr>
          <w:color w:val="000009"/>
        </w:rPr>
        <w:t>Финансовое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варианта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УО.</w:t>
      </w:r>
    </w:p>
    <w:p w:rsidR="00551FBD" w:rsidRDefault="008C5111">
      <w:pPr>
        <w:pStyle w:val="a3"/>
        <w:spacing w:before="3"/>
        <w:ind w:left="1038"/>
      </w:pPr>
      <w:r>
        <w:rPr>
          <w:color w:val="000009"/>
        </w:rPr>
        <w:t>Финансовые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должны:</w:t>
      </w:r>
    </w:p>
    <w:p w:rsidR="00551FBD" w:rsidRDefault="008C5111">
      <w:pPr>
        <w:pStyle w:val="a5"/>
        <w:numPr>
          <w:ilvl w:val="0"/>
          <w:numId w:val="82"/>
        </w:numPr>
        <w:tabs>
          <w:tab w:val="left" w:pos="1181"/>
        </w:tabs>
        <w:spacing w:before="5" w:line="237" w:lineRule="auto"/>
        <w:ind w:right="253" w:firstLine="566"/>
        <w:rPr>
          <w:sz w:val="24"/>
        </w:rPr>
      </w:pPr>
      <w:r>
        <w:rPr>
          <w:color w:val="000009"/>
          <w:sz w:val="24"/>
        </w:rPr>
        <w:t>обеспечивать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государственные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гарантии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бесплатного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общедоступного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внеурочную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деятельность;</w:t>
      </w:r>
    </w:p>
    <w:p w:rsidR="00551FBD" w:rsidRDefault="008C5111">
      <w:pPr>
        <w:pStyle w:val="a5"/>
        <w:numPr>
          <w:ilvl w:val="0"/>
          <w:numId w:val="82"/>
        </w:numPr>
        <w:tabs>
          <w:tab w:val="left" w:pos="1181"/>
        </w:tabs>
        <w:spacing w:before="3"/>
        <w:ind w:left="1180" w:hanging="143"/>
        <w:rPr>
          <w:sz w:val="24"/>
        </w:rPr>
      </w:pPr>
      <w:r>
        <w:rPr>
          <w:color w:val="000009"/>
          <w:sz w:val="24"/>
        </w:rPr>
        <w:lastRenderedPageBreak/>
        <w:t>обеспечивать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возможность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УО;</w:t>
      </w:r>
    </w:p>
    <w:p w:rsidR="00551FBD" w:rsidRDefault="008C5111">
      <w:pPr>
        <w:pStyle w:val="a5"/>
        <w:numPr>
          <w:ilvl w:val="0"/>
          <w:numId w:val="82"/>
        </w:numPr>
        <w:tabs>
          <w:tab w:val="left" w:pos="1181"/>
        </w:tabs>
        <w:spacing w:before="1"/>
        <w:ind w:right="242" w:firstLine="566"/>
        <w:rPr>
          <w:sz w:val="24"/>
        </w:rPr>
      </w:pPr>
      <w:r>
        <w:rPr>
          <w:color w:val="000009"/>
          <w:sz w:val="24"/>
        </w:rPr>
        <w:t>обеспечивать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реализацию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обязательной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АООП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части,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формируемой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участниками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отношений,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учитывая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вариативность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551FBD" w:rsidRDefault="008C5111">
      <w:pPr>
        <w:pStyle w:val="a3"/>
        <w:spacing w:before="66"/>
      </w:pPr>
      <w:r>
        <w:rPr>
          <w:color w:val="000009"/>
        </w:rPr>
        <w:t>индивидуальных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УО;</w:t>
      </w:r>
    </w:p>
    <w:p w:rsidR="00551FBD" w:rsidRDefault="008C5111">
      <w:pPr>
        <w:pStyle w:val="a5"/>
        <w:numPr>
          <w:ilvl w:val="0"/>
          <w:numId w:val="82"/>
        </w:numPr>
        <w:tabs>
          <w:tab w:val="left" w:pos="1181"/>
        </w:tabs>
        <w:spacing w:before="2"/>
        <w:ind w:right="241" w:firstLine="566"/>
        <w:jc w:val="both"/>
        <w:rPr>
          <w:sz w:val="24"/>
        </w:rPr>
      </w:pPr>
      <w:r>
        <w:rPr>
          <w:color w:val="000009"/>
          <w:sz w:val="24"/>
        </w:rPr>
        <w:t>отражать структуру и объем расходов, необходимых для реализации АООП и 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планируемых результатов,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механизм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формирования.</w:t>
      </w:r>
    </w:p>
    <w:p w:rsidR="00551FBD" w:rsidRDefault="008C5111">
      <w:pPr>
        <w:pStyle w:val="a3"/>
        <w:spacing w:before="3"/>
        <w:ind w:right="239" w:firstLine="566"/>
      </w:pPr>
      <w:r>
        <w:rPr>
          <w:color w:val="000009"/>
        </w:rPr>
        <w:t>Финансовое обеспечение реализации АООП опирается на исполнение расходных обязательств,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конституционное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бесплатное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Объём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учредителя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оказанию государственных (муниципальных) образовательных услуг в соответствии с 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УО.</w:t>
      </w:r>
    </w:p>
    <w:p w:rsidR="00551FBD" w:rsidRDefault="008C5111">
      <w:pPr>
        <w:pStyle w:val="a3"/>
        <w:ind w:left="1038"/>
      </w:pPr>
      <w:r>
        <w:rPr>
          <w:color w:val="000009"/>
        </w:rPr>
        <w:t>Нормативы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УО:</w:t>
      </w:r>
    </w:p>
    <w:p w:rsidR="00551FBD" w:rsidRDefault="008C5111">
      <w:pPr>
        <w:pStyle w:val="a3"/>
        <w:spacing w:before="3"/>
        <w:ind w:left="1038" w:right="663"/>
      </w:pPr>
      <w:r>
        <w:rPr>
          <w:color w:val="000009"/>
        </w:rPr>
        <w:t>специальными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(кадровыми,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материально-техническими);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расходами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реализующих АООП;</w:t>
      </w:r>
    </w:p>
    <w:p w:rsidR="00551FBD" w:rsidRDefault="008C5111">
      <w:pPr>
        <w:pStyle w:val="a3"/>
        <w:ind w:right="238" w:firstLine="566"/>
      </w:pPr>
      <w:r>
        <w:rPr>
          <w:color w:val="000009"/>
        </w:rPr>
        <w:t>расходами на средства обучения и воспитания, коррекцию/компенсацию нарушений 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ресурсы, оплату услуг связи, в том числе расходами, связанными с подключением к информационно-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телекоммуникационной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сети Интернет;</w:t>
      </w:r>
    </w:p>
    <w:p w:rsidR="00551FBD" w:rsidRDefault="008C5111">
      <w:pPr>
        <w:pStyle w:val="a3"/>
        <w:spacing w:before="5" w:line="237" w:lineRule="auto"/>
        <w:ind w:right="246" w:firstLine="566"/>
      </w:pPr>
      <w:r>
        <w:rPr>
          <w:color w:val="000009"/>
        </w:rPr>
        <w:t>расходами, связанными с дополнительным профессиональным образованием руководящих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 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профилю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</w:p>
    <w:p w:rsidR="00551FBD" w:rsidRDefault="008C5111">
      <w:pPr>
        <w:pStyle w:val="a3"/>
        <w:spacing w:before="4"/>
        <w:ind w:right="244" w:firstLine="566"/>
      </w:pPr>
      <w:r>
        <w:rPr>
          <w:color w:val="000009"/>
        </w:rPr>
        <w:t>иными расходами, связанными с реализацией и обеспечением реализации АООП, в том числе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круглосуточным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пребыванием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Организации.</w:t>
      </w:r>
    </w:p>
    <w:p w:rsidR="00551FBD" w:rsidRDefault="008C5111">
      <w:pPr>
        <w:pStyle w:val="a3"/>
        <w:spacing w:before="4" w:line="237" w:lineRule="auto"/>
        <w:ind w:right="249" w:firstLine="566"/>
      </w:pPr>
      <w:r>
        <w:rPr>
          <w:color w:val="000009"/>
        </w:rPr>
        <w:t>Финансирование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предусмотренным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законодательством.</w:t>
      </w:r>
    </w:p>
    <w:p w:rsidR="00551FBD" w:rsidRDefault="008C5111">
      <w:pPr>
        <w:pStyle w:val="a3"/>
        <w:spacing w:before="4"/>
        <w:ind w:left="1038"/>
      </w:pPr>
      <w:r>
        <w:rPr>
          <w:color w:val="000009"/>
        </w:rPr>
        <w:t>Структура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расходов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включает:</w:t>
      </w:r>
    </w:p>
    <w:p w:rsidR="00551FBD" w:rsidRDefault="008C5111">
      <w:pPr>
        <w:pStyle w:val="a5"/>
        <w:numPr>
          <w:ilvl w:val="0"/>
          <w:numId w:val="81"/>
        </w:numPr>
        <w:tabs>
          <w:tab w:val="left" w:pos="1888"/>
          <w:tab w:val="left" w:pos="1889"/>
        </w:tabs>
        <w:ind w:hanging="851"/>
        <w:rPr>
          <w:sz w:val="24"/>
        </w:rPr>
      </w:pPr>
      <w:r>
        <w:rPr>
          <w:color w:val="000009"/>
          <w:sz w:val="24"/>
        </w:rPr>
        <w:t>образование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АООП;</w:t>
      </w:r>
    </w:p>
    <w:p w:rsidR="00551FBD" w:rsidRDefault="008C5111">
      <w:pPr>
        <w:pStyle w:val="a5"/>
        <w:numPr>
          <w:ilvl w:val="0"/>
          <w:numId w:val="81"/>
        </w:numPr>
        <w:tabs>
          <w:tab w:val="left" w:pos="1888"/>
          <w:tab w:val="left" w:pos="1889"/>
        </w:tabs>
        <w:spacing w:before="2"/>
        <w:ind w:hanging="851"/>
        <w:rPr>
          <w:sz w:val="24"/>
        </w:rPr>
      </w:pPr>
      <w:r>
        <w:rPr>
          <w:color w:val="000009"/>
          <w:sz w:val="24"/>
        </w:rPr>
        <w:t>сопровождение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нахождения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81"/>
        </w:numPr>
        <w:tabs>
          <w:tab w:val="left" w:pos="1888"/>
          <w:tab w:val="left" w:pos="1889"/>
        </w:tabs>
        <w:ind w:hanging="851"/>
        <w:rPr>
          <w:sz w:val="24"/>
        </w:rPr>
      </w:pPr>
      <w:r>
        <w:rPr>
          <w:color w:val="000009"/>
          <w:sz w:val="24"/>
        </w:rPr>
        <w:t>консультирование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членов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семей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ребенка;</w:t>
      </w:r>
    </w:p>
    <w:p w:rsidR="00551FBD" w:rsidRDefault="008C5111">
      <w:pPr>
        <w:pStyle w:val="a5"/>
        <w:numPr>
          <w:ilvl w:val="0"/>
          <w:numId w:val="81"/>
        </w:numPr>
        <w:tabs>
          <w:tab w:val="left" w:pos="1888"/>
          <w:tab w:val="left" w:pos="1889"/>
        </w:tabs>
        <w:spacing w:before="2"/>
        <w:ind w:left="472" w:right="246" w:firstLine="566"/>
        <w:jc w:val="both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информационно-техническим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учебно-дидактическим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материалом.</w:t>
      </w:r>
    </w:p>
    <w:p w:rsidR="00551FBD" w:rsidRDefault="008C5111">
      <w:pPr>
        <w:pStyle w:val="a3"/>
        <w:spacing w:before="1"/>
        <w:ind w:left="1038"/>
      </w:pPr>
      <w:r>
        <w:rPr>
          <w:color w:val="000009"/>
        </w:rPr>
        <w:t>Определение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затрат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услуги</w:t>
      </w:r>
    </w:p>
    <w:p w:rsidR="00551FBD" w:rsidRDefault="008C5111">
      <w:pPr>
        <w:pStyle w:val="a3"/>
        <w:ind w:right="236" w:firstLine="566"/>
      </w:pPr>
      <w:r>
        <w:rPr>
          <w:color w:val="000009"/>
        </w:rPr>
        <w:t>Финансирование государственной услуги рассчитывается с учетом рекомендаций ПМПК, ИПР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инвалида,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консилиума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наполняемости классов </w:t>
      </w:r>
      <w:proofErr w:type="gramStart"/>
      <w:r>
        <w:rPr>
          <w:color w:val="000009"/>
        </w:rPr>
        <w:t>в соответствии с СанПиН</w:t>
      </w:r>
      <w:proofErr w:type="gramEnd"/>
      <w:r>
        <w:rPr>
          <w:color w:val="000009"/>
        </w:rPr>
        <w:t>. Учитывается то, что внеурочная 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обязательные индивидуальные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фронтальные коррекционные 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 области» (в учебном плане количество часов на индивидуальные занятия указывается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одного обучающегося,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фронтальные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–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класс).</w:t>
      </w:r>
    </w:p>
    <w:p w:rsidR="00551FBD" w:rsidRDefault="008C5111">
      <w:pPr>
        <w:pStyle w:val="a3"/>
        <w:ind w:right="240" w:firstLine="566"/>
      </w:pPr>
      <w:r>
        <w:rPr>
          <w:color w:val="000009"/>
        </w:rPr>
        <w:t>Нормативные затраты на оплату труда и начисления на выплаты по оплате труда 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 которые не принимают непосредственного участия в оказании государственной услуги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(вспомогательного,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административно-управленческого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персонала,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принимающего непосредственного участия в оказании государственной услуги, включая ассистента,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медицинских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инженера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обслуживанию специальных технических средств и </w:t>
      </w:r>
      <w:proofErr w:type="spellStart"/>
      <w:r>
        <w:rPr>
          <w:color w:val="000009"/>
        </w:rPr>
        <w:t>ассистивных</w:t>
      </w:r>
      <w:proofErr w:type="spellEnd"/>
      <w:r>
        <w:rPr>
          <w:color w:val="000009"/>
        </w:rPr>
        <w:t xml:space="preserve"> устройств) 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 из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количества единиц по штатному расписанию, утвержденному руководителем организации,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учредителем.</w:t>
      </w:r>
    </w:p>
    <w:p w:rsidR="00551FBD" w:rsidRDefault="008C5111">
      <w:pPr>
        <w:pStyle w:val="a3"/>
        <w:spacing w:before="1"/>
        <w:ind w:right="246" w:firstLine="566"/>
      </w:pPr>
      <w:r>
        <w:rPr>
          <w:color w:val="000009"/>
        </w:rPr>
        <w:t>Нормативные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потребления коммунальных услуг, в расчете на оказание единицы соответствующей государственной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включают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себя:</w:t>
      </w:r>
    </w:p>
    <w:p w:rsidR="00551FBD" w:rsidRDefault="008C5111">
      <w:pPr>
        <w:pStyle w:val="a5"/>
        <w:numPr>
          <w:ilvl w:val="0"/>
          <w:numId w:val="80"/>
        </w:numPr>
        <w:tabs>
          <w:tab w:val="left" w:pos="1459"/>
        </w:tabs>
        <w:spacing w:before="3"/>
        <w:ind w:right="246" w:firstLine="566"/>
        <w:jc w:val="both"/>
        <w:rPr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холодное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водоснабжение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водоотведение,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ассенизацию,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канализацию,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жидких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отходов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отсутствии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централизованной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канализации;</w:t>
      </w:r>
    </w:p>
    <w:p w:rsidR="00551FBD" w:rsidRDefault="008C5111">
      <w:pPr>
        <w:pStyle w:val="a5"/>
        <w:numPr>
          <w:ilvl w:val="0"/>
          <w:numId w:val="80"/>
        </w:numPr>
        <w:tabs>
          <w:tab w:val="left" w:pos="1299"/>
        </w:tabs>
        <w:ind w:left="1298" w:hanging="261"/>
        <w:jc w:val="both"/>
        <w:rPr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горячее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водоснабжение;</w:t>
      </w:r>
    </w:p>
    <w:p w:rsidR="00551FBD" w:rsidRDefault="008C5111">
      <w:pPr>
        <w:pStyle w:val="a5"/>
        <w:numPr>
          <w:ilvl w:val="0"/>
          <w:numId w:val="80"/>
        </w:numPr>
        <w:tabs>
          <w:tab w:val="left" w:pos="1356"/>
        </w:tabs>
        <w:ind w:left="1355" w:hanging="318"/>
        <w:jc w:val="both"/>
        <w:rPr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потребление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электрической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энергии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(учитываются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размере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90</w:t>
      </w:r>
    </w:p>
    <w:p w:rsidR="00551FBD" w:rsidRDefault="008C5111">
      <w:pPr>
        <w:pStyle w:val="a3"/>
        <w:spacing w:before="66"/>
      </w:pPr>
      <w:r>
        <w:rPr>
          <w:color w:val="000009"/>
        </w:rPr>
        <w:t>процентов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затрат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потребления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энергии);</w:t>
      </w:r>
    </w:p>
    <w:p w:rsidR="00551FBD" w:rsidRDefault="008C5111">
      <w:pPr>
        <w:pStyle w:val="a5"/>
        <w:numPr>
          <w:ilvl w:val="0"/>
          <w:numId w:val="80"/>
        </w:numPr>
        <w:tabs>
          <w:tab w:val="left" w:pos="1409"/>
        </w:tabs>
        <w:spacing w:before="2"/>
        <w:ind w:right="244" w:firstLine="566"/>
        <w:jc w:val="both"/>
        <w:rPr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тепловой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энергии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(учитываются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размере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процентов от общего объема затрат на оплату тепловой энергии). В случае, если организациями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котельно-печное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отопление,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коммунальных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услуг.</w:t>
      </w:r>
    </w:p>
    <w:p w:rsidR="00551FBD" w:rsidRDefault="008C5111">
      <w:pPr>
        <w:pStyle w:val="a3"/>
        <w:spacing w:before="3"/>
        <w:ind w:right="249" w:firstLine="566"/>
      </w:pPr>
      <w:r>
        <w:rPr>
          <w:color w:val="000009"/>
        </w:rPr>
        <w:t>Нормативные затраты на коммунальные услуги рассчитываются как произведение норматива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потребления коммунальных услуг, необходимых для оказания единицы государственной услуги,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тариф,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установленный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соответствующий год.</w:t>
      </w:r>
    </w:p>
    <w:p w:rsidR="00551FBD" w:rsidRDefault="008C5111">
      <w:pPr>
        <w:pStyle w:val="a3"/>
        <w:ind w:left="1038"/>
      </w:pPr>
      <w:r>
        <w:rPr>
          <w:color w:val="000009"/>
        </w:rPr>
        <w:t>Нормативные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недвижимого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имущества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включают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себя: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210"/>
        </w:tabs>
        <w:spacing w:before="5" w:line="237" w:lineRule="auto"/>
        <w:ind w:right="249" w:firstLine="566"/>
        <w:rPr>
          <w:color w:val="000009"/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эксплуатацию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охранной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сигнализации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безопасности;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spacing w:before="3"/>
        <w:ind w:left="1178" w:hanging="141"/>
        <w:rPr>
          <w:color w:val="000009"/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аренду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недвижимого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имущества;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ind w:left="1178" w:hanging="141"/>
        <w:rPr>
          <w:color w:val="000009"/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проведение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текущего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ремонта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недвижимого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имущества;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348"/>
          <w:tab w:val="left" w:pos="1349"/>
          <w:tab w:val="left" w:pos="2935"/>
          <w:tab w:val="left" w:pos="3957"/>
          <w:tab w:val="left" w:pos="4422"/>
          <w:tab w:val="left" w:pos="5858"/>
          <w:tab w:val="left" w:pos="7511"/>
          <w:tab w:val="left" w:pos="8919"/>
          <w:tab w:val="left" w:pos="9262"/>
          <w:tab w:val="left" w:pos="10847"/>
        </w:tabs>
        <w:spacing w:before="3"/>
        <w:ind w:right="250" w:firstLine="566"/>
        <w:rPr>
          <w:color w:val="000009"/>
          <w:sz w:val="24"/>
        </w:rPr>
      </w:pPr>
      <w:r>
        <w:rPr>
          <w:color w:val="000009"/>
          <w:sz w:val="24"/>
        </w:rPr>
        <w:t>нормативные</w:t>
      </w:r>
      <w:r>
        <w:rPr>
          <w:color w:val="000009"/>
          <w:sz w:val="24"/>
        </w:rPr>
        <w:tab/>
        <w:t>затраты</w:t>
      </w:r>
      <w:r>
        <w:rPr>
          <w:color w:val="000009"/>
          <w:sz w:val="24"/>
        </w:rPr>
        <w:tab/>
        <w:t>на</w:t>
      </w:r>
      <w:r>
        <w:rPr>
          <w:color w:val="000009"/>
          <w:sz w:val="24"/>
        </w:rPr>
        <w:tab/>
        <w:t>содержание</w:t>
      </w:r>
      <w:r>
        <w:rPr>
          <w:color w:val="000009"/>
          <w:sz w:val="24"/>
        </w:rPr>
        <w:tab/>
        <w:t>прилегающих</w:t>
      </w:r>
      <w:r>
        <w:rPr>
          <w:color w:val="000009"/>
          <w:sz w:val="24"/>
        </w:rPr>
        <w:tab/>
        <w:t>территорий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соответствии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утвержденными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санитарными правилами 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нормами;</w:t>
      </w:r>
    </w:p>
    <w:p w:rsidR="00551FBD" w:rsidRDefault="008C5111">
      <w:pPr>
        <w:pStyle w:val="a5"/>
        <w:numPr>
          <w:ilvl w:val="0"/>
          <w:numId w:val="84"/>
        </w:numPr>
        <w:tabs>
          <w:tab w:val="left" w:pos="1179"/>
        </w:tabs>
        <w:spacing w:before="1"/>
        <w:ind w:left="1178" w:hanging="141"/>
        <w:rPr>
          <w:color w:val="000009"/>
          <w:sz w:val="24"/>
        </w:rPr>
      </w:pPr>
      <w:r>
        <w:rPr>
          <w:color w:val="000009"/>
          <w:sz w:val="24"/>
        </w:rPr>
        <w:t>прочие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нормативные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затраты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недвижимого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имущества.</w:t>
      </w:r>
    </w:p>
    <w:p w:rsidR="00551FBD" w:rsidRDefault="008C5111">
      <w:pPr>
        <w:pStyle w:val="a3"/>
        <w:spacing w:before="2"/>
        <w:ind w:right="241" w:firstLine="566"/>
      </w:pPr>
      <w:r>
        <w:rPr>
          <w:color w:val="000009"/>
        </w:rPr>
        <w:t>Нормативные затраты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эксплуатацию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сигнализации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противопожарной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 устанавливаются таким образом, чтобы обеспечивать покрытие затрат, связанных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сигнализации,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пожарной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сигнализации,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первичных средств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пожаротушения).</w:t>
      </w:r>
    </w:p>
    <w:p w:rsidR="00551FBD" w:rsidRDefault="008C5111">
      <w:pPr>
        <w:pStyle w:val="a3"/>
        <w:ind w:right="242" w:firstLine="566"/>
      </w:pPr>
      <w:r>
        <w:rPr>
          <w:color w:val="000009"/>
        </w:rPr>
        <w:t>Нормативные затраты на содержание прилегающих территорий, включая вывоз мусора, сброс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снега с крыш, в соответствии с санитарными нормами и правилами, устанавливаются, исходя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покрытия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предыдущем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отчетном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(году).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0" w:lineRule="auto"/>
        <w:ind w:left="5081" w:right="750" w:hanging="4107"/>
      </w:pPr>
      <w:r>
        <w:t>Материально-технические условия реализации адаптированной общеобразовательной</w:t>
      </w:r>
      <w:r>
        <w:rPr>
          <w:spacing w:val="-58"/>
        </w:rPr>
        <w:t xml:space="preserve"> </w:t>
      </w:r>
      <w:r>
        <w:t>программы</w:t>
      </w:r>
    </w:p>
    <w:p w:rsidR="00551FBD" w:rsidRDefault="008C5111">
      <w:pPr>
        <w:pStyle w:val="a3"/>
        <w:ind w:right="245" w:firstLine="708"/>
      </w:pPr>
      <w:r>
        <w:rPr>
          <w:b/>
          <w:i/>
        </w:rPr>
        <w:t xml:space="preserve">Материально-техническое обеспечение </w:t>
      </w:r>
      <w:r>
        <w:t>школьного образования обучающихся с умственной</w:t>
      </w:r>
      <w:r>
        <w:rPr>
          <w:spacing w:val="1"/>
        </w:rPr>
        <w:t xml:space="preserve"> </w:t>
      </w:r>
      <w:r>
        <w:t>отсталостью должно отвечать не только общим, но и их особым образовательным потребностям. В</w:t>
      </w:r>
      <w:r>
        <w:rPr>
          <w:spacing w:val="1"/>
        </w:rPr>
        <w:t xml:space="preserve"> </w:t>
      </w:r>
      <w:r>
        <w:t>связи с этим в структуре материально-технического обеспечения процесса образования должна 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тетрадям,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инструментам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 обучающихся с умственной отсталостью и позволяющих реализовывать выбранный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стандарта.</w:t>
      </w:r>
    </w:p>
    <w:p w:rsidR="00551FBD" w:rsidRDefault="008C5111">
      <w:pPr>
        <w:pStyle w:val="a3"/>
        <w:ind w:right="251" w:firstLine="708"/>
      </w:pPr>
      <w:r>
        <w:t>Пространство (прежде всего здание и прилегающая территория), в котором 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образовательным</w:t>
      </w:r>
      <w:r>
        <w:rPr>
          <w:spacing w:val="-2"/>
        </w:rPr>
        <w:t xml:space="preserve"> </w:t>
      </w:r>
      <w:r>
        <w:t>организациям, в</w:t>
      </w:r>
      <w:r>
        <w:rPr>
          <w:spacing w:val="-2"/>
        </w:rPr>
        <w:t xml:space="preserve"> </w:t>
      </w:r>
      <w:r>
        <w:t>частности: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rPr>
          <w:rFonts w:ascii="Symbol" w:hAnsi="Symbol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rPr>
          <w:rFonts w:ascii="Symbol" w:hAnsi="Symbol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социально-бытовых условий;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rPr>
          <w:rFonts w:ascii="Symbol" w:hAnsi="Symbol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rPr>
          <w:rFonts w:ascii="Symbol" w:hAnsi="Symbol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2" w:firstLine="0"/>
        <w:rPr>
          <w:rFonts w:ascii="Symbol" w:hAnsi="Symbol"/>
        </w:rPr>
      </w:pPr>
      <w:r>
        <w:rPr>
          <w:sz w:val="24"/>
        </w:rPr>
        <w:t>к соблюдению своевременных сроков и необходимых объемов текущего и капитального ремонта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551FBD" w:rsidRDefault="008C5111">
      <w:pPr>
        <w:pStyle w:val="a3"/>
        <w:ind w:right="249" w:firstLine="283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left="755"/>
        <w:rPr>
          <w:rFonts w:ascii="Symbol" w:hAnsi="Symbol"/>
        </w:rPr>
      </w:pPr>
      <w:r>
        <w:rPr>
          <w:sz w:val="24"/>
        </w:rPr>
        <w:t>участку</w:t>
      </w:r>
      <w:r>
        <w:rPr>
          <w:spacing w:val="-6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1" w:firstLine="0"/>
        <w:rPr>
          <w:rFonts w:ascii="Symbol" w:hAnsi="Symbol"/>
        </w:rPr>
      </w:pPr>
      <w:r>
        <w:rPr>
          <w:sz w:val="24"/>
        </w:rPr>
        <w:t>помещениям</w:t>
      </w:r>
      <w:r>
        <w:rPr>
          <w:spacing w:val="2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21"/>
          <w:sz w:val="24"/>
        </w:rPr>
        <w:t xml:space="preserve"> </w:t>
      </w:r>
      <w:r>
        <w:rPr>
          <w:sz w:val="24"/>
        </w:rPr>
        <w:t>актовому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физкультурному</w:t>
      </w:r>
      <w:r>
        <w:rPr>
          <w:spacing w:val="17"/>
          <w:sz w:val="24"/>
        </w:rPr>
        <w:t xml:space="preserve"> </w:t>
      </w:r>
      <w:r>
        <w:rPr>
          <w:sz w:val="24"/>
        </w:rPr>
        <w:t>залу,</w:t>
      </w:r>
      <w:r>
        <w:rPr>
          <w:spacing w:val="21"/>
          <w:sz w:val="24"/>
        </w:rPr>
        <w:t xml:space="preserve"> </w:t>
      </w:r>
      <w:r>
        <w:rPr>
          <w:sz w:val="24"/>
        </w:rPr>
        <w:t>залу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ритмике;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2" w:firstLine="0"/>
        <w:rPr>
          <w:rFonts w:ascii="Symbol" w:hAnsi="Symbol"/>
        </w:rPr>
      </w:pPr>
      <w:r>
        <w:rPr>
          <w:sz w:val="24"/>
        </w:rPr>
        <w:t>помещениям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2"/>
          <w:sz w:val="24"/>
        </w:rPr>
        <w:t xml:space="preserve"> </w:t>
      </w:r>
      <w:r>
        <w:rPr>
          <w:sz w:val="24"/>
        </w:rPr>
        <w:t>кабинетам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учителя-дефектолога,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др.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специалистов,</w:t>
      </w:r>
    </w:p>
    <w:p w:rsidR="00551FBD" w:rsidRDefault="008C5111">
      <w:pPr>
        <w:pStyle w:val="a3"/>
        <w:spacing w:before="66"/>
        <w:ind w:right="252"/>
      </w:pPr>
      <w:r>
        <w:t>структура которых обеспечивает возможность для организации разных форм урочной и внеурочной</w:t>
      </w:r>
      <w:r>
        <w:rPr>
          <w:spacing w:val="1"/>
        </w:rPr>
        <w:t xml:space="preserve"> </w:t>
      </w:r>
      <w:r>
        <w:t>деятельности;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0" w:firstLine="0"/>
        <w:jc w:val="both"/>
        <w:rPr>
          <w:rFonts w:ascii="Symbol" w:hAnsi="Symbol"/>
        </w:rPr>
      </w:pP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мастерским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обучения);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1"/>
        <w:ind w:left="755"/>
        <w:jc w:val="both"/>
        <w:rPr>
          <w:rFonts w:ascii="Symbol" w:hAnsi="Symbol"/>
        </w:rPr>
      </w:pPr>
      <w:r>
        <w:rPr>
          <w:sz w:val="24"/>
        </w:rPr>
        <w:t>кабинетам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51" w:firstLine="0"/>
        <w:jc w:val="both"/>
        <w:rPr>
          <w:rFonts w:ascii="Symbol" w:hAnsi="Symbol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помещениям.</w:t>
      </w:r>
    </w:p>
    <w:p w:rsidR="00551FBD" w:rsidRDefault="008C5111">
      <w:pPr>
        <w:pStyle w:val="a3"/>
        <w:ind w:right="248" w:firstLine="708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(учебный</w:t>
      </w:r>
      <w:r>
        <w:rPr>
          <w:spacing w:val="60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 неделя, день) устанавливается в соответствии с законодательно закрепленными нормативами</w:t>
      </w:r>
      <w:r>
        <w:rPr>
          <w:spacing w:val="-57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 образовательной организации.</w:t>
      </w:r>
    </w:p>
    <w:p w:rsidR="00551FBD" w:rsidRDefault="008C5111">
      <w:pPr>
        <w:pStyle w:val="a3"/>
        <w:ind w:right="246" w:firstLine="708"/>
      </w:pPr>
      <w:r>
        <w:rPr>
          <w:b/>
          <w:i/>
        </w:rPr>
        <w:t>Информационное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обеспечение</w:t>
      </w:r>
      <w:r>
        <w:rPr>
          <w:b/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551FBD" w:rsidRDefault="008C5111">
      <w:pPr>
        <w:pStyle w:val="a3"/>
        <w:ind w:right="245" w:firstLine="708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 постоянного и устойчивого доступа для всех участников образовательного процесса 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6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551FBD" w:rsidRDefault="008C5111">
      <w:pPr>
        <w:pStyle w:val="a3"/>
        <w:ind w:right="246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включают:</w:t>
      </w:r>
    </w:p>
    <w:p w:rsidR="00551FBD" w:rsidRDefault="008C5111">
      <w:pPr>
        <w:pStyle w:val="a5"/>
        <w:numPr>
          <w:ilvl w:val="0"/>
          <w:numId w:val="79"/>
        </w:numPr>
        <w:tabs>
          <w:tab w:val="left" w:pos="712"/>
        </w:tabs>
        <w:spacing w:before="1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отсталостью;</w:t>
      </w:r>
    </w:p>
    <w:p w:rsidR="00551FBD" w:rsidRDefault="008C5111">
      <w:pPr>
        <w:pStyle w:val="a5"/>
        <w:numPr>
          <w:ilvl w:val="0"/>
          <w:numId w:val="79"/>
        </w:numPr>
        <w:tabs>
          <w:tab w:val="left" w:pos="712"/>
        </w:tabs>
        <w:spacing w:before="57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551FBD" w:rsidRDefault="008C5111">
      <w:pPr>
        <w:pStyle w:val="a5"/>
        <w:numPr>
          <w:ilvl w:val="0"/>
          <w:numId w:val="79"/>
        </w:numPr>
        <w:tabs>
          <w:tab w:val="left" w:pos="748"/>
        </w:tabs>
        <w:spacing w:before="58"/>
        <w:ind w:left="472" w:right="250" w:firstLine="0"/>
        <w:jc w:val="both"/>
        <w:rPr>
          <w:sz w:val="24"/>
        </w:rPr>
      </w:pPr>
      <w:r>
        <w:rPr>
          <w:sz w:val="24"/>
        </w:rPr>
        <w:t>Получения доступа к информационным ресурсам, различными способами (поиск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работа в библиотеке и др.), в том числе к электронным образовательным 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551FBD" w:rsidRDefault="008C5111">
      <w:pPr>
        <w:pStyle w:val="a5"/>
        <w:numPr>
          <w:ilvl w:val="0"/>
          <w:numId w:val="79"/>
        </w:numPr>
        <w:tabs>
          <w:tab w:val="left" w:pos="832"/>
        </w:tabs>
        <w:spacing w:before="55"/>
        <w:ind w:left="472" w:right="250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экспериментальных исследований)</w:t>
      </w:r>
    </w:p>
    <w:p w:rsidR="00551FBD" w:rsidRDefault="008C5111">
      <w:pPr>
        <w:pStyle w:val="2"/>
        <w:spacing w:before="5" w:line="275" w:lineRule="exact"/>
        <w:ind w:left="2349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</w:p>
    <w:p w:rsidR="00551FBD" w:rsidRDefault="008C5111">
      <w:pPr>
        <w:pStyle w:val="a3"/>
        <w:spacing w:line="276" w:lineRule="auto"/>
        <w:ind w:right="892" w:firstLine="708"/>
        <w:jc w:val="left"/>
      </w:pPr>
      <w:r>
        <w:rPr>
          <w:color w:val="000009"/>
        </w:rPr>
        <w:t>Материально-техническая база приведена в соответствие с задачами по обеспечению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 адаптированной основной образовательной программы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УО,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учебно-материального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оснащения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551FBD" w:rsidRDefault="008C5111">
      <w:pPr>
        <w:spacing w:before="124"/>
        <w:ind w:left="1238"/>
        <w:rPr>
          <w:b/>
          <w:sz w:val="24"/>
        </w:rPr>
      </w:pPr>
      <w:r>
        <w:rPr>
          <w:b/>
          <w:color w:val="000009"/>
          <w:sz w:val="24"/>
        </w:rPr>
        <w:t>Материально-техническое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обеспечение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оснащение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образовательного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процесса</w:t>
      </w:r>
    </w:p>
    <w:p w:rsidR="00551FBD" w:rsidRDefault="008C5111">
      <w:pPr>
        <w:pStyle w:val="a3"/>
        <w:spacing w:before="156"/>
        <w:ind w:left="1180"/>
        <w:jc w:val="left"/>
      </w:pP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Учреждение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оборудовано: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3"/>
        </w:tabs>
        <w:spacing w:before="159"/>
        <w:ind w:left="842" w:hanging="148"/>
        <w:rPr>
          <w:sz w:val="24"/>
        </w:rPr>
      </w:pP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работников;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0"/>
        </w:tabs>
        <w:ind w:left="839" w:hanging="145"/>
        <w:rPr>
          <w:sz w:val="24"/>
        </w:rPr>
      </w:pPr>
      <w:r>
        <w:rPr>
          <w:spacing w:val="-1"/>
          <w:sz w:val="24"/>
        </w:rPr>
        <w:t>кабинет</w:t>
      </w:r>
      <w:r>
        <w:rPr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z w:val="24"/>
        </w:rPr>
        <w:t xml:space="preserve"> </w:t>
      </w:r>
      <w:r>
        <w:rPr>
          <w:spacing w:val="-1"/>
          <w:sz w:val="24"/>
        </w:rPr>
        <w:t>музыкой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изобразительным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искусством;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0"/>
        </w:tabs>
        <w:ind w:right="1681" w:firstLine="0"/>
        <w:rPr>
          <w:sz w:val="24"/>
        </w:rPr>
      </w:pPr>
      <w:r>
        <w:rPr>
          <w:sz w:val="24"/>
        </w:rPr>
        <w:t>библиотека,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залом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фонда,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81"/>
        </w:tabs>
        <w:ind w:left="880" w:hanging="186"/>
        <w:rPr>
          <w:sz w:val="24"/>
        </w:rPr>
      </w:pPr>
      <w:r>
        <w:rPr>
          <w:sz w:val="24"/>
        </w:rPr>
        <w:t>медиатекой;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0"/>
        </w:tabs>
        <w:ind w:left="839" w:hanging="145"/>
        <w:rPr>
          <w:sz w:val="24"/>
        </w:rPr>
      </w:pPr>
      <w:r>
        <w:rPr>
          <w:spacing w:val="-1"/>
          <w:sz w:val="24"/>
        </w:rPr>
        <w:t>1</w:t>
      </w:r>
      <w:r>
        <w:rPr>
          <w:sz w:val="24"/>
        </w:rPr>
        <w:t xml:space="preserve"> </w:t>
      </w:r>
      <w:r>
        <w:rPr>
          <w:spacing w:val="-1"/>
          <w:sz w:val="24"/>
        </w:rPr>
        <w:t>спортивный</w:t>
      </w:r>
      <w:r>
        <w:rPr>
          <w:sz w:val="24"/>
        </w:rPr>
        <w:t xml:space="preserve"> </w:t>
      </w:r>
      <w:r>
        <w:rPr>
          <w:spacing w:val="-1"/>
          <w:sz w:val="24"/>
        </w:rPr>
        <w:t>зал, оснащённый</w:t>
      </w:r>
      <w:r>
        <w:rPr>
          <w:sz w:val="24"/>
        </w:rPr>
        <w:t xml:space="preserve"> </w:t>
      </w:r>
      <w:r>
        <w:rPr>
          <w:spacing w:val="-1"/>
          <w:sz w:val="24"/>
        </w:rPr>
        <w:t>игровым,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инвентарём;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0"/>
        </w:tabs>
        <w:ind w:right="1941" w:firstLine="0"/>
        <w:rPr>
          <w:sz w:val="24"/>
        </w:rPr>
      </w:pPr>
      <w:r>
        <w:rPr>
          <w:sz w:val="24"/>
        </w:rPr>
        <w:t>столовая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питания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0"/>
        </w:tabs>
        <w:ind w:left="839" w:hanging="145"/>
        <w:rPr>
          <w:sz w:val="24"/>
        </w:rPr>
      </w:pPr>
      <w:r>
        <w:rPr>
          <w:spacing w:val="-1"/>
          <w:sz w:val="24"/>
        </w:rPr>
        <w:t>лицензированный</w:t>
      </w:r>
      <w:r>
        <w:rPr>
          <w:sz w:val="24"/>
        </w:rPr>
        <w:t xml:space="preserve"> </w:t>
      </w:r>
      <w:r>
        <w:rPr>
          <w:spacing w:val="-1"/>
          <w:sz w:val="24"/>
        </w:rPr>
        <w:t>медицинский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кабинет;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840"/>
        </w:tabs>
        <w:ind w:left="839" w:hanging="145"/>
        <w:rPr>
          <w:sz w:val="24"/>
        </w:rPr>
      </w:pPr>
      <w:r>
        <w:rPr>
          <w:spacing w:val="-1"/>
          <w:sz w:val="24"/>
        </w:rPr>
        <w:t>кабинет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педагога-психолога;</w:t>
      </w:r>
    </w:p>
    <w:p w:rsidR="004B2152" w:rsidRDefault="008C5111" w:rsidP="004B2152">
      <w:pPr>
        <w:pStyle w:val="a5"/>
        <w:numPr>
          <w:ilvl w:val="1"/>
          <w:numId w:val="79"/>
        </w:numPr>
        <w:tabs>
          <w:tab w:val="left" w:pos="840"/>
        </w:tabs>
        <w:ind w:left="839" w:hanging="145"/>
        <w:rPr>
          <w:sz w:val="24"/>
        </w:rPr>
      </w:pPr>
      <w:r w:rsidRPr="004B2152">
        <w:rPr>
          <w:spacing w:val="-1"/>
          <w:sz w:val="24"/>
        </w:rPr>
        <w:t>кабинет</w:t>
      </w:r>
      <w:r w:rsidRPr="004B2152">
        <w:rPr>
          <w:spacing w:val="-14"/>
          <w:sz w:val="24"/>
        </w:rPr>
        <w:t xml:space="preserve"> </w:t>
      </w:r>
      <w:r w:rsidRPr="004B2152">
        <w:rPr>
          <w:sz w:val="24"/>
        </w:rPr>
        <w:t>учителя-логопеда;</w:t>
      </w:r>
    </w:p>
    <w:p w:rsidR="00551FBD" w:rsidRPr="004B2152" w:rsidRDefault="008C5111" w:rsidP="004B2152">
      <w:pPr>
        <w:pStyle w:val="a5"/>
        <w:numPr>
          <w:ilvl w:val="1"/>
          <w:numId w:val="79"/>
        </w:numPr>
        <w:tabs>
          <w:tab w:val="left" w:pos="840"/>
        </w:tabs>
        <w:ind w:left="839" w:hanging="145"/>
        <w:rPr>
          <w:sz w:val="24"/>
        </w:rPr>
      </w:pPr>
      <w:r w:rsidRPr="004B2152">
        <w:rPr>
          <w:sz w:val="24"/>
        </w:rPr>
        <w:lastRenderedPageBreak/>
        <w:t>кабинет</w:t>
      </w:r>
      <w:r w:rsidRPr="004B2152">
        <w:rPr>
          <w:spacing w:val="-12"/>
          <w:sz w:val="24"/>
        </w:rPr>
        <w:t xml:space="preserve"> </w:t>
      </w:r>
      <w:r w:rsidRPr="004B2152">
        <w:rPr>
          <w:sz w:val="24"/>
        </w:rPr>
        <w:t>учителя-дефектолога;</w:t>
      </w:r>
    </w:p>
    <w:p w:rsidR="00551FBD" w:rsidRDefault="008C5111">
      <w:pPr>
        <w:pStyle w:val="a5"/>
        <w:numPr>
          <w:ilvl w:val="1"/>
          <w:numId w:val="79"/>
        </w:numPr>
        <w:tabs>
          <w:tab w:val="left" w:pos="900"/>
        </w:tabs>
        <w:spacing w:before="1"/>
        <w:ind w:left="899" w:hanging="145"/>
        <w:rPr>
          <w:sz w:val="24"/>
        </w:rPr>
      </w:pPr>
      <w:r>
        <w:rPr>
          <w:spacing w:val="-2"/>
          <w:sz w:val="24"/>
        </w:rPr>
        <w:t>административные</w:t>
      </w:r>
      <w:r>
        <w:rPr>
          <w:spacing w:val="-1"/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иные помещения,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оснащённые необходимым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оборудованием;</w:t>
      </w:r>
    </w:p>
    <w:p w:rsidR="00551FBD" w:rsidRDefault="008C5111">
      <w:pPr>
        <w:pStyle w:val="a3"/>
        <w:spacing w:before="2"/>
        <w:ind w:left="755"/>
        <w:jc w:val="left"/>
      </w:pPr>
      <w:r>
        <w:rPr>
          <w:color w:val="000009"/>
        </w:rPr>
        <w:t>•санузлы</w:t>
      </w:r>
    </w:p>
    <w:p w:rsidR="00551FBD" w:rsidRDefault="008C5111">
      <w:pPr>
        <w:pStyle w:val="a3"/>
        <w:spacing w:before="68" w:line="276" w:lineRule="auto"/>
        <w:ind w:left="695" w:right="242" w:firstLine="706"/>
      </w:pPr>
      <w:r>
        <w:rPr>
          <w:color w:val="000009"/>
        </w:rPr>
        <w:t>Все помещения обеспечены необходимыми комплектами оборудования для реализации всех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предметных областей и внеурочной деятельности, включая расходные материалы и канцелярские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мебелью,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офисным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оснащением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инвентарём.</w:t>
      </w:r>
    </w:p>
    <w:p w:rsidR="00551FBD" w:rsidRDefault="008C5111">
      <w:pPr>
        <w:pStyle w:val="2"/>
        <w:spacing w:before="124" w:line="275" w:lineRule="exact"/>
        <w:ind w:left="933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:rsidR="00551FBD" w:rsidRDefault="008C5111">
      <w:pPr>
        <w:pStyle w:val="a3"/>
        <w:spacing w:line="276" w:lineRule="auto"/>
        <w:ind w:left="834" w:right="621" w:firstLine="705"/>
      </w:pPr>
      <w:r>
        <w:rPr>
          <w:color w:val="000009"/>
        </w:rPr>
        <w:t>Учебники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пособия,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перечню.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результатов: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77"/>
        </w:tabs>
        <w:spacing w:before="117"/>
        <w:ind w:left="976" w:hanging="143"/>
        <w:jc w:val="both"/>
        <w:rPr>
          <w:sz w:val="24"/>
        </w:rPr>
      </w:pPr>
      <w:r>
        <w:rPr>
          <w:spacing w:val="-1"/>
          <w:sz w:val="24"/>
        </w:rPr>
        <w:t>знания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5"/>
          <w:sz w:val="24"/>
        </w:rPr>
        <w:t xml:space="preserve"> </w:t>
      </w:r>
      <w:r>
        <w:rPr>
          <w:sz w:val="24"/>
        </w:rPr>
        <w:t>действительности;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84"/>
        </w:tabs>
        <w:spacing w:before="46" w:line="278" w:lineRule="auto"/>
        <w:ind w:right="2352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и иных связей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взаимозависимостей</w:t>
      </w:r>
      <w:r>
        <w:rPr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объективной</w:t>
      </w:r>
      <w:r>
        <w:rPr>
          <w:spacing w:val="-19"/>
          <w:sz w:val="24"/>
        </w:rPr>
        <w:t xml:space="preserve"> </w:t>
      </w:r>
      <w:r>
        <w:rPr>
          <w:sz w:val="24"/>
        </w:rPr>
        <w:t>значимости;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89"/>
        </w:tabs>
        <w:spacing w:line="272" w:lineRule="exact"/>
        <w:ind w:left="988" w:hanging="155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10"/>
          <w:sz w:val="24"/>
        </w:rPr>
        <w:t xml:space="preserve"> </w:t>
      </w:r>
      <w:r>
        <w:rPr>
          <w:sz w:val="24"/>
        </w:rPr>
        <w:t>аппаратом,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89"/>
        </w:tabs>
        <w:spacing w:before="55" w:line="278" w:lineRule="auto"/>
        <w:ind w:right="586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 нравственных, эстетических ценностей умения применять 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для решения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жизненных ситуаций, а также проблем,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ролей.</w:t>
      </w:r>
    </w:p>
    <w:p w:rsidR="00551FBD" w:rsidRDefault="008C5111">
      <w:pPr>
        <w:pStyle w:val="a3"/>
        <w:spacing w:before="2" w:line="276" w:lineRule="auto"/>
        <w:ind w:left="834" w:right="567" w:firstLine="705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учебных программ, отобранных на основе принципов </w:t>
      </w:r>
      <w:proofErr w:type="spellStart"/>
      <w:r>
        <w:rPr>
          <w:color w:val="000009"/>
        </w:rPr>
        <w:t>культуросообразности</w:t>
      </w:r>
      <w:proofErr w:type="spellEnd"/>
      <w:r>
        <w:rPr>
          <w:color w:val="000009"/>
        </w:rPr>
        <w:t xml:space="preserve"> и гуманизации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конкретизируют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программы, являются средством достижения поставленных целей при условии гарантий 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грифы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советом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образовательного учреждения в составе настоящей образовательной программы. 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скорректированных учебных программ допускается только после принятия педагогическим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советом.</w:t>
      </w:r>
    </w:p>
    <w:p w:rsidR="00551FBD" w:rsidRDefault="008C5111">
      <w:pPr>
        <w:pStyle w:val="a3"/>
        <w:spacing w:before="120" w:line="276" w:lineRule="auto"/>
        <w:ind w:left="834" w:right="572" w:firstLine="705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предусмотренного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стандартами.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8C5111">
      <w:pPr>
        <w:pStyle w:val="2"/>
        <w:spacing w:before="169" w:line="240" w:lineRule="auto"/>
        <w:ind w:left="933"/>
      </w:pPr>
      <w:r>
        <w:t>Используемые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технологии</w:t>
      </w:r>
    </w:p>
    <w:p w:rsidR="00551FBD" w:rsidRDefault="008C5111">
      <w:pPr>
        <w:pStyle w:val="a3"/>
        <w:spacing w:before="29" w:line="276" w:lineRule="auto"/>
        <w:ind w:left="796" w:right="529" w:firstLine="706"/>
      </w:pPr>
      <w:r>
        <w:rPr>
          <w:color w:val="000009"/>
        </w:rPr>
        <w:t>Педагогическая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специальный набор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способов, приёмов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 и воспитательных средств, системно используемых в образовательном процессе,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декларируемых психолого-педагогических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установок.</w:t>
      </w:r>
    </w:p>
    <w:p w:rsidR="00551FBD" w:rsidRDefault="008C5111">
      <w:pPr>
        <w:pStyle w:val="a3"/>
        <w:spacing w:before="121" w:line="278" w:lineRule="auto"/>
        <w:ind w:left="796" w:right="1018" w:firstLine="706"/>
      </w:pP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традиционные,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инновационные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технологии.</w:t>
      </w:r>
    </w:p>
    <w:p w:rsidR="00551FBD" w:rsidRDefault="008C5111">
      <w:pPr>
        <w:pStyle w:val="a3"/>
        <w:spacing w:before="121" w:line="280" w:lineRule="auto"/>
        <w:ind w:left="796" w:right="241"/>
        <w:jc w:val="left"/>
      </w:pPr>
      <w:r>
        <w:rPr>
          <w:color w:val="000009"/>
        </w:rPr>
        <w:t>1.Традиционная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педагогическая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технология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подразумевает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классно-урочную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обучения.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Принципы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традиционной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технологии: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36"/>
        </w:tabs>
        <w:spacing w:before="115"/>
        <w:ind w:left="935" w:hanging="140"/>
        <w:rPr>
          <w:sz w:val="24"/>
        </w:rPr>
      </w:pPr>
      <w:r>
        <w:rPr>
          <w:sz w:val="24"/>
        </w:rPr>
        <w:t>научность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быть,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тольконеполные</w:t>
      </w:r>
      <w:proofErr w:type="spellEnd"/>
      <w:r>
        <w:rPr>
          <w:sz w:val="24"/>
        </w:rPr>
        <w:t>);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36"/>
        </w:tabs>
        <w:spacing w:before="36"/>
        <w:ind w:left="935" w:hanging="140"/>
        <w:rPr>
          <w:sz w:val="24"/>
        </w:rPr>
      </w:pPr>
      <w:proofErr w:type="spellStart"/>
      <w:r>
        <w:rPr>
          <w:spacing w:val="-1"/>
          <w:sz w:val="24"/>
        </w:rPr>
        <w:t>природосообразность</w:t>
      </w:r>
      <w:proofErr w:type="spell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(обучение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6"/>
          <w:sz w:val="24"/>
        </w:rPr>
        <w:t xml:space="preserve"> </w:t>
      </w:r>
      <w:r>
        <w:rPr>
          <w:sz w:val="24"/>
        </w:rPr>
        <w:t>форсируется);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53"/>
        </w:tabs>
        <w:spacing w:before="43" w:line="278" w:lineRule="auto"/>
        <w:ind w:left="796" w:right="1168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(последовательная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общему);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72"/>
        </w:tabs>
        <w:spacing w:line="274" w:lineRule="exact"/>
        <w:ind w:left="971" w:hanging="176"/>
        <w:rPr>
          <w:sz w:val="24"/>
        </w:rPr>
      </w:pPr>
      <w:r>
        <w:rPr>
          <w:sz w:val="24"/>
        </w:rPr>
        <w:t>доступность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(от</w:t>
      </w:r>
      <w:r>
        <w:rPr>
          <w:spacing w:val="-1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неизвестному,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трудному,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ЗУН);</w:t>
      </w:r>
    </w:p>
    <w:p w:rsidR="00551FBD" w:rsidRDefault="008C5111">
      <w:pPr>
        <w:pStyle w:val="a5"/>
        <w:numPr>
          <w:ilvl w:val="0"/>
          <w:numId w:val="78"/>
        </w:numPr>
        <w:tabs>
          <w:tab w:val="left" w:pos="936"/>
        </w:tabs>
        <w:spacing w:before="44"/>
        <w:ind w:left="935" w:hanging="140"/>
        <w:rPr>
          <w:sz w:val="24"/>
        </w:rPr>
      </w:pPr>
      <w:r>
        <w:rPr>
          <w:spacing w:val="-1"/>
          <w:sz w:val="24"/>
        </w:rPr>
        <w:lastRenderedPageBreak/>
        <w:t>прочность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(повторение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- 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учения);</w:t>
      </w:r>
    </w:p>
    <w:p w:rsidR="00551FBD" w:rsidRDefault="008C5111">
      <w:pPr>
        <w:pStyle w:val="a5"/>
        <w:numPr>
          <w:ilvl w:val="0"/>
          <w:numId w:val="77"/>
        </w:numPr>
        <w:tabs>
          <w:tab w:val="left" w:pos="835"/>
        </w:tabs>
        <w:spacing w:before="50"/>
        <w:ind w:left="834"/>
        <w:rPr>
          <w:sz w:val="24"/>
        </w:rPr>
      </w:pPr>
      <w:r>
        <w:rPr>
          <w:sz w:val="24"/>
        </w:rPr>
        <w:t>сознательность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7"/>
          <w:sz w:val="24"/>
        </w:rPr>
        <w:t xml:space="preserve"> </w:t>
      </w:r>
      <w:r>
        <w:rPr>
          <w:sz w:val="24"/>
        </w:rPr>
        <w:t>(знай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задачу и</w:t>
      </w:r>
      <w:r>
        <w:rPr>
          <w:spacing w:val="8"/>
          <w:sz w:val="24"/>
        </w:rPr>
        <w:t xml:space="preserve"> </w:t>
      </w:r>
      <w:r>
        <w:rPr>
          <w:sz w:val="24"/>
        </w:rPr>
        <w:t>будь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выполнении</w:t>
      </w:r>
    </w:p>
    <w:p w:rsidR="00551FBD" w:rsidRDefault="008C5111">
      <w:pPr>
        <w:pStyle w:val="a3"/>
        <w:spacing w:before="68"/>
        <w:ind w:left="676"/>
        <w:jc w:val="left"/>
      </w:pPr>
      <w:r>
        <w:t>команд);</w:t>
      </w:r>
    </w:p>
    <w:p w:rsidR="00551FBD" w:rsidRDefault="008C5111">
      <w:pPr>
        <w:pStyle w:val="a5"/>
        <w:numPr>
          <w:ilvl w:val="0"/>
          <w:numId w:val="77"/>
        </w:numPr>
        <w:tabs>
          <w:tab w:val="left" w:pos="816"/>
        </w:tabs>
        <w:spacing w:before="46"/>
        <w:ind w:left="815" w:hanging="140"/>
        <w:rPr>
          <w:sz w:val="24"/>
        </w:rPr>
      </w:pPr>
      <w:r>
        <w:rPr>
          <w:spacing w:val="-1"/>
          <w:sz w:val="24"/>
        </w:rPr>
        <w:t>наглядность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(привлечение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9"/>
          <w:sz w:val="24"/>
        </w:rPr>
        <w:t xml:space="preserve"> </w:t>
      </w:r>
      <w:r>
        <w:rPr>
          <w:sz w:val="24"/>
        </w:rPr>
        <w:t>восприятию);</w:t>
      </w:r>
    </w:p>
    <w:p w:rsidR="00551FBD" w:rsidRDefault="008C5111">
      <w:pPr>
        <w:pStyle w:val="a5"/>
        <w:numPr>
          <w:ilvl w:val="0"/>
          <w:numId w:val="77"/>
        </w:numPr>
        <w:tabs>
          <w:tab w:val="left" w:pos="823"/>
        </w:tabs>
        <w:spacing w:before="41" w:line="276" w:lineRule="auto"/>
        <w:ind w:right="359" w:firstLine="0"/>
        <w:rPr>
          <w:sz w:val="24"/>
        </w:rPr>
      </w:pP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знаний);</w:t>
      </w:r>
    </w:p>
    <w:p w:rsidR="00551FBD" w:rsidRDefault="008C5111">
      <w:pPr>
        <w:pStyle w:val="a5"/>
        <w:numPr>
          <w:ilvl w:val="0"/>
          <w:numId w:val="77"/>
        </w:numPr>
        <w:tabs>
          <w:tab w:val="left" w:pos="820"/>
        </w:tabs>
        <w:spacing w:before="4"/>
        <w:ind w:left="820" w:hanging="147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возрастных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особенностей.</w:t>
      </w:r>
    </w:p>
    <w:p w:rsidR="00551FBD" w:rsidRDefault="008C5111">
      <w:pPr>
        <w:pStyle w:val="a3"/>
        <w:spacing w:before="43" w:line="276" w:lineRule="auto"/>
        <w:ind w:right="342" w:firstLine="706"/>
      </w:pP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систематичность контроля и оценивания, всесторонность, разнообразие форм, единство требований,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объективность,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мотивированность, гласность.</w:t>
      </w:r>
    </w:p>
    <w:p w:rsidR="00551FBD" w:rsidRDefault="008C5111">
      <w:pPr>
        <w:pStyle w:val="a3"/>
        <w:spacing w:before="121" w:line="276" w:lineRule="auto"/>
        <w:ind w:right="351"/>
      </w:pPr>
      <w:r>
        <w:rPr>
          <w:color w:val="000009"/>
        </w:rPr>
        <w:t>2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Личностно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ставят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центр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личность ребенка, обеспечение комфортных, бесконфликтных и безопасных условий ее 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потенциалов.</w:t>
      </w:r>
    </w:p>
    <w:p w:rsidR="00551FBD" w:rsidRDefault="008C5111">
      <w:pPr>
        <w:pStyle w:val="a3"/>
        <w:spacing w:before="119"/>
        <w:ind w:left="1384"/>
      </w:pPr>
      <w:r>
        <w:rPr>
          <w:color w:val="000009"/>
        </w:rPr>
        <w:t>Принципы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личностно-ориентированного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обучения: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158"/>
        <w:ind w:left="815"/>
        <w:rPr>
          <w:sz w:val="24"/>
        </w:rPr>
      </w:pPr>
      <w:r>
        <w:rPr>
          <w:sz w:val="24"/>
        </w:rPr>
        <w:t>диалогичность,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43"/>
        <w:ind w:left="815"/>
        <w:rPr>
          <w:sz w:val="24"/>
        </w:rPr>
      </w:pPr>
      <w:proofErr w:type="spellStart"/>
      <w:r>
        <w:rPr>
          <w:spacing w:val="-1"/>
          <w:sz w:val="24"/>
        </w:rPr>
        <w:t>деятельностно</w:t>
      </w:r>
      <w:proofErr w:type="spellEnd"/>
      <w:r>
        <w:rPr>
          <w:spacing w:val="-1"/>
          <w:sz w:val="24"/>
        </w:rPr>
        <w:t>-творческий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характер,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44"/>
        <w:ind w:left="815"/>
        <w:rPr>
          <w:sz w:val="24"/>
        </w:rPr>
      </w:pPr>
      <w:r>
        <w:rPr>
          <w:spacing w:val="-1"/>
          <w:sz w:val="24"/>
        </w:rPr>
        <w:t>поддержка индивидуального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ребенка,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20"/>
        </w:tabs>
        <w:spacing w:before="40" w:line="280" w:lineRule="auto"/>
        <w:ind w:right="367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ему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решений,</w:t>
      </w:r>
      <w:r>
        <w:rPr>
          <w:sz w:val="24"/>
        </w:rPr>
        <w:t xml:space="preserve"> </w:t>
      </w:r>
      <w:r>
        <w:rPr>
          <w:spacing w:val="-1"/>
          <w:sz w:val="24"/>
        </w:rPr>
        <w:t>творчества,</w:t>
      </w:r>
      <w:r>
        <w:rPr>
          <w:sz w:val="24"/>
        </w:rPr>
        <w:t xml:space="preserve"> </w:t>
      </w:r>
      <w:r>
        <w:rPr>
          <w:spacing w:val="-1"/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z w:val="24"/>
        </w:rPr>
        <w:t xml:space="preserve"> обучения и</w:t>
      </w:r>
      <w:r>
        <w:rPr>
          <w:spacing w:val="-26"/>
          <w:sz w:val="24"/>
        </w:rPr>
        <w:t xml:space="preserve"> </w:t>
      </w:r>
      <w:r>
        <w:rPr>
          <w:sz w:val="24"/>
        </w:rPr>
        <w:t>поведения.</w:t>
      </w:r>
    </w:p>
    <w:p w:rsidR="00551FBD" w:rsidRDefault="008C5111">
      <w:pPr>
        <w:pStyle w:val="a3"/>
        <w:spacing w:line="273" w:lineRule="exact"/>
        <w:ind w:left="1384"/>
        <w:jc w:val="left"/>
      </w:pPr>
      <w:r>
        <w:rPr>
          <w:color w:val="000009"/>
        </w:rPr>
        <w:t>Средствами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личностно-ориентированных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служат: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26"/>
        </w:tabs>
        <w:spacing w:before="161" w:line="276" w:lineRule="auto"/>
        <w:ind w:right="354" w:firstLine="0"/>
        <w:jc w:val="both"/>
        <w:rPr>
          <w:sz w:val="24"/>
        </w:rPr>
      </w:pPr>
      <w:r>
        <w:rPr>
          <w:sz w:val="24"/>
        </w:rPr>
        <w:t>внимательное,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z w:val="24"/>
        </w:rPr>
        <w:t>др.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52"/>
        </w:tabs>
        <w:spacing w:before="3" w:line="276" w:lineRule="auto"/>
        <w:ind w:right="363" w:firstLine="0"/>
        <w:jc w:val="both"/>
        <w:rPr>
          <w:sz w:val="24"/>
        </w:rPr>
      </w:pPr>
      <w:r>
        <w:rPr>
          <w:sz w:val="24"/>
        </w:rPr>
        <w:t>дозирование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(телесной) и духовной природы ребенка, обстоятельств его жизни и судьбы, особенностей души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характера,</w:t>
      </w:r>
      <w:r>
        <w:rPr>
          <w:sz w:val="24"/>
        </w:rPr>
        <w:t xml:space="preserve"> </w:t>
      </w:r>
      <w:r>
        <w:rPr>
          <w:spacing w:val="-1"/>
          <w:sz w:val="24"/>
        </w:rPr>
        <w:t>языка и</w:t>
      </w:r>
      <w:r>
        <w:rPr>
          <w:sz w:val="24"/>
        </w:rPr>
        <w:t xml:space="preserve"> </w:t>
      </w:r>
      <w:r>
        <w:rPr>
          <w:spacing w:val="-1"/>
          <w:sz w:val="24"/>
        </w:rPr>
        <w:t>поведения,</w:t>
      </w:r>
      <w:r>
        <w:rPr>
          <w:sz w:val="24"/>
        </w:rPr>
        <w:t xml:space="preserve"> </w:t>
      </w:r>
      <w:r>
        <w:rPr>
          <w:spacing w:val="-1"/>
          <w:sz w:val="24"/>
        </w:rPr>
        <w:t>а также свойственного</w:t>
      </w:r>
      <w:r>
        <w:rPr>
          <w:sz w:val="24"/>
        </w:rPr>
        <w:t xml:space="preserve"> ему</w:t>
      </w:r>
      <w:r>
        <w:rPr>
          <w:spacing w:val="-8"/>
          <w:sz w:val="24"/>
        </w:rPr>
        <w:t xml:space="preserve"> </w:t>
      </w:r>
      <w:r>
        <w:rPr>
          <w:sz w:val="24"/>
        </w:rPr>
        <w:t>темпа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7"/>
          <w:sz w:val="24"/>
        </w:rPr>
        <w:t xml:space="preserve"> </w:t>
      </w:r>
      <w:r>
        <w:rPr>
          <w:sz w:val="24"/>
        </w:rPr>
        <w:t>работы.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45"/>
        </w:tabs>
        <w:spacing w:before="6" w:line="278" w:lineRule="auto"/>
        <w:ind w:right="378" w:firstLine="0"/>
        <w:jc w:val="both"/>
        <w:rPr>
          <w:sz w:val="24"/>
        </w:rPr>
      </w:pPr>
      <w:r>
        <w:rPr>
          <w:sz w:val="24"/>
        </w:rPr>
        <w:t>создание ситуации успеха, условий для самореализации личности, повышению статуса 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"вкладов"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6"/>
          <w:sz w:val="24"/>
        </w:rPr>
        <w:t xml:space="preserve"> </w:t>
      </w:r>
      <w:r>
        <w:rPr>
          <w:sz w:val="24"/>
        </w:rPr>
        <w:t>задач.</w:t>
      </w:r>
    </w:p>
    <w:p w:rsidR="00551FBD" w:rsidRDefault="008C5111">
      <w:pPr>
        <w:pStyle w:val="a3"/>
        <w:spacing w:line="276" w:lineRule="auto"/>
        <w:ind w:right="347" w:firstLine="706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самодовлеющая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навыкам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вариативность;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стимуляция.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 к оценке: вместо количественной оценки - качественное оценивание: характеристика,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пакет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самоанализу,</w:t>
      </w:r>
      <w:r>
        <w:rPr>
          <w:color w:val="000009"/>
          <w:spacing w:val="-20"/>
        </w:rPr>
        <w:t xml:space="preserve"> </w:t>
      </w:r>
      <w:r>
        <w:rPr>
          <w:color w:val="000009"/>
        </w:rPr>
        <w:t>самооценка.</w:t>
      </w:r>
    </w:p>
    <w:p w:rsidR="00551FBD" w:rsidRDefault="008C5111">
      <w:pPr>
        <w:pStyle w:val="a5"/>
        <w:numPr>
          <w:ilvl w:val="0"/>
          <w:numId w:val="76"/>
        </w:numPr>
        <w:tabs>
          <w:tab w:val="left" w:pos="996"/>
        </w:tabs>
        <w:spacing w:before="118" w:line="276" w:lineRule="auto"/>
        <w:ind w:right="339" w:firstLine="0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рекреативными возможностями. В том и состоит ее феномен, что, являясь развлечением, отдыхом,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проявлений в труде. Игра способна активизировать и интенсифицировать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процесс.</w:t>
      </w:r>
    </w:p>
    <w:p w:rsidR="00551FBD" w:rsidRDefault="008C5111">
      <w:pPr>
        <w:pStyle w:val="a3"/>
        <w:spacing w:before="2"/>
        <w:ind w:left="1384"/>
      </w:pPr>
      <w:r>
        <w:rPr>
          <w:color w:val="000009"/>
        </w:rPr>
        <w:t>Принципы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технологий: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158"/>
        <w:ind w:left="815"/>
        <w:rPr>
          <w:sz w:val="24"/>
        </w:rPr>
      </w:pPr>
      <w:r>
        <w:rPr>
          <w:spacing w:val="-1"/>
          <w:sz w:val="24"/>
        </w:rPr>
        <w:t>дидактическая</w:t>
      </w:r>
      <w:r>
        <w:rPr>
          <w:sz w:val="24"/>
        </w:rPr>
        <w:t xml:space="preserve"> </w:t>
      </w:r>
      <w:r>
        <w:rPr>
          <w:spacing w:val="-1"/>
          <w:sz w:val="24"/>
        </w:rPr>
        <w:t>цель</w:t>
      </w:r>
      <w:r>
        <w:rPr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учащимися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8"/>
          <w:sz w:val="24"/>
        </w:rPr>
        <w:t xml:space="preserve"> </w:t>
      </w:r>
      <w:r>
        <w:rPr>
          <w:sz w:val="24"/>
        </w:rPr>
        <w:t>задачи;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20"/>
        </w:tabs>
        <w:spacing w:before="43"/>
        <w:ind w:left="820" w:hanging="147"/>
        <w:rPr>
          <w:sz w:val="24"/>
        </w:rPr>
      </w:pPr>
      <w:r>
        <w:rPr>
          <w:spacing w:val="-1"/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z w:val="24"/>
        </w:rPr>
        <w:t xml:space="preserve"> 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6"/>
          <w:sz w:val="24"/>
        </w:rPr>
        <w:t xml:space="preserve"> </w:t>
      </w:r>
      <w:r>
        <w:rPr>
          <w:sz w:val="24"/>
        </w:rPr>
        <w:t>игры;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20"/>
        </w:tabs>
        <w:spacing w:before="41"/>
        <w:ind w:left="820" w:hanging="147"/>
        <w:rPr>
          <w:sz w:val="24"/>
        </w:rPr>
      </w:pPr>
      <w:r>
        <w:rPr>
          <w:spacing w:val="-2"/>
          <w:sz w:val="24"/>
        </w:rPr>
        <w:t>учебный</w:t>
      </w:r>
      <w:r>
        <w:rPr>
          <w:sz w:val="24"/>
        </w:rPr>
        <w:t xml:space="preserve"> </w:t>
      </w:r>
      <w:r>
        <w:rPr>
          <w:spacing w:val="-1"/>
          <w:sz w:val="24"/>
        </w:rPr>
        <w:t>материал используется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средства;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28"/>
        </w:tabs>
        <w:spacing w:before="44" w:line="276" w:lineRule="auto"/>
        <w:ind w:right="364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5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54"/>
          <w:sz w:val="24"/>
        </w:rPr>
        <w:t xml:space="preserve"> </w:t>
      </w:r>
      <w:r>
        <w:rPr>
          <w:sz w:val="24"/>
        </w:rPr>
        <w:t>переводит</w:t>
      </w:r>
      <w:r>
        <w:rPr>
          <w:spacing w:val="57"/>
          <w:sz w:val="24"/>
        </w:rPr>
        <w:t xml:space="preserve"> </w:t>
      </w:r>
      <w:r>
        <w:rPr>
          <w:sz w:val="24"/>
        </w:rPr>
        <w:t>дидактическую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игровую;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20"/>
        </w:tabs>
        <w:spacing w:before="68"/>
        <w:ind w:left="820" w:hanging="147"/>
        <w:rPr>
          <w:sz w:val="24"/>
        </w:rPr>
      </w:pPr>
      <w:r>
        <w:rPr>
          <w:sz w:val="24"/>
        </w:rPr>
        <w:t>успешное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связывается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игровымрезультатом</w:t>
      </w:r>
      <w:proofErr w:type="spellEnd"/>
      <w:r>
        <w:rPr>
          <w:sz w:val="24"/>
        </w:rPr>
        <w:t>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40"/>
        </w:tabs>
        <w:spacing w:before="44" w:line="278" w:lineRule="auto"/>
        <w:ind w:right="360" w:firstLine="0"/>
        <w:rPr>
          <w:sz w:val="24"/>
        </w:rPr>
      </w:pPr>
      <w:r>
        <w:rPr>
          <w:sz w:val="24"/>
        </w:rPr>
        <w:t>участие в игре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добровольным,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развлекать,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6"/>
          <w:sz w:val="24"/>
        </w:rPr>
        <w:t xml:space="preserve"> </w:t>
      </w:r>
      <w:r>
        <w:rPr>
          <w:sz w:val="24"/>
        </w:rPr>
        <w:t>взаимодействию.</w:t>
      </w:r>
    </w:p>
    <w:p w:rsidR="00551FBD" w:rsidRDefault="008C5111">
      <w:pPr>
        <w:pStyle w:val="a3"/>
        <w:spacing w:before="1"/>
        <w:ind w:left="1384"/>
        <w:jc w:val="left"/>
      </w:pPr>
      <w:r>
        <w:rPr>
          <w:color w:val="000009"/>
        </w:rPr>
        <w:t>Игровая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используется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случаях: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69"/>
        </w:tabs>
        <w:spacing w:before="160" w:line="278" w:lineRule="auto"/>
        <w:ind w:right="367" w:firstLine="0"/>
        <w:jc w:val="both"/>
        <w:rPr>
          <w:sz w:val="24"/>
        </w:rPr>
      </w:pPr>
      <w:r>
        <w:rPr>
          <w:sz w:val="24"/>
        </w:rPr>
        <w:t>в качестве самостоятельных технологий для освоения понятия, темы и даже раздела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3"/>
        <w:ind w:left="815"/>
        <w:jc w:val="both"/>
        <w:rPr>
          <w:sz w:val="24"/>
        </w:rPr>
      </w:pP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технологии;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36"/>
        <w:ind w:left="815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урока</w:t>
      </w:r>
      <w:r>
        <w:rPr>
          <w:spacing w:val="-1"/>
          <w:sz w:val="24"/>
        </w:rPr>
        <w:t xml:space="preserve"> или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(введение,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контроль);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35"/>
        </w:tabs>
        <w:spacing w:before="44" w:line="276" w:lineRule="auto"/>
        <w:ind w:right="360" w:firstLine="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призами.</w:t>
      </w:r>
    </w:p>
    <w:p w:rsidR="00551FBD" w:rsidRDefault="008C5111">
      <w:pPr>
        <w:pStyle w:val="a5"/>
        <w:numPr>
          <w:ilvl w:val="0"/>
          <w:numId w:val="76"/>
        </w:numPr>
        <w:tabs>
          <w:tab w:val="left" w:pos="929"/>
        </w:tabs>
        <w:spacing w:line="276" w:lineRule="auto"/>
        <w:ind w:right="356" w:firstLine="0"/>
        <w:jc w:val="both"/>
        <w:rPr>
          <w:sz w:val="24"/>
        </w:rPr>
      </w:pPr>
      <w:r>
        <w:rPr>
          <w:sz w:val="24"/>
        </w:rPr>
        <w:t>Метод проектов — это способ достижения дидактической цели через детальную 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которая должна завершиться вполне реальным, осязаемым практическим результатом,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некоего </w:t>
      </w:r>
      <w:proofErr w:type="spellStart"/>
      <w:r>
        <w:rPr>
          <w:sz w:val="24"/>
        </w:rPr>
        <w:t>конечногопродукта</w:t>
      </w:r>
      <w:proofErr w:type="spellEnd"/>
      <w:r>
        <w:rPr>
          <w:sz w:val="24"/>
        </w:rPr>
        <w:t>.</w:t>
      </w:r>
    </w:p>
    <w:p w:rsidR="00551FBD" w:rsidRDefault="008C5111">
      <w:pPr>
        <w:pStyle w:val="a3"/>
        <w:spacing w:before="2"/>
        <w:ind w:left="1384"/>
      </w:pPr>
      <w:r>
        <w:rPr>
          <w:color w:val="000009"/>
        </w:rPr>
        <w:t>Принципы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метода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проектов: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47"/>
        </w:tabs>
        <w:spacing w:before="163" w:line="276" w:lineRule="auto"/>
        <w:ind w:right="356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8"/>
          <w:sz w:val="24"/>
        </w:rPr>
        <w:t xml:space="preserve"> </w:t>
      </w:r>
      <w:r>
        <w:rPr>
          <w:sz w:val="24"/>
        </w:rPr>
        <w:t>областей.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35"/>
        </w:tabs>
        <w:spacing w:before="1" w:line="276" w:lineRule="auto"/>
        <w:ind w:right="358" w:firstLine="0"/>
        <w:jc w:val="both"/>
        <w:rPr>
          <w:sz w:val="24"/>
        </w:rPr>
      </w:pPr>
      <w:r>
        <w:rPr>
          <w:sz w:val="24"/>
        </w:rPr>
        <w:t>преподавателю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консультанта.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33"/>
        </w:tabs>
        <w:spacing w:before="1" w:line="276" w:lineRule="auto"/>
        <w:ind w:right="352" w:firstLine="0"/>
        <w:jc w:val="both"/>
        <w:rPr>
          <w:sz w:val="24"/>
        </w:rPr>
      </w:pPr>
      <w:r>
        <w:rPr>
          <w:sz w:val="24"/>
        </w:rPr>
        <w:t>проекты могут быть индивидуальными и групповыми, локальными и телекоммуникационными.</w:t>
      </w:r>
      <w:r>
        <w:rPr>
          <w:spacing w:val="1"/>
          <w:sz w:val="24"/>
        </w:rPr>
        <w:t xml:space="preserve"> </w:t>
      </w:r>
      <w:r>
        <w:rPr>
          <w:sz w:val="24"/>
        </w:rPr>
        <w:t>В последнем случае группа обучаемых может вести работу над проектом в Интернете,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-26"/>
          <w:sz w:val="24"/>
        </w:rPr>
        <w:t xml:space="preserve"> </w:t>
      </w:r>
      <w:r>
        <w:rPr>
          <w:sz w:val="24"/>
        </w:rPr>
        <w:t>территориально.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16"/>
        </w:tabs>
        <w:spacing w:before="1"/>
        <w:ind w:left="815"/>
        <w:jc w:val="both"/>
        <w:rPr>
          <w:sz w:val="24"/>
        </w:rPr>
      </w:pPr>
      <w:r>
        <w:rPr>
          <w:spacing w:val="-2"/>
          <w:sz w:val="24"/>
        </w:rPr>
        <w:t>к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1"/>
          <w:sz w:val="24"/>
        </w:rPr>
        <w:t xml:space="preserve"> над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проектом могут</w:t>
      </w:r>
      <w:r>
        <w:rPr>
          <w:sz w:val="24"/>
        </w:rPr>
        <w:t xml:space="preserve"> </w:t>
      </w:r>
      <w:r>
        <w:rPr>
          <w:spacing w:val="-1"/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учащихся.</w:t>
      </w:r>
    </w:p>
    <w:p w:rsidR="00551FBD" w:rsidRDefault="008C5111">
      <w:pPr>
        <w:pStyle w:val="a5"/>
        <w:numPr>
          <w:ilvl w:val="0"/>
          <w:numId w:val="4"/>
        </w:numPr>
        <w:tabs>
          <w:tab w:val="left" w:pos="857"/>
        </w:tabs>
        <w:spacing w:before="44" w:line="276" w:lineRule="auto"/>
        <w:ind w:right="359" w:firstLine="0"/>
        <w:jc w:val="both"/>
        <w:rPr>
          <w:sz w:val="24"/>
        </w:rPr>
      </w:pPr>
      <w:r>
        <w:rPr>
          <w:sz w:val="24"/>
        </w:rPr>
        <w:t>задача учебного проекта заключается в том, чтобы дать ответ на проблемный вопрос проекта 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 умение изложить самое интересное и ценное, отвечать на вопросы, защищать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9"/>
          <w:sz w:val="24"/>
        </w:rPr>
        <w:t xml:space="preserve"> </w:t>
      </w:r>
      <w:r>
        <w:rPr>
          <w:sz w:val="24"/>
        </w:rPr>
        <w:t>проекта.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spacing w:line="242" w:lineRule="auto"/>
        <w:ind w:left="3633" w:right="1530" w:hanging="2653"/>
        <w:rPr>
          <w:b/>
          <w:i/>
          <w:sz w:val="24"/>
        </w:rPr>
      </w:pPr>
      <w:r>
        <w:rPr>
          <w:b/>
          <w:i/>
          <w:sz w:val="24"/>
        </w:rPr>
        <w:t>Материально-техническое обеспечение и оснащение образовательного процесса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704"/>
      </w:tblGrid>
      <w:tr w:rsidR="00551FBD">
        <w:trPr>
          <w:trHeight w:val="1644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28" w:lineRule="exact"/>
              <w:ind w:left="9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Начальные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классы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ind w:left="103" w:right="35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Ноутбук учителя – 1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 xml:space="preserve"> Интернет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ind w:left="103" w:right="191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4B2152">
              <w:rPr>
                <w:spacing w:val="-1"/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шкафы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551FBD" w:rsidRDefault="008C5111">
            <w:pPr>
              <w:pStyle w:val="TableParagraph"/>
              <w:ind w:left="103" w:right="716"/>
              <w:rPr>
                <w:sz w:val="20"/>
              </w:rPr>
            </w:pPr>
            <w:r>
              <w:rPr>
                <w:sz w:val="20"/>
              </w:rPr>
              <w:t>настенные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класса»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плакаты</w:t>
            </w:r>
          </w:p>
        </w:tc>
      </w:tr>
      <w:tr w:rsidR="00551FBD">
        <w:trPr>
          <w:trHeight w:val="1242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23" w:lineRule="exact"/>
              <w:ind w:left="953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ритмика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Магнитофон-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Пианино-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ind w:left="103" w:right="3352"/>
              <w:rPr>
                <w:sz w:val="20"/>
              </w:rPr>
            </w:pPr>
            <w:r>
              <w:rPr>
                <w:sz w:val="20"/>
              </w:rPr>
              <w:t>Шкаф для учебных принадлежностей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Одностворчатая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дисков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</w:p>
        </w:tc>
      </w:tr>
    </w:tbl>
    <w:p w:rsidR="00551FBD" w:rsidRDefault="00551FBD">
      <w:pPr>
        <w:spacing w:line="228" w:lineRule="exact"/>
        <w:rPr>
          <w:sz w:val="20"/>
        </w:rPr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704"/>
      </w:tblGrid>
      <w:tr w:rsidR="00551FBD">
        <w:trPr>
          <w:trHeight w:val="2282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20" w:lineRule="exact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Физическая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штук</w:t>
            </w:r>
          </w:p>
          <w:p w:rsidR="00551FBD" w:rsidRDefault="008C5111">
            <w:pPr>
              <w:pStyle w:val="TableParagraph"/>
              <w:ind w:left="103" w:right="2841"/>
              <w:rPr>
                <w:sz w:val="20"/>
              </w:rPr>
            </w:pPr>
            <w:r>
              <w:rPr>
                <w:sz w:val="20"/>
              </w:rPr>
              <w:t xml:space="preserve">Стенка гимнастическая – 1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 xml:space="preserve"> Мячи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–20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баскетбольные-27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футбольные-15шт Мячи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волейбольные-20шт Сетка баскетбольная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1шт Сетка волейбольная -1шт Скакалки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30шт</w:t>
            </w:r>
          </w:p>
          <w:p w:rsidR="00551FBD" w:rsidRDefault="008C5111">
            <w:pPr>
              <w:pStyle w:val="TableParagraph"/>
              <w:ind w:left="103" w:right="3362"/>
              <w:rPr>
                <w:sz w:val="20"/>
              </w:rPr>
            </w:pPr>
            <w:r>
              <w:rPr>
                <w:sz w:val="20"/>
              </w:rPr>
              <w:t xml:space="preserve">Скамья спортивная – 6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 xml:space="preserve"> Лыжи – 38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</w:p>
          <w:p w:rsidR="00551FBD" w:rsidRDefault="008C5111">
            <w:pPr>
              <w:pStyle w:val="TableParagraph"/>
              <w:spacing w:line="207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Кегли,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кубики,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60шт</w:t>
            </w:r>
          </w:p>
        </w:tc>
      </w:tr>
      <w:tr w:rsidR="00551FBD">
        <w:trPr>
          <w:trHeight w:val="2976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17" w:lineRule="exact"/>
              <w:ind w:left="1203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Логопед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МФУ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ind w:left="103" w:right="3921"/>
              <w:rPr>
                <w:sz w:val="20"/>
              </w:rPr>
            </w:pPr>
            <w:r>
              <w:rPr>
                <w:sz w:val="20"/>
              </w:rPr>
              <w:t>Интернет – WI-FI Магнитола 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spacing w:before="3"/>
              <w:ind w:left="103" w:right="237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 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:rsidR="00551FBD" w:rsidRDefault="008C5111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Тумбочка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ind w:left="103" w:right="3043"/>
              <w:rPr>
                <w:sz w:val="20"/>
              </w:rPr>
            </w:pPr>
            <w:r>
              <w:rPr>
                <w:sz w:val="20"/>
              </w:rPr>
              <w:t xml:space="preserve">Зеркало для занятий – 1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 xml:space="preserve"> Доска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одностворчатая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Дельфа</w:t>
            </w:r>
            <w:proofErr w:type="spellEnd"/>
            <w:r>
              <w:rPr>
                <w:sz w:val="20"/>
              </w:rPr>
              <w:t>»</w:t>
            </w:r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раздаточные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тренажеры,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детьми:</w:t>
            </w:r>
          </w:p>
          <w:p w:rsidR="00551FBD" w:rsidRDefault="008C5111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Дельфа-142», «Игры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Тигры»,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окном»</w:t>
            </w:r>
          </w:p>
        </w:tc>
      </w:tr>
      <w:tr w:rsidR="00551FBD">
        <w:trPr>
          <w:trHeight w:val="3093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15" w:lineRule="exact"/>
              <w:ind w:left="1203" w:right="1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Дефектолог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1штука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</w:p>
          <w:p w:rsidR="00551FBD" w:rsidRDefault="008C5111">
            <w:pPr>
              <w:pStyle w:val="TableParagraph"/>
              <w:spacing w:before="1"/>
              <w:ind w:left="103" w:right="262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:rsidR="00551FBD" w:rsidRDefault="008C5111">
            <w:pPr>
              <w:pStyle w:val="TableParagraph"/>
              <w:ind w:left="103" w:right="2969"/>
              <w:rPr>
                <w:sz w:val="20"/>
              </w:rPr>
            </w:pPr>
            <w:r>
              <w:rPr>
                <w:sz w:val="20"/>
              </w:rPr>
              <w:t xml:space="preserve">Зеркало для занятий – 1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 xml:space="preserve"> Доска – 3-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хэлементная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Сухой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бассейн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Мольберт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Логические игры, лото для детей, раздаточные картинки для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Компьютерные тренажеры, для работы с детьми: «Картина мира», «Лента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времени», 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дворе»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«Несерьёзные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уроки»: «Учимся мыслить логически», «Развиваем реакцию», «Учимся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запоминать»</w:t>
            </w:r>
          </w:p>
          <w:p w:rsidR="00551FBD" w:rsidRDefault="008C5111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«Учимся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думать»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анализировать».</w:t>
            </w:r>
          </w:p>
        </w:tc>
      </w:tr>
      <w:tr w:rsidR="00551FBD">
        <w:trPr>
          <w:trHeight w:val="2954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17" w:lineRule="exact"/>
              <w:ind w:left="1203" w:right="1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АРМ 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1штука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51FBD" w:rsidRDefault="008C5111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WI-FI</w:t>
            </w:r>
          </w:p>
          <w:p w:rsidR="00551FBD" w:rsidRDefault="008C5111">
            <w:pPr>
              <w:pStyle w:val="TableParagraph"/>
              <w:spacing w:before="3"/>
              <w:ind w:left="103" w:right="237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Бассейн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сухой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1шт</w:t>
            </w:r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раздаточные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551FBD" w:rsidRDefault="008C5111">
            <w:pPr>
              <w:pStyle w:val="TableParagraph"/>
              <w:spacing w:line="227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тестирования</w:t>
            </w:r>
          </w:p>
          <w:p w:rsidR="00551FBD" w:rsidRDefault="008C5111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«Интеллектуальный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Кеттела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«Многофакторный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опросник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Кеттела</w:t>
            </w:r>
            <w:proofErr w:type="spellEnd"/>
            <w:r>
              <w:rPr>
                <w:sz w:val="20"/>
              </w:rPr>
              <w:t>»,</w:t>
            </w:r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«Прогрессивные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матрицы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Равенна»,</w:t>
            </w:r>
          </w:p>
          <w:p w:rsidR="00551FBD" w:rsidRDefault="008C51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«Тест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Э.Ландольта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«Диагностика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отклонений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подросткового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возраста», «Диагностика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понятийных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 мышления»</w:t>
            </w:r>
          </w:p>
          <w:p w:rsidR="00551FBD" w:rsidRDefault="008C511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включают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551FBD">
        <w:trPr>
          <w:trHeight w:val="1228"/>
        </w:trPr>
        <w:tc>
          <w:tcPr>
            <w:tcW w:w="3543" w:type="dxa"/>
          </w:tcPr>
          <w:p w:rsidR="00551FBD" w:rsidRDefault="008C5111">
            <w:pPr>
              <w:pStyle w:val="TableParagraph"/>
              <w:spacing w:line="209" w:lineRule="exact"/>
              <w:ind w:left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Социальный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педагог</w:t>
            </w:r>
          </w:p>
        </w:tc>
        <w:tc>
          <w:tcPr>
            <w:tcW w:w="6704" w:type="dxa"/>
          </w:tcPr>
          <w:p w:rsidR="00551FBD" w:rsidRDefault="008C5111">
            <w:pPr>
              <w:pStyle w:val="TableParagraph"/>
              <w:spacing w:line="204" w:lineRule="exact"/>
              <w:ind w:left="103"/>
              <w:rPr>
                <w:sz w:val="20"/>
              </w:rPr>
            </w:pPr>
            <w:r>
              <w:rPr>
                <w:sz w:val="20"/>
              </w:rPr>
              <w:t>АРМ 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2штука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551FBD" w:rsidRDefault="008C5111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линия</w:t>
            </w:r>
          </w:p>
          <w:p w:rsidR="00551FBD" w:rsidRDefault="008C5111">
            <w:pPr>
              <w:pStyle w:val="TableParagraph"/>
              <w:ind w:left="103" w:right="2038"/>
              <w:rPr>
                <w:sz w:val="20"/>
              </w:rPr>
            </w:pPr>
            <w:r>
              <w:rPr>
                <w:sz w:val="20"/>
              </w:rPr>
              <w:t>Комплект учебных шкафов – 3 комплект Стол-тумба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</w:tc>
      </w:tr>
    </w:tbl>
    <w:p w:rsidR="00551FBD" w:rsidRDefault="00551FBD">
      <w:pPr>
        <w:rPr>
          <w:sz w:val="20"/>
        </w:rPr>
        <w:sectPr w:rsidR="00551FBD">
          <w:pgSz w:w="11910" w:h="16840"/>
          <w:pgMar w:top="1120" w:right="320" w:bottom="1120" w:left="380" w:header="0" w:footer="861" w:gutter="0"/>
          <w:cols w:space="720"/>
        </w:sectPr>
      </w:pPr>
    </w:p>
    <w:p w:rsidR="00551FBD" w:rsidRDefault="008C5111">
      <w:pPr>
        <w:pStyle w:val="1"/>
        <w:ind w:left="714" w:right="486"/>
      </w:pPr>
      <w:r>
        <w:lastRenderedPageBreak/>
        <w:t>Часть</w:t>
      </w:r>
      <w:r>
        <w:rPr>
          <w:spacing w:val="-2"/>
        </w:rPr>
        <w:t xml:space="preserve"> </w:t>
      </w:r>
      <w:r>
        <w:t>2</w:t>
      </w:r>
    </w:p>
    <w:p w:rsidR="00551FBD" w:rsidRDefault="008C5111">
      <w:pPr>
        <w:spacing w:before="2"/>
        <w:ind w:left="1022" w:right="84"/>
        <w:jc w:val="center"/>
        <w:rPr>
          <w:b/>
          <w:sz w:val="28"/>
        </w:rPr>
      </w:pPr>
      <w:r>
        <w:rPr>
          <w:b/>
          <w:sz w:val="28"/>
        </w:rPr>
        <w:t>II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классы</w:t>
      </w:r>
    </w:p>
    <w:p w:rsidR="00551FBD" w:rsidRDefault="00551FBD">
      <w:pPr>
        <w:pStyle w:val="a3"/>
        <w:spacing w:before="10"/>
        <w:ind w:left="0"/>
        <w:jc w:val="left"/>
        <w:rPr>
          <w:b/>
          <w:sz w:val="23"/>
        </w:rPr>
      </w:pPr>
    </w:p>
    <w:p w:rsidR="00551FBD" w:rsidRDefault="008C5111">
      <w:pPr>
        <w:pStyle w:val="2"/>
        <w:spacing w:line="240" w:lineRule="auto"/>
        <w:ind w:left="711" w:right="486"/>
        <w:jc w:val="center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551FBD" w:rsidRDefault="008C5111">
      <w:pPr>
        <w:ind w:left="4260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2"/>
        <w:spacing w:line="240" w:lineRule="auto"/>
        <w:ind w:left="4032" w:right="681" w:hanging="3126"/>
      </w:pPr>
      <w:r>
        <w:t>Определение и назначение адаптированной основной общеобразовательной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551FBD" w:rsidRDefault="008C5111">
      <w:pPr>
        <w:pStyle w:val="a3"/>
        <w:ind w:right="242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proofErr w:type="gramStart"/>
      <w:r>
        <w:t>―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551FBD" w:rsidRDefault="008C5111">
      <w:pPr>
        <w:pStyle w:val="2"/>
        <w:spacing w:before="1"/>
        <w:ind w:left="1240"/>
      </w:pPr>
      <w:r>
        <w:t>Нормативные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</w:p>
    <w:p w:rsidR="00551FBD" w:rsidRDefault="008C5111">
      <w:pPr>
        <w:pStyle w:val="a3"/>
        <w:ind w:right="245"/>
      </w:pPr>
      <w:r>
        <w:t>Нормативно-правовую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этап)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составляют:</w:t>
      </w:r>
    </w:p>
    <w:p w:rsidR="00551FBD" w:rsidRDefault="008C5111">
      <w:pPr>
        <w:pStyle w:val="a3"/>
        <w:ind w:right="238" w:firstLine="708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(Приказ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1599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6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нарушениями)»,</w:t>
      </w:r>
    </w:p>
    <w:p w:rsidR="00551FBD" w:rsidRDefault="008C5111">
      <w:pPr>
        <w:pStyle w:val="a3"/>
        <w:ind w:right="237" w:firstLine="708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 федеральной адаптированной основной общеобразовательной программы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30.12.2022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71930)</w:t>
      </w:r>
    </w:p>
    <w:p w:rsidR="00551FBD" w:rsidRDefault="00551FBD">
      <w:pPr>
        <w:pStyle w:val="a3"/>
        <w:spacing w:before="10"/>
        <w:ind w:left="0"/>
        <w:jc w:val="left"/>
        <w:rPr>
          <w:sz w:val="23"/>
        </w:rPr>
      </w:pPr>
    </w:p>
    <w:p w:rsidR="00551FBD" w:rsidRDefault="008C5111">
      <w:pPr>
        <w:pStyle w:val="a3"/>
        <w:ind w:right="241"/>
        <w:jc w:val="left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 этапе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 лет (5-9</w:t>
      </w:r>
      <w:r>
        <w:rPr>
          <w:spacing w:val="2"/>
        </w:rPr>
        <w:t xml:space="preserve"> </w:t>
      </w:r>
      <w:r>
        <w:t>классы)</w:t>
      </w:r>
    </w:p>
    <w:p w:rsidR="00551FBD" w:rsidRDefault="008C5111">
      <w:pPr>
        <w:pStyle w:val="a3"/>
        <w:ind w:right="525" w:firstLine="708"/>
        <w:jc w:val="left"/>
      </w:pPr>
      <w:r>
        <w:t>II этап направлен на расширение, углубление и систематизацию знаний и умений</w:t>
      </w:r>
      <w:r>
        <w:rPr>
          <w:spacing w:val="1"/>
        </w:rPr>
        <w:t xml:space="preserve"> </w:t>
      </w:r>
      <w:r>
        <w:t>обучающихся в обязательных предметных областях, овладение некоторыми навыками адаптации в</w:t>
      </w:r>
      <w:r>
        <w:rPr>
          <w:spacing w:val="-58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изменяющемся и развивающемся</w:t>
      </w:r>
      <w:r>
        <w:rPr>
          <w:spacing w:val="2"/>
        </w:rPr>
        <w:t xml:space="preserve"> </w:t>
      </w:r>
      <w:r>
        <w:t>мире.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spacing w:before="1"/>
        <w:ind w:left="1180"/>
      </w:pPr>
      <w:r>
        <w:t>Цель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</w:p>
    <w:p w:rsidR="00551FBD" w:rsidRDefault="008C5111">
      <w:pPr>
        <w:pStyle w:val="a3"/>
        <w:ind w:right="244" w:firstLine="708"/>
      </w:pPr>
      <w:r>
        <w:t>Цель реализации АООП обучающихся с легкой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— создание условий для максимального</w:t>
      </w:r>
      <w:r>
        <w:rPr>
          <w:spacing w:val="1"/>
        </w:rPr>
        <w:t xml:space="preserve"> </w:t>
      </w:r>
      <w:r>
        <w:t>удовлетворения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опыта.</w:t>
      </w:r>
    </w:p>
    <w:p w:rsidR="00551FBD" w:rsidRDefault="008C5111">
      <w:pPr>
        <w:ind w:left="472" w:right="245" w:firstLine="708"/>
        <w:jc w:val="both"/>
        <w:rPr>
          <w:b/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основных задач: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799"/>
        </w:tabs>
        <w:ind w:right="250" w:firstLine="0"/>
        <w:jc w:val="both"/>
        <w:rPr>
          <w:sz w:val="24"/>
        </w:rPr>
      </w:pPr>
      <w:r>
        <w:rPr>
          <w:sz w:val="24"/>
        </w:rPr>
        <w:t>овладение обучающимися с легкой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компетенций;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910"/>
        </w:tabs>
        <w:ind w:right="24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(нравственно-эстетическое, социально-личностное, интеллектуальное, физическое),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ценностями;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840"/>
        </w:tabs>
        <w:ind w:right="251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с учетом их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возможностей;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818"/>
        </w:tabs>
        <w:ind w:right="246" w:firstLine="0"/>
        <w:jc w:val="both"/>
        <w:rPr>
          <w:sz w:val="24"/>
        </w:rPr>
      </w:pPr>
      <w:r>
        <w:rPr>
          <w:sz w:val="24"/>
        </w:rPr>
        <w:t>выявление и развитие возможностей и способностей, обучающихся с умственной 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спортивно-оздоровительной работы, организацию художественного творчества и др.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клубов, 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студий и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кружков;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772"/>
        </w:tabs>
        <w:ind w:left="772" w:hanging="300"/>
        <w:jc w:val="both"/>
        <w:rPr>
          <w:sz w:val="24"/>
        </w:rPr>
      </w:pP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</w:p>
    <w:p w:rsidR="00551FBD" w:rsidRDefault="008C5111">
      <w:pPr>
        <w:spacing w:before="66"/>
        <w:ind w:left="472" w:right="23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деятельностный подходы.</w:t>
      </w:r>
    </w:p>
    <w:p w:rsidR="00551FBD" w:rsidRDefault="008C5111">
      <w:pPr>
        <w:pStyle w:val="a3"/>
        <w:spacing w:before="1"/>
        <w:ind w:right="246" w:firstLine="708"/>
      </w:pPr>
      <w:r>
        <w:rPr>
          <w:b/>
          <w:i/>
        </w:rPr>
        <w:lastRenderedPageBreak/>
        <w:t>Дифференцированный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подход </w:t>
      </w:r>
      <w:r>
        <w:t>к АООП для обучающихся с легкой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предполагает</w:t>
      </w:r>
      <w:r>
        <w:rPr>
          <w:spacing w:val="1"/>
        </w:rPr>
        <w:t xml:space="preserve"> </w:t>
      </w:r>
      <w:r>
        <w:t>учет их особых образовательных 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неоднородности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 образования.</w:t>
      </w:r>
    </w:p>
    <w:p w:rsidR="00551FBD" w:rsidRDefault="008C5111">
      <w:pPr>
        <w:pStyle w:val="a3"/>
        <w:ind w:right="249" w:firstLine="708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развития.</w:t>
      </w:r>
    </w:p>
    <w:p w:rsidR="00551FBD" w:rsidRDefault="008C5111">
      <w:pPr>
        <w:pStyle w:val="a3"/>
        <w:ind w:right="249" w:firstLine="708"/>
      </w:pPr>
      <w:r>
        <w:rPr>
          <w:b/>
          <w:i/>
        </w:rPr>
        <w:t>Деятельностный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 науки, раскрывающих основные закономерности и структуру образования с учетом</w:t>
      </w:r>
      <w:r>
        <w:rPr>
          <w:spacing w:val="-57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551FBD" w:rsidRDefault="008C5111">
      <w:pPr>
        <w:pStyle w:val="a3"/>
        <w:ind w:right="241" w:firstLine="708"/>
      </w:pPr>
      <w:r>
        <w:t>Деятельностный подход в образовании строится на признании того, что развитие личности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школьного 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учебной).</w:t>
      </w:r>
    </w:p>
    <w:p w:rsidR="00551FBD" w:rsidRDefault="008C5111">
      <w:pPr>
        <w:pStyle w:val="a3"/>
        <w:ind w:right="244" w:firstLine="708"/>
      </w:pPr>
      <w:r>
        <w:t>Основным средством реализации деятельностного подхода в образовании является 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551FBD" w:rsidRDefault="008C5111">
      <w:pPr>
        <w:pStyle w:val="a3"/>
        <w:spacing w:before="1"/>
        <w:ind w:left="1180"/>
      </w:pPr>
      <w:r>
        <w:t>Реализация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обеспечивает: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2" w:line="293" w:lineRule="exact"/>
        <w:ind w:left="1180" w:hanging="143"/>
        <w:jc w:val="both"/>
        <w:rPr>
          <w:rFonts w:ascii="Symbol" w:hAnsi="Symbol"/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ind w:left="472" w:right="251" w:firstLine="566"/>
        <w:jc w:val="both"/>
        <w:rPr>
          <w:rFonts w:ascii="Symbol" w:hAnsi="Symbol"/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241"/>
        </w:tabs>
        <w:spacing w:before="3" w:line="237" w:lineRule="auto"/>
        <w:ind w:left="472" w:right="249" w:firstLine="566"/>
        <w:jc w:val="both"/>
        <w:rPr>
          <w:rFonts w:ascii="Symbol" w:hAnsi="Symbol"/>
          <w:sz w:val="24"/>
        </w:rPr>
      </w:pP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2"/>
        <w:ind w:left="472" w:right="248" w:firstLine="566"/>
        <w:jc w:val="both"/>
        <w:rPr>
          <w:rFonts w:ascii="Symbol" w:hAnsi="Symbol"/>
          <w:sz w:val="24"/>
        </w:rPr>
      </w:pPr>
      <w:r>
        <w:rPr>
          <w:sz w:val="24"/>
        </w:rPr>
        <w:t>обеспечение условий для общекультурного и личностного развития на основе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системы научных знаний, умений и навыков (академических результатов), но и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успешности.</w:t>
      </w:r>
    </w:p>
    <w:p w:rsidR="00551FBD" w:rsidRDefault="008C5111">
      <w:pPr>
        <w:pStyle w:val="a3"/>
        <w:ind w:right="246" w:firstLine="708"/>
      </w:pPr>
      <w:r>
        <w:t>В основу АООП 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proofErr w:type="gramStart"/>
      <w:r>
        <w:t>этап)  положены</w:t>
      </w:r>
      <w:proofErr w:type="gramEnd"/>
      <w:r>
        <w:t xml:space="preserve"> следующие</w:t>
      </w:r>
      <w:r>
        <w:rPr>
          <w:spacing w:val="-1"/>
        </w:rPr>
        <w:t xml:space="preserve"> </w:t>
      </w:r>
      <w:r>
        <w:t>принципы: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ind w:left="472" w:right="250" w:firstLine="566"/>
        <w:jc w:val="both"/>
        <w:rPr>
          <w:rFonts w:ascii="Symbol" w:hAnsi="Symbol"/>
          <w:sz w:val="24"/>
        </w:rPr>
      </w:pPr>
      <w:r>
        <w:rPr>
          <w:sz w:val="24"/>
        </w:rPr>
        <w:t>принципы государственной политики РФ в области образования (гуманистический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 характер образования, общедоступность образования, адаптивность системы образования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ind w:left="472" w:right="245" w:firstLine="566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обуславливающий развитие личности обучающегося и расширение его «зоны ближайшего развития»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93" w:lineRule="exact"/>
        <w:ind w:left="1180" w:hanging="143"/>
        <w:jc w:val="both"/>
        <w:rPr>
          <w:rFonts w:ascii="Symbol" w:hAnsi="Symbol"/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ind w:left="472" w:right="249" w:firstLine="566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от 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 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1" w:line="237" w:lineRule="auto"/>
        <w:ind w:left="472" w:right="244" w:firstLine="566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входящими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5"/>
        <w:ind w:left="472" w:right="248" w:firstLine="566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доступной им предметно-практической деятельности, способами и приемами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88"/>
        <w:ind w:left="472" w:right="248" w:firstLine="566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принцип переноса усвоенных знаний и умений и </w:t>
      </w:r>
      <w:proofErr w:type="gramStart"/>
      <w:r>
        <w:rPr>
          <w:sz w:val="24"/>
        </w:rPr>
        <w:t>навыков</w:t>
      </w:r>
      <w:proofErr w:type="gramEnd"/>
      <w:r>
        <w:rPr>
          <w:sz w:val="24"/>
        </w:rPr>
        <w:t xml:space="preserve"> и отношений, 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учебной ситуации, в различные жизненные ситуации, что позволяет обеспечить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2" w:line="292" w:lineRule="exact"/>
        <w:ind w:left="1180" w:hanging="143"/>
        <w:jc w:val="both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551FBD" w:rsidRDefault="008C5111">
      <w:pPr>
        <w:pStyle w:val="a3"/>
        <w:ind w:right="242" w:firstLine="708"/>
      </w:pPr>
      <w:r>
        <w:lastRenderedPageBreak/>
        <w:t>Сроки реализации АООП для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 этапе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 лет.</w:t>
      </w:r>
    </w:p>
    <w:p w:rsidR="00551FBD" w:rsidRDefault="008C5111">
      <w:pPr>
        <w:pStyle w:val="a3"/>
        <w:ind w:right="249" w:firstLine="708"/>
      </w:pPr>
      <w:r>
        <w:rPr>
          <w:b/>
        </w:rPr>
        <w:t xml:space="preserve">Цель </w:t>
      </w:r>
      <w:r>
        <w:t>состоит в формировании основ предметных знаний и умений, коррекции 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 обучающихся.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  <w:spacing w:line="240" w:lineRule="auto"/>
        <w:ind w:left="3710" w:right="437" w:hanging="3047"/>
      </w:pPr>
      <w:r>
        <w:t>Психолого-педагогическая характеристика обучающихся</w:t>
      </w:r>
      <w:r>
        <w:rPr>
          <w:spacing w:val="1"/>
        </w:rPr>
        <w:t xml:space="preserve"> </w:t>
      </w:r>
      <w:r>
        <w:t>с легкой умственной 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551FBD" w:rsidRDefault="008C5111">
      <w:pPr>
        <w:pStyle w:val="a3"/>
        <w:ind w:right="241" w:firstLine="708"/>
      </w:pPr>
      <w:r>
        <w:t>Умственная отсталость—это стойкое, выраженное недоразвитие познавательной деятельности</w:t>
      </w:r>
      <w:r>
        <w:rPr>
          <w:spacing w:val="-57"/>
        </w:rPr>
        <w:t xml:space="preserve"> </w:t>
      </w:r>
      <w:r>
        <w:t>вследствие диффузного (разлитого) органического поражения центральной нервной системы (ЦНС).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«умственной</w:t>
      </w:r>
      <w:r>
        <w:rPr>
          <w:spacing w:val="1"/>
        </w:rPr>
        <w:t xml:space="preserve"> </w:t>
      </w:r>
      <w:r>
        <w:t>отсталости»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6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коррелирует (соотносится) со сроками, в которые возникло поражение ЦНС –чем оно произошло</w:t>
      </w:r>
      <w:r>
        <w:rPr>
          <w:spacing w:val="1"/>
        </w:rPr>
        <w:t xml:space="preserve"> </w:t>
      </w:r>
      <w:r>
        <w:t>раньше,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тяжелее</w:t>
      </w:r>
      <w:r>
        <w:rPr>
          <w:spacing w:val="-1"/>
        </w:rPr>
        <w:t xml:space="preserve"> </w:t>
      </w:r>
      <w:r>
        <w:t>последствия.</w:t>
      </w:r>
    </w:p>
    <w:p w:rsidR="00551FBD" w:rsidRDefault="008C5111">
      <w:pPr>
        <w:pStyle w:val="a3"/>
        <w:ind w:right="241" w:firstLine="708"/>
      </w:pPr>
      <w:r>
        <w:t>Наиболее</w:t>
      </w:r>
      <w:r>
        <w:rPr>
          <w:spacing w:val="1"/>
        </w:rPr>
        <w:t xml:space="preserve"> </w:t>
      </w:r>
      <w:r>
        <w:t>многочисленную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 нарушениями), примерно три четверти, составляют дети с легкой 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дефектной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характеризуется</w:t>
      </w:r>
      <w:r>
        <w:rPr>
          <w:spacing w:val="60"/>
        </w:rPr>
        <w:t xml:space="preserve"> </w:t>
      </w:r>
      <w:r>
        <w:t>замедленностью,</w:t>
      </w:r>
      <w:r>
        <w:rPr>
          <w:spacing w:val="1"/>
        </w:rPr>
        <w:t xml:space="preserve"> </w:t>
      </w:r>
      <w:r>
        <w:t>наличием отклонений от нормального развития, тем не менее, представляет собой поступательный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привносящий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сферу, что</w:t>
      </w:r>
      <w:r>
        <w:rPr>
          <w:spacing w:val="1"/>
        </w:rPr>
        <w:t xml:space="preserve"> </w:t>
      </w:r>
      <w:r>
        <w:t>дает основания</w:t>
      </w:r>
      <w:r>
        <w:rPr>
          <w:spacing w:val="-1"/>
        </w:rPr>
        <w:t xml:space="preserve"> </w:t>
      </w:r>
      <w:r>
        <w:t>для оптимистического</w:t>
      </w:r>
      <w:r>
        <w:rPr>
          <w:spacing w:val="-1"/>
        </w:rPr>
        <w:t xml:space="preserve"> </w:t>
      </w:r>
      <w:r>
        <w:t>прогноза.</w:t>
      </w:r>
    </w:p>
    <w:p w:rsidR="00551FBD" w:rsidRDefault="008C5111">
      <w:pPr>
        <w:pStyle w:val="a3"/>
        <w:ind w:right="243" w:firstLine="708"/>
      </w:pPr>
      <w:r>
        <w:t>Затруднения в психическом развитии детей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обусловлены особенностями их высшей нервной деятельности (слабостью 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proofErr w:type="spellStart"/>
      <w:r>
        <w:t>тугоподвижностью</w:t>
      </w:r>
      <w:proofErr w:type="spellEnd"/>
      <w:r>
        <w:rPr>
          <w:spacing w:val="1"/>
        </w:rPr>
        <w:t xml:space="preserve"> </w:t>
      </w:r>
      <w:r>
        <w:t>нервных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51FBD" w:rsidRDefault="008C5111">
      <w:pPr>
        <w:pStyle w:val="a3"/>
        <w:ind w:right="240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познавательных интересов и снижение познавательной активности, что обусловлено замедленностью</w:t>
      </w:r>
      <w:r>
        <w:rPr>
          <w:spacing w:val="-57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некоторых случаях физическое развитие, хотя наиболее нарушенным является мышление, и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отвлечению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дефектология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 xml:space="preserve">правопреемница советской) руководствуется теоретическим постулатом </w:t>
      </w:r>
      <w:proofErr w:type="spellStart"/>
      <w:r>
        <w:t>Л.С.Выготского</w:t>
      </w:r>
      <w:proofErr w:type="spellEnd"/>
      <w:r>
        <w:t xml:space="preserve"> о том, что</w:t>
      </w:r>
      <w:r>
        <w:rPr>
          <w:spacing w:val="1"/>
        </w:rPr>
        <w:t xml:space="preserve"> </w:t>
      </w:r>
      <w:r>
        <w:t>своевременная педагогическая коррекция с учетом специфических особенностей каждого ребенка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«запускает» компенсаторные процессы,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потенциальных</w:t>
      </w:r>
      <w:r>
        <w:rPr>
          <w:spacing w:val="5"/>
        </w:rPr>
        <w:t xml:space="preserve"> </w:t>
      </w:r>
      <w:r>
        <w:t>возможностей.</w:t>
      </w:r>
    </w:p>
    <w:p w:rsidR="00551FBD" w:rsidRDefault="008C5111">
      <w:pPr>
        <w:pStyle w:val="a3"/>
        <w:ind w:right="241" w:firstLine="708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своеобразием.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оказывается чувственная ступень познания ―ощущение и восприятие. Но и в этих познавательных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proofErr w:type="spellStart"/>
      <w:r>
        <w:t>дефицитарность</w:t>
      </w:r>
      <w:proofErr w:type="spellEnd"/>
      <w:r>
        <w:t>: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кинестетических,</w:t>
      </w:r>
      <w:r>
        <w:rPr>
          <w:spacing w:val="1"/>
        </w:rPr>
        <w:t xml:space="preserve"> </w:t>
      </w:r>
      <w:r>
        <w:t>тактильных,</w:t>
      </w:r>
      <w:r>
        <w:rPr>
          <w:spacing w:val="1"/>
        </w:rPr>
        <w:t xml:space="preserve"> </w:t>
      </w:r>
      <w:r>
        <w:t>обонятельных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затруднению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дифференцировка, не могут не оказывать отрицательного влияния на весь ход развития ребенка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нарушениями). Однако особая организация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специальных коррекционных занятий не только повышают качество ощущений и восприятий, но и</w:t>
      </w:r>
      <w:r>
        <w:rPr>
          <w:spacing w:val="1"/>
        </w:rPr>
        <w:t xml:space="preserve"> </w:t>
      </w:r>
      <w:r>
        <w:t>оказывают положительное влияние на развитие интеллектуальной сферы, в частности овладение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мыслительными операциями.</w:t>
      </w:r>
    </w:p>
    <w:p w:rsidR="00551FBD" w:rsidRDefault="008C5111">
      <w:pPr>
        <w:pStyle w:val="a3"/>
        <w:spacing w:before="66"/>
        <w:ind w:right="238" w:firstLine="708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мышления</w:t>
      </w:r>
      <w:r>
        <w:t>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операции, как анализ, синтез, сравнение, обобщение, абстракция, конкретизация. Эти 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своеобразных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трудностях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несущественных,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 сходства и отличия и т.д. Из всех видов мышления (наглядно-действенного, 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словесно-логического)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в большей степени недоразвито словесно-логическое мышление.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факта.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присуща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слабая</w:t>
      </w:r>
      <w:r>
        <w:rPr>
          <w:spacing w:val="60"/>
        </w:rPr>
        <w:t xml:space="preserve"> </w:t>
      </w:r>
      <w:r>
        <w:t>регулирующая</w:t>
      </w:r>
      <w:r>
        <w:rPr>
          <w:spacing w:val="-57"/>
        </w:rPr>
        <w:t xml:space="preserve"> </w:t>
      </w:r>
      <w:r>
        <w:t>роль мышления: зачастую, они начинают выполнять работу, не дослушав инструкции, не поняв цели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пользованию рациональными и целенаправленными способами</w:t>
      </w:r>
      <w:r>
        <w:rPr>
          <w:spacing w:val="1"/>
        </w:rPr>
        <w:t xml:space="preserve"> </w:t>
      </w:r>
      <w:r>
        <w:t xml:space="preserve">выполнения задания, оказывается возможным в той или иной степени </w:t>
      </w:r>
      <w:proofErr w:type="spellStart"/>
      <w:r>
        <w:t>скорригировать</w:t>
      </w:r>
      <w:proofErr w:type="spellEnd"/>
      <w:r>
        <w:t xml:space="preserve"> недостатки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 Использование специальных</w:t>
      </w:r>
      <w:r>
        <w:rPr>
          <w:spacing w:val="1"/>
        </w:rPr>
        <w:t xml:space="preserve"> </w:t>
      </w:r>
      <w:r>
        <w:t>методов и</w:t>
      </w:r>
      <w:r>
        <w:rPr>
          <w:spacing w:val="1"/>
        </w:rPr>
        <w:t xml:space="preserve"> </w:t>
      </w:r>
      <w:r>
        <w:t>приемов, применяющихся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словесно-логического.</w:t>
      </w:r>
    </w:p>
    <w:p w:rsidR="00551FBD" w:rsidRDefault="008C5111">
      <w:pPr>
        <w:pStyle w:val="a3"/>
        <w:spacing w:before="2"/>
        <w:ind w:right="241" w:firstLine="708"/>
      </w:pPr>
      <w:r>
        <w:t>Особенности восприятия и осмысления детьми</w:t>
      </w:r>
      <w:r>
        <w:rPr>
          <w:spacing w:val="1"/>
        </w:rPr>
        <w:t xml:space="preserve"> </w:t>
      </w:r>
      <w:r>
        <w:t>учебного материала неразрывно связаны с</w:t>
      </w:r>
      <w:r>
        <w:rPr>
          <w:spacing w:val="1"/>
        </w:rPr>
        <w:t xml:space="preserve"> </w:t>
      </w:r>
      <w:r>
        <w:t xml:space="preserve">особенностями их </w:t>
      </w:r>
      <w:r>
        <w:rPr>
          <w:b/>
        </w:rPr>
        <w:t>памяти</w:t>
      </w:r>
      <w:r>
        <w:t>. Запоминание, сохранение и воспроизведение полученной информации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нарушениями)также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целым рядом специфических особенностей: они лучше запоминают внешние, иногда случайные,</w:t>
      </w:r>
      <w:r>
        <w:rPr>
          <w:spacing w:val="1"/>
        </w:rPr>
        <w:t xml:space="preserve"> </w:t>
      </w:r>
      <w:r>
        <w:t>зрительно воспринимаемые признаки, при этом, труднее осознаются и запоминаются внутренние</w:t>
      </w:r>
      <w:r>
        <w:rPr>
          <w:spacing w:val="1"/>
        </w:rPr>
        <w:t xml:space="preserve"> </w:t>
      </w:r>
      <w:r>
        <w:t>логические связи; позже, чем у нормальных сверстников, формируется произвольное запоминание,</w:t>
      </w:r>
      <w:r>
        <w:rPr>
          <w:spacing w:val="1"/>
        </w:rPr>
        <w:t xml:space="preserve"> </w:t>
      </w:r>
      <w:r>
        <w:t>которое требует многократных повторений. Менее развитым оказывается логическое опосредованное</w:t>
      </w:r>
      <w:r>
        <w:rPr>
          <w:spacing w:val="-57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Недостатки памяти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полученная</w:t>
      </w:r>
      <w:r>
        <w:rPr>
          <w:spacing w:val="-57"/>
        </w:rPr>
        <w:t xml:space="preserve"> </w:t>
      </w:r>
      <w:r>
        <w:t>информация может воспроизводиться бессистемно, с большим количеством искажений; при этом</w:t>
      </w:r>
      <w:r>
        <w:rPr>
          <w:spacing w:val="1"/>
        </w:rPr>
        <w:t xml:space="preserve"> </w:t>
      </w:r>
      <w:r>
        <w:t>наибольшие трудности вызывает воспроизведение словесного материала. Использование различных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(иллюстративной, символической наглядности; различных вариантов планов; вопросов педагога 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 xml:space="preserve">материала. Вместе с тем, следует иметь в виду, что специфика </w:t>
      </w:r>
      <w:proofErr w:type="spellStart"/>
      <w:r>
        <w:t>мнемической</w:t>
      </w:r>
      <w:proofErr w:type="spellEnd"/>
      <w:r>
        <w:t xml:space="preserve"> деятельности во многом</w:t>
      </w:r>
      <w:r>
        <w:rPr>
          <w:spacing w:val="1"/>
        </w:rPr>
        <w:t xml:space="preserve"> </w:t>
      </w:r>
      <w:r>
        <w:t>определяется структурой дефекта каждого ребенка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proofErr w:type="spellStart"/>
      <w:r>
        <w:t>М.С.Певзнер</w:t>
      </w:r>
      <w:proofErr w:type="spellEnd"/>
      <w:r>
        <w:t>)</w:t>
      </w:r>
      <w:r>
        <w:rPr>
          <w:spacing w:val="-57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мнемической</w:t>
      </w:r>
      <w:proofErr w:type="spellEnd"/>
      <w:r>
        <w:rPr>
          <w:spacing w:val="-2"/>
        </w:rPr>
        <w:t xml:space="preserve"> </w:t>
      </w:r>
      <w:r>
        <w:t>деятельности.</w:t>
      </w:r>
    </w:p>
    <w:p w:rsidR="00551FBD" w:rsidRDefault="008C5111">
      <w:pPr>
        <w:pStyle w:val="a3"/>
        <w:spacing w:before="1"/>
        <w:ind w:right="243" w:firstLine="768"/>
      </w:pP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проявляются и в особенностях их </w:t>
      </w:r>
      <w:r>
        <w:rPr>
          <w:b/>
        </w:rPr>
        <w:t xml:space="preserve">внимания, </w:t>
      </w:r>
      <w:r>
        <w:t>которое отличается</w:t>
      </w:r>
      <w:r>
        <w:rPr>
          <w:spacing w:val="-57"/>
        </w:rPr>
        <w:t xml:space="preserve"> </w:t>
      </w:r>
      <w:r>
        <w:t>сужением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переключения.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ослаблением волевого напряжения, направленного на преодоление трудностей, что выражается в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30"/>
        </w:rPr>
        <w:t xml:space="preserve"> </w:t>
      </w:r>
      <w:r>
        <w:t>внимания.</w:t>
      </w:r>
      <w:r>
        <w:rPr>
          <w:spacing w:val="29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обнаруживаются</w:t>
      </w:r>
      <w:r>
        <w:rPr>
          <w:spacing w:val="29"/>
        </w:rPr>
        <w:t xml:space="preserve"> </w:t>
      </w:r>
      <w:r>
        <w:t>трудности</w:t>
      </w:r>
      <w:r>
        <w:rPr>
          <w:spacing w:val="30"/>
        </w:rPr>
        <w:t xml:space="preserve"> </w:t>
      </w:r>
      <w:r>
        <w:t>сосредоточения</w:t>
      </w:r>
      <w:r>
        <w:rPr>
          <w:spacing w:val="-57"/>
        </w:rPr>
        <w:t xml:space="preserve"> </w:t>
      </w:r>
      <w:r>
        <w:t>на каком-либо одном объекте или виде деятельности. Однако, если задание посильно для ученика и</w:t>
      </w:r>
      <w:r>
        <w:rPr>
          <w:spacing w:val="1"/>
        </w:rPr>
        <w:t xml:space="preserve"> </w:t>
      </w:r>
      <w:r>
        <w:t>интересно ему, то его внимание может определенное время поддерживаться на должном уровне. Под</w:t>
      </w:r>
      <w:r>
        <w:rPr>
          <w:spacing w:val="1"/>
        </w:rPr>
        <w:t xml:space="preserve"> </w:t>
      </w:r>
      <w:r>
        <w:t>влиянием специально организованного обучения и воспитания объем внимания и его устойчивость</w:t>
      </w:r>
      <w:r>
        <w:rPr>
          <w:spacing w:val="1"/>
        </w:rPr>
        <w:t xml:space="preserve"> </w:t>
      </w:r>
      <w:r>
        <w:t>значительно улучшаются, что позволяет говорить о наличии положительной динамики, но вместе с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большинстве</w:t>
      </w:r>
      <w:r>
        <w:rPr>
          <w:spacing w:val="-2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показатели не</w:t>
      </w:r>
      <w:r>
        <w:rPr>
          <w:spacing w:val="-4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нормы.</w:t>
      </w:r>
    </w:p>
    <w:p w:rsidR="00551FBD" w:rsidRDefault="008C5111">
      <w:pPr>
        <w:pStyle w:val="a3"/>
        <w:spacing w:before="66"/>
        <w:ind w:right="242" w:firstLine="708"/>
      </w:pPr>
      <w:r>
        <w:t xml:space="preserve">Для успешного обучения необходимы достаточно развитые </w:t>
      </w:r>
      <w:r>
        <w:rPr>
          <w:b/>
        </w:rPr>
        <w:t xml:space="preserve">представления </w:t>
      </w:r>
      <w:r>
        <w:t xml:space="preserve">и </w:t>
      </w:r>
      <w:r>
        <w:rPr>
          <w:b/>
        </w:rPr>
        <w:t>воображение</w:t>
      </w:r>
      <w:r>
        <w:t>.</w:t>
      </w:r>
      <w:r>
        <w:rPr>
          <w:spacing w:val="1"/>
        </w:rPr>
        <w:t xml:space="preserve"> </w:t>
      </w:r>
      <w:r>
        <w:t>Представлениям детей с умственной отсталостью (интеллектуальными нарушениями) свойственна</w:t>
      </w:r>
      <w:r>
        <w:rPr>
          <w:spacing w:val="1"/>
        </w:rPr>
        <w:t xml:space="preserve"> </w:t>
      </w:r>
      <w:proofErr w:type="spellStart"/>
      <w:r>
        <w:t>недифференцированность</w:t>
      </w:r>
      <w:proofErr w:type="spellEnd"/>
      <w:r>
        <w:t>, фрагментарность, уподобление образов, что, в свою очередь, 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узнавании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lastRenderedPageBreak/>
        <w:t>процессов отличается значительной несформированностью, что выражается в его примитивности,</w:t>
      </w:r>
      <w:r>
        <w:rPr>
          <w:spacing w:val="1"/>
        </w:rPr>
        <w:t xml:space="preserve"> </w:t>
      </w:r>
      <w:r>
        <w:t>неточности и схематичности. Однако, начиная с первого года обучения, в ходе преподавания 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― 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551FBD" w:rsidRDefault="008C5111">
      <w:pPr>
        <w:pStyle w:val="a3"/>
        <w:spacing w:before="1"/>
        <w:ind w:right="242" w:firstLine="708"/>
      </w:pP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взаимодействия между первой и второй сигнальными системами, что, в свою очередь,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грамматической.</w:t>
      </w:r>
      <w:r>
        <w:rPr>
          <w:spacing w:val="-57"/>
        </w:rPr>
        <w:t xml:space="preserve"> </w:t>
      </w:r>
      <w:r>
        <w:t>Недостатки речевой деятельности этой категории обучающихся напрямую связаны с нарушением</w:t>
      </w:r>
      <w:r>
        <w:rPr>
          <w:spacing w:val="1"/>
        </w:rPr>
        <w:t xml:space="preserve"> </w:t>
      </w:r>
      <w:r>
        <w:t>абстрактно-логического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поддержать беседу на темы, близкие их личному опыту, используя при этом несложные конструкции</w:t>
      </w:r>
      <w:r>
        <w:rPr>
          <w:spacing w:val="1"/>
        </w:rPr>
        <w:t xml:space="preserve"> </w:t>
      </w:r>
      <w:r>
        <w:t>предложений. Проведение систематической коррекционно-развивающей работы, направленной на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находит свое выражение в увеличении объема и изменении качества словарного запаса, овладении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небольших,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устных высказываний. Таким образом, постепенно создается основа для овладения более сложной</w:t>
      </w:r>
      <w:r>
        <w:rPr>
          <w:spacing w:val="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 ― письменной.</w:t>
      </w:r>
    </w:p>
    <w:p w:rsidR="00551FBD" w:rsidRDefault="008C5111">
      <w:pPr>
        <w:pStyle w:val="a3"/>
        <w:spacing w:before="1"/>
        <w:ind w:right="248" w:firstLine="708"/>
      </w:pPr>
      <w:r>
        <w:rPr>
          <w:b/>
        </w:rPr>
        <w:t>Моторная</w:t>
      </w:r>
      <w:r>
        <w:rPr>
          <w:b/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как правило, не имеет выраженных нарушений. Наибольшие трудности обучающиеся</w:t>
      </w:r>
      <w:r>
        <w:rPr>
          <w:spacing w:val="-57"/>
        </w:rPr>
        <w:t xml:space="preserve"> </w:t>
      </w:r>
      <w:r>
        <w:t>испытывают при выполнении заданий, связанных с точной координацией мелких движений пальцев</w:t>
      </w:r>
      <w:r>
        <w:rPr>
          <w:spacing w:val="1"/>
        </w:rPr>
        <w:t xml:space="preserve"> </w:t>
      </w:r>
      <w:r>
        <w:t>рук. В свою очередь, это негативно сказывается на овладении письмом и некоторыми трудовыми</w:t>
      </w:r>
      <w:r>
        <w:rPr>
          <w:spacing w:val="1"/>
        </w:rPr>
        <w:t xml:space="preserve"> </w:t>
      </w:r>
      <w:r>
        <w:t>операциями. Проведение специальных упражнений, включенных как в содержание коррекционных</w:t>
      </w:r>
      <w:r>
        <w:rPr>
          <w:spacing w:val="1"/>
        </w:rPr>
        <w:t xml:space="preserve"> </w:t>
      </w:r>
      <w:r>
        <w:t>занятий, так и используемых на отдельных уроках, способствует развитию координации и точности</w:t>
      </w:r>
      <w:r>
        <w:rPr>
          <w:spacing w:val="1"/>
        </w:rPr>
        <w:t xml:space="preserve"> </w:t>
      </w:r>
      <w:r>
        <w:t>движений пальцев рук и кисти, а также позволяет подготовить обучающихся к овладению учебными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трудовыми действиями,</w:t>
      </w:r>
      <w:r>
        <w:rPr>
          <w:spacing w:val="-1"/>
        </w:rPr>
        <w:t xml:space="preserve"> </w:t>
      </w:r>
      <w:r>
        <w:t>требующими определенной</w:t>
      </w:r>
      <w:r>
        <w:rPr>
          <w:spacing w:val="-1"/>
        </w:rPr>
        <w:t xml:space="preserve"> </w:t>
      </w:r>
      <w:r>
        <w:t>моторной ловкости.</w:t>
      </w:r>
    </w:p>
    <w:p w:rsidR="00551FBD" w:rsidRDefault="008C5111">
      <w:pPr>
        <w:pStyle w:val="a3"/>
        <w:ind w:right="244" w:firstLine="708"/>
      </w:pPr>
      <w:r>
        <w:t>Психологические особенности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rPr>
          <w:b/>
        </w:rPr>
        <w:t>эмоциональной</w:t>
      </w:r>
      <w:r>
        <w:rPr>
          <w:b/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 эмоции в целом сохранны, однако они отличаются отсутствием оттенков переживаний,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поверхностью.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эстетических.</w:t>
      </w:r>
    </w:p>
    <w:p w:rsidR="00551FBD" w:rsidRDefault="008C5111" w:rsidP="00463DE7">
      <w:pPr>
        <w:pStyle w:val="a3"/>
        <w:ind w:right="240" w:firstLine="708"/>
      </w:pPr>
      <w:r>
        <w:rPr>
          <w:b/>
        </w:rPr>
        <w:t>Волевая</w:t>
      </w:r>
      <w:r>
        <w:rPr>
          <w:b/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характеризуется слабостью собственных намерений и побуждений, большой внушаемостью. Такие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proofErr w:type="spellStart"/>
      <w:r>
        <w:t>непосильности</w:t>
      </w:r>
      <w:proofErr w:type="spellEnd"/>
      <w:r>
        <w:t xml:space="preserve"> предъявляемых требований, у некоторых из них развиваются такие отрицательные</w:t>
      </w:r>
      <w:r>
        <w:rPr>
          <w:spacing w:val="1"/>
        </w:rPr>
        <w:t xml:space="preserve"> </w:t>
      </w:r>
      <w:r>
        <w:t>черты личности, как негативизм и упрямство. Своеобразие протекания психических процессов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произвольной,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побуждений,</w:t>
      </w:r>
      <w:r>
        <w:rPr>
          <w:spacing w:val="1"/>
        </w:rPr>
        <w:t xml:space="preserve"> </w:t>
      </w:r>
      <w:r>
        <w:t>недостаточности инициативы. Эти недостатки особенно ярко проявляются в учебной деятельности,</w:t>
      </w:r>
      <w:r>
        <w:rPr>
          <w:spacing w:val="1"/>
        </w:rPr>
        <w:t xml:space="preserve"> </w:t>
      </w:r>
      <w:r>
        <w:t>поскольку учащиеся приступают к ее выполнению без необходимой предшествующей ориентировки</w:t>
      </w:r>
      <w:r>
        <w:rPr>
          <w:spacing w:val="1"/>
        </w:rPr>
        <w:t xml:space="preserve"> </w:t>
      </w:r>
      <w:r>
        <w:t>в задании и, не сопоставляя ход ее выполнения, с конечной целью. В процессе выполнения 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начатого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«соскальзывают»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действия, произведенные ранее, причем осуществляют их в прежнем виде, не учитывая изменения</w:t>
      </w:r>
      <w:r>
        <w:rPr>
          <w:spacing w:val="1"/>
        </w:rPr>
        <w:t xml:space="preserve"> </w:t>
      </w:r>
      <w:r>
        <w:t>условий. Вместе с тем, при проведении длительной, систематической и специально организованной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23"/>
        </w:rPr>
        <w:t xml:space="preserve"> </w:t>
      </w:r>
      <w:r>
        <w:t>направленной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этой</w:t>
      </w:r>
      <w:r>
        <w:rPr>
          <w:spacing w:val="25"/>
        </w:rPr>
        <w:t xml:space="preserve"> </w:t>
      </w:r>
      <w:r>
        <w:t>группы</w:t>
      </w:r>
      <w:r>
        <w:rPr>
          <w:spacing w:val="25"/>
        </w:rPr>
        <w:t xml:space="preserve"> </w:t>
      </w:r>
      <w:r>
        <w:t>школьников</w:t>
      </w:r>
      <w:r>
        <w:rPr>
          <w:spacing w:val="23"/>
        </w:rPr>
        <w:t xml:space="preserve"> </w:t>
      </w:r>
      <w:r>
        <w:t>целеполаганию,</w:t>
      </w:r>
      <w:r>
        <w:rPr>
          <w:spacing w:val="24"/>
        </w:rPr>
        <w:t xml:space="preserve"> </w:t>
      </w:r>
      <w:r>
        <w:t>планированию</w:t>
      </w:r>
      <w:r>
        <w:rPr>
          <w:spacing w:val="22"/>
        </w:rPr>
        <w:t xml:space="preserve"> </w:t>
      </w:r>
      <w:r>
        <w:t>и</w:t>
      </w:r>
      <w:r w:rsidR="00463DE7">
        <w:t xml:space="preserve"> </w:t>
      </w:r>
      <w:r>
        <w:t>контролю, им оказываются доступны разные виды деятельности: изобразительная и конструктивная</w:t>
      </w:r>
      <w:r>
        <w:rPr>
          <w:spacing w:val="1"/>
        </w:rPr>
        <w:t xml:space="preserve"> </w:t>
      </w:r>
      <w:r>
        <w:t>деятельность, игра, в том числе дидактическая, 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старшем школьном возрасте 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профильного труда.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 школьников в уходе за собой, благодаря овладению необходимыми социально-бытовыми</w:t>
      </w:r>
      <w:r>
        <w:rPr>
          <w:spacing w:val="1"/>
        </w:rPr>
        <w:t xml:space="preserve"> </w:t>
      </w:r>
      <w:r>
        <w:t>навыками.</w:t>
      </w:r>
    </w:p>
    <w:p w:rsidR="00551FBD" w:rsidRDefault="008C5111">
      <w:pPr>
        <w:pStyle w:val="a3"/>
        <w:spacing w:before="1"/>
        <w:ind w:right="246" w:firstLine="708"/>
      </w:pPr>
      <w:r>
        <w:t>Нарушения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проявляющиеся в примитивности интересов, потребностей и мотивов, что затрудняет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зрелых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 сверстниками</w:t>
      </w:r>
      <w:r>
        <w:rPr>
          <w:spacing w:val="-1"/>
        </w:rPr>
        <w:t xml:space="preserve"> </w:t>
      </w:r>
      <w:r>
        <w:t>и взрослыми.</w:t>
      </w:r>
    </w:p>
    <w:p w:rsidR="00551FBD" w:rsidRDefault="008C5111">
      <w:pPr>
        <w:pStyle w:val="a3"/>
        <w:ind w:right="247" w:firstLine="708"/>
      </w:pPr>
      <w:r>
        <w:t>Выстраивая психолого-педагогическое сопровождение психического развития детей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proofErr w:type="spellStart"/>
      <w:r>
        <w:t>Л.С.Выготским</w:t>
      </w:r>
      <w:proofErr w:type="spellEnd"/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аномального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нормального ребенка, а так же решающей роли создания таких социальных условий его обучения и</w:t>
      </w:r>
      <w:r>
        <w:rPr>
          <w:spacing w:val="1"/>
        </w:rPr>
        <w:t xml:space="preserve"> </w:t>
      </w:r>
      <w:r>
        <w:t>воспитания, которые обеспечивают успешное «врастание» его в культуру. В качестве таких условий</w:t>
      </w:r>
      <w:r>
        <w:rPr>
          <w:spacing w:val="1"/>
        </w:rPr>
        <w:t xml:space="preserve"> </w:t>
      </w:r>
      <w:r>
        <w:t>выступает система коррекционных мероприятий в процессе специально организованного обучения,</w:t>
      </w:r>
      <w:r>
        <w:rPr>
          <w:spacing w:val="1"/>
        </w:rPr>
        <w:t xml:space="preserve"> </w:t>
      </w:r>
      <w:r>
        <w:t>опирающегося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сохранные</w:t>
      </w:r>
      <w:r>
        <w:rPr>
          <w:spacing w:val="-3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психики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учитывающее</w:t>
      </w:r>
      <w:r>
        <w:rPr>
          <w:spacing w:val="-3"/>
        </w:rPr>
        <w:t xml:space="preserve"> </w:t>
      </w:r>
      <w:r>
        <w:t>зону</w:t>
      </w:r>
      <w:r>
        <w:rPr>
          <w:spacing w:val="-6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развития.</w:t>
      </w:r>
    </w:p>
    <w:p w:rsidR="00551FBD" w:rsidRDefault="008C5111">
      <w:pPr>
        <w:pStyle w:val="2"/>
        <w:spacing w:before="5"/>
        <w:ind w:left="472"/>
      </w:pPr>
      <w:r>
        <w:t>Специальные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</w:p>
    <w:p w:rsidR="00551FBD" w:rsidRDefault="008C5111">
      <w:pPr>
        <w:pStyle w:val="a3"/>
        <w:ind w:right="241" w:firstLine="708"/>
        <w:jc w:val="left"/>
      </w:pPr>
      <w:r>
        <w:t>Под специальными условиями для получения образования обучающимися с умственной</w:t>
      </w:r>
      <w:r>
        <w:rPr>
          <w:spacing w:val="1"/>
        </w:rPr>
        <w:t xml:space="preserve"> </w:t>
      </w:r>
      <w:r>
        <w:t>отсталостью понимаются условия обучения, воспитания и развития обучающихся, включающие в</w:t>
      </w:r>
      <w:r>
        <w:rPr>
          <w:spacing w:val="1"/>
        </w:rPr>
        <w:t xml:space="preserve"> </w:t>
      </w:r>
      <w:r>
        <w:t>себя использование специальных образовательных программ и методов обучения и воспитания,</w:t>
      </w:r>
      <w:r>
        <w:rPr>
          <w:spacing w:val="1"/>
        </w:rPr>
        <w:t xml:space="preserve"> </w:t>
      </w:r>
      <w:r>
        <w:t>специальных учебников, учебных пособий и дидактических материалов, проведение групповых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невозможно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затруднено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обучающимися.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  <w:numPr>
          <w:ilvl w:val="1"/>
          <w:numId w:val="74"/>
        </w:numPr>
        <w:tabs>
          <w:tab w:val="left" w:pos="3106"/>
        </w:tabs>
        <w:spacing w:line="240" w:lineRule="auto"/>
        <w:ind w:hanging="42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</w:p>
    <w:p w:rsidR="00551FBD" w:rsidRDefault="008C5111">
      <w:pPr>
        <w:ind w:left="3283" w:right="689" w:hanging="2375"/>
        <w:jc w:val="both"/>
        <w:rPr>
          <w:b/>
          <w:sz w:val="24"/>
        </w:rPr>
      </w:pPr>
      <w:r>
        <w:rPr>
          <w:b/>
          <w:sz w:val="24"/>
        </w:rPr>
        <w:t>с легкой умственной отсталостью (интеллектуальными нарушениями) адаптированной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 2 этапе</w:t>
      </w:r>
    </w:p>
    <w:p w:rsidR="00551FBD" w:rsidRDefault="008C5111">
      <w:pPr>
        <w:pStyle w:val="a3"/>
        <w:ind w:right="251" w:firstLine="708"/>
      </w:pPr>
      <w:r>
        <w:t>Результаты освоения с обучающимися с легкой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образования.</w:t>
      </w:r>
    </w:p>
    <w:p w:rsidR="00551FBD" w:rsidRDefault="008C5111">
      <w:pPr>
        <w:pStyle w:val="a3"/>
        <w:ind w:left="1180"/>
      </w:pPr>
      <w:r>
        <w:t>Освоение</w:t>
      </w:r>
      <w:r>
        <w:rPr>
          <w:spacing w:val="23"/>
        </w:rPr>
        <w:t xml:space="preserve"> </w:t>
      </w:r>
      <w:r>
        <w:t>обучающимися</w:t>
      </w:r>
      <w:r>
        <w:rPr>
          <w:spacing w:val="82"/>
        </w:rPr>
        <w:t xml:space="preserve"> </w:t>
      </w:r>
      <w:r>
        <w:t>АООП</w:t>
      </w:r>
      <w:r>
        <w:rPr>
          <w:spacing w:val="81"/>
        </w:rPr>
        <w:t xml:space="preserve"> </w:t>
      </w:r>
      <w:r>
        <w:t>предполагает</w:t>
      </w:r>
      <w:r>
        <w:rPr>
          <w:spacing w:val="83"/>
        </w:rPr>
        <w:t xml:space="preserve"> </w:t>
      </w:r>
      <w:r>
        <w:t>достижение</w:t>
      </w:r>
      <w:r>
        <w:rPr>
          <w:spacing w:val="81"/>
        </w:rPr>
        <w:t xml:space="preserve"> </w:t>
      </w:r>
      <w:r>
        <w:t>ими</w:t>
      </w:r>
      <w:r>
        <w:rPr>
          <w:spacing w:val="80"/>
        </w:rPr>
        <w:t xml:space="preserve"> </w:t>
      </w:r>
      <w:r>
        <w:t>двух</w:t>
      </w:r>
      <w:r>
        <w:rPr>
          <w:spacing w:val="85"/>
        </w:rPr>
        <w:t xml:space="preserve"> </w:t>
      </w:r>
      <w:r>
        <w:t>видов</w:t>
      </w:r>
      <w:r>
        <w:rPr>
          <w:spacing w:val="82"/>
        </w:rPr>
        <w:t xml:space="preserve"> </w:t>
      </w:r>
      <w:r>
        <w:t>результатов:</w:t>
      </w:r>
    </w:p>
    <w:p w:rsidR="00551FBD" w:rsidRDefault="008C5111">
      <w:pPr>
        <w:ind w:left="472"/>
        <w:jc w:val="both"/>
        <w:rPr>
          <w:i/>
          <w:sz w:val="24"/>
        </w:rPr>
      </w:pPr>
      <w:r>
        <w:rPr>
          <w:i/>
          <w:sz w:val="24"/>
        </w:rPr>
        <w:t>личностных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предметных.</w:t>
      </w:r>
    </w:p>
    <w:p w:rsidR="00551FBD" w:rsidRDefault="008C5111">
      <w:pPr>
        <w:pStyle w:val="a3"/>
        <w:ind w:right="241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rPr>
          <w:b/>
          <w:i/>
        </w:rPr>
        <w:t>личностным</w:t>
      </w:r>
      <w:r>
        <w:rPr>
          <w:b/>
          <w:i/>
          <w:spacing w:val="1"/>
        </w:rPr>
        <w:t xml:space="preserve"> </w:t>
      </w:r>
      <w:r>
        <w:rPr>
          <w:b/>
        </w:rPr>
        <w:t>результатам</w:t>
      </w:r>
      <w:r>
        <w:t>, поскольку именно они обеспечивают овладение комплексом социальных (жизненных)</w:t>
      </w:r>
      <w:r>
        <w:rPr>
          <w:spacing w:val="1"/>
        </w:rPr>
        <w:t xml:space="preserve"> </w:t>
      </w:r>
      <w:r>
        <w:t>компетенций, необходимых для достижения основной цели современного образования ― введения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 в культуру, овладение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опытом.</w:t>
      </w:r>
    </w:p>
    <w:p w:rsidR="00551FBD" w:rsidRDefault="008C5111">
      <w:pPr>
        <w:pStyle w:val="a3"/>
        <w:ind w:right="241" w:firstLine="708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личностные качества и социальные (жизненные) компетенции обучающегося, социально 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установки.</w:t>
      </w:r>
    </w:p>
    <w:p w:rsidR="00551FBD" w:rsidRDefault="008C5111">
      <w:pPr>
        <w:pStyle w:val="2"/>
        <w:spacing w:before="1"/>
        <w:ind w:left="472"/>
      </w:pPr>
      <w:r>
        <w:t>К</w:t>
      </w:r>
      <w:r>
        <w:rPr>
          <w:spacing w:val="-2"/>
        </w:rPr>
        <w:t xml:space="preserve"> </w:t>
      </w:r>
      <w:r>
        <w:t>личностным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57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6" w:line="232" w:lineRule="auto"/>
        <w:ind w:right="251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себя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13" w:line="230" w:lineRule="auto"/>
        <w:ind w:right="25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иному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  <w:tab w:val="left" w:pos="3005"/>
          <w:tab w:val="left" w:pos="4403"/>
          <w:tab w:val="left" w:pos="6137"/>
          <w:tab w:val="left" w:pos="6470"/>
          <w:tab w:val="left" w:pos="8009"/>
          <w:tab w:val="left" w:pos="9736"/>
          <w:tab w:val="left" w:pos="10069"/>
        </w:tabs>
        <w:spacing w:before="12" w:line="232" w:lineRule="auto"/>
        <w:ind w:right="245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адекватных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собственных</w:t>
      </w:r>
      <w:r>
        <w:rPr>
          <w:sz w:val="24"/>
        </w:rPr>
        <w:tab/>
        <w:t>возможностях,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  <w:tab w:val="left" w:pos="3188"/>
          <w:tab w:val="left" w:pos="4701"/>
          <w:tab w:val="left" w:pos="5962"/>
          <w:tab w:val="left" w:pos="7274"/>
          <w:tab w:val="left" w:pos="7636"/>
          <w:tab w:val="left" w:pos="9019"/>
          <w:tab w:val="left" w:pos="10826"/>
        </w:tabs>
        <w:spacing w:before="13" w:line="230" w:lineRule="auto"/>
        <w:ind w:right="249" w:firstLine="566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начальными</w:t>
      </w:r>
      <w:r>
        <w:rPr>
          <w:sz w:val="24"/>
        </w:rPr>
        <w:tab/>
        <w:t>навыками</w:t>
      </w:r>
      <w:r>
        <w:rPr>
          <w:sz w:val="24"/>
        </w:rPr>
        <w:tab/>
        <w:t>адаптации</w:t>
      </w:r>
      <w:r>
        <w:rPr>
          <w:sz w:val="24"/>
        </w:rPr>
        <w:tab/>
        <w:t>в</w:t>
      </w:r>
      <w:r>
        <w:rPr>
          <w:sz w:val="24"/>
        </w:rPr>
        <w:tab/>
        <w:t>динамично</w:t>
      </w:r>
      <w:r>
        <w:rPr>
          <w:sz w:val="24"/>
        </w:rPr>
        <w:tab/>
        <w:t>изменяющемся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3"/>
        <w:ind w:left="1888" w:hanging="85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  <w:tab w:val="left" w:pos="3171"/>
          <w:tab w:val="left" w:pos="4536"/>
          <w:tab w:val="left" w:pos="6415"/>
          <w:tab w:val="left" w:pos="6895"/>
          <w:tab w:val="left" w:pos="8416"/>
          <w:tab w:val="left" w:pos="9673"/>
        </w:tabs>
        <w:spacing w:before="75" w:line="232" w:lineRule="auto"/>
        <w:ind w:right="242" w:firstLine="566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  <w:t>нормами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11" w:line="232" w:lineRule="auto"/>
        <w:ind w:right="248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места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нем,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13" w:line="230" w:lineRule="auto"/>
        <w:ind w:right="249" w:firstLine="566"/>
        <w:rPr>
          <w:sz w:val="24"/>
        </w:rPr>
      </w:pPr>
      <w:r>
        <w:rPr>
          <w:sz w:val="24"/>
        </w:rPr>
        <w:t>принятие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роли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11" w:line="232" w:lineRule="auto"/>
        <w:ind w:right="2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ситуациях;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8"/>
          <w:tab w:val="left" w:pos="1889"/>
        </w:tabs>
        <w:spacing w:before="3" w:line="317" w:lineRule="exact"/>
        <w:ind w:left="1888" w:hanging="85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9"/>
        </w:tabs>
        <w:spacing w:before="2" w:line="232" w:lineRule="auto"/>
        <w:ind w:right="24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9"/>
        </w:tabs>
        <w:spacing w:before="8" w:line="235" w:lineRule="auto"/>
        <w:ind w:right="250" w:firstLine="566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1"/>
          <w:numId w:val="76"/>
        </w:numPr>
        <w:tabs>
          <w:tab w:val="left" w:pos="1889"/>
        </w:tabs>
        <w:spacing w:before="3" w:line="318" w:lineRule="exact"/>
        <w:ind w:left="1888" w:hanging="8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551FBD" w:rsidRDefault="008C5111">
      <w:pPr>
        <w:pStyle w:val="a3"/>
        <w:ind w:right="244" w:firstLine="708"/>
      </w:pPr>
      <w:r>
        <w:rPr>
          <w:b/>
        </w:rPr>
        <w:t xml:space="preserve">Предметные результаты </w:t>
      </w:r>
      <w:r>
        <w:t>освоения АООП на 2 этапе включают освоенные 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применения.</w:t>
      </w:r>
    </w:p>
    <w:p w:rsidR="00551FBD" w:rsidRDefault="00551FBD">
      <w:pPr>
        <w:pStyle w:val="a3"/>
        <w:spacing w:before="1"/>
        <w:ind w:left="0"/>
        <w:jc w:val="left"/>
      </w:pPr>
    </w:p>
    <w:p w:rsidR="00551FBD" w:rsidRDefault="008C5111">
      <w:pPr>
        <w:pStyle w:val="2"/>
        <w:spacing w:line="240" w:lineRule="auto"/>
        <w:ind w:left="713" w:right="486"/>
        <w:jc w:val="center"/>
      </w:pPr>
      <w:r>
        <w:t>Планируемые результаты освоения обучающимися с легкой умственной отсталостью</w:t>
      </w:r>
      <w:r>
        <w:rPr>
          <w:spacing w:val="-57"/>
        </w:rPr>
        <w:t xml:space="preserve"> </w:t>
      </w:r>
      <w:r>
        <w:t>(интеллектуальными нарушениями) адаптированной основной 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(5 – 9 классы)</w:t>
      </w:r>
    </w:p>
    <w:p w:rsidR="00551FBD" w:rsidRDefault="008C5111">
      <w:pPr>
        <w:pStyle w:val="a3"/>
        <w:ind w:right="251" w:firstLine="708"/>
      </w:pPr>
      <w:r>
        <w:t>Результаты освоения с обучающимися с легкой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 образования.</w:t>
      </w:r>
    </w:p>
    <w:p w:rsidR="00551FBD" w:rsidRDefault="008C5111">
      <w:pPr>
        <w:pStyle w:val="a3"/>
        <w:ind w:right="248" w:firstLine="566"/>
        <w:rPr>
          <w:i/>
        </w:rPr>
      </w:pPr>
      <w:r>
        <w:t>Освоение обучающимися АООП, которая создана на основе ФГОС, предполагает 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видов результатов:</w:t>
      </w:r>
      <w:r>
        <w:rPr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-1"/>
        </w:rPr>
        <w:t xml:space="preserve"> </w:t>
      </w:r>
      <w:r>
        <w:rPr>
          <w:i/>
        </w:rPr>
        <w:t>и предметных.</w:t>
      </w:r>
    </w:p>
    <w:p w:rsidR="00551FBD" w:rsidRDefault="008C5111">
      <w:pPr>
        <w:pStyle w:val="a3"/>
        <w:ind w:right="242" w:firstLine="566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результатам,</w:t>
      </w:r>
      <w:r>
        <w:rPr>
          <w:spacing w:val="1"/>
        </w:rPr>
        <w:t xml:space="preserve"> </w:t>
      </w:r>
      <w:r>
        <w:t>поскольку именно они обеспечивают овладение комплексом социальных (жизненных) компетенций,</w:t>
      </w:r>
      <w:r>
        <w:rPr>
          <w:spacing w:val="1"/>
        </w:rPr>
        <w:t xml:space="preserve"> </w:t>
      </w:r>
      <w:r>
        <w:t>необходимых для достижения основной цели современного образования ― введения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опытом.</w:t>
      </w:r>
    </w:p>
    <w:p w:rsidR="00551FBD" w:rsidRDefault="008C5111">
      <w:pPr>
        <w:pStyle w:val="a3"/>
        <w:ind w:right="241" w:firstLine="566"/>
      </w:pPr>
      <w:r>
        <w:t>Личностные результаты освоения АООП образования включают индивидуально-личностные</w:t>
      </w:r>
      <w:r>
        <w:rPr>
          <w:spacing w:val="1"/>
        </w:rPr>
        <w:t xml:space="preserve"> </w:t>
      </w:r>
      <w:r>
        <w:t>качества и социальные (жизненные) компетенции обучающегося, социально значимые ценностные</w:t>
      </w:r>
      <w:r>
        <w:rPr>
          <w:spacing w:val="1"/>
        </w:rPr>
        <w:t xml:space="preserve"> </w:t>
      </w:r>
      <w:r>
        <w:t>установки.</w:t>
      </w:r>
    </w:p>
    <w:p w:rsidR="00551FBD" w:rsidRDefault="008C5111">
      <w:pPr>
        <w:pStyle w:val="a3"/>
        <w:ind w:left="1038"/>
      </w:pPr>
      <w:r>
        <w:t>К</w:t>
      </w:r>
      <w:r>
        <w:rPr>
          <w:spacing w:val="-2"/>
        </w:rPr>
        <w:t xml:space="preserve"> </w:t>
      </w:r>
      <w:r>
        <w:t>личностным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299"/>
        </w:tabs>
        <w:ind w:hanging="26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299"/>
        </w:tabs>
        <w:ind w:hanging="2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378"/>
        </w:tabs>
        <w:ind w:left="472" w:right="244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325"/>
        </w:tabs>
        <w:ind w:left="472" w:right="252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299"/>
        </w:tabs>
        <w:ind w:hanging="2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299"/>
        </w:tabs>
        <w:ind w:hanging="261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418"/>
        </w:tabs>
        <w:ind w:left="472" w:right="249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373"/>
        </w:tabs>
        <w:ind w:left="472" w:right="243" w:firstLine="566"/>
        <w:rPr>
          <w:sz w:val="24"/>
        </w:rPr>
      </w:pPr>
      <w:r>
        <w:rPr>
          <w:sz w:val="24"/>
        </w:rPr>
        <w:t>принятие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 учебной деятельности;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428"/>
        </w:tabs>
        <w:ind w:left="472" w:right="248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419"/>
        </w:tabs>
        <w:ind w:left="1418" w:hanging="38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459"/>
        </w:tabs>
        <w:spacing w:line="237" w:lineRule="auto"/>
        <w:ind w:left="472" w:right="242" w:firstLine="566"/>
        <w:rPr>
          <w:sz w:val="24"/>
        </w:rPr>
      </w:pP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440"/>
        </w:tabs>
        <w:spacing w:before="66"/>
        <w:ind w:left="472" w:right="246" w:firstLine="566"/>
        <w:jc w:val="both"/>
        <w:rPr>
          <w:sz w:val="24"/>
        </w:rPr>
      </w:pPr>
      <w:r>
        <w:rPr>
          <w:sz w:val="24"/>
        </w:rPr>
        <w:t>сформированность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0"/>
          <w:numId w:val="73"/>
        </w:numPr>
        <w:tabs>
          <w:tab w:val="left" w:pos="1419"/>
        </w:tabs>
        <w:spacing w:before="1"/>
        <w:ind w:left="1418" w:hanging="381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551FBD" w:rsidRDefault="008C5111">
      <w:pPr>
        <w:pStyle w:val="a3"/>
        <w:ind w:right="242" w:firstLine="566"/>
      </w:pPr>
      <w:r>
        <w:rPr>
          <w:i/>
        </w:rPr>
        <w:t xml:space="preserve">Предметные результаты </w:t>
      </w:r>
      <w:r>
        <w:t>освоения АООП образования включают освоенные 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не являются основным критерием при принятии решения о переводе обучающегося в</w:t>
      </w:r>
      <w:r>
        <w:rPr>
          <w:spacing w:val="1"/>
        </w:rPr>
        <w:t xml:space="preserve"> </w:t>
      </w:r>
      <w:r>
        <w:lastRenderedPageBreak/>
        <w:t>следующий</w:t>
      </w:r>
      <w:r>
        <w:rPr>
          <w:spacing w:val="-3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составляющих</w:t>
      </w:r>
      <w:r>
        <w:rPr>
          <w:spacing w:val="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достижений.</w:t>
      </w:r>
    </w:p>
    <w:p w:rsidR="00551FBD" w:rsidRDefault="008C5111">
      <w:pPr>
        <w:pStyle w:val="a3"/>
        <w:ind w:right="249" w:firstLine="566"/>
      </w:pPr>
      <w:r>
        <w:t>АООП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достаточный.</w:t>
      </w:r>
    </w:p>
    <w:p w:rsidR="00551FBD" w:rsidRDefault="008C5111">
      <w:pPr>
        <w:pStyle w:val="a3"/>
        <w:ind w:right="244" w:firstLine="566"/>
      </w:pPr>
      <w:r>
        <w:t>Минимальный уровень является обязательным для большинства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нарушениями). Вместе с тем, отсутствие достижения этого уровня</w:t>
      </w:r>
      <w:r>
        <w:rPr>
          <w:spacing w:val="1"/>
        </w:rPr>
        <w:t xml:space="preserve"> </w:t>
      </w:r>
      <w:r>
        <w:t>отдельными обучающимися по отдельным предметам не является препятствием к получению ими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 то по рекомендации психолого-медико-педагогической комиссии и с согласия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(вариант 2).</w:t>
      </w:r>
    </w:p>
    <w:p w:rsidR="00551FBD" w:rsidRDefault="008C5111">
      <w:pPr>
        <w:pStyle w:val="2"/>
        <w:spacing w:before="5" w:line="240" w:lineRule="auto"/>
        <w:ind w:left="472" w:right="248" w:firstLine="566"/>
      </w:pPr>
      <w:r>
        <w:t>Минимальный и достаточный уровни усвоения предметных результатов 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 на конец</w:t>
      </w:r>
      <w:r>
        <w:rPr>
          <w:spacing w:val="1"/>
        </w:rPr>
        <w:t xml:space="preserve"> </w:t>
      </w:r>
      <w:r>
        <w:t>школьного обучения (IX</w:t>
      </w:r>
      <w:r>
        <w:rPr>
          <w:spacing w:val="-2"/>
        </w:rPr>
        <w:t xml:space="preserve"> </w:t>
      </w:r>
      <w:r>
        <w:t>класс):</w:t>
      </w:r>
    </w:p>
    <w:p w:rsidR="00551FBD" w:rsidRDefault="008C5111">
      <w:pPr>
        <w:spacing w:line="274" w:lineRule="exact"/>
        <w:ind w:left="1038"/>
        <w:jc w:val="both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</w:p>
    <w:p w:rsidR="00551FBD" w:rsidRDefault="008C5111">
      <w:pPr>
        <w:pStyle w:val="a3"/>
        <w:spacing w:line="274" w:lineRule="exact"/>
        <w:ind w:left="1038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left="1038" w:right="2332"/>
        <w:jc w:val="left"/>
      </w:pPr>
      <w:r>
        <w:t>знание отличительных грамматических признаков основных частей слова;</w:t>
      </w:r>
      <w:r>
        <w:rPr>
          <w:spacing w:val="1"/>
        </w:rPr>
        <w:t xml:space="preserve"> </w:t>
      </w:r>
      <w:r>
        <w:t>разбор слова с опорой на представленный образец, схему, вопросы учителя;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образец;</w:t>
      </w:r>
    </w:p>
    <w:p w:rsidR="00551FBD" w:rsidRDefault="008C5111">
      <w:pPr>
        <w:pStyle w:val="a3"/>
        <w:spacing w:before="1"/>
        <w:ind w:left="1038" w:right="4065"/>
        <w:jc w:val="left"/>
      </w:pPr>
      <w:r>
        <w:t>представления о грамматических разрядах 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значению;</w:t>
      </w:r>
    </w:p>
    <w:p w:rsidR="00551FBD" w:rsidRDefault="008C5111">
      <w:pPr>
        <w:pStyle w:val="a3"/>
        <w:ind w:right="241" w:firstLine="566"/>
        <w:jc w:val="left"/>
      </w:pPr>
      <w:r>
        <w:t>использование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письме</w:t>
      </w:r>
      <w:r>
        <w:rPr>
          <w:spacing w:val="28"/>
        </w:rPr>
        <w:t xml:space="preserve"> </w:t>
      </w:r>
      <w:r>
        <w:t>орфографических</w:t>
      </w:r>
      <w:r>
        <w:rPr>
          <w:spacing w:val="27"/>
        </w:rPr>
        <w:t xml:space="preserve"> </w:t>
      </w:r>
      <w:r>
        <w:t>правил</w:t>
      </w:r>
      <w:r>
        <w:rPr>
          <w:spacing w:val="26"/>
        </w:rPr>
        <w:t xml:space="preserve"> </w:t>
      </w:r>
      <w:r>
        <w:t>после</w:t>
      </w:r>
      <w:r>
        <w:rPr>
          <w:spacing w:val="24"/>
        </w:rPr>
        <w:t xml:space="preserve"> </w:t>
      </w:r>
      <w:r>
        <w:t>предварительного</w:t>
      </w:r>
      <w:r>
        <w:rPr>
          <w:spacing w:val="26"/>
        </w:rPr>
        <w:t xml:space="preserve"> </w:t>
      </w:r>
      <w:r>
        <w:t>разбора</w:t>
      </w:r>
      <w:r>
        <w:rPr>
          <w:spacing w:val="24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готового или</w:t>
      </w:r>
      <w:r>
        <w:rPr>
          <w:spacing w:val="1"/>
        </w:rPr>
        <w:t xml:space="preserve"> </w:t>
      </w:r>
      <w:r>
        <w:t>коллективного составленного</w:t>
      </w:r>
      <w:r>
        <w:rPr>
          <w:spacing w:val="-1"/>
        </w:rPr>
        <w:t xml:space="preserve"> </w:t>
      </w:r>
      <w:r>
        <w:t>алгоритма;</w:t>
      </w:r>
    </w:p>
    <w:p w:rsidR="00551FBD" w:rsidRDefault="008C5111">
      <w:pPr>
        <w:pStyle w:val="a3"/>
        <w:ind w:left="1038" w:right="1007"/>
        <w:jc w:val="left"/>
      </w:pPr>
      <w:r>
        <w:t>составление различных конструкций предложений с опорой на представленный образец;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учителя;</w:t>
      </w:r>
    </w:p>
    <w:p w:rsidR="00551FBD" w:rsidRDefault="008C5111">
      <w:pPr>
        <w:pStyle w:val="a3"/>
        <w:ind w:right="241" w:firstLine="566"/>
        <w:jc w:val="left"/>
      </w:pPr>
      <w:r>
        <w:t>нахождение</w:t>
      </w:r>
      <w:r>
        <w:rPr>
          <w:spacing w:val="17"/>
        </w:rPr>
        <w:t xml:space="preserve"> </w:t>
      </w:r>
      <w:r>
        <w:t>главных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второстепенных</w:t>
      </w:r>
      <w:r>
        <w:rPr>
          <w:spacing w:val="18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предложения</w:t>
      </w:r>
      <w:r>
        <w:rPr>
          <w:spacing w:val="18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деления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(с</w:t>
      </w:r>
      <w:r>
        <w:rPr>
          <w:spacing w:val="1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551FBD" w:rsidRDefault="008C5111">
      <w:pPr>
        <w:pStyle w:val="a3"/>
        <w:ind w:left="1038" w:right="4465"/>
        <w:jc w:val="left"/>
      </w:pPr>
      <w:r>
        <w:t>нахождение в тексте однородных членов предложения;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интонации;</w:t>
      </w:r>
    </w:p>
    <w:p w:rsidR="00551FBD" w:rsidRDefault="008C5111">
      <w:pPr>
        <w:pStyle w:val="a3"/>
        <w:ind w:left="1038" w:right="241"/>
        <w:jc w:val="left"/>
      </w:pPr>
      <w:r>
        <w:t>нахождение в тексте предложений, различных по цели высказывания (с помощью учителя);</w:t>
      </w:r>
      <w:r>
        <w:rPr>
          <w:spacing w:val="1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фактического</w:t>
      </w:r>
      <w:r>
        <w:rPr>
          <w:spacing w:val="3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высказывания,</w:t>
      </w:r>
      <w:r>
        <w:rPr>
          <w:spacing w:val="4"/>
        </w:rPr>
        <w:t xml:space="preserve"> </w:t>
      </w:r>
      <w:r>
        <w:t>необходимого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раскрытия</w:t>
      </w:r>
      <w:r>
        <w:rPr>
          <w:spacing w:val="2"/>
        </w:rPr>
        <w:t xml:space="preserve"> </w:t>
      </w:r>
      <w:r>
        <w:t>его</w:t>
      </w:r>
    </w:p>
    <w:p w:rsidR="00551FBD" w:rsidRDefault="008C5111">
      <w:pPr>
        <w:pStyle w:val="a3"/>
        <w:spacing w:before="1"/>
        <w:jc w:val="left"/>
      </w:pP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мысли;</w:t>
      </w:r>
    </w:p>
    <w:p w:rsidR="00551FBD" w:rsidRDefault="008C5111">
      <w:pPr>
        <w:pStyle w:val="a3"/>
        <w:ind w:left="1038" w:right="1331"/>
        <w:jc w:val="left"/>
      </w:pPr>
      <w:r>
        <w:t>выбор одного заголовка из нескольких предложенных, соответствующих теме текста;</w:t>
      </w:r>
      <w:r>
        <w:rPr>
          <w:spacing w:val="-58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бумаг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представленный</w:t>
      </w:r>
      <w:r>
        <w:rPr>
          <w:spacing w:val="-2"/>
        </w:rPr>
        <w:t xml:space="preserve"> </w:t>
      </w:r>
      <w:r>
        <w:t>образец;</w:t>
      </w:r>
    </w:p>
    <w:p w:rsidR="00551FBD" w:rsidRDefault="008C5111">
      <w:pPr>
        <w:pStyle w:val="a3"/>
        <w:ind w:right="247" w:firstLine="566"/>
      </w:pP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 с элементами описания (50-55 слов) после предварительного обсуждения (отработки)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текста;</w:t>
      </w:r>
    </w:p>
    <w:p w:rsidR="00551FBD" w:rsidRDefault="008C5111">
      <w:pPr>
        <w:pStyle w:val="a3"/>
        <w:ind w:right="239" w:firstLine="566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 (с элементами описания) на основе наблюдений, практической деятельности, 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оформления.</w:t>
      </w:r>
    </w:p>
    <w:p w:rsidR="00551FBD" w:rsidRDefault="008C5111">
      <w:pPr>
        <w:pStyle w:val="a3"/>
        <w:ind w:left="1038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ind w:left="1038" w:right="1534"/>
      </w:pPr>
      <w:r>
        <w:t>знание значимых частей слова и их дифференцировка по существенным признакам;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составу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схем;</w:t>
      </w:r>
    </w:p>
    <w:p w:rsidR="00551FBD" w:rsidRDefault="008C5111">
      <w:pPr>
        <w:pStyle w:val="a3"/>
        <w:spacing w:before="66"/>
        <w:ind w:right="241" w:firstLine="566"/>
        <w:jc w:val="left"/>
      </w:pPr>
      <w:r>
        <w:t>образование</w:t>
      </w:r>
      <w:r>
        <w:rPr>
          <w:spacing w:val="32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новым</w:t>
      </w:r>
      <w:r>
        <w:rPr>
          <w:spacing w:val="34"/>
        </w:rPr>
        <w:t xml:space="preserve"> </w:t>
      </w:r>
      <w:r>
        <w:t>значением,</w:t>
      </w:r>
      <w:r>
        <w:rPr>
          <w:spacing w:val="33"/>
        </w:rPr>
        <w:t xml:space="preserve"> </w:t>
      </w:r>
      <w:r>
        <w:t>относящихся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разным</w:t>
      </w:r>
      <w:r>
        <w:rPr>
          <w:spacing w:val="33"/>
        </w:rPr>
        <w:t xml:space="preserve"> </w:t>
      </w:r>
      <w:r>
        <w:t>частям</w:t>
      </w:r>
      <w:r>
        <w:rPr>
          <w:spacing w:val="33"/>
        </w:rPr>
        <w:t xml:space="preserve"> </w:t>
      </w:r>
      <w:r>
        <w:t>речи,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схему;</w:t>
      </w:r>
    </w:p>
    <w:p w:rsidR="00551FBD" w:rsidRDefault="008C5111">
      <w:pPr>
        <w:pStyle w:val="a3"/>
        <w:ind w:left="1038" w:right="241"/>
        <w:jc w:val="left"/>
      </w:pPr>
      <w:r>
        <w:t>дифференцировка слов, относящихся к различным частям речи по существенным признакам;</w:t>
      </w:r>
      <w:r>
        <w:rPr>
          <w:spacing w:val="1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некоторых</w:t>
      </w:r>
      <w:r>
        <w:rPr>
          <w:spacing w:val="43"/>
        </w:rPr>
        <w:t xml:space="preserve"> </w:t>
      </w:r>
      <w:r>
        <w:t>грамматических</w:t>
      </w:r>
      <w:r>
        <w:rPr>
          <w:spacing w:val="41"/>
        </w:rPr>
        <w:t xml:space="preserve"> </w:t>
      </w:r>
      <w:r>
        <w:t>признаков</w:t>
      </w:r>
      <w:r>
        <w:rPr>
          <w:spacing w:val="39"/>
        </w:rPr>
        <w:t xml:space="preserve"> </w:t>
      </w:r>
      <w:r>
        <w:t>изученных</w:t>
      </w:r>
      <w:r>
        <w:rPr>
          <w:spacing w:val="43"/>
        </w:rPr>
        <w:t xml:space="preserve"> </w:t>
      </w:r>
      <w:r>
        <w:t>частей</w:t>
      </w:r>
      <w:r>
        <w:rPr>
          <w:spacing w:val="42"/>
        </w:rPr>
        <w:t xml:space="preserve"> </w:t>
      </w:r>
      <w:r>
        <w:t>(существительного,</w:t>
      </w:r>
    </w:p>
    <w:p w:rsidR="00551FBD" w:rsidRDefault="008C5111">
      <w:pPr>
        <w:pStyle w:val="a3"/>
        <w:spacing w:before="1"/>
        <w:jc w:val="left"/>
      </w:pPr>
      <w:r>
        <w:t>прилагательного,</w:t>
      </w:r>
      <w:r>
        <w:rPr>
          <w:spacing w:val="-4"/>
        </w:rPr>
        <w:t xml:space="preserve"> </w:t>
      </w:r>
      <w:r>
        <w:t>глагола)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опорной</w:t>
      </w:r>
      <w:r>
        <w:rPr>
          <w:spacing w:val="-3"/>
        </w:rPr>
        <w:t xml:space="preserve"> </w:t>
      </w:r>
      <w:r>
        <w:t>схеме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вопросам учителя;</w:t>
      </w:r>
    </w:p>
    <w:p w:rsidR="00551FBD" w:rsidRDefault="008C5111">
      <w:pPr>
        <w:pStyle w:val="a3"/>
        <w:ind w:right="241" w:firstLine="566"/>
        <w:jc w:val="left"/>
      </w:pPr>
      <w:r>
        <w:t>нахождение</w:t>
      </w:r>
      <w:r>
        <w:rPr>
          <w:spacing w:val="24"/>
        </w:rPr>
        <w:t xml:space="preserve"> </w:t>
      </w:r>
      <w:r>
        <w:t>орфографической</w:t>
      </w:r>
      <w:r>
        <w:rPr>
          <w:spacing w:val="26"/>
        </w:rPr>
        <w:t xml:space="preserve"> </w:t>
      </w:r>
      <w:r>
        <w:t>трудности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слове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решение</w:t>
      </w:r>
      <w:r>
        <w:rPr>
          <w:spacing w:val="24"/>
        </w:rPr>
        <w:t xml:space="preserve"> </w:t>
      </w:r>
      <w:r>
        <w:t>орографической</w:t>
      </w:r>
      <w:r>
        <w:rPr>
          <w:spacing w:val="26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(под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551FBD" w:rsidRDefault="008C5111">
      <w:pPr>
        <w:pStyle w:val="a3"/>
        <w:ind w:left="1038"/>
        <w:jc w:val="left"/>
      </w:pPr>
      <w:r>
        <w:t>пользование</w:t>
      </w:r>
      <w:r>
        <w:rPr>
          <w:spacing w:val="-5"/>
        </w:rPr>
        <w:t xml:space="preserve"> </w:t>
      </w:r>
      <w:r>
        <w:t>орфографическим</w:t>
      </w:r>
      <w:r>
        <w:rPr>
          <w:spacing w:val="-4"/>
        </w:rPr>
        <w:t xml:space="preserve"> </w:t>
      </w:r>
      <w:r>
        <w:t>словарем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слова;</w:t>
      </w:r>
    </w:p>
    <w:p w:rsidR="00551FBD" w:rsidRDefault="008C5111">
      <w:pPr>
        <w:pStyle w:val="a3"/>
        <w:ind w:right="241" w:firstLine="566"/>
        <w:jc w:val="left"/>
      </w:pPr>
      <w:r>
        <w:t>составление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распространенных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lastRenderedPageBreak/>
        <w:t>предложенную тему</w:t>
      </w:r>
      <w:r>
        <w:rPr>
          <w:spacing w:val="-6"/>
        </w:rPr>
        <w:t xml:space="preserve"> </w:t>
      </w:r>
      <w:r>
        <w:t>и т. д.;</w:t>
      </w:r>
    </w:p>
    <w:p w:rsidR="00551FBD" w:rsidRDefault="008C5111">
      <w:pPr>
        <w:pStyle w:val="a3"/>
        <w:ind w:right="241" w:firstLine="566"/>
        <w:jc w:val="left"/>
      </w:pPr>
      <w:r>
        <w:t>установление</w:t>
      </w:r>
      <w:r>
        <w:rPr>
          <w:spacing w:val="32"/>
        </w:rPr>
        <w:t xml:space="preserve"> </w:t>
      </w:r>
      <w:r>
        <w:t>смысловых</w:t>
      </w:r>
      <w:r>
        <w:rPr>
          <w:spacing w:val="35"/>
        </w:rPr>
        <w:t xml:space="preserve"> </w:t>
      </w:r>
      <w:r>
        <w:t>связей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несложных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содержанию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структуре</w:t>
      </w:r>
      <w:r>
        <w:rPr>
          <w:spacing w:val="32"/>
        </w:rPr>
        <w:t xml:space="preserve"> </w:t>
      </w:r>
      <w:r>
        <w:t>предложениях</w:t>
      </w:r>
      <w:r>
        <w:rPr>
          <w:spacing w:val="33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4-5 слов) по</w:t>
      </w:r>
      <w:r>
        <w:rPr>
          <w:spacing w:val="-1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опорной</w:t>
      </w:r>
      <w:r>
        <w:rPr>
          <w:spacing w:val="-2"/>
        </w:rPr>
        <w:t xml:space="preserve"> </w:t>
      </w:r>
      <w:r>
        <w:t>схеме;</w:t>
      </w:r>
    </w:p>
    <w:p w:rsidR="00551FBD" w:rsidRDefault="008C5111">
      <w:pPr>
        <w:pStyle w:val="a3"/>
        <w:ind w:left="1038" w:right="449"/>
        <w:jc w:val="left"/>
      </w:pPr>
      <w:r>
        <w:t>нахождение главных и второстепенных членов предложения с использованием опорных схем;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 с</w:t>
      </w:r>
      <w:r>
        <w:rPr>
          <w:spacing w:val="-2"/>
        </w:rPr>
        <w:t xml:space="preserve"> </w:t>
      </w:r>
      <w:r>
        <w:t>однородными членами 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образец;</w:t>
      </w:r>
    </w:p>
    <w:p w:rsidR="00551FBD" w:rsidRDefault="008C5111">
      <w:pPr>
        <w:pStyle w:val="a3"/>
        <w:ind w:left="1038"/>
        <w:jc w:val="left"/>
      </w:pPr>
      <w:r>
        <w:t>составление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</w:p>
    <w:p w:rsidR="00551FBD" w:rsidRDefault="008C5111">
      <w:pPr>
        <w:pStyle w:val="a3"/>
        <w:ind w:left="1038" w:right="1720"/>
        <w:jc w:val="left"/>
      </w:pPr>
      <w:r>
        <w:t>различение предложений (с помощью учителя) различных по цели высказывания;</w:t>
      </w:r>
      <w:r>
        <w:rPr>
          <w:spacing w:val="-58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материала, необходимого</w:t>
      </w:r>
      <w:r>
        <w:rPr>
          <w:spacing w:val="-4"/>
        </w:rPr>
        <w:t xml:space="preserve"> </w:t>
      </w:r>
      <w:r>
        <w:t>для раскрытия</w:t>
      </w:r>
      <w:r>
        <w:rPr>
          <w:spacing w:val="-1"/>
        </w:rPr>
        <w:t xml:space="preserve"> </w:t>
      </w:r>
      <w:r>
        <w:t>темы текста;</w:t>
      </w:r>
    </w:p>
    <w:p w:rsidR="00551FBD" w:rsidRDefault="008C5111">
      <w:pPr>
        <w:pStyle w:val="a3"/>
        <w:ind w:right="248" w:firstLine="566"/>
      </w:pP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551FBD" w:rsidRDefault="008C5111">
      <w:pPr>
        <w:pStyle w:val="a3"/>
        <w:ind w:right="249" w:firstLine="566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 текста;</w:t>
      </w:r>
    </w:p>
    <w:p w:rsidR="00551FBD" w:rsidRDefault="008C5111">
      <w:pPr>
        <w:pStyle w:val="a3"/>
        <w:spacing w:before="1"/>
        <w:ind w:left="1038"/>
      </w:pPr>
      <w:r>
        <w:t>оформление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бумаг;</w:t>
      </w:r>
    </w:p>
    <w:p w:rsidR="00551FBD" w:rsidRDefault="008C5111">
      <w:pPr>
        <w:pStyle w:val="a3"/>
        <w:ind w:right="251" w:firstLine="566"/>
      </w:pPr>
      <w:r>
        <w:t>письмо изложений повествовательных текстов и текстов с элементами описания и рассуждения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 разбора</w:t>
      </w:r>
      <w:r>
        <w:rPr>
          <w:spacing w:val="-1"/>
        </w:rPr>
        <w:t xml:space="preserve"> </w:t>
      </w:r>
      <w:r>
        <w:t>(до 70 слов);</w:t>
      </w:r>
    </w:p>
    <w:p w:rsidR="00551FBD" w:rsidRDefault="008C5111">
      <w:pPr>
        <w:pStyle w:val="a3"/>
        <w:ind w:right="246" w:firstLine="566"/>
      </w:pPr>
      <w:r>
        <w:t>письмо</w:t>
      </w:r>
      <w:r>
        <w:rPr>
          <w:spacing w:val="1"/>
        </w:rPr>
        <w:t xml:space="preserve"> </w:t>
      </w:r>
      <w:r>
        <w:t>сочинений-повествований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языковых средств</w:t>
      </w:r>
      <w:r>
        <w:rPr>
          <w:spacing w:val="-1"/>
        </w:rPr>
        <w:t xml:space="preserve"> </w:t>
      </w:r>
      <w:r>
        <w:t>(55-60 слов).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jc w:val="left"/>
      </w:pPr>
      <w:r>
        <w:t>Чтение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right="241" w:firstLine="566"/>
        <w:jc w:val="left"/>
      </w:pPr>
      <w:r>
        <w:t>правильное,</w:t>
      </w:r>
      <w:r>
        <w:rPr>
          <w:spacing w:val="42"/>
        </w:rPr>
        <w:t xml:space="preserve"> </w:t>
      </w:r>
      <w:r>
        <w:t>осознанное</w:t>
      </w:r>
      <w:r>
        <w:rPr>
          <w:spacing w:val="42"/>
        </w:rPr>
        <w:t xml:space="preserve"> </w:t>
      </w:r>
      <w:r>
        <w:t>чтение</w:t>
      </w:r>
      <w:r>
        <w:rPr>
          <w:spacing w:val="4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темпе,</w:t>
      </w:r>
      <w:r>
        <w:rPr>
          <w:spacing w:val="44"/>
        </w:rPr>
        <w:t xml:space="preserve"> </w:t>
      </w:r>
      <w:r>
        <w:t>приближенном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темпу</w:t>
      </w:r>
      <w:r>
        <w:rPr>
          <w:spacing w:val="43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речи,</w:t>
      </w:r>
      <w:r>
        <w:rPr>
          <w:spacing w:val="43"/>
        </w:rPr>
        <w:t xml:space="preserve"> </w:t>
      </w:r>
      <w:r>
        <w:t>доступных</w:t>
      </w:r>
      <w:r>
        <w:rPr>
          <w:spacing w:val="4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текстов (после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подготовки);</w:t>
      </w:r>
    </w:p>
    <w:p w:rsidR="00551FBD" w:rsidRDefault="008C5111">
      <w:pPr>
        <w:pStyle w:val="a3"/>
        <w:ind w:left="1038"/>
        <w:jc w:val="left"/>
      </w:pPr>
      <w:r>
        <w:t>определение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учителя);</w:t>
      </w:r>
    </w:p>
    <w:p w:rsidR="00551FBD" w:rsidRDefault="008C5111">
      <w:pPr>
        <w:pStyle w:val="a3"/>
        <w:ind w:left="1038" w:right="241"/>
        <w:jc w:val="left"/>
      </w:pPr>
      <w:r>
        <w:t>ответы на вопросы учителя по фактическому содержанию произведения своими словами;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коллективном составлении</w:t>
      </w:r>
      <w:r>
        <w:rPr>
          <w:spacing w:val="2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разобранного</w:t>
      </w:r>
    </w:p>
    <w:p w:rsidR="00551FBD" w:rsidRDefault="008C5111">
      <w:pPr>
        <w:pStyle w:val="a3"/>
        <w:jc w:val="left"/>
      </w:pP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текста;</w:t>
      </w:r>
    </w:p>
    <w:p w:rsidR="00551FBD" w:rsidRDefault="008C5111">
      <w:pPr>
        <w:pStyle w:val="a3"/>
        <w:ind w:left="1038" w:right="580"/>
        <w:jc w:val="left"/>
      </w:pPr>
      <w:r>
        <w:t>пересказ текста по частям на основе коллективно составленного плана (с помощью учителя);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пунктам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предложенных;</w:t>
      </w:r>
    </w:p>
    <w:p w:rsidR="00551FBD" w:rsidRDefault="008C5111">
      <w:pPr>
        <w:pStyle w:val="a3"/>
        <w:spacing w:before="1"/>
        <w:ind w:left="1038" w:right="3973"/>
        <w:jc w:val="left"/>
      </w:pPr>
      <w:r>
        <w:t>установление последовательности событий в произведении;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текста;</w:t>
      </w:r>
    </w:p>
    <w:p w:rsidR="00551FBD" w:rsidRDefault="008C5111">
      <w:pPr>
        <w:pStyle w:val="a3"/>
        <w:ind w:right="241" w:firstLine="566"/>
        <w:jc w:val="left"/>
      </w:pPr>
      <w:r>
        <w:t>составление элементарной характеристики героя на основе предложенного плана и по вопросам</w:t>
      </w:r>
      <w:r>
        <w:rPr>
          <w:spacing w:val="-57"/>
        </w:rPr>
        <w:t xml:space="preserve"> </w:t>
      </w:r>
      <w:r>
        <w:t>учителя;</w:t>
      </w:r>
    </w:p>
    <w:p w:rsidR="00551FBD" w:rsidRDefault="008C5111">
      <w:pPr>
        <w:pStyle w:val="a3"/>
        <w:ind w:right="241" w:firstLine="566"/>
        <w:jc w:val="left"/>
      </w:pPr>
      <w:r>
        <w:t>нахождение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тексте</w:t>
      </w:r>
      <w:r>
        <w:rPr>
          <w:spacing w:val="8"/>
        </w:rPr>
        <w:t xml:space="preserve"> </w:t>
      </w:r>
      <w:r>
        <w:t>незнакомых</w:t>
      </w:r>
      <w:r>
        <w:rPr>
          <w:spacing w:val="9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выражений,</w:t>
      </w:r>
      <w:r>
        <w:rPr>
          <w:spacing w:val="7"/>
        </w:rPr>
        <w:t xml:space="preserve"> </w:t>
      </w:r>
      <w:r>
        <w:t>объяснение</w:t>
      </w:r>
      <w:r>
        <w:rPr>
          <w:spacing w:val="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значения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учителя;</w:t>
      </w:r>
    </w:p>
    <w:p w:rsidR="00551FBD" w:rsidRDefault="008C5111">
      <w:pPr>
        <w:pStyle w:val="a3"/>
        <w:ind w:left="1038"/>
        <w:jc w:val="left"/>
      </w:pPr>
      <w:r>
        <w:t>заучивание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(7-9);</w:t>
      </w:r>
    </w:p>
    <w:p w:rsidR="00551FBD" w:rsidRDefault="008C5111">
      <w:pPr>
        <w:pStyle w:val="a3"/>
        <w:ind w:right="241" w:firstLine="566"/>
        <w:jc w:val="left"/>
      </w:pPr>
      <w:r>
        <w:t>самостоятельное</w:t>
      </w:r>
      <w:r>
        <w:rPr>
          <w:spacing w:val="13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небольших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объему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несложных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содержанию</w:t>
      </w:r>
      <w:r>
        <w:rPr>
          <w:spacing w:val="15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чтения, выполнение</w:t>
      </w:r>
      <w:r>
        <w:rPr>
          <w:spacing w:val="-4"/>
        </w:rPr>
        <w:t xml:space="preserve"> </w:t>
      </w:r>
      <w:r>
        <w:t>посильных</w:t>
      </w:r>
      <w:r>
        <w:rPr>
          <w:spacing w:val="-1"/>
        </w:rPr>
        <w:t xml:space="preserve"> </w:t>
      </w:r>
      <w:r>
        <w:t>заданий.</w:t>
      </w:r>
    </w:p>
    <w:p w:rsidR="00551FBD" w:rsidRDefault="008C5111">
      <w:pPr>
        <w:pStyle w:val="a3"/>
        <w:ind w:left="1038"/>
        <w:jc w:val="left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ind w:right="241" w:firstLine="566"/>
        <w:jc w:val="left"/>
      </w:pPr>
      <w:r>
        <w:t>правильное,</w:t>
      </w:r>
      <w:r>
        <w:rPr>
          <w:spacing w:val="53"/>
        </w:rPr>
        <w:t xml:space="preserve"> </w:t>
      </w:r>
      <w:r>
        <w:t>осознанное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беглое</w:t>
      </w:r>
      <w:r>
        <w:rPr>
          <w:spacing w:val="53"/>
        </w:rPr>
        <w:t xml:space="preserve"> </w:t>
      </w:r>
      <w:r>
        <w:t>чтение</w:t>
      </w:r>
      <w:r>
        <w:rPr>
          <w:spacing w:val="52"/>
        </w:rPr>
        <w:t xml:space="preserve"> </w:t>
      </w:r>
      <w:r>
        <w:t>вслух,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соблюдением</w:t>
      </w:r>
      <w:r>
        <w:rPr>
          <w:spacing w:val="50"/>
        </w:rPr>
        <w:t xml:space="preserve"> </w:t>
      </w:r>
      <w:r>
        <w:t>некоторых</w:t>
      </w:r>
      <w:r>
        <w:rPr>
          <w:spacing w:val="56"/>
        </w:rPr>
        <w:t xml:space="preserve"> </w:t>
      </w:r>
      <w:r>
        <w:t>усвоенных</w:t>
      </w:r>
      <w:r>
        <w:rPr>
          <w:spacing w:val="52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орфоэпии;</w:t>
      </w:r>
    </w:p>
    <w:p w:rsidR="00551FBD" w:rsidRDefault="008C5111">
      <w:pPr>
        <w:pStyle w:val="a3"/>
        <w:ind w:left="1038" w:right="1530"/>
        <w:jc w:val="left"/>
      </w:pPr>
      <w:r>
        <w:t>ответы на вопросы учителя своими словами и словами автора (выборочное чтение);</w:t>
      </w:r>
      <w:r>
        <w:rPr>
          <w:spacing w:val="-58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темы художественного произведения;</w:t>
      </w:r>
    </w:p>
    <w:p w:rsidR="00551FBD" w:rsidRDefault="008C5111">
      <w:pPr>
        <w:pStyle w:val="a3"/>
        <w:spacing w:before="66"/>
        <w:ind w:left="1038" w:right="1662"/>
        <w:jc w:val="left"/>
      </w:pPr>
      <w:r>
        <w:t>определение основной мысли произведения (с помощью учителя);</w:t>
      </w:r>
      <w:r>
        <w:rPr>
          <w:spacing w:val="1"/>
        </w:rPr>
        <w:t xml:space="preserve"> </w:t>
      </w:r>
      <w:r>
        <w:t>самостоятельное деление на части несложного по структуре и содержанию текста;</w:t>
      </w:r>
      <w:r>
        <w:rPr>
          <w:spacing w:val="-57"/>
        </w:rPr>
        <w:t xml:space="preserve"> </w:t>
      </w:r>
      <w:r>
        <w:t>формулировка</w:t>
      </w:r>
      <w:r>
        <w:rPr>
          <w:spacing w:val="-1"/>
        </w:rPr>
        <w:t xml:space="preserve"> </w:t>
      </w:r>
      <w:r>
        <w:t>заголовков</w:t>
      </w:r>
      <w:r>
        <w:rPr>
          <w:spacing w:val="-2"/>
        </w:rPr>
        <w:t xml:space="preserve"> </w:t>
      </w:r>
      <w:r>
        <w:t>пунктов плана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551FBD" w:rsidRDefault="008C5111">
      <w:pPr>
        <w:pStyle w:val="a3"/>
        <w:spacing w:before="1"/>
        <w:ind w:left="1038" w:right="241"/>
        <w:jc w:val="left"/>
      </w:pPr>
      <w:r>
        <w:t>различение главных и второстепенных героев произведения с элементарным обоснованием;</w:t>
      </w:r>
      <w:r>
        <w:rPr>
          <w:spacing w:val="1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собственного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поступкам</w:t>
      </w:r>
      <w:r>
        <w:rPr>
          <w:spacing w:val="9"/>
        </w:rPr>
        <w:t xml:space="preserve"> </w:t>
      </w:r>
      <w:r>
        <w:t>героев</w:t>
      </w:r>
      <w:r>
        <w:rPr>
          <w:spacing w:val="9"/>
        </w:rPr>
        <w:t xml:space="preserve"> </w:t>
      </w:r>
      <w:r>
        <w:t>(героя);</w:t>
      </w:r>
      <w:r>
        <w:rPr>
          <w:spacing w:val="9"/>
        </w:rPr>
        <w:t xml:space="preserve"> </w:t>
      </w:r>
      <w:r>
        <w:t>сравнение</w:t>
      </w:r>
      <w:r>
        <w:rPr>
          <w:spacing w:val="8"/>
        </w:rPr>
        <w:t xml:space="preserve"> </w:t>
      </w:r>
      <w:r>
        <w:t>собственного</w:t>
      </w:r>
    </w:p>
    <w:p w:rsidR="00551FBD" w:rsidRDefault="008C5111">
      <w:pPr>
        <w:pStyle w:val="a3"/>
        <w:ind w:right="241"/>
        <w:jc w:val="left"/>
      </w:pPr>
      <w:r>
        <w:t>отношения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автора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поступкам</w:t>
      </w:r>
      <w:r>
        <w:rPr>
          <w:spacing w:val="23"/>
        </w:rPr>
        <w:t xml:space="preserve"> </w:t>
      </w:r>
      <w:r>
        <w:t>героев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примеров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551FBD" w:rsidRDefault="008C5111">
      <w:pPr>
        <w:pStyle w:val="a3"/>
        <w:ind w:left="1038"/>
        <w:jc w:val="left"/>
      </w:pPr>
      <w:r>
        <w:t>пересказ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плану;</w:t>
      </w:r>
    </w:p>
    <w:p w:rsidR="00551FBD" w:rsidRDefault="008C5111">
      <w:pPr>
        <w:pStyle w:val="a3"/>
        <w:ind w:right="241" w:firstLine="566"/>
        <w:jc w:val="left"/>
      </w:pPr>
      <w:r>
        <w:t>нахождение в тексте непонятных слов и выражений, объяснение их значения и смысла с опорой</w:t>
      </w:r>
      <w:r>
        <w:rPr>
          <w:spacing w:val="-57"/>
        </w:rPr>
        <w:t xml:space="preserve"> </w:t>
      </w:r>
      <w:r>
        <w:lastRenderedPageBreak/>
        <w:t>на</w:t>
      </w:r>
      <w:r>
        <w:rPr>
          <w:spacing w:val="-2"/>
        </w:rPr>
        <w:t xml:space="preserve"> </w:t>
      </w:r>
      <w:r>
        <w:t>контекст;</w:t>
      </w:r>
    </w:p>
    <w:p w:rsidR="00551FBD" w:rsidRDefault="008C5111">
      <w:pPr>
        <w:pStyle w:val="a3"/>
        <w:ind w:right="241" w:firstLine="566"/>
        <w:jc w:val="left"/>
      </w:pPr>
      <w:r>
        <w:t>ориентировка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круге</w:t>
      </w:r>
      <w:r>
        <w:rPr>
          <w:spacing w:val="30"/>
        </w:rPr>
        <w:t xml:space="preserve"> </w:t>
      </w:r>
      <w:r>
        <w:t>доступного</w:t>
      </w:r>
      <w:r>
        <w:rPr>
          <w:spacing w:val="28"/>
        </w:rPr>
        <w:t xml:space="preserve"> </w:t>
      </w:r>
      <w:r>
        <w:t>чтения;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интересующей</w:t>
      </w:r>
      <w:r>
        <w:rPr>
          <w:spacing w:val="29"/>
        </w:rPr>
        <w:t xml:space="preserve"> </w:t>
      </w:r>
      <w:r>
        <w:t>литературы</w:t>
      </w:r>
      <w:r>
        <w:rPr>
          <w:spacing w:val="30"/>
        </w:rPr>
        <w:t xml:space="preserve"> </w:t>
      </w:r>
      <w:r>
        <w:t>(с</w:t>
      </w:r>
      <w:r>
        <w:rPr>
          <w:spacing w:val="29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взрослого);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551FBD" w:rsidRDefault="008C5111">
      <w:pPr>
        <w:pStyle w:val="a3"/>
        <w:ind w:left="1038"/>
        <w:jc w:val="left"/>
      </w:pPr>
      <w:r>
        <w:t>знание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10-12</w:t>
      </w:r>
      <w:r>
        <w:rPr>
          <w:spacing w:val="-2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прозаического</w:t>
      </w:r>
      <w:r>
        <w:rPr>
          <w:spacing w:val="-2"/>
        </w:rPr>
        <w:t xml:space="preserve"> </w:t>
      </w:r>
      <w:r>
        <w:t>отрывка.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jc w:val="left"/>
      </w:pPr>
      <w:r>
        <w:t>Математика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right="247" w:firstLine="566"/>
      </w:pPr>
      <w:r>
        <w:t>знание числового ряда чисел в пределах 100 000; чтение, запись и сравнение целых чисел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100 000;</w:t>
      </w:r>
    </w:p>
    <w:p w:rsidR="00551FBD" w:rsidRDefault="008C5111">
      <w:pPr>
        <w:pStyle w:val="a3"/>
        <w:ind w:left="1038"/>
      </w:pPr>
      <w:r>
        <w:t>знание</w:t>
      </w:r>
      <w:r>
        <w:rPr>
          <w:spacing w:val="-5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однозначных</w:t>
      </w:r>
      <w:r>
        <w:rPr>
          <w:spacing w:val="-2"/>
        </w:rPr>
        <w:t xml:space="preserve"> </w:t>
      </w:r>
      <w:r>
        <w:t>чисел;</w:t>
      </w:r>
    </w:p>
    <w:p w:rsidR="00551FBD" w:rsidRDefault="008C5111">
      <w:pPr>
        <w:pStyle w:val="a3"/>
        <w:ind w:left="1038"/>
      </w:pPr>
      <w:r>
        <w:t>знание</w:t>
      </w:r>
      <w:r>
        <w:rPr>
          <w:spacing w:val="-5"/>
        </w:rPr>
        <w:t xml:space="preserve"> </w:t>
      </w:r>
      <w:r>
        <w:t>табличных</w:t>
      </w:r>
      <w:r>
        <w:rPr>
          <w:spacing w:val="-1"/>
        </w:rPr>
        <w:t xml:space="preserve"> </w:t>
      </w:r>
      <w:r>
        <w:t>случаев умножения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получаемых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деления;</w:t>
      </w:r>
    </w:p>
    <w:p w:rsidR="00551FBD" w:rsidRDefault="008C5111">
      <w:pPr>
        <w:pStyle w:val="a3"/>
        <w:ind w:right="243" w:firstLine="566"/>
      </w:pPr>
      <w:r>
        <w:t>письменное выполнение арифметических действий с числами в пределах 100 000 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микрокалькулятора</w:t>
      </w:r>
      <w:r>
        <w:rPr>
          <w:spacing w:val="-2"/>
        </w:rPr>
        <w:t xml:space="preserve"> </w:t>
      </w:r>
      <w:r>
        <w:t>(легкие</w:t>
      </w:r>
      <w:r>
        <w:rPr>
          <w:spacing w:val="-2"/>
        </w:rPr>
        <w:t xml:space="preserve"> </w:t>
      </w:r>
      <w:r>
        <w:t>случаи);</w:t>
      </w:r>
    </w:p>
    <w:p w:rsidR="00551FBD" w:rsidRDefault="008C5111">
      <w:pPr>
        <w:pStyle w:val="a3"/>
        <w:ind w:left="1038"/>
      </w:pPr>
      <w:r>
        <w:t>знание</w:t>
      </w:r>
      <w:r>
        <w:rPr>
          <w:spacing w:val="-5"/>
        </w:rPr>
        <w:t xml:space="preserve"> </w:t>
      </w:r>
      <w:r>
        <w:t>обыкновенных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дробей;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получение,</w:t>
      </w:r>
      <w:r>
        <w:rPr>
          <w:spacing w:val="-3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чтение;</w:t>
      </w:r>
    </w:p>
    <w:p w:rsidR="00551FBD" w:rsidRDefault="008C5111">
      <w:pPr>
        <w:pStyle w:val="a3"/>
        <w:ind w:right="251" w:firstLine="566"/>
      </w:pP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 число) с десятичными дробями, имеющими в записи менее 5 знаков (цифр), в том числе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микрокалькулятора;</w:t>
      </w:r>
    </w:p>
    <w:p w:rsidR="00551FBD" w:rsidRDefault="008C5111">
      <w:pPr>
        <w:pStyle w:val="a3"/>
        <w:spacing w:before="1"/>
        <w:ind w:right="245" w:firstLine="566"/>
      </w:pPr>
      <w:r>
        <w:t>знание названий, обозначения, соотношения крупных и мелких единиц измерения стоимости,</w:t>
      </w:r>
      <w:r>
        <w:rPr>
          <w:spacing w:val="1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числами,</w:t>
      </w:r>
      <w:r>
        <w:rPr>
          <w:spacing w:val="-1"/>
        </w:rPr>
        <w:t xml:space="preserve"> </w:t>
      </w:r>
      <w:r>
        <w:t>полученными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</w:t>
      </w:r>
      <w:r>
        <w:rPr>
          <w:spacing w:val="-2"/>
        </w:rPr>
        <w:t xml:space="preserve"> </w:t>
      </w:r>
      <w:r>
        <w:t>величин;</w:t>
      </w:r>
    </w:p>
    <w:p w:rsidR="00551FBD" w:rsidRDefault="008C5111">
      <w:pPr>
        <w:pStyle w:val="a3"/>
        <w:ind w:right="252" w:firstLine="566"/>
      </w:pPr>
      <w:r>
        <w:t>нахождение доли величины и величины по значению её доли (половина, треть, четверть, пятая,</w:t>
      </w:r>
      <w:r>
        <w:rPr>
          <w:spacing w:val="1"/>
        </w:rPr>
        <w:t xml:space="preserve"> </w:t>
      </w:r>
      <w:r>
        <w:t>десятая</w:t>
      </w:r>
      <w:r>
        <w:rPr>
          <w:spacing w:val="-1"/>
        </w:rPr>
        <w:t xml:space="preserve"> </w:t>
      </w:r>
      <w:r>
        <w:t>часть);</w:t>
      </w:r>
    </w:p>
    <w:p w:rsidR="00551FBD" w:rsidRDefault="008C5111">
      <w:pPr>
        <w:pStyle w:val="a3"/>
        <w:ind w:left="1038"/>
      </w:pPr>
      <w:r>
        <w:t>решение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арифметических задач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действия;</w:t>
      </w:r>
    </w:p>
    <w:p w:rsidR="00551FBD" w:rsidRDefault="008C5111">
      <w:pPr>
        <w:pStyle w:val="a3"/>
        <w:ind w:right="250" w:firstLine="566"/>
      </w:pPr>
      <w:r>
        <w:t>распознавание,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параллелепипед),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параллелограмм);</w:t>
      </w:r>
    </w:p>
    <w:p w:rsidR="00551FBD" w:rsidRDefault="008C5111">
      <w:pPr>
        <w:pStyle w:val="a3"/>
        <w:ind w:right="248" w:firstLine="566"/>
      </w:pPr>
      <w:r>
        <w:t>построение с помощью линейки, чертежного угольника, циркуля, транспортира линий, углов,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-1"/>
        </w:rPr>
        <w:t xml:space="preserve"> </w:t>
      </w:r>
      <w:r>
        <w:t>окружностей в</w:t>
      </w:r>
      <w:r>
        <w:rPr>
          <w:spacing w:val="-1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положении на</w:t>
      </w:r>
      <w:r>
        <w:rPr>
          <w:spacing w:val="-4"/>
        </w:rPr>
        <w:t xml:space="preserve"> </w:t>
      </w:r>
      <w:r>
        <w:t>плоскости;</w:t>
      </w:r>
    </w:p>
    <w:p w:rsidR="00551FBD" w:rsidRDefault="008C5111">
      <w:pPr>
        <w:pStyle w:val="a3"/>
        <w:ind w:left="1038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spacing w:before="1"/>
        <w:ind w:right="252" w:firstLine="566"/>
      </w:pPr>
      <w:r>
        <w:t>знание числового ряда чисел в пределах 1 000 000; чтение, запись и сравнение чисел в пределах</w:t>
      </w:r>
      <w:r>
        <w:rPr>
          <w:spacing w:val="1"/>
        </w:rPr>
        <w:t xml:space="preserve"> </w:t>
      </w:r>
      <w:r>
        <w:t>1 000 000;</w:t>
      </w:r>
    </w:p>
    <w:p w:rsidR="00551FBD" w:rsidRDefault="008C5111">
      <w:pPr>
        <w:pStyle w:val="a3"/>
        <w:ind w:left="1038" w:right="1290"/>
      </w:pPr>
      <w:r>
        <w:t>знание таблицы сложения однозначных чисел, в том числе с переходом через десяток;</w:t>
      </w:r>
      <w:r>
        <w:rPr>
          <w:spacing w:val="-58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случаев</w:t>
      </w:r>
      <w:r>
        <w:rPr>
          <w:spacing w:val="2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получаемых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 случаев</w:t>
      </w:r>
      <w:r>
        <w:rPr>
          <w:spacing w:val="-2"/>
        </w:rPr>
        <w:t xml:space="preserve"> </w:t>
      </w:r>
      <w:r>
        <w:t>деления;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22"/>
        </w:rPr>
        <w:t xml:space="preserve"> </w:t>
      </w:r>
      <w:r>
        <w:t>названий,</w:t>
      </w:r>
      <w:r>
        <w:rPr>
          <w:spacing w:val="24"/>
        </w:rPr>
        <w:t xml:space="preserve"> </w:t>
      </w:r>
      <w:r>
        <w:t>обозначений,</w:t>
      </w:r>
      <w:r>
        <w:rPr>
          <w:spacing w:val="24"/>
        </w:rPr>
        <w:t xml:space="preserve"> </w:t>
      </w:r>
      <w:r>
        <w:t>соотношения</w:t>
      </w:r>
      <w:r>
        <w:rPr>
          <w:spacing w:val="21"/>
        </w:rPr>
        <w:t xml:space="preserve"> </w:t>
      </w:r>
      <w:r>
        <w:t>крупных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мелких</w:t>
      </w:r>
      <w:r>
        <w:rPr>
          <w:spacing w:val="25"/>
        </w:rPr>
        <w:t xml:space="preserve"> </w:t>
      </w:r>
      <w:r>
        <w:t>единиц</w:t>
      </w:r>
      <w:r>
        <w:rPr>
          <w:spacing w:val="23"/>
        </w:rPr>
        <w:t xml:space="preserve"> </w:t>
      </w:r>
      <w:r>
        <w:t>измерения</w:t>
      </w:r>
      <w:r>
        <w:rPr>
          <w:spacing w:val="24"/>
        </w:rPr>
        <w:t xml:space="preserve"> </w:t>
      </w:r>
      <w:r>
        <w:t>стоимости,</w:t>
      </w:r>
      <w:r>
        <w:rPr>
          <w:spacing w:val="-57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массы, времени, площади, объема;</w:t>
      </w:r>
    </w:p>
    <w:p w:rsidR="00551FBD" w:rsidRDefault="008C5111">
      <w:pPr>
        <w:pStyle w:val="a3"/>
        <w:ind w:right="241" w:firstLine="566"/>
        <w:jc w:val="left"/>
      </w:pPr>
      <w:r>
        <w:t>устное выполнение арифметических действий с целыми числами, полученными при счете и при</w:t>
      </w:r>
      <w:r>
        <w:rPr>
          <w:spacing w:val="-57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(простые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1 000 000);</w:t>
      </w:r>
    </w:p>
    <w:p w:rsidR="00551FBD" w:rsidRDefault="008C5111">
      <w:pPr>
        <w:pStyle w:val="a3"/>
        <w:ind w:right="241" w:firstLine="566"/>
        <w:jc w:val="left"/>
      </w:pPr>
      <w:r>
        <w:t>письменное</w:t>
      </w:r>
      <w:r>
        <w:rPr>
          <w:spacing w:val="21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>
        <w:t>арифметических</w:t>
      </w:r>
      <w:r>
        <w:rPr>
          <w:spacing w:val="22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многозначными</w:t>
      </w:r>
      <w:r>
        <w:rPr>
          <w:spacing w:val="23"/>
        </w:rPr>
        <w:t xml:space="preserve"> </w:t>
      </w:r>
      <w:r>
        <w:t>числами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числами,</w:t>
      </w:r>
      <w:r>
        <w:rPr>
          <w:spacing w:val="-57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при измерении, 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1 000</w:t>
      </w:r>
      <w:r>
        <w:rPr>
          <w:spacing w:val="-4"/>
        </w:rPr>
        <w:t xml:space="preserve"> </w:t>
      </w:r>
      <w:r>
        <w:t>000;</w:t>
      </w:r>
    </w:p>
    <w:p w:rsidR="00551FBD" w:rsidRDefault="008C5111">
      <w:pPr>
        <w:pStyle w:val="a3"/>
        <w:ind w:left="1038" w:right="2451"/>
        <w:jc w:val="left"/>
      </w:pPr>
      <w:r>
        <w:t>знание обыкновенных и десятичных дробей, их получение, запись, чтение;</w:t>
      </w:r>
      <w:r>
        <w:rPr>
          <w:spacing w:val="-58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десятичными</w:t>
      </w:r>
      <w:r>
        <w:rPr>
          <w:spacing w:val="-1"/>
        </w:rPr>
        <w:t xml:space="preserve"> </w:t>
      </w:r>
      <w:r>
        <w:t>дробями;</w:t>
      </w:r>
    </w:p>
    <w:p w:rsidR="00551FBD" w:rsidRDefault="008C5111">
      <w:pPr>
        <w:pStyle w:val="a3"/>
        <w:ind w:right="241" w:firstLine="566"/>
        <w:jc w:val="left"/>
      </w:pPr>
      <w:r>
        <w:t>нахождение</w:t>
      </w:r>
      <w:r>
        <w:rPr>
          <w:spacing w:val="8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нескольких</w:t>
      </w:r>
      <w:r>
        <w:rPr>
          <w:spacing w:val="11"/>
        </w:rPr>
        <w:t xml:space="preserve"> </w:t>
      </w:r>
      <w:r>
        <w:t>долей</w:t>
      </w:r>
      <w:r>
        <w:rPr>
          <w:spacing w:val="10"/>
        </w:rPr>
        <w:t xml:space="preserve"> </w:t>
      </w:r>
      <w:r>
        <w:t>(процентов)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числа,</w:t>
      </w:r>
      <w:r>
        <w:rPr>
          <w:spacing w:val="9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доли</w:t>
      </w:r>
      <w:r>
        <w:rPr>
          <w:spacing w:val="-57"/>
        </w:rPr>
        <w:t xml:space="preserve"> </w:t>
      </w:r>
      <w:r>
        <w:t>(проценту);</w:t>
      </w:r>
    </w:p>
    <w:p w:rsidR="00551FBD" w:rsidRDefault="008C5111">
      <w:pPr>
        <w:pStyle w:val="a3"/>
        <w:spacing w:before="66"/>
        <w:ind w:right="250" w:firstLine="566"/>
      </w:pPr>
      <w:r>
        <w:t>выполнение арифметических действий с целыми числами до 1 000 000 и десятичными дробями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микрокалькулятора;</w:t>
      </w:r>
    </w:p>
    <w:p w:rsidR="00551FBD" w:rsidRDefault="008C5111">
      <w:pPr>
        <w:pStyle w:val="a3"/>
        <w:spacing w:before="1"/>
        <w:ind w:right="243" w:firstLine="566"/>
      </w:pPr>
      <w:r>
        <w:t>решение простых задач в соответствии с программой, составных задач в 2-3 арифметических</w:t>
      </w:r>
      <w:r>
        <w:rPr>
          <w:spacing w:val="1"/>
        </w:rPr>
        <w:t xml:space="preserve"> </w:t>
      </w:r>
      <w:r>
        <w:t>действия;</w:t>
      </w:r>
    </w:p>
    <w:p w:rsidR="00551FBD" w:rsidRDefault="008C5111">
      <w:pPr>
        <w:pStyle w:val="a3"/>
        <w:ind w:right="251" w:firstLine="566"/>
      </w:pPr>
      <w:r>
        <w:t>распознавание, различение и называние геометрических фигур и тел (куб, шар, параллелепипед,</w:t>
      </w:r>
      <w:r>
        <w:rPr>
          <w:spacing w:val="-57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призма, цилиндр, конус);</w:t>
      </w:r>
    </w:p>
    <w:p w:rsidR="00551FBD" w:rsidRDefault="008C5111">
      <w:pPr>
        <w:pStyle w:val="a3"/>
        <w:ind w:right="239" w:firstLine="566"/>
      </w:pP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(треугольник, прямоугольник, параллелограмм),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параллелепипеда;</w:t>
      </w:r>
    </w:p>
    <w:p w:rsidR="00551FBD" w:rsidRDefault="008C5111">
      <w:pPr>
        <w:pStyle w:val="a3"/>
        <w:ind w:left="1038" w:right="251"/>
      </w:pPr>
      <w:r>
        <w:t>вычисление площади прямоугольника, объема прямоугольного параллелепипеда (куба);</w:t>
      </w:r>
      <w:r>
        <w:rPr>
          <w:spacing w:val="1"/>
        </w:rPr>
        <w:t xml:space="preserve"> </w:t>
      </w:r>
      <w:r>
        <w:lastRenderedPageBreak/>
        <w:t>построение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линейки,</w:t>
      </w:r>
      <w:r>
        <w:rPr>
          <w:spacing w:val="25"/>
        </w:rPr>
        <w:t xml:space="preserve"> </w:t>
      </w:r>
      <w:r>
        <w:t>чертежного</w:t>
      </w:r>
      <w:r>
        <w:rPr>
          <w:spacing w:val="25"/>
        </w:rPr>
        <w:t xml:space="preserve"> </w:t>
      </w:r>
      <w:r>
        <w:t>угольника,</w:t>
      </w:r>
      <w:r>
        <w:rPr>
          <w:spacing w:val="26"/>
        </w:rPr>
        <w:t xml:space="preserve"> </w:t>
      </w:r>
      <w:r>
        <w:t>циркуля,</w:t>
      </w:r>
      <w:r>
        <w:rPr>
          <w:spacing w:val="28"/>
        </w:rPr>
        <w:t xml:space="preserve"> </w:t>
      </w:r>
      <w:r>
        <w:t>транспортира</w:t>
      </w:r>
      <w:r>
        <w:rPr>
          <w:spacing w:val="26"/>
        </w:rPr>
        <w:t xml:space="preserve"> </w:t>
      </w:r>
      <w:r>
        <w:t>линий,</w:t>
      </w:r>
      <w:r>
        <w:rPr>
          <w:spacing w:val="29"/>
        </w:rPr>
        <w:t xml:space="preserve"> </w:t>
      </w:r>
      <w:r>
        <w:t>углов,</w:t>
      </w:r>
    </w:p>
    <w:p w:rsidR="00551FBD" w:rsidRDefault="008C5111">
      <w:pPr>
        <w:pStyle w:val="a3"/>
        <w:ind w:right="247"/>
      </w:pPr>
      <w:r>
        <w:t>многоугольников,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оси, центра</w:t>
      </w:r>
      <w:r>
        <w:rPr>
          <w:spacing w:val="-1"/>
        </w:rPr>
        <w:t xml:space="preserve"> </w:t>
      </w:r>
      <w:r>
        <w:t>симметрии;</w:t>
      </w:r>
    </w:p>
    <w:p w:rsidR="00551FBD" w:rsidRDefault="008C5111">
      <w:pPr>
        <w:pStyle w:val="a3"/>
        <w:ind w:left="1038" w:right="251"/>
      </w:pPr>
      <w:r>
        <w:t>применение математических знаний для решения профессиональных трудовых задач;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персональном</w:t>
      </w:r>
      <w:r>
        <w:rPr>
          <w:spacing w:val="27"/>
        </w:rPr>
        <w:t xml:space="preserve"> </w:t>
      </w:r>
      <w:r>
        <w:t>компьютере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техническом</w:t>
      </w:r>
      <w:r>
        <w:rPr>
          <w:spacing w:val="27"/>
        </w:rPr>
        <w:t xml:space="preserve"> </w:t>
      </w:r>
      <w:r>
        <w:t>средстве,</w:t>
      </w:r>
      <w:r>
        <w:rPr>
          <w:spacing w:val="30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основных</w:t>
      </w:r>
    </w:p>
    <w:p w:rsidR="00551FBD" w:rsidRDefault="008C5111">
      <w:pPr>
        <w:pStyle w:val="a3"/>
      </w:pPr>
      <w:r>
        <w:t>устройствах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назначении;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</w:pPr>
      <w:r>
        <w:t>Информатика</w:t>
      </w:r>
      <w:r>
        <w:rPr>
          <w:spacing w:val="-4"/>
        </w:rPr>
        <w:t xml:space="preserve"> </w:t>
      </w:r>
      <w:r>
        <w:t>(VII-IX</w:t>
      </w:r>
      <w:r>
        <w:rPr>
          <w:spacing w:val="-3"/>
        </w:rPr>
        <w:t xml:space="preserve"> </w:t>
      </w:r>
      <w:r>
        <w:t>классы)</w:t>
      </w:r>
    </w:p>
    <w:p w:rsidR="00551FBD" w:rsidRDefault="008C5111">
      <w:pPr>
        <w:pStyle w:val="a3"/>
        <w:spacing w:line="274" w:lineRule="exact"/>
        <w:ind w:left="1038"/>
      </w:pPr>
      <w:r>
        <w:t>Минимальный</w:t>
      </w:r>
      <w:r>
        <w:rPr>
          <w:spacing w:val="-10"/>
        </w:rPr>
        <w:t xml:space="preserve"> </w:t>
      </w:r>
      <w:r>
        <w:t>уровень:</w:t>
      </w:r>
    </w:p>
    <w:p w:rsidR="00551FBD" w:rsidRDefault="008C5111">
      <w:pPr>
        <w:pStyle w:val="a3"/>
        <w:ind w:right="252" w:firstLine="56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назначении;</w:t>
      </w:r>
    </w:p>
    <w:p w:rsidR="00551FBD" w:rsidRDefault="008C5111">
      <w:pPr>
        <w:pStyle w:val="a3"/>
        <w:ind w:right="244" w:firstLine="566"/>
      </w:pPr>
      <w:r>
        <w:t>выполнение элементарных действий с компьютером и другими средствами ИКТ, используя</w:t>
      </w:r>
      <w:r>
        <w:rPr>
          <w:spacing w:val="1"/>
        </w:rPr>
        <w:t xml:space="preserve"> </w:t>
      </w:r>
      <w:r>
        <w:t>безопасные для органов зрения, нервной системы, опорно-двигательного аппарата 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(мини-зарядка);</w:t>
      </w:r>
    </w:p>
    <w:p w:rsidR="00551FBD" w:rsidRDefault="008C5111">
      <w:pPr>
        <w:pStyle w:val="a3"/>
        <w:ind w:right="249" w:firstLine="566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объектами (текстами, рисунками</w:t>
      </w:r>
      <w:r>
        <w:rPr>
          <w:spacing w:val="-1"/>
        </w:rPr>
        <w:t xml:space="preserve"> </w:t>
      </w:r>
      <w:r>
        <w:t>и др.).</w:t>
      </w:r>
    </w:p>
    <w:p w:rsidR="00551FBD" w:rsidRDefault="008C5111">
      <w:pPr>
        <w:pStyle w:val="a3"/>
        <w:spacing w:before="1"/>
        <w:ind w:left="1038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ind w:right="252" w:firstLine="56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назначении;</w:t>
      </w:r>
    </w:p>
    <w:p w:rsidR="00551FBD" w:rsidRDefault="008C5111">
      <w:pPr>
        <w:pStyle w:val="a3"/>
        <w:ind w:right="244" w:firstLine="566"/>
      </w:pPr>
      <w:r>
        <w:t>выполнение элементарных действий с компьютером и другими средствами ИКТ, используя</w:t>
      </w:r>
      <w:r>
        <w:rPr>
          <w:spacing w:val="1"/>
        </w:rPr>
        <w:t xml:space="preserve"> </w:t>
      </w:r>
      <w:r>
        <w:t>безопасные для органов зрения, нервной системы, опорно-двигательного аппарата 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(мини-зарядка);</w:t>
      </w:r>
    </w:p>
    <w:p w:rsidR="00551FBD" w:rsidRDefault="008C5111">
      <w:pPr>
        <w:pStyle w:val="a3"/>
        <w:ind w:right="249" w:firstLine="566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(текстами,</w:t>
      </w:r>
      <w:r>
        <w:rPr>
          <w:spacing w:val="-3"/>
        </w:rPr>
        <w:t xml:space="preserve"> </w:t>
      </w:r>
      <w:r>
        <w:t>рисунками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ресурсами;</w:t>
      </w:r>
    </w:p>
    <w:p w:rsidR="00551FBD" w:rsidRDefault="008C5111">
      <w:pPr>
        <w:pStyle w:val="a3"/>
        <w:ind w:right="252" w:firstLine="566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информации;</w:t>
      </w:r>
    </w:p>
    <w:p w:rsidR="00551FBD" w:rsidRDefault="008C5111">
      <w:pPr>
        <w:pStyle w:val="a3"/>
        <w:ind w:right="240" w:firstLine="566"/>
      </w:pPr>
      <w:r>
        <w:t>запись (фиксация) выборочной информации об окружающем мире и о себе самом с 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ИКТ.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before="1"/>
        <w:jc w:val="left"/>
      </w:pPr>
      <w:r>
        <w:t>Природоведение</w:t>
      </w:r>
      <w:r>
        <w:rPr>
          <w:spacing w:val="-4"/>
        </w:rPr>
        <w:t xml:space="preserve"> </w:t>
      </w:r>
      <w:r>
        <w:t>(V-VI</w:t>
      </w:r>
      <w:r>
        <w:rPr>
          <w:spacing w:val="-4"/>
        </w:rPr>
        <w:t xml:space="preserve"> </w:t>
      </w:r>
      <w:r>
        <w:t>класс)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left="1038" w:right="1106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назначении</w:t>
      </w:r>
      <w:r>
        <w:rPr>
          <w:spacing w:val="-6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</w:t>
      </w:r>
    </w:p>
    <w:p w:rsidR="00551FBD" w:rsidRDefault="008C5111">
      <w:pPr>
        <w:pStyle w:val="a3"/>
        <w:ind w:left="1038" w:right="241"/>
        <w:jc w:val="left"/>
      </w:pPr>
      <w:r>
        <w:t>отнесение изученных объектов к определенным группам (осина – лиственное дерево леса);</w:t>
      </w:r>
      <w:r>
        <w:rPr>
          <w:spacing w:val="1"/>
        </w:rPr>
        <w:t xml:space="preserve"> </w:t>
      </w:r>
      <w:r>
        <w:t>называние</w:t>
      </w:r>
      <w:r>
        <w:rPr>
          <w:spacing w:val="9"/>
        </w:rPr>
        <w:t xml:space="preserve"> </w:t>
      </w:r>
      <w:r>
        <w:t>сходных</w:t>
      </w:r>
      <w:r>
        <w:rPr>
          <w:spacing w:val="12"/>
        </w:rPr>
        <w:t xml:space="preserve"> </w:t>
      </w:r>
      <w:r>
        <w:t>объектов,</w:t>
      </w:r>
      <w:r>
        <w:rPr>
          <w:spacing w:val="10"/>
        </w:rPr>
        <w:t xml:space="preserve"> </w:t>
      </w:r>
      <w:r>
        <w:t>отнесенных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той</w:t>
      </w:r>
      <w:r>
        <w:rPr>
          <w:spacing w:val="11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изучаемой</w:t>
      </w:r>
      <w:r>
        <w:rPr>
          <w:spacing w:val="11"/>
        </w:rPr>
        <w:t xml:space="preserve"> </w:t>
      </w:r>
      <w:r>
        <w:t>группе</w:t>
      </w:r>
      <w:r>
        <w:rPr>
          <w:spacing w:val="9"/>
        </w:rPr>
        <w:t xml:space="preserve"> </w:t>
      </w:r>
      <w:r>
        <w:t>(полезные</w:t>
      </w:r>
    </w:p>
    <w:p w:rsidR="00551FBD" w:rsidRDefault="008C5111">
      <w:pPr>
        <w:pStyle w:val="a3"/>
        <w:jc w:val="left"/>
      </w:pPr>
      <w:r>
        <w:t>ископаемые);</w:t>
      </w:r>
    </w:p>
    <w:p w:rsidR="00551FBD" w:rsidRDefault="008C5111">
      <w:pPr>
        <w:pStyle w:val="a3"/>
        <w:ind w:right="241" w:firstLine="566"/>
        <w:jc w:val="left"/>
      </w:pPr>
      <w:r>
        <w:t>соблюдение</w:t>
      </w:r>
      <w:r>
        <w:rPr>
          <w:spacing w:val="51"/>
        </w:rPr>
        <w:t xml:space="preserve"> </w:t>
      </w:r>
      <w:r>
        <w:t>режима</w:t>
      </w:r>
      <w:r>
        <w:rPr>
          <w:spacing w:val="51"/>
        </w:rPr>
        <w:t xml:space="preserve"> </w:t>
      </w:r>
      <w:r>
        <w:t>дня,</w:t>
      </w:r>
      <w:r>
        <w:rPr>
          <w:spacing w:val="51"/>
        </w:rPr>
        <w:t xml:space="preserve"> </w:t>
      </w:r>
      <w:r>
        <w:t>правил</w:t>
      </w:r>
      <w:r>
        <w:rPr>
          <w:spacing w:val="52"/>
        </w:rPr>
        <w:t xml:space="preserve"> </w:t>
      </w:r>
      <w:r>
        <w:t>личной</w:t>
      </w:r>
      <w:r>
        <w:rPr>
          <w:spacing w:val="52"/>
        </w:rPr>
        <w:t xml:space="preserve"> </w:t>
      </w:r>
      <w:r>
        <w:t>гигиены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здорового</w:t>
      </w:r>
      <w:r>
        <w:rPr>
          <w:spacing w:val="51"/>
        </w:rPr>
        <w:t xml:space="preserve"> </w:t>
      </w:r>
      <w:r>
        <w:t>образа</w:t>
      </w:r>
      <w:r>
        <w:rPr>
          <w:spacing w:val="51"/>
        </w:rPr>
        <w:t xml:space="preserve"> </w:t>
      </w:r>
      <w:r>
        <w:t>жизни,</w:t>
      </w:r>
      <w:r>
        <w:rPr>
          <w:spacing w:val="51"/>
        </w:rPr>
        <w:t xml:space="preserve"> </w:t>
      </w:r>
      <w:r>
        <w:t>понимание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:rsidR="00551FBD" w:rsidRDefault="008C5111">
      <w:pPr>
        <w:pStyle w:val="a3"/>
        <w:ind w:right="241" w:firstLine="566"/>
        <w:jc w:val="left"/>
      </w:pPr>
      <w:r>
        <w:t>соблюдение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контролем</w:t>
      </w:r>
      <w:r>
        <w:rPr>
          <w:spacing w:val="-57"/>
        </w:rPr>
        <w:t xml:space="preserve"> </w:t>
      </w:r>
      <w:r>
        <w:t>взрослого);</w:t>
      </w:r>
    </w:p>
    <w:p w:rsidR="00551FBD" w:rsidRDefault="008C5111">
      <w:pPr>
        <w:pStyle w:val="a3"/>
        <w:ind w:left="1038"/>
        <w:jc w:val="left"/>
      </w:pPr>
      <w:r>
        <w:t>выполнение</w:t>
      </w:r>
      <w:r>
        <w:rPr>
          <w:spacing w:val="-5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учителя;</w:t>
      </w:r>
    </w:p>
    <w:p w:rsidR="00551FBD" w:rsidRDefault="008C5111">
      <w:pPr>
        <w:pStyle w:val="a3"/>
        <w:spacing w:before="66"/>
        <w:ind w:right="241" w:firstLine="566"/>
        <w:jc w:val="left"/>
      </w:pPr>
      <w:r>
        <w:t>адекватная</w:t>
      </w:r>
      <w:r>
        <w:rPr>
          <w:spacing w:val="8"/>
        </w:rPr>
        <w:t xml:space="preserve"> </w:t>
      </w:r>
      <w:r>
        <w:t>оценка</w:t>
      </w:r>
      <w:r>
        <w:rPr>
          <w:spacing w:val="7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работы,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ней</w:t>
      </w:r>
      <w:r>
        <w:rPr>
          <w:spacing w:val="9"/>
        </w:rPr>
        <w:t xml:space="preserve"> </w:t>
      </w:r>
      <w:r>
        <w:t>ценностного</w:t>
      </w:r>
      <w:r>
        <w:rPr>
          <w:spacing w:val="9"/>
        </w:rPr>
        <w:t xml:space="preserve"> </w:t>
      </w:r>
      <w:r>
        <w:t>отношения,</w:t>
      </w:r>
      <w:r>
        <w:rPr>
          <w:spacing w:val="8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педагога.</w:t>
      </w:r>
    </w:p>
    <w:p w:rsidR="00551FBD" w:rsidRDefault="008C5111">
      <w:pPr>
        <w:pStyle w:val="a3"/>
        <w:ind w:left="1038"/>
        <w:jc w:val="left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spacing w:before="1"/>
        <w:ind w:right="241" w:firstLine="566"/>
        <w:jc w:val="left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-5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педагога;</w:t>
      </w:r>
    </w:p>
    <w:p w:rsidR="00551FBD" w:rsidRDefault="008C5111">
      <w:pPr>
        <w:pStyle w:val="a3"/>
        <w:ind w:left="1038" w:right="241"/>
        <w:jc w:val="left"/>
      </w:pPr>
      <w:r>
        <w:t>представления о взаимосвязях между изученными объектами, их месте в окружающем мире;</w:t>
      </w:r>
      <w:r>
        <w:rPr>
          <w:spacing w:val="1"/>
        </w:rPr>
        <w:t xml:space="preserve"> </w:t>
      </w:r>
      <w:r>
        <w:t>отнесение</w:t>
      </w:r>
      <w:r>
        <w:rPr>
          <w:spacing w:val="15"/>
        </w:rPr>
        <w:t xml:space="preserve"> </w:t>
      </w:r>
      <w:r>
        <w:t>изученных</w:t>
      </w:r>
      <w:r>
        <w:rPr>
          <w:spacing w:val="18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определенным</w:t>
      </w:r>
      <w:r>
        <w:rPr>
          <w:spacing w:val="15"/>
        </w:rPr>
        <w:t xml:space="preserve"> </w:t>
      </w:r>
      <w:r>
        <w:t>группам</w:t>
      </w:r>
      <w:r>
        <w:rPr>
          <w:spacing w:val="1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учетом</w:t>
      </w:r>
      <w:r>
        <w:rPr>
          <w:spacing w:val="18"/>
        </w:rPr>
        <w:t xml:space="preserve"> </w:t>
      </w:r>
      <w:proofErr w:type="spellStart"/>
      <w:r>
        <w:t>раз-лич¬ных</w:t>
      </w:r>
      <w:proofErr w:type="spellEnd"/>
      <w:r>
        <w:rPr>
          <w:spacing w:val="18"/>
        </w:rPr>
        <w:t xml:space="preserve"> </w:t>
      </w:r>
      <w:r>
        <w:t>оснований</w:t>
      </w:r>
      <w:r>
        <w:rPr>
          <w:spacing w:val="16"/>
        </w:rPr>
        <w:t xml:space="preserve"> </w:t>
      </w:r>
      <w:r>
        <w:t>для</w:t>
      </w:r>
    </w:p>
    <w:p w:rsidR="00551FBD" w:rsidRDefault="008C5111">
      <w:pPr>
        <w:pStyle w:val="a3"/>
        <w:ind w:right="241"/>
        <w:jc w:val="left"/>
      </w:pPr>
      <w:r>
        <w:t>классификации</w:t>
      </w:r>
      <w:r>
        <w:rPr>
          <w:spacing w:val="19"/>
        </w:rPr>
        <w:t xml:space="preserve"> </w:t>
      </w:r>
      <w:r>
        <w:t>(клевер</w:t>
      </w:r>
      <w:r>
        <w:rPr>
          <w:spacing w:val="19"/>
        </w:rPr>
        <w:t xml:space="preserve"> </w:t>
      </w:r>
      <w:r>
        <w:t>―</w:t>
      </w:r>
      <w:r>
        <w:rPr>
          <w:spacing w:val="19"/>
        </w:rPr>
        <w:t xml:space="preserve"> </w:t>
      </w:r>
      <w:r>
        <w:t>травянистое</w:t>
      </w:r>
      <w:r>
        <w:rPr>
          <w:spacing w:val="18"/>
        </w:rPr>
        <w:t xml:space="preserve"> </w:t>
      </w:r>
      <w:r>
        <w:t>дикорастущее</w:t>
      </w:r>
      <w:r>
        <w:rPr>
          <w:spacing w:val="18"/>
        </w:rPr>
        <w:t xml:space="preserve"> </w:t>
      </w:r>
      <w:proofErr w:type="spellStart"/>
      <w:proofErr w:type="gramStart"/>
      <w:r>
        <w:t>ра¬стение</w:t>
      </w:r>
      <w:proofErr w:type="spellEnd"/>
      <w:proofErr w:type="gramEnd"/>
      <w:r>
        <w:t>;</w:t>
      </w:r>
      <w:r>
        <w:rPr>
          <w:spacing w:val="19"/>
        </w:rPr>
        <w:t xml:space="preserve"> </w:t>
      </w:r>
      <w:r>
        <w:t>растение</w:t>
      </w:r>
      <w:r>
        <w:rPr>
          <w:spacing w:val="18"/>
        </w:rPr>
        <w:t xml:space="preserve"> </w:t>
      </w:r>
      <w:r>
        <w:t>луга;</w:t>
      </w:r>
      <w:r>
        <w:rPr>
          <w:spacing w:val="19"/>
        </w:rPr>
        <w:t xml:space="preserve"> </w:t>
      </w:r>
      <w:r>
        <w:t>кормовое</w:t>
      </w:r>
      <w:r>
        <w:rPr>
          <w:spacing w:val="20"/>
        </w:rPr>
        <w:t xml:space="preserve"> </w:t>
      </w:r>
      <w:r>
        <w:t>растение;</w:t>
      </w:r>
      <w:r>
        <w:rPr>
          <w:spacing w:val="-57"/>
        </w:rPr>
        <w:t xml:space="preserve"> </w:t>
      </w:r>
      <w:r>
        <w:t>медонос;</w:t>
      </w:r>
      <w:r>
        <w:rPr>
          <w:spacing w:val="-1"/>
        </w:rPr>
        <w:t xml:space="preserve"> </w:t>
      </w:r>
      <w:r>
        <w:t>растение, цветущее</w:t>
      </w:r>
      <w:r>
        <w:rPr>
          <w:spacing w:val="-1"/>
        </w:rPr>
        <w:t xml:space="preserve"> </w:t>
      </w:r>
      <w:proofErr w:type="spellStart"/>
      <w:r>
        <w:t>ле</w:t>
      </w:r>
      <w:proofErr w:type="spellEnd"/>
      <w:r>
        <w:t>-том);</w:t>
      </w:r>
    </w:p>
    <w:p w:rsidR="00551FBD" w:rsidRDefault="008C5111">
      <w:pPr>
        <w:pStyle w:val="a3"/>
        <w:ind w:right="251" w:firstLine="566"/>
      </w:pPr>
      <w:r>
        <w:t>называние сходных по определенным признакам объектов из тех, которые были изучены на</w:t>
      </w:r>
      <w:r>
        <w:rPr>
          <w:spacing w:val="1"/>
        </w:rPr>
        <w:t xml:space="preserve"> </w:t>
      </w:r>
      <w:r>
        <w:t>уроках,</w:t>
      </w:r>
      <w:r>
        <w:rPr>
          <w:spacing w:val="-1"/>
        </w:rPr>
        <w:t xml:space="preserve"> </w:t>
      </w:r>
      <w:r>
        <w:t>известны из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источников;</w:t>
      </w:r>
      <w:r>
        <w:rPr>
          <w:spacing w:val="-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551FBD" w:rsidRDefault="008C5111">
      <w:pPr>
        <w:pStyle w:val="a3"/>
        <w:ind w:left="1038"/>
      </w:pPr>
      <w:r>
        <w:lastRenderedPageBreak/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объектов;</w:t>
      </w:r>
    </w:p>
    <w:p w:rsidR="00551FBD" w:rsidRDefault="008C5111">
      <w:pPr>
        <w:pStyle w:val="a3"/>
        <w:ind w:right="240" w:firstLine="566"/>
      </w:pPr>
      <w:r>
        <w:t>знание и соблюдение правил безопасного поведения в природе и обществе, правил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551FBD" w:rsidRDefault="008C5111">
      <w:pPr>
        <w:pStyle w:val="a3"/>
        <w:ind w:right="251" w:firstLine="566"/>
      </w:pPr>
      <w:r>
        <w:t>участие в беседе; обсуждение изученного; проявление желания рассказать о предмете изучения,</w:t>
      </w:r>
      <w:r>
        <w:rPr>
          <w:spacing w:val="-57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заинтересовавшем</w:t>
      </w:r>
      <w:r>
        <w:rPr>
          <w:spacing w:val="-1"/>
        </w:rPr>
        <w:t xml:space="preserve"> </w:t>
      </w:r>
      <w:r>
        <w:t>объекте;</w:t>
      </w:r>
    </w:p>
    <w:p w:rsidR="00551FBD" w:rsidRDefault="008C5111">
      <w:pPr>
        <w:pStyle w:val="a3"/>
        <w:ind w:right="249" w:firstLine="566"/>
      </w:pPr>
      <w:r>
        <w:t>выполнение здания без текущего контроля учителя (при наличии предваряющего и 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осмысленная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замечаний,</w:t>
      </w:r>
      <w:r>
        <w:rPr>
          <w:spacing w:val="-1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похвалы;</w:t>
      </w:r>
    </w:p>
    <w:p w:rsidR="00551FBD" w:rsidRDefault="008C5111">
      <w:pPr>
        <w:pStyle w:val="a3"/>
        <w:ind w:right="247" w:firstLine="566"/>
      </w:pPr>
      <w:r>
        <w:t>совершение действий по соблюдению санитарно-гигиенических норм в отношении 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явлений;</w:t>
      </w:r>
    </w:p>
    <w:p w:rsidR="00551FBD" w:rsidRDefault="008C5111">
      <w:pPr>
        <w:pStyle w:val="a3"/>
        <w:spacing w:before="1"/>
        <w:ind w:left="1038" w:right="1660"/>
      </w:pPr>
      <w:r>
        <w:t>выполнение</w:t>
      </w:r>
      <w:r>
        <w:rPr>
          <w:spacing w:val="10"/>
        </w:rPr>
        <w:t xml:space="preserve"> </w:t>
      </w:r>
      <w:r>
        <w:t>доступных</w:t>
      </w:r>
      <w:r>
        <w:rPr>
          <w:spacing w:val="12"/>
        </w:rPr>
        <w:t xml:space="preserve"> </w:t>
      </w:r>
      <w:r>
        <w:t>возрасту</w:t>
      </w:r>
      <w:r>
        <w:rPr>
          <w:spacing w:val="7"/>
        </w:rPr>
        <w:t xml:space="preserve"> </w:t>
      </w:r>
      <w:r>
        <w:t>природоохранительных</w:t>
      </w:r>
      <w:r>
        <w:rPr>
          <w:spacing w:val="13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уходу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растениями.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jc w:val="left"/>
      </w:pPr>
      <w:r>
        <w:t>Биология: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spacing w:before="1"/>
        <w:ind w:left="1038"/>
        <w:jc w:val="left"/>
      </w:pP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человека;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13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внешнего</w:t>
      </w:r>
      <w:r>
        <w:rPr>
          <w:spacing w:val="13"/>
        </w:rPr>
        <w:t xml:space="preserve"> </w:t>
      </w:r>
      <w:r>
        <w:t>вида</w:t>
      </w:r>
      <w:r>
        <w:rPr>
          <w:spacing w:val="14"/>
        </w:rPr>
        <w:t xml:space="preserve"> </w:t>
      </w:r>
      <w:r>
        <w:t>изученных</w:t>
      </w:r>
      <w:r>
        <w:rPr>
          <w:spacing w:val="15"/>
        </w:rPr>
        <w:t xml:space="preserve"> </w:t>
      </w:r>
      <w:r>
        <w:t>растений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животных,</w:t>
      </w:r>
      <w:r>
        <w:rPr>
          <w:spacing w:val="16"/>
        </w:rPr>
        <w:t xml:space="preserve"> </w:t>
      </w:r>
      <w:r>
        <w:t>узнавание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различение</w:t>
      </w:r>
      <w:r>
        <w:rPr>
          <w:spacing w:val="-57"/>
        </w:rPr>
        <w:t xml:space="preserve"> </w:t>
      </w:r>
      <w:r>
        <w:t>изученных объектов в</w:t>
      </w:r>
      <w:r>
        <w:rPr>
          <w:spacing w:val="-2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моделях, фотографиях,</w:t>
      </w:r>
      <w:r>
        <w:rPr>
          <w:spacing w:val="-1"/>
        </w:rPr>
        <w:t xml:space="preserve"> </w:t>
      </w:r>
      <w:r>
        <w:t>рисунках;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10"/>
        </w:rPr>
        <w:t xml:space="preserve"> </w:t>
      </w:r>
      <w:r>
        <w:t>общих</w:t>
      </w:r>
      <w:r>
        <w:rPr>
          <w:spacing w:val="12"/>
        </w:rPr>
        <w:t xml:space="preserve"> </w:t>
      </w:r>
      <w:r>
        <w:t>признаков</w:t>
      </w:r>
      <w:r>
        <w:rPr>
          <w:spacing w:val="12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растений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программы;</w:t>
      </w:r>
    </w:p>
    <w:p w:rsidR="00551FBD" w:rsidRDefault="008C5111">
      <w:pPr>
        <w:pStyle w:val="a3"/>
        <w:ind w:left="1038" w:right="1173"/>
        <w:jc w:val="left"/>
      </w:pPr>
      <w:r>
        <w:t>выполнение совместно с учителем практических работ, предусмотренных программой;</w:t>
      </w:r>
      <w:r>
        <w:rPr>
          <w:spacing w:val="-58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состояния своего</w:t>
      </w:r>
      <w:r>
        <w:rPr>
          <w:spacing w:val="-2"/>
        </w:rPr>
        <w:t xml:space="preserve"> </w:t>
      </w:r>
      <w:r>
        <w:t>организма;</w:t>
      </w:r>
    </w:p>
    <w:p w:rsidR="00551FBD" w:rsidRDefault="008C5111">
      <w:pPr>
        <w:pStyle w:val="a3"/>
        <w:ind w:left="1038"/>
        <w:jc w:val="left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специализации</w:t>
      </w:r>
      <w:r>
        <w:rPr>
          <w:spacing w:val="-5"/>
        </w:rPr>
        <w:t xml:space="preserve"> </w:t>
      </w:r>
      <w:r>
        <w:t>врачей;</w:t>
      </w:r>
    </w:p>
    <w:p w:rsidR="00551FBD" w:rsidRDefault="008C5111">
      <w:pPr>
        <w:pStyle w:val="a3"/>
        <w:ind w:right="244" w:firstLine="566"/>
      </w:pPr>
      <w:r>
        <w:t>применение 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-3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доме,</w:t>
      </w:r>
      <w:r>
        <w:rPr>
          <w:spacing w:val="-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помощи).</w:t>
      </w:r>
    </w:p>
    <w:p w:rsidR="00551FBD" w:rsidRDefault="008C5111">
      <w:pPr>
        <w:pStyle w:val="a3"/>
        <w:ind w:left="1038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ind w:left="1038"/>
      </w:pP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организме</w:t>
      </w:r>
      <w:r>
        <w:rPr>
          <w:spacing w:val="-4"/>
        </w:rPr>
        <w:t xml:space="preserve"> </w:t>
      </w:r>
      <w:r>
        <w:t>человека;</w:t>
      </w:r>
    </w:p>
    <w:p w:rsidR="00551FBD" w:rsidRDefault="008C5111">
      <w:pPr>
        <w:pStyle w:val="a3"/>
        <w:spacing w:before="1"/>
        <w:ind w:right="249" w:firstLine="566"/>
      </w:pPr>
      <w:r>
        <w:t>осознание основных взаимосвязей между природными компонентами, природой и человеком,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и системами</w:t>
      </w:r>
      <w:r>
        <w:rPr>
          <w:spacing w:val="3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человека;</w:t>
      </w:r>
    </w:p>
    <w:p w:rsidR="00551FBD" w:rsidRDefault="008C5111">
      <w:pPr>
        <w:pStyle w:val="a3"/>
        <w:ind w:right="254" w:firstLine="566"/>
      </w:pPr>
      <w:r>
        <w:t>установление взаимосвязи между средой обитания и внешним видом объекта (единство формы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функции);</w:t>
      </w:r>
    </w:p>
    <w:p w:rsidR="00551FBD" w:rsidRDefault="008C5111">
      <w:pPr>
        <w:pStyle w:val="a3"/>
        <w:ind w:right="244" w:firstLine="566"/>
      </w:pPr>
      <w:r>
        <w:t>знание признаков сходства и различия между группами растений и животных; выполнение</w:t>
      </w:r>
      <w:r>
        <w:rPr>
          <w:spacing w:val="1"/>
        </w:rPr>
        <w:t xml:space="preserve"> </w:t>
      </w:r>
      <w:r>
        <w:t>классификаций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выделения общих</w:t>
      </w:r>
      <w:r>
        <w:rPr>
          <w:spacing w:val="2"/>
        </w:rPr>
        <w:t xml:space="preserve"> </w:t>
      </w:r>
      <w:r>
        <w:t>признаков;</w:t>
      </w:r>
    </w:p>
    <w:p w:rsidR="00551FBD" w:rsidRDefault="008C5111">
      <w:pPr>
        <w:pStyle w:val="a3"/>
        <w:ind w:right="251" w:firstLine="566"/>
      </w:pPr>
      <w:r>
        <w:t>узнавание изученных природных объектов по внешнему виду (натуральные объекты, муляжи,</w:t>
      </w:r>
      <w:r>
        <w:rPr>
          <w:spacing w:val="1"/>
        </w:rPr>
        <w:t xml:space="preserve"> </w:t>
      </w:r>
      <w:r>
        <w:t>слайды,</w:t>
      </w:r>
      <w:r>
        <w:rPr>
          <w:spacing w:val="-1"/>
        </w:rPr>
        <w:t xml:space="preserve"> </w:t>
      </w:r>
      <w:r>
        <w:t>рисунки, схемы);</w:t>
      </w:r>
    </w:p>
    <w:p w:rsidR="00551FBD" w:rsidRDefault="008C5111">
      <w:pPr>
        <w:pStyle w:val="a3"/>
        <w:ind w:right="240" w:firstLine="566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человека;</w:t>
      </w:r>
    </w:p>
    <w:p w:rsidR="00551FBD" w:rsidRDefault="008C5111">
      <w:pPr>
        <w:pStyle w:val="a3"/>
        <w:ind w:right="248" w:firstLine="566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самонаблюдения,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тела, кровяного давления);</w:t>
      </w:r>
    </w:p>
    <w:p w:rsidR="00551FBD" w:rsidRDefault="008C5111">
      <w:pPr>
        <w:pStyle w:val="a3"/>
        <w:spacing w:before="66"/>
        <w:ind w:right="248" w:firstLine="566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ситуаций;</w:t>
      </w:r>
    </w:p>
    <w:p w:rsidR="00551FBD" w:rsidRDefault="008C5111">
      <w:pPr>
        <w:pStyle w:val="a3"/>
        <w:ind w:right="241" w:firstLine="566"/>
      </w:pPr>
      <w:r>
        <w:t>выполнение практических работ самостоятельно или при предварительной (ориентировочной)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вывихах,</w:t>
      </w:r>
      <w:r>
        <w:rPr>
          <w:spacing w:val="1"/>
        </w:rPr>
        <w:t xml:space="preserve"> </w:t>
      </w:r>
      <w:r>
        <w:t>порезах,</w:t>
      </w:r>
      <w:r>
        <w:rPr>
          <w:spacing w:val="-4"/>
        </w:rPr>
        <w:t xml:space="preserve"> </w:t>
      </w:r>
      <w:r>
        <w:t>кровотечении,</w:t>
      </w:r>
      <w:r>
        <w:rPr>
          <w:spacing w:val="-3"/>
        </w:rPr>
        <w:t xml:space="preserve"> </w:t>
      </w:r>
      <w:r>
        <w:t>ожогах);</w:t>
      </w:r>
    </w:p>
    <w:p w:rsidR="00551FBD" w:rsidRDefault="008C5111">
      <w:pPr>
        <w:pStyle w:val="a3"/>
        <w:spacing w:before="1"/>
        <w:ind w:right="238" w:firstLine="566"/>
      </w:pPr>
      <w:r>
        <w:t>владение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ситуациях.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jc w:val="left"/>
      </w:pPr>
      <w:r>
        <w:t>География: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right="241" w:firstLine="566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проблемах</w:t>
      </w:r>
      <w:r>
        <w:rPr>
          <w:spacing w:val="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разных материков 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</w:p>
    <w:p w:rsidR="00551FBD" w:rsidRDefault="008C5111">
      <w:pPr>
        <w:pStyle w:val="a3"/>
        <w:ind w:right="241" w:firstLine="566"/>
      </w:pPr>
      <w:r>
        <w:lastRenderedPageBreak/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карты: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знаков карты; определение направлений на карте; определение расстояний по карте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масштаба;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описывать географический</w:t>
      </w:r>
      <w:r>
        <w:rPr>
          <w:spacing w:val="-1"/>
        </w:rPr>
        <w:t xml:space="preserve"> </w:t>
      </w:r>
      <w:r>
        <w:t>объект по</w:t>
      </w:r>
      <w:r>
        <w:rPr>
          <w:spacing w:val="-3"/>
        </w:rPr>
        <w:t xml:space="preserve"> </w:t>
      </w:r>
      <w:r>
        <w:t>карте;</w:t>
      </w:r>
    </w:p>
    <w:p w:rsidR="00551FBD" w:rsidRDefault="008C5111">
      <w:pPr>
        <w:pStyle w:val="a3"/>
        <w:spacing w:before="1"/>
        <w:ind w:right="253" w:firstLine="566"/>
      </w:pPr>
      <w:r>
        <w:t>выделение,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551FBD" w:rsidRDefault="008C5111">
      <w:pPr>
        <w:pStyle w:val="a3"/>
        <w:ind w:left="1038" w:right="248"/>
      </w:pPr>
      <w:r>
        <w:t>сравнение географических объектов, фактов, явлений, событий по заданным критериям;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9"/>
        </w:rPr>
        <w:t xml:space="preserve"> </w:t>
      </w:r>
      <w:r>
        <w:t>географических</w:t>
      </w:r>
      <w:r>
        <w:rPr>
          <w:spacing w:val="30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повседневной</w:t>
      </w:r>
      <w:r>
        <w:rPr>
          <w:spacing w:val="31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объяснения</w:t>
      </w:r>
      <w:r>
        <w:rPr>
          <w:spacing w:val="30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и</w:t>
      </w:r>
    </w:p>
    <w:p w:rsidR="00551FBD" w:rsidRDefault="008C5111">
      <w:pPr>
        <w:pStyle w:val="a3"/>
        <w:ind w:right="252"/>
      </w:pPr>
      <w:r>
        <w:t>процессов, адаптации к условиям территории проживания, соблюдения мер безопасности в случаях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техногенных</w:t>
      </w:r>
      <w:r>
        <w:rPr>
          <w:spacing w:val="2"/>
        </w:rPr>
        <w:t xml:space="preserve"> </w:t>
      </w:r>
      <w:r>
        <w:t>катастроф.</w:t>
      </w:r>
    </w:p>
    <w:p w:rsidR="00551FBD" w:rsidRDefault="008C5111">
      <w:pPr>
        <w:pStyle w:val="a3"/>
        <w:ind w:left="1038"/>
        <w:jc w:val="left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ind w:right="241" w:firstLine="566"/>
        <w:jc w:val="left"/>
      </w:pPr>
      <w:r>
        <w:t>применение</w:t>
      </w:r>
      <w:r>
        <w:rPr>
          <w:spacing w:val="33"/>
        </w:rPr>
        <w:t xml:space="preserve"> </w:t>
      </w:r>
      <w:r>
        <w:t>элементарных</w:t>
      </w:r>
      <w:r>
        <w:rPr>
          <w:spacing w:val="37"/>
        </w:rPr>
        <w:t xml:space="preserve"> </w:t>
      </w:r>
      <w:r>
        <w:t>практических</w:t>
      </w:r>
      <w:r>
        <w:rPr>
          <w:spacing w:val="42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приемов</w:t>
      </w:r>
      <w:r>
        <w:rPr>
          <w:spacing w:val="34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географической</w:t>
      </w:r>
      <w:r>
        <w:rPr>
          <w:spacing w:val="36"/>
        </w:rPr>
        <w:t xml:space="preserve"> </w:t>
      </w:r>
      <w:r>
        <w:t>картой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географической информации;</w:t>
      </w:r>
    </w:p>
    <w:p w:rsidR="00551FBD" w:rsidRDefault="008C5111">
      <w:pPr>
        <w:pStyle w:val="a3"/>
        <w:ind w:right="241" w:firstLine="566"/>
        <w:jc w:val="left"/>
      </w:pPr>
      <w:r>
        <w:t>ведение наблюдений за объектами, процессами</w:t>
      </w:r>
      <w:r>
        <w:rPr>
          <w:spacing w:val="1"/>
        </w:rPr>
        <w:t xml:space="preserve"> </w:t>
      </w:r>
      <w:r>
        <w:t>и явлениями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среды, оценка их</w:t>
      </w:r>
      <w:r>
        <w:rPr>
          <w:spacing w:val="-5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воздействий;</w:t>
      </w:r>
    </w:p>
    <w:p w:rsidR="00551FBD" w:rsidRDefault="008C5111">
      <w:pPr>
        <w:pStyle w:val="a3"/>
        <w:spacing w:before="1"/>
        <w:ind w:left="1038"/>
        <w:jc w:val="left"/>
      </w:pP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551FBD" w:rsidRDefault="008C5111">
      <w:pPr>
        <w:pStyle w:val="a3"/>
        <w:ind w:right="241" w:firstLine="566"/>
        <w:jc w:val="left"/>
      </w:pPr>
      <w:r>
        <w:t>применение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-57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компонентов природы;</w:t>
      </w:r>
    </w:p>
    <w:p w:rsidR="00551FBD" w:rsidRDefault="008C5111">
      <w:pPr>
        <w:pStyle w:val="a3"/>
        <w:ind w:right="241" w:firstLine="566"/>
        <w:jc w:val="left"/>
      </w:pPr>
      <w:r>
        <w:t>называние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показ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иллюстрациях</w:t>
      </w:r>
      <w:r>
        <w:rPr>
          <w:spacing w:val="17"/>
        </w:rPr>
        <w:t xml:space="preserve"> </w:t>
      </w:r>
      <w:r>
        <w:t>изученных</w:t>
      </w:r>
      <w:r>
        <w:rPr>
          <w:spacing w:val="16"/>
        </w:rPr>
        <w:t xml:space="preserve"> </w:t>
      </w:r>
      <w:r>
        <w:t>культурных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исторических</w:t>
      </w:r>
      <w:r>
        <w:rPr>
          <w:spacing w:val="17"/>
        </w:rPr>
        <w:t xml:space="preserve"> </w:t>
      </w:r>
      <w:r>
        <w:t>памятников</w:t>
      </w:r>
      <w:r>
        <w:rPr>
          <w:spacing w:val="2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области.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</w:pPr>
      <w:r>
        <w:t>Основы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</w:t>
      </w:r>
    </w:p>
    <w:p w:rsidR="00551FBD" w:rsidRDefault="008C5111">
      <w:pPr>
        <w:pStyle w:val="a3"/>
        <w:spacing w:line="274" w:lineRule="exact"/>
        <w:ind w:left="1038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right="250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 относящихся к различным группам; понимание их значения для здорового образа жизни</w:t>
      </w:r>
      <w:r>
        <w:rPr>
          <w:spacing w:val="1"/>
        </w:rPr>
        <w:t xml:space="preserve"> </w:t>
      </w:r>
      <w:r>
        <w:t>человека;</w:t>
      </w:r>
    </w:p>
    <w:p w:rsidR="00551FBD" w:rsidRDefault="008C5111">
      <w:pPr>
        <w:pStyle w:val="a3"/>
        <w:ind w:left="1038"/>
      </w:pPr>
      <w:r>
        <w:t>приготовление</w:t>
      </w:r>
      <w:r>
        <w:rPr>
          <w:spacing w:val="-5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блюд</w:t>
      </w:r>
      <w:r>
        <w:rPr>
          <w:spacing w:val="-7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учителя;</w:t>
      </w:r>
    </w:p>
    <w:p w:rsidR="00551FBD" w:rsidRDefault="008C5111">
      <w:pPr>
        <w:pStyle w:val="a3"/>
        <w:ind w:right="249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требований 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пищи;</w:t>
      </w:r>
    </w:p>
    <w:p w:rsidR="00551FBD" w:rsidRDefault="008C5111">
      <w:pPr>
        <w:pStyle w:val="a3"/>
        <w:spacing w:before="1"/>
        <w:ind w:right="244" w:firstLine="566"/>
      </w:pP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усвоенных правил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жизни;</w:t>
      </w:r>
    </w:p>
    <w:p w:rsidR="00551FBD" w:rsidRDefault="008C5111">
      <w:pPr>
        <w:pStyle w:val="a3"/>
        <w:ind w:left="1038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взрослого;</w:t>
      </w:r>
    </w:p>
    <w:p w:rsidR="00551FBD" w:rsidRDefault="008C5111">
      <w:pPr>
        <w:pStyle w:val="a3"/>
        <w:ind w:right="245" w:firstLine="566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практических задач под руководством педагога посредством обращения в предприятия бытового</w:t>
      </w:r>
      <w:r>
        <w:rPr>
          <w:spacing w:val="1"/>
        </w:rPr>
        <w:t xml:space="preserve"> </w:t>
      </w:r>
      <w:r>
        <w:t>обслуживания;</w:t>
      </w:r>
    </w:p>
    <w:p w:rsidR="00551FBD" w:rsidRDefault="008C5111">
      <w:pPr>
        <w:pStyle w:val="a3"/>
        <w:ind w:left="1038" w:right="2451"/>
        <w:jc w:val="left"/>
      </w:pPr>
      <w:r>
        <w:t>знание названий торговых организаций, их видов и назначения;</w:t>
      </w:r>
      <w:r>
        <w:rPr>
          <w:spacing w:val="1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взрослого;</w:t>
      </w:r>
      <w:r>
        <w:rPr>
          <w:spacing w:val="-57"/>
        </w:rPr>
        <w:t xml:space="preserve"> </w:t>
      </w:r>
      <w:r>
        <w:t>первоначальные представления о статьях семейного бюджета;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связи;</w:t>
      </w:r>
    </w:p>
    <w:p w:rsidR="00551FBD" w:rsidRDefault="008C5111">
      <w:pPr>
        <w:pStyle w:val="a3"/>
        <w:ind w:right="246" w:firstLine="566"/>
        <w:jc w:val="left"/>
      </w:pPr>
      <w:r>
        <w:t>знание и соблюдение правил поведения в общественных местах (магазинах, транспорте, музеях,</w:t>
      </w:r>
      <w:r>
        <w:rPr>
          <w:spacing w:val="-57"/>
        </w:rPr>
        <w:t xml:space="preserve"> </w:t>
      </w:r>
      <w:r>
        <w:t>медицинских</w:t>
      </w:r>
      <w:r>
        <w:rPr>
          <w:spacing w:val="3"/>
        </w:rPr>
        <w:t xml:space="preserve"> </w:t>
      </w:r>
      <w:r>
        <w:t>учреждениях);</w:t>
      </w:r>
    </w:p>
    <w:p w:rsidR="00551FBD" w:rsidRDefault="008C5111">
      <w:pPr>
        <w:pStyle w:val="a3"/>
        <w:spacing w:before="66"/>
        <w:ind w:left="1038" w:right="1106"/>
        <w:jc w:val="left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назначения;</w:t>
      </w:r>
      <w:r>
        <w:rPr>
          <w:spacing w:val="-57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уровень:</w:t>
      </w:r>
    </w:p>
    <w:p w:rsidR="00551FBD" w:rsidRDefault="008C5111">
      <w:pPr>
        <w:pStyle w:val="a3"/>
        <w:ind w:left="1038" w:right="2629"/>
        <w:jc w:val="left"/>
      </w:pPr>
      <w:r>
        <w:t>знание способов хранения и переработки продуктов питания;</w:t>
      </w:r>
      <w:r>
        <w:rPr>
          <w:spacing w:val="1"/>
        </w:rPr>
        <w:t xml:space="preserve"> </w:t>
      </w:r>
      <w:r>
        <w:t>составление ежедневного меню из предложенных продуктов питания;</w:t>
      </w:r>
      <w:r>
        <w:rPr>
          <w:spacing w:val="1"/>
        </w:rPr>
        <w:t xml:space="preserve"> </w:t>
      </w:r>
      <w:r>
        <w:t>самостоятельное приготовление несложных знакомых блюд;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покупок</w:t>
      </w:r>
      <w:r>
        <w:rPr>
          <w:spacing w:val="-3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ежедневного</w:t>
      </w:r>
      <w:r>
        <w:rPr>
          <w:spacing w:val="-4"/>
        </w:rPr>
        <w:t xml:space="preserve"> </w:t>
      </w:r>
      <w:r>
        <w:t>назначения;</w:t>
      </w:r>
    </w:p>
    <w:p w:rsidR="00551FBD" w:rsidRDefault="008C5111">
      <w:pPr>
        <w:pStyle w:val="a3"/>
        <w:spacing w:before="1"/>
        <w:ind w:left="1038" w:right="241"/>
        <w:jc w:val="left"/>
      </w:pPr>
      <w:r>
        <w:t>соблюдение правил личной гигиены по уходу за полостью рта, волосами, кожей рук и т.д.;</w:t>
      </w:r>
      <w:r>
        <w:rPr>
          <w:spacing w:val="1"/>
        </w:rPr>
        <w:t xml:space="preserve"> </w:t>
      </w:r>
      <w:r>
        <w:t>соблюдение</w:t>
      </w:r>
      <w:r>
        <w:rPr>
          <w:spacing w:val="47"/>
        </w:rPr>
        <w:t xml:space="preserve"> </w:t>
      </w:r>
      <w:r>
        <w:t>правила</w:t>
      </w:r>
      <w:r>
        <w:rPr>
          <w:spacing w:val="48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доме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общественных</w:t>
      </w:r>
      <w:r>
        <w:rPr>
          <w:spacing w:val="50"/>
        </w:rPr>
        <w:t xml:space="preserve"> </w:t>
      </w:r>
      <w:r>
        <w:t>местах;</w:t>
      </w:r>
      <w:r>
        <w:rPr>
          <w:spacing w:val="48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морально-</w:t>
      </w:r>
    </w:p>
    <w:p w:rsidR="00551FBD" w:rsidRDefault="008C5111">
      <w:pPr>
        <w:pStyle w:val="a3"/>
        <w:jc w:val="left"/>
      </w:pPr>
      <w:r>
        <w:t>этических</w:t>
      </w:r>
      <w:r>
        <w:rPr>
          <w:spacing w:val="-2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поведения;</w:t>
      </w:r>
    </w:p>
    <w:p w:rsidR="00551FBD" w:rsidRDefault="008C5111">
      <w:pPr>
        <w:pStyle w:val="a3"/>
        <w:ind w:left="1038"/>
        <w:jc w:val="left"/>
      </w:pPr>
      <w:r>
        <w:t>некоторые</w:t>
      </w:r>
      <w:r>
        <w:rPr>
          <w:spacing w:val="1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ведения</w:t>
      </w:r>
      <w:r>
        <w:rPr>
          <w:spacing w:val="3"/>
        </w:rPr>
        <w:t xml:space="preserve"> </w:t>
      </w:r>
      <w:r>
        <w:t>домашнего</w:t>
      </w:r>
      <w:r>
        <w:rPr>
          <w:spacing w:val="3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(уборка</w:t>
      </w:r>
      <w:r>
        <w:rPr>
          <w:spacing w:val="2"/>
        </w:rPr>
        <w:t xml:space="preserve"> </w:t>
      </w:r>
      <w:r>
        <w:t>дома,</w:t>
      </w:r>
      <w:r>
        <w:rPr>
          <w:spacing w:val="3"/>
        </w:rPr>
        <w:t xml:space="preserve"> </w:t>
      </w:r>
      <w:r>
        <w:t>стирка</w:t>
      </w:r>
      <w:r>
        <w:rPr>
          <w:spacing w:val="2"/>
        </w:rPr>
        <w:t xml:space="preserve"> </w:t>
      </w:r>
      <w:r>
        <w:t>белья,</w:t>
      </w:r>
      <w:r>
        <w:rPr>
          <w:spacing w:val="3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посуды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</w:p>
    <w:p w:rsidR="00551FBD" w:rsidRDefault="00551FBD">
      <w:pPr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p w:rsidR="00551FBD" w:rsidRDefault="008C5111">
      <w:pPr>
        <w:pStyle w:val="a3"/>
        <w:jc w:val="left"/>
      </w:pPr>
      <w:r>
        <w:t>п.);</w:t>
      </w:r>
    </w:p>
    <w:p w:rsidR="00551FBD" w:rsidRDefault="008C5111">
      <w:pPr>
        <w:pStyle w:val="a3"/>
        <w:spacing w:before="11"/>
        <w:ind w:left="0"/>
        <w:jc w:val="left"/>
        <w:rPr>
          <w:sz w:val="23"/>
        </w:rPr>
      </w:pPr>
      <w:r>
        <w:br w:type="column"/>
      </w:r>
    </w:p>
    <w:p w:rsidR="00551FBD" w:rsidRDefault="008C5111">
      <w:pPr>
        <w:pStyle w:val="a3"/>
        <w:ind w:left="191"/>
        <w:jc w:val="left"/>
      </w:pPr>
      <w:r>
        <w:t>навыки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взрослого);</w:t>
      </w:r>
      <w:r>
        <w:rPr>
          <w:spacing w:val="-57"/>
        </w:rPr>
        <w:t xml:space="preserve"> </w:t>
      </w:r>
      <w:r>
        <w:lastRenderedPageBreak/>
        <w:t>пользование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житейских</w:t>
      </w:r>
      <w:r>
        <w:rPr>
          <w:spacing w:val="-4"/>
        </w:rPr>
        <w:t xml:space="preserve"> </w:t>
      </w:r>
      <w:r>
        <w:t>задач;</w:t>
      </w:r>
    </w:p>
    <w:p w:rsidR="00551FBD" w:rsidRDefault="008C5111">
      <w:pPr>
        <w:pStyle w:val="a3"/>
        <w:ind w:left="191"/>
        <w:jc w:val="left"/>
      </w:pPr>
      <w:r>
        <w:t>знание</w:t>
      </w:r>
      <w:r>
        <w:rPr>
          <w:spacing w:val="45"/>
        </w:rPr>
        <w:t xml:space="preserve"> </w:t>
      </w:r>
      <w:r>
        <w:t>основных</w:t>
      </w:r>
      <w:r>
        <w:rPr>
          <w:spacing w:val="105"/>
        </w:rPr>
        <w:t xml:space="preserve"> </w:t>
      </w:r>
      <w:r>
        <w:t>статей</w:t>
      </w:r>
      <w:r>
        <w:rPr>
          <w:spacing w:val="106"/>
        </w:rPr>
        <w:t xml:space="preserve"> </w:t>
      </w:r>
      <w:r>
        <w:t>семейного</w:t>
      </w:r>
      <w:r>
        <w:rPr>
          <w:spacing w:val="105"/>
        </w:rPr>
        <w:t xml:space="preserve"> </w:t>
      </w:r>
      <w:r>
        <w:t>бюджета;</w:t>
      </w:r>
      <w:r>
        <w:rPr>
          <w:spacing w:val="106"/>
        </w:rPr>
        <w:t xml:space="preserve"> </w:t>
      </w:r>
      <w:r>
        <w:t>коллективный</w:t>
      </w:r>
      <w:r>
        <w:rPr>
          <w:spacing w:val="107"/>
        </w:rPr>
        <w:t xml:space="preserve"> </w:t>
      </w:r>
      <w:r>
        <w:t>расчет</w:t>
      </w:r>
      <w:r>
        <w:rPr>
          <w:spacing w:val="106"/>
        </w:rPr>
        <w:t xml:space="preserve"> </w:t>
      </w:r>
      <w:r>
        <w:t>расходов</w:t>
      </w:r>
      <w:r>
        <w:rPr>
          <w:spacing w:val="105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доходов</w:t>
      </w:r>
    </w:p>
    <w:p w:rsidR="00551FBD" w:rsidRDefault="00551FBD">
      <w:pPr>
        <w:sectPr w:rsidR="00551FBD">
          <w:type w:val="continuous"/>
          <w:pgSz w:w="11910" w:h="16840"/>
          <w:pgMar w:top="1180" w:right="320" w:bottom="1060" w:left="380" w:header="720" w:footer="720" w:gutter="0"/>
          <w:cols w:num="2" w:space="720" w:equalWidth="0">
            <w:col w:w="808" w:space="40"/>
            <w:col w:w="10362"/>
          </w:cols>
        </w:sectPr>
      </w:pPr>
    </w:p>
    <w:p w:rsidR="00551FBD" w:rsidRDefault="008C5111">
      <w:pPr>
        <w:pStyle w:val="a3"/>
        <w:spacing w:before="1"/>
        <w:jc w:val="left"/>
      </w:pPr>
      <w:r>
        <w:lastRenderedPageBreak/>
        <w:t>семейного</w:t>
      </w:r>
      <w:r>
        <w:rPr>
          <w:spacing w:val="-3"/>
        </w:rPr>
        <w:t xml:space="preserve"> </w:t>
      </w:r>
      <w:r>
        <w:t>бюджета;</w:t>
      </w:r>
    </w:p>
    <w:p w:rsidR="00551FBD" w:rsidRDefault="008C5111">
      <w:pPr>
        <w:pStyle w:val="a3"/>
        <w:ind w:right="241" w:firstLine="566"/>
        <w:jc w:val="left"/>
      </w:pPr>
      <w:r>
        <w:t>составление</w:t>
      </w:r>
      <w:r>
        <w:rPr>
          <w:spacing w:val="18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видов</w:t>
      </w:r>
      <w:r>
        <w:rPr>
          <w:spacing w:val="19"/>
        </w:rPr>
        <w:t xml:space="preserve"> </w:t>
      </w:r>
      <w:r>
        <w:t>деловых</w:t>
      </w:r>
      <w:r>
        <w:rPr>
          <w:spacing w:val="20"/>
        </w:rPr>
        <w:t xml:space="preserve"> </w:t>
      </w:r>
      <w:r>
        <w:t>бумаг</w:t>
      </w:r>
      <w:r>
        <w:rPr>
          <w:spacing w:val="22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руководством</w:t>
      </w:r>
      <w:r>
        <w:rPr>
          <w:spacing w:val="23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обращения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назначения;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jc w:val="left"/>
      </w:pPr>
      <w:r>
        <w:t>Мир</w:t>
      </w:r>
      <w:r>
        <w:rPr>
          <w:spacing w:val="-2"/>
        </w:rPr>
        <w:t xml:space="preserve"> </w:t>
      </w:r>
      <w:r>
        <w:t>истории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left="1038"/>
        <w:jc w:val="left"/>
      </w:pPr>
      <w:r>
        <w:t>понимание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фактов;</w:t>
      </w:r>
    </w:p>
    <w:p w:rsidR="00551FBD" w:rsidRDefault="008C5111">
      <w:pPr>
        <w:pStyle w:val="a3"/>
        <w:ind w:left="1038"/>
        <w:jc w:val="left"/>
      </w:pPr>
      <w:r>
        <w:t>использование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речи;</w:t>
      </w:r>
    </w:p>
    <w:p w:rsidR="00551FBD" w:rsidRDefault="008C5111">
      <w:pPr>
        <w:pStyle w:val="a3"/>
        <w:ind w:right="241" w:firstLine="566"/>
        <w:jc w:val="left"/>
      </w:pPr>
      <w:r>
        <w:t>последовательные</w:t>
      </w:r>
      <w:r>
        <w:rPr>
          <w:spacing w:val="28"/>
        </w:rPr>
        <w:t xml:space="preserve"> </w:t>
      </w:r>
      <w:r>
        <w:t>ответы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вопросы,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правильного</w:t>
      </w:r>
      <w:r>
        <w:rPr>
          <w:spacing w:val="29"/>
        </w:rPr>
        <w:t xml:space="preserve"> </w:t>
      </w:r>
      <w:r>
        <w:t>ответа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ряда</w:t>
      </w:r>
      <w:r>
        <w:rPr>
          <w:spacing w:val="29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вариантов;</w:t>
      </w:r>
    </w:p>
    <w:p w:rsidR="00551FBD" w:rsidRDefault="008C5111">
      <w:pPr>
        <w:pStyle w:val="a3"/>
        <w:ind w:right="241" w:firstLine="566"/>
        <w:jc w:val="left"/>
      </w:pPr>
      <w:r>
        <w:t>использование</w:t>
      </w:r>
      <w:r>
        <w:rPr>
          <w:spacing w:val="11"/>
        </w:rPr>
        <w:t xml:space="preserve"> </w:t>
      </w:r>
      <w:r>
        <w:t>помощи</w:t>
      </w:r>
      <w:r>
        <w:rPr>
          <w:spacing w:val="13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6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задач,</w:t>
      </w:r>
      <w:r>
        <w:rPr>
          <w:spacing w:val="12"/>
        </w:rPr>
        <w:t xml:space="preserve"> </w:t>
      </w:r>
      <w:r>
        <w:t>самостоятельное</w:t>
      </w:r>
      <w:r>
        <w:rPr>
          <w:spacing w:val="11"/>
        </w:rPr>
        <w:t xml:space="preserve"> </w:t>
      </w:r>
      <w:r>
        <w:t>исправление</w:t>
      </w:r>
      <w:r>
        <w:rPr>
          <w:spacing w:val="-57"/>
        </w:rPr>
        <w:t xml:space="preserve"> </w:t>
      </w:r>
      <w:r>
        <w:t>ошибок;</w:t>
      </w:r>
    </w:p>
    <w:p w:rsidR="00551FBD" w:rsidRDefault="008C5111">
      <w:pPr>
        <w:pStyle w:val="a3"/>
        <w:ind w:right="241" w:firstLine="566"/>
        <w:jc w:val="left"/>
      </w:pPr>
      <w:r>
        <w:t>усвоение</w:t>
      </w:r>
      <w:r>
        <w:rPr>
          <w:spacing w:val="55"/>
        </w:rPr>
        <w:t xml:space="preserve"> </w:t>
      </w:r>
      <w:r>
        <w:t>элементов</w:t>
      </w:r>
      <w:r>
        <w:rPr>
          <w:spacing w:val="56"/>
        </w:rPr>
        <w:t xml:space="preserve"> </w:t>
      </w:r>
      <w:r>
        <w:t>контроля</w:t>
      </w:r>
      <w:r>
        <w:rPr>
          <w:spacing w:val="57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(с</w:t>
      </w:r>
      <w:r>
        <w:rPr>
          <w:spacing w:val="55"/>
        </w:rPr>
        <w:t xml:space="preserve"> </w:t>
      </w:r>
      <w:r>
        <w:t>помощью</w:t>
      </w:r>
      <w:r>
        <w:rPr>
          <w:spacing w:val="57"/>
        </w:rPr>
        <w:t xml:space="preserve"> </w:t>
      </w:r>
      <w:r>
        <w:t>памяток,</w:t>
      </w:r>
      <w:r>
        <w:rPr>
          <w:spacing w:val="54"/>
        </w:rPr>
        <w:t xml:space="preserve"> </w:t>
      </w:r>
      <w:r>
        <w:t>инструкций,</w:t>
      </w:r>
      <w:r>
        <w:rPr>
          <w:spacing w:val="-57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схем);</w:t>
      </w:r>
    </w:p>
    <w:p w:rsidR="00551FBD" w:rsidRDefault="008C5111">
      <w:pPr>
        <w:pStyle w:val="a3"/>
        <w:ind w:left="1038" w:right="4504"/>
        <w:jc w:val="left"/>
      </w:pPr>
      <w:r>
        <w:t>адекватное реагирование на оценку учебных действий.</w:t>
      </w:r>
      <w:r>
        <w:rPr>
          <w:spacing w:val="-57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уровень:</w:t>
      </w:r>
    </w:p>
    <w:p w:rsidR="00551FBD" w:rsidRDefault="008C5111">
      <w:pPr>
        <w:pStyle w:val="a3"/>
        <w:ind w:left="1038" w:right="1396"/>
        <w:jc w:val="left"/>
      </w:pPr>
      <w:r>
        <w:t>знание изученных понятий и наличие представлений по всем разделам программы;</w:t>
      </w:r>
      <w:r>
        <w:rPr>
          <w:spacing w:val="1"/>
        </w:rPr>
        <w:t xml:space="preserve"> </w:t>
      </w:r>
      <w:r>
        <w:t>использование усвоенных исторических понятий в самостоятельных высказываниях;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беседах</w:t>
      </w:r>
      <w:r>
        <w:rPr>
          <w:spacing w:val="2"/>
        </w:rPr>
        <w:t xml:space="preserve"> </w:t>
      </w:r>
      <w:r>
        <w:t>по основным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программы;</w:t>
      </w:r>
    </w:p>
    <w:p w:rsidR="00551FBD" w:rsidRDefault="008C5111">
      <w:pPr>
        <w:pStyle w:val="a3"/>
        <w:ind w:left="1038" w:right="241"/>
        <w:jc w:val="left"/>
      </w:pPr>
      <w:r>
        <w:t xml:space="preserve">высказывание собственных суждений и личностное </w:t>
      </w:r>
      <w:proofErr w:type="spellStart"/>
      <w:proofErr w:type="gramStart"/>
      <w:r>
        <w:t>отно¬шение</w:t>
      </w:r>
      <w:proofErr w:type="spellEnd"/>
      <w:proofErr w:type="gramEnd"/>
      <w:r>
        <w:t xml:space="preserve"> к изученным фактам;</w:t>
      </w:r>
      <w:r>
        <w:rPr>
          <w:spacing w:val="1"/>
        </w:rPr>
        <w:t xml:space="preserve"> </w:t>
      </w:r>
      <w:r>
        <w:t>понимание</w:t>
      </w:r>
      <w:r>
        <w:rPr>
          <w:spacing w:val="15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заданий,</w:t>
      </w:r>
      <w:r>
        <w:rPr>
          <w:spacing w:val="13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</w:p>
    <w:p w:rsidR="00551FBD" w:rsidRDefault="008C5111">
      <w:pPr>
        <w:pStyle w:val="a3"/>
        <w:spacing w:before="1"/>
        <w:jc w:val="left"/>
      </w:pPr>
      <w:r>
        <w:t>учителя;</w:t>
      </w:r>
    </w:p>
    <w:p w:rsidR="00551FBD" w:rsidRDefault="008C5111">
      <w:pPr>
        <w:pStyle w:val="a3"/>
        <w:ind w:left="1038" w:right="3765"/>
        <w:jc w:val="left"/>
      </w:pPr>
      <w:r>
        <w:t>владение элементами самоконтроля при выполнении заданий;</w:t>
      </w:r>
      <w:r>
        <w:rPr>
          <w:spacing w:val="-57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элементами оценки</w:t>
      </w:r>
      <w:r>
        <w:rPr>
          <w:spacing w:val="-3"/>
        </w:rPr>
        <w:t xml:space="preserve"> </w:t>
      </w:r>
      <w:r>
        <w:t>и самооценки;</w:t>
      </w:r>
    </w:p>
    <w:p w:rsidR="00551FBD" w:rsidRDefault="008C5111">
      <w:pPr>
        <w:pStyle w:val="a3"/>
        <w:ind w:left="1038"/>
        <w:jc w:val="left"/>
      </w:pPr>
      <w:r>
        <w:t>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jc w:val="left"/>
      </w:pPr>
      <w:r>
        <w:t>История</w:t>
      </w:r>
      <w:r>
        <w:rPr>
          <w:spacing w:val="-3"/>
        </w:rPr>
        <w:t xml:space="preserve"> </w:t>
      </w:r>
      <w:r>
        <w:t>Отечества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left="1038"/>
        <w:jc w:val="left"/>
      </w:pPr>
      <w:r>
        <w:t>знание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дат</w:t>
      </w:r>
      <w:r>
        <w:rPr>
          <w:spacing w:val="-4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истории;</w:t>
      </w:r>
    </w:p>
    <w:p w:rsidR="00551FBD" w:rsidRDefault="008C5111">
      <w:pPr>
        <w:pStyle w:val="a3"/>
        <w:ind w:left="1038"/>
        <w:jc w:val="left"/>
      </w:pPr>
      <w:r>
        <w:t>знание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процессов;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11"/>
        </w:rPr>
        <w:t xml:space="preserve"> </w:t>
      </w:r>
      <w:r>
        <w:t>имен</w:t>
      </w:r>
      <w:r>
        <w:rPr>
          <w:spacing w:val="14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известных</w:t>
      </w:r>
      <w:r>
        <w:rPr>
          <w:spacing w:val="13"/>
        </w:rPr>
        <w:t xml:space="preserve"> </w:t>
      </w:r>
      <w:r>
        <w:t>исторических</w:t>
      </w:r>
      <w:r>
        <w:rPr>
          <w:spacing w:val="15"/>
        </w:rPr>
        <w:t xml:space="preserve"> </w:t>
      </w:r>
      <w:r>
        <w:t>деятелей</w:t>
      </w:r>
      <w:r>
        <w:rPr>
          <w:spacing w:val="12"/>
        </w:rPr>
        <w:t xml:space="preserve"> </w:t>
      </w:r>
      <w:r>
        <w:t>(князей,</w:t>
      </w:r>
      <w:r>
        <w:rPr>
          <w:spacing w:val="10"/>
        </w:rPr>
        <w:t xml:space="preserve"> </w:t>
      </w:r>
      <w:r>
        <w:t>царей,</w:t>
      </w:r>
      <w:r>
        <w:rPr>
          <w:spacing w:val="11"/>
        </w:rPr>
        <w:t xml:space="preserve"> </w:t>
      </w:r>
      <w:r>
        <w:t>политиков,</w:t>
      </w:r>
      <w:r>
        <w:rPr>
          <w:spacing w:val="-57"/>
        </w:rPr>
        <w:t xml:space="preserve"> </w:t>
      </w:r>
      <w:r>
        <w:t>полководцев, ученых, деятелей культуры);</w:t>
      </w:r>
    </w:p>
    <w:p w:rsidR="00551FBD" w:rsidRDefault="008C5111">
      <w:pPr>
        <w:pStyle w:val="a3"/>
        <w:ind w:left="1038"/>
        <w:jc w:val="left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терминов-понятий;</w:t>
      </w:r>
    </w:p>
    <w:p w:rsidR="00551FBD" w:rsidRDefault="008C5111">
      <w:pPr>
        <w:pStyle w:val="a3"/>
        <w:tabs>
          <w:tab w:val="left" w:pos="2677"/>
          <w:tab w:val="left" w:pos="3176"/>
          <w:tab w:val="left" w:pos="4018"/>
          <w:tab w:val="left" w:pos="6342"/>
          <w:tab w:val="left" w:pos="6720"/>
          <w:tab w:val="left" w:pos="8368"/>
          <w:tab w:val="left" w:pos="10027"/>
        </w:tabs>
        <w:ind w:right="248" w:firstLine="566"/>
        <w:jc w:val="left"/>
      </w:pPr>
      <w:r>
        <w:t>установление</w:t>
      </w:r>
      <w:r>
        <w:tab/>
        <w:t>по</w:t>
      </w:r>
      <w:r>
        <w:tab/>
        <w:t>датам</w:t>
      </w:r>
      <w:r>
        <w:tab/>
        <w:t>последовательности</w:t>
      </w:r>
      <w:r>
        <w:tab/>
        <w:t>и</w:t>
      </w:r>
      <w:r>
        <w:tab/>
        <w:t>длительности</w:t>
      </w:r>
      <w:r>
        <w:tab/>
        <w:t>исторических</w:t>
      </w:r>
      <w:r>
        <w:tab/>
      </w:r>
      <w:r>
        <w:rPr>
          <w:spacing w:val="-1"/>
        </w:rPr>
        <w:t>событий,</w:t>
      </w:r>
      <w:r>
        <w:rPr>
          <w:spacing w:val="-57"/>
        </w:rPr>
        <w:t xml:space="preserve"> </w:t>
      </w:r>
      <w:r>
        <w:t>пользование</w:t>
      </w:r>
      <w:r>
        <w:rPr>
          <w:spacing w:val="2"/>
        </w:rPr>
        <w:t xml:space="preserve"> </w:t>
      </w:r>
      <w:r>
        <w:t>«Лентой времени»;</w:t>
      </w:r>
    </w:p>
    <w:p w:rsidR="00551FBD" w:rsidRDefault="008C5111">
      <w:pPr>
        <w:pStyle w:val="a3"/>
        <w:ind w:right="241" w:firstLine="566"/>
        <w:jc w:val="left"/>
      </w:pPr>
      <w:r>
        <w:t>описание</w:t>
      </w:r>
      <w:r>
        <w:rPr>
          <w:spacing w:val="8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событий,</w:t>
      </w:r>
      <w:r>
        <w:rPr>
          <w:spacing w:val="9"/>
        </w:rPr>
        <w:t xml:space="preserve"> </w:t>
      </w:r>
      <w:r>
        <w:t>исторических</w:t>
      </w:r>
      <w:r>
        <w:rPr>
          <w:spacing w:val="11"/>
        </w:rPr>
        <w:t xml:space="preserve"> </w:t>
      </w:r>
      <w:r>
        <w:t>героев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наглядность,</w:t>
      </w:r>
      <w:r>
        <w:rPr>
          <w:spacing w:val="9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о них</w:t>
      </w:r>
      <w:r>
        <w:rPr>
          <w:spacing w:val="59"/>
        </w:rPr>
        <w:t xml:space="preserve"> </w:t>
      </w:r>
      <w:r>
        <w:t>по вопросам</w:t>
      </w:r>
      <w:r>
        <w:rPr>
          <w:spacing w:val="3"/>
        </w:rPr>
        <w:t xml:space="preserve"> </w:t>
      </w:r>
      <w:r>
        <w:t>учителя;</w:t>
      </w:r>
    </w:p>
    <w:p w:rsidR="00551FBD" w:rsidRDefault="008C5111">
      <w:pPr>
        <w:pStyle w:val="a3"/>
        <w:spacing w:before="1"/>
        <w:ind w:left="1038"/>
        <w:jc w:val="left"/>
      </w:pPr>
      <w:r>
        <w:t>нахождение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событий;</w:t>
      </w:r>
    </w:p>
    <w:p w:rsidR="00551FBD" w:rsidRDefault="008C5111">
      <w:pPr>
        <w:pStyle w:val="a3"/>
        <w:spacing w:before="66"/>
        <w:ind w:left="1038" w:right="2419"/>
      </w:pPr>
      <w:r>
        <w:t>объяснение значения основных исторических понятий с помощью учителя.</w:t>
      </w:r>
      <w:r>
        <w:rPr>
          <w:spacing w:val="-58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уровень:</w:t>
      </w:r>
    </w:p>
    <w:p w:rsidR="00551FBD" w:rsidRDefault="008C5111">
      <w:pPr>
        <w:pStyle w:val="a3"/>
        <w:ind w:right="250" w:firstLine="566"/>
      </w:pPr>
      <w:r>
        <w:t>знание хронологических рамок ключевых процессов, дат важнейших событий отечественной</w:t>
      </w:r>
      <w:r>
        <w:rPr>
          <w:spacing w:val="1"/>
        </w:rPr>
        <w:t xml:space="preserve"> </w:t>
      </w:r>
      <w:r>
        <w:t>истории;</w:t>
      </w:r>
    </w:p>
    <w:p w:rsidR="00551FBD" w:rsidRDefault="008C5111">
      <w:pPr>
        <w:pStyle w:val="a3"/>
        <w:spacing w:before="1"/>
        <w:ind w:right="245" w:firstLine="566"/>
      </w:pPr>
      <w:r>
        <w:t>знание некоторых основных исторических фактов, событий, явлений, процессов; их причины,</w:t>
      </w:r>
      <w:r>
        <w:rPr>
          <w:spacing w:val="1"/>
        </w:rPr>
        <w:t xml:space="preserve"> </w:t>
      </w:r>
      <w:r>
        <w:t>участников, результаты и значение; составление рассказов об исторических событиях, формулировка</w:t>
      </w:r>
      <w:r>
        <w:rPr>
          <w:spacing w:val="-57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об их</w:t>
      </w:r>
      <w:r>
        <w:rPr>
          <w:spacing w:val="2"/>
        </w:rPr>
        <w:t xml:space="preserve"> </w:t>
      </w:r>
      <w:r>
        <w:t>значении;</w:t>
      </w:r>
    </w:p>
    <w:p w:rsidR="00551FBD" w:rsidRDefault="008C5111">
      <w:pPr>
        <w:pStyle w:val="a3"/>
        <w:ind w:left="1038"/>
      </w:pPr>
      <w:r>
        <w:t>знание</w:t>
      </w:r>
      <w:r>
        <w:rPr>
          <w:spacing w:val="-4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исторических событий;</w:t>
      </w:r>
    </w:p>
    <w:p w:rsidR="00551FBD" w:rsidRDefault="008C5111">
      <w:pPr>
        <w:pStyle w:val="a3"/>
        <w:ind w:right="246" w:firstLine="566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60"/>
        </w:rPr>
        <w:t xml:space="preserve"> </w:t>
      </w:r>
      <w:r>
        <w:t>полководцев,</w:t>
      </w:r>
      <w:r>
        <w:rPr>
          <w:spacing w:val="1"/>
        </w:rPr>
        <w:t xml:space="preserve"> </w:t>
      </w:r>
      <w:r>
        <w:t>ученых,</w:t>
      </w:r>
      <w:r>
        <w:rPr>
          <w:spacing w:val="-2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культуры)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элементарной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54"/>
        </w:rPr>
        <w:t xml:space="preserve"> </w:t>
      </w:r>
      <w:r>
        <w:t>исторических героев;</w:t>
      </w:r>
    </w:p>
    <w:p w:rsidR="00551FBD" w:rsidRDefault="008C5111">
      <w:pPr>
        <w:pStyle w:val="a3"/>
        <w:ind w:right="251" w:firstLine="566"/>
      </w:pPr>
      <w:r>
        <w:t>формирование первоначальных представлений о взаимосвязи и последовательности важнейших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:rsidR="00551FBD" w:rsidRDefault="008C5111">
      <w:pPr>
        <w:pStyle w:val="a3"/>
        <w:ind w:left="1038"/>
      </w:pPr>
      <w:r>
        <w:t>понимание</w:t>
      </w:r>
      <w:r>
        <w:rPr>
          <w:spacing w:val="2"/>
        </w:rPr>
        <w:t xml:space="preserve"> </w:t>
      </w:r>
      <w:r>
        <w:t>«легенды»</w:t>
      </w:r>
      <w:r>
        <w:rPr>
          <w:spacing w:val="52"/>
        </w:rPr>
        <w:t xml:space="preserve"> </w:t>
      </w:r>
      <w:r>
        <w:t>исторической</w:t>
      </w:r>
      <w:r>
        <w:rPr>
          <w:spacing w:val="58"/>
        </w:rPr>
        <w:t xml:space="preserve"> </w:t>
      </w:r>
      <w:r>
        <w:t>карты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«чтение»</w:t>
      </w:r>
      <w:r>
        <w:rPr>
          <w:spacing w:val="50"/>
        </w:rPr>
        <w:t xml:space="preserve"> </w:t>
      </w:r>
      <w:r>
        <w:t>исторической</w:t>
      </w:r>
      <w:r>
        <w:rPr>
          <w:spacing w:val="58"/>
        </w:rPr>
        <w:t xml:space="preserve"> </w:t>
      </w:r>
      <w:r>
        <w:t>карты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опорой</w:t>
      </w:r>
      <w:r>
        <w:rPr>
          <w:spacing w:val="59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ее</w:t>
      </w:r>
    </w:p>
    <w:p w:rsidR="00551FBD" w:rsidRDefault="008C5111">
      <w:pPr>
        <w:pStyle w:val="a3"/>
        <w:jc w:val="left"/>
      </w:pPr>
      <w:r>
        <w:t>«легенду»;</w:t>
      </w:r>
    </w:p>
    <w:p w:rsidR="00551FBD" w:rsidRDefault="008C5111">
      <w:pPr>
        <w:pStyle w:val="a3"/>
        <w:ind w:left="1038"/>
        <w:jc w:val="left"/>
      </w:pPr>
      <w:r>
        <w:lastRenderedPageBreak/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определений;</w:t>
      </w:r>
    </w:p>
    <w:p w:rsidR="00551FBD" w:rsidRDefault="008C5111">
      <w:pPr>
        <w:pStyle w:val="a3"/>
        <w:ind w:right="241" w:firstLine="566"/>
        <w:jc w:val="left"/>
      </w:pPr>
      <w:r>
        <w:t>соотнесение</w:t>
      </w:r>
      <w:r>
        <w:rPr>
          <w:spacing w:val="4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веком,</w:t>
      </w:r>
      <w:r>
        <w:rPr>
          <w:spacing w:val="7"/>
        </w:rPr>
        <w:t xml:space="preserve"> </w:t>
      </w:r>
      <w:r>
        <w:t>установление</w:t>
      </w:r>
      <w:r>
        <w:rPr>
          <w:spacing w:val="4"/>
        </w:rPr>
        <w:t xml:space="preserve"> </w:t>
      </w:r>
      <w:r>
        <w:t>последовательности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длительности</w:t>
      </w:r>
      <w:r>
        <w:rPr>
          <w:spacing w:val="6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событий;</w:t>
      </w:r>
    </w:p>
    <w:p w:rsidR="00551FBD" w:rsidRDefault="008C5111">
      <w:pPr>
        <w:pStyle w:val="a3"/>
        <w:ind w:left="1038" w:right="4300"/>
        <w:jc w:val="left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источниках;</w:t>
      </w:r>
    </w:p>
    <w:p w:rsidR="00551FBD" w:rsidRDefault="008C5111">
      <w:pPr>
        <w:pStyle w:val="a3"/>
        <w:ind w:right="241" w:firstLine="566"/>
        <w:jc w:val="left"/>
      </w:pPr>
      <w:r>
        <w:t>установление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раскрытие</w:t>
      </w:r>
      <w:r>
        <w:rPr>
          <w:spacing w:val="19"/>
        </w:rPr>
        <w:t xml:space="preserve"> </w:t>
      </w:r>
      <w:r>
        <w:t>причинно-следственных</w:t>
      </w:r>
      <w:r>
        <w:rPr>
          <w:spacing w:val="22"/>
        </w:rPr>
        <w:t xml:space="preserve"> </w:t>
      </w:r>
      <w:r>
        <w:t>связей</w:t>
      </w:r>
      <w:r>
        <w:rPr>
          <w:spacing w:val="21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историческими</w:t>
      </w:r>
      <w:r>
        <w:rPr>
          <w:spacing w:val="21"/>
        </w:rPr>
        <w:t xml:space="preserve"> </w:t>
      </w:r>
      <w:r>
        <w:t>событиями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явлениями.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культура:</w:t>
      </w:r>
    </w:p>
    <w:p w:rsidR="00551FBD" w:rsidRDefault="008C5111">
      <w:pPr>
        <w:pStyle w:val="a3"/>
        <w:spacing w:line="274" w:lineRule="exact"/>
        <w:ind w:left="1038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right="250" w:firstLine="566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здоровья;</w:t>
      </w:r>
    </w:p>
    <w:p w:rsidR="00551FBD" w:rsidRDefault="008C5111">
      <w:pPr>
        <w:pStyle w:val="a3"/>
        <w:spacing w:before="1"/>
        <w:ind w:right="241" w:firstLine="566"/>
      </w:pPr>
      <w:r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стоя);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 мышечного корсета;</w:t>
      </w:r>
    </w:p>
    <w:p w:rsidR="00551FBD" w:rsidRDefault="008C5111">
      <w:pPr>
        <w:pStyle w:val="a3"/>
        <w:ind w:right="253" w:firstLine="566"/>
      </w:pPr>
      <w:r>
        <w:t>понимание влияния физических упражнений на физическое развитие и развитие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551FBD" w:rsidRDefault="008C5111">
      <w:pPr>
        <w:pStyle w:val="a3"/>
        <w:ind w:left="1038" w:right="251"/>
      </w:pPr>
      <w:r>
        <w:t>планирование занятий физическими упражнениями в режиме дня (под руководством учителя);</w:t>
      </w:r>
      <w:r>
        <w:rPr>
          <w:spacing w:val="1"/>
        </w:rPr>
        <w:t xml:space="preserve"> </w:t>
      </w:r>
      <w:r>
        <w:t>выбор</w:t>
      </w:r>
      <w:r>
        <w:rPr>
          <w:spacing w:val="42"/>
        </w:rPr>
        <w:t xml:space="preserve"> </w:t>
      </w:r>
      <w:r>
        <w:t>(под</w:t>
      </w:r>
      <w:r>
        <w:rPr>
          <w:spacing w:val="42"/>
        </w:rPr>
        <w:t xml:space="preserve"> </w:t>
      </w:r>
      <w:r>
        <w:t>руководством</w:t>
      </w:r>
      <w:r>
        <w:rPr>
          <w:spacing w:val="44"/>
        </w:rPr>
        <w:t xml:space="preserve"> </w:t>
      </w:r>
      <w:r>
        <w:t>учителя)</w:t>
      </w:r>
      <w:r>
        <w:rPr>
          <w:spacing w:val="44"/>
        </w:rPr>
        <w:t xml:space="preserve"> </w:t>
      </w:r>
      <w:r>
        <w:t>спортивной</w:t>
      </w:r>
      <w:r>
        <w:rPr>
          <w:spacing w:val="43"/>
        </w:rPr>
        <w:t xml:space="preserve"> </w:t>
      </w:r>
      <w:r>
        <w:t>одежды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обуви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зависимости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погодных</w:t>
      </w:r>
    </w:p>
    <w:p w:rsidR="00551FBD" w:rsidRDefault="008C5111">
      <w:pPr>
        <w:pStyle w:val="a3"/>
      </w:pP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года;</w:t>
      </w:r>
    </w:p>
    <w:p w:rsidR="00551FBD" w:rsidRDefault="008C5111">
      <w:pPr>
        <w:pStyle w:val="a3"/>
        <w:ind w:right="241" w:firstLine="566"/>
        <w:jc w:val="left"/>
      </w:pPr>
      <w:r>
        <w:t>знания</w:t>
      </w:r>
      <w:r>
        <w:rPr>
          <w:spacing w:val="26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физических</w:t>
      </w:r>
      <w:r>
        <w:rPr>
          <w:spacing w:val="27"/>
        </w:rPr>
        <w:t xml:space="preserve"> </w:t>
      </w:r>
      <w:r>
        <w:t>качествах</w:t>
      </w:r>
      <w:r>
        <w:rPr>
          <w:spacing w:val="29"/>
        </w:rPr>
        <w:t xml:space="preserve"> </w:t>
      </w:r>
      <w:r>
        <w:t>человека:</w:t>
      </w:r>
      <w:r>
        <w:rPr>
          <w:spacing w:val="27"/>
        </w:rPr>
        <w:t xml:space="preserve"> </w:t>
      </w:r>
      <w:r>
        <w:t>сила,</w:t>
      </w:r>
      <w:r>
        <w:rPr>
          <w:spacing w:val="27"/>
        </w:rPr>
        <w:t xml:space="preserve"> </w:t>
      </w:r>
      <w:r>
        <w:t>быстрота,</w:t>
      </w:r>
      <w:r>
        <w:rPr>
          <w:spacing w:val="26"/>
        </w:rPr>
        <w:t xml:space="preserve"> </w:t>
      </w:r>
      <w:r>
        <w:t>выносливость,</w:t>
      </w:r>
      <w:r>
        <w:rPr>
          <w:spacing w:val="26"/>
        </w:rPr>
        <w:t xml:space="preserve"> </w:t>
      </w:r>
      <w:r>
        <w:t>гибкость,</w:t>
      </w:r>
      <w:r>
        <w:rPr>
          <w:spacing w:val="-57"/>
        </w:rPr>
        <w:t xml:space="preserve"> </w:t>
      </w:r>
      <w:r>
        <w:t>координация;</w:t>
      </w:r>
    </w:p>
    <w:p w:rsidR="00551FBD" w:rsidRDefault="008C5111">
      <w:pPr>
        <w:pStyle w:val="a3"/>
        <w:ind w:right="241" w:firstLine="566"/>
        <w:jc w:val="left"/>
      </w:pPr>
      <w:r>
        <w:t>демонстрация</w:t>
      </w:r>
      <w:r>
        <w:rPr>
          <w:spacing w:val="36"/>
        </w:rPr>
        <w:t xml:space="preserve"> </w:t>
      </w:r>
      <w:r>
        <w:t>жизненно</w:t>
      </w:r>
      <w:r>
        <w:rPr>
          <w:spacing w:val="36"/>
        </w:rPr>
        <w:t xml:space="preserve"> </w:t>
      </w:r>
      <w:r>
        <w:t>важных</w:t>
      </w:r>
      <w:r>
        <w:rPr>
          <w:spacing w:val="37"/>
        </w:rPr>
        <w:t xml:space="preserve"> </w:t>
      </w:r>
      <w:r>
        <w:t>способов</w:t>
      </w:r>
      <w:r>
        <w:rPr>
          <w:spacing w:val="35"/>
        </w:rPr>
        <w:t xml:space="preserve"> </w:t>
      </w:r>
      <w:r>
        <w:t>передвижения</w:t>
      </w:r>
      <w:r>
        <w:rPr>
          <w:spacing w:val="36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(ходьба,</w:t>
      </w:r>
      <w:r>
        <w:rPr>
          <w:spacing w:val="36"/>
        </w:rPr>
        <w:t xml:space="preserve"> </w:t>
      </w:r>
      <w:r>
        <w:t>бег,</w:t>
      </w:r>
      <w:r>
        <w:rPr>
          <w:spacing w:val="36"/>
        </w:rPr>
        <w:t xml:space="preserve"> </w:t>
      </w:r>
      <w:r>
        <w:t>прыжки,</w:t>
      </w:r>
      <w:r>
        <w:rPr>
          <w:spacing w:val="-57"/>
        </w:rPr>
        <w:t xml:space="preserve"> </w:t>
      </w:r>
      <w:r>
        <w:t>лазанье,</w:t>
      </w:r>
      <w:r>
        <w:rPr>
          <w:spacing w:val="-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 плавание);</w:t>
      </w:r>
    </w:p>
    <w:p w:rsidR="00551FBD" w:rsidRDefault="008C5111">
      <w:pPr>
        <w:pStyle w:val="a3"/>
        <w:spacing w:before="1"/>
        <w:ind w:right="241" w:firstLine="566"/>
        <w:jc w:val="left"/>
      </w:pP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тела)</w:t>
      </w:r>
      <w:r>
        <w:rPr>
          <w:spacing w:val="1"/>
        </w:rPr>
        <w:t xml:space="preserve"> </w:t>
      </w:r>
      <w:r>
        <w:t>(под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551FBD" w:rsidRDefault="008C5111">
      <w:pPr>
        <w:pStyle w:val="a3"/>
        <w:ind w:right="241" w:firstLine="566"/>
        <w:jc w:val="left"/>
      </w:pPr>
      <w:r>
        <w:t>выполнение</w:t>
      </w:r>
      <w:r>
        <w:rPr>
          <w:spacing w:val="12"/>
        </w:rPr>
        <w:t xml:space="preserve"> </w:t>
      </w:r>
      <w:r>
        <w:t>технических</w:t>
      </w:r>
      <w:r>
        <w:rPr>
          <w:spacing w:val="13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базовых</w:t>
      </w:r>
      <w:r>
        <w:rPr>
          <w:spacing w:val="15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спорта,</w:t>
      </w:r>
      <w:r>
        <w:rPr>
          <w:spacing w:val="13"/>
        </w:rPr>
        <w:t xml:space="preserve"> </w:t>
      </w:r>
      <w:r>
        <w:t>применение</w:t>
      </w:r>
      <w:r>
        <w:rPr>
          <w:spacing w:val="12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551FBD" w:rsidRDefault="008C5111">
      <w:pPr>
        <w:pStyle w:val="a3"/>
        <w:tabs>
          <w:tab w:val="left" w:pos="2487"/>
          <w:tab w:val="left" w:pos="4316"/>
          <w:tab w:val="left" w:pos="4652"/>
          <w:tab w:val="left" w:pos="6508"/>
          <w:tab w:val="left" w:pos="7973"/>
          <w:tab w:val="left" w:pos="8402"/>
          <w:tab w:val="left" w:pos="9193"/>
          <w:tab w:val="left" w:pos="10502"/>
        </w:tabs>
        <w:ind w:right="250" w:firstLine="566"/>
        <w:jc w:val="left"/>
      </w:pPr>
      <w:r>
        <w:t>выполнение</w:t>
      </w:r>
      <w:r>
        <w:tab/>
        <w:t>акробатических</w:t>
      </w:r>
      <w:r>
        <w:tab/>
        <w:t>и</w:t>
      </w:r>
      <w:r>
        <w:tab/>
        <w:t>гимнастических</w:t>
      </w:r>
      <w:r>
        <w:tab/>
        <w:t>комбинаций</w:t>
      </w:r>
      <w:r>
        <w:tab/>
        <w:t>из</w:t>
      </w:r>
      <w:r>
        <w:tab/>
        <w:t>числа</w:t>
      </w:r>
      <w:r>
        <w:tab/>
        <w:t>усвоенных</w:t>
      </w:r>
      <w:r>
        <w:tab/>
      </w:r>
      <w:r>
        <w:rPr>
          <w:spacing w:val="-1"/>
        </w:rPr>
        <w:t>(под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551FBD" w:rsidRDefault="008C5111">
      <w:pPr>
        <w:pStyle w:val="a3"/>
        <w:ind w:left="1038"/>
        <w:jc w:val="left"/>
      </w:pP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 играх;</w:t>
      </w:r>
    </w:p>
    <w:p w:rsidR="00551FBD" w:rsidRDefault="008C5111">
      <w:pPr>
        <w:pStyle w:val="a3"/>
        <w:ind w:left="1038" w:right="241"/>
        <w:jc w:val="left"/>
      </w:pPr>
      <w:r>
        <w:t>взаимодействие со сверстниками по правилам проведения подвижных игр и соревнований;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особенностях</w:t>
      </w:r>
      <w:r>
        <w:rPr>
          <w:spacing w:val="31"/>
        </w:rPr>
        <w:t xml:space="preserve"> </w:t>
      </w:r>
      <w:r>
        <w:t>физической</w:t>
      </w:r>
      <w:r>
        <w:rPr>
          <w:spacing w:val="28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народов,</w:t>
      </w:r>
      <w:r>
        <w:rPr>
          <w:spacing w:val="29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физической</w:t>
      </w:r>
    </w:p>
    <w:p w:rsidR="00551FBD" w:rsidRDefault="008C5111">
      <w:pPr>
        <w:pStyle w:val="a3"/>
        <w:ind w:left="1038" w:right="1234" w:hanging="567"/>
        <w:jc w:val="left"/>
      </w:pPr>
      <w:r>
        <w:t>культуры с природными, географическими особенностями, традициями и обычаями народа;</w:t>
      </w:r>
      <w:r>
        <w:rPr>
          <w:spacing w:val="-57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сверстникам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 заданий;</w:t>
      </w:r>
    </w:p>
    <w:p w:rsidR="00551FBD" w:rsidRDefault="008C5111">
      <w:pPr>
        <w:pStyle w:val="a3"/>
        <w:ind w:left="1038" w:right="241"/>
        <w:jc w:val="left"/>
      </w:pPr>
      <w:r>
        <w:t>применение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инвентаря,</w:t>
      </w:r>
      <w:r>
        <w:rPr>
          <w:spacing w:val="-5"/>
        </w:rPr>
        <w:t xml:space="preserve"> </w:t>
      </w:r>
      <w:r>
        <w:t>тренажерных</w:t>
      </w:r>
      <w:r>
        <w:rPr>
          <w:spacing w:val="-3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уровень:</w:t>
      </w:r>
    </w:p>
    <w:p w:rsidR="00551FBD" w:rsidRDefault="008C5111">
      <w:pPr>
        <w:pStyle w:val="a3"/>
        <w:spacing w:before="66"/>
        <w:ind w:right="242" w:firstLine="566"/>
      </w:pPr>
      <w:r>
        <w:t>представление о состоянии и организации физической культуры и спорта в России, в том числе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Паралимпийских</w:t>
      </w:r>
      <w:r>
        <w:rPr>
          <w:spacing w:val="-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 олимпиаде;</w:t>
      </w:r>
    </w:p>
    <w:p w:rsidR="00551FBD" w:rsidRDefault="008C5111">
      <w:pPr>
        <w:pStyle w:val="a3"/>
        <w:ind w:right="252" w:firstLine="566"/>
      </w:pPr>
      <w:r>
        <w:t>выполнение общеразвивающих и корригирующих упражнений без предметов: упражнения на</w:t>
      </w:r>
      <w:r>
        <w:rPr>
          <w:spacing w:val="1"/>
        </w:rPr>
        <w:t xml:space="preserve"> </w:t>
      </w:r>
      <w:r>
        <w:t>осанку, на контроль осанки в движении, положений тела и его частей стоя, сидя, лёжа; 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 мышечного корсета;</w:t>
      </w:r>
    </w:p>
    <w:p w:rsidR="00551FBD" w:rsidRDefault="008C5111">
      <w:pPr>
        <w:pStyle w:val="a3"/>
        <w:spacing w:before="1"/>
        <w:ind w:left="1038"/>
      </w:pPr>
      <w:r>
        <w:t>выполнение</w:t>
      </w:r>
      <w:r>
        <w:rPr>
          <w:spacing w:val="-4"/>
        </w:rPr>
        <w:t xml:space="preserve"> </w:t>
      </w:r>
      <w:r>
        <w:t>строевых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шеренге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колонне;</w:t>
      </w:r>
    </w:p>
    <w:p w:rsidR="00551FBD" w:rsidRDefault="008C5111">
      <w:pPr>
        <w:pStyle w:val="a3"/>
        <w:ind w:right="252" w:firstLine="566"/>
      </w:pPr>
      <w:r>
        <w:t>знание видов лыжного спорта, демонстрация техники лыжных ходов; знание температурных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для занятий;</w:t>
      </w:r>
    </w:p>
    <w:p w:rsidR="00551FBD" w:rsidRDefault="008C5111">
      <w:pPr>
        <w:pStyle w:val="a3"/>
        <w:ind w:right="247" w:firstLine="566"/>
      </w:pPr>
      <w:r>
        <w:t>планирование занятий физическими упражнениями в режиме дня, организация отдыха и досуга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физической культуры;</w:t>
      </w:r>
    </w:p>
    <w:p w:rsidR="00551FBD" w:rsidRDefault="008C5111">
      <w:pPr>
        <w:pStyle w:val="a3"/>
        <w:ind w:left="1038" w:right="250"/>
      </w:pPr>
      <w:r>
        <w:t>знание и измерение индивидуальных показателей физического развития (длина и масса тела),</w:t>
      </w:r>
      <w:r>
        <w:rPr>
          <w:spacing w:val="1"/>
        </w:rPr>
        <w:t xml:space="preserve"> </w:t>
      </w:r>
      <w:r>
        <w:t>подача</w:t>
      </w:r>
      <w:r>
        <w:rPr>
          <w:spacing w:val="46"/>
        </w:rPr>
        <w:t xml:space="preserve"> </w:t>
      </w:r>
      <w:r>
        <w:t>строевых</w:t>
      </w:r>
      <w:r>
        <w:rPr>
          <w:spacing w:val="49"/>
        </w:rPr>
        <w:t xml:space="preserve"> </w:t>
      </w:r>
      <w:r>
        <w:t>команд,</w:t>
      </w:r>
      <w:r>
        <w:rPr>
          <w:spacing w:val="48"/>
        </w:rPr>
        <w:t xml:space="preserve"> </w:t>
      </w:r>
      <w:r>
        <w:t>ведение</w:t>
      </w:r>
      <w:r>
        <w:rPr>
          <w:spacing w:val="46"/>
        </w:rPr>
        <w:t xml:space="preserve"> </w:t>
      </w:r>
      <w:r>
        <w:t>подсчёта</w:t>
      </w:r>
      <w:r>
        <w:rPr>
          <w:spacing w:val="46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выполнении</w:t>
      </w:r>
      <w:r>
        <w:rPr>
          <w:spacing w:val="48"/>
        </w:rPr>
        <w:t xml:space="preserve"> </w:t>
      </w:r>
      <w:r>
        <w:t>общеразвивающих</w:t>
      </w:r>
      <w:r>
        <w:rPr>
          <w:spacing w:val="52"/>
        </w:rPr>
        <w:t xml:space="preserve"> </w:t>
      </w:r>
      <w:r>
        <w:t>упражнений</w:t>
      </w:r>
    </w:p>
    <w:p w:rsidR="00551FBD" w:rsidRDefault="008C5111">
      <w:pPr>
        <w:pStyle w:val="a3"/>
      </w:pPr>
      <w:r>
        <w:t>(под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учителя);</w:t>
      </w:r>
    </w:p>
    <w:p w:rsidR="00551FBD" w:rsidRDefault="008C5111">
      <w:pPr>
        <w:pStyle w:val="a3"/>
        <w:ind w:left="1038" w:right="253"/>
      </w:pPr>
      <w:r>
        <w:t>выполнение акробатических и гимнастических комбинаций на доступном техническом уровне;</w:t>
      </w:r>
      <w:r>
        <w:rPr>
          <w:spacing w:val="1"/>
        </w:rPr>
        <w:t xml:space="preserve"> </w:t>
      </w:r>
      <w:r>
        <w:lastRenderedPageBreak/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подвижных</w:t>
      </w:r>
      <w:r>
        <w:rPr>
          <w:spacing w:val="16"/>
        </w:rPr>
        <w:t xml:space="preserve"> </w:t>
      </w:r>
      <w:r>
        <w:t>играх</w:t>
      </w:r>
      <w:r>
        <w:rPr>
          <w:spacing w:val="18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сверстниками,</w:t>
      </w:r>
      <w:r>
        <w:rPr>
          <w:spacing w:val="16"/>
        </w:rPr>
        <w:t xml:space="preserve"> </w:t>
      </w:r>
      <w:r>
        <w:t>осуществление</w:t>
      </w:r>
      <w:r>
        <w:rPr>
          <w:spacing w:val="1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объективного</w:t>
      </w:r>
      <w:r>
        <w:rPr>
          <w:spacing w:val="16"/>
        </w:rPr>
        <w:t xml:space="preserve"> </w:t>
      </w:r>
      <w:r>
        <w:t>судейства;</w:t>
      </w:r>
    </w:p>
    <w:p w:rsidR="00551FBD" w:rsidRDefault="008C5111">
      <w:pPr>
        <w:pStyle w:val="a3"/>
      </w:pP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соревнований;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7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народов,</w:t>
      </w:r>
      <w:r>
        <w:rPr>
          <w:spacing w:val="8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природными,</w:t>
      </w:r>
      <w:r>
        <w:rPr>
          <w:spacing w:val="-1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особенностями, традициями</w:t>
      </w:r>
      <w:r>
        <w:rPr>
          <w:spacing w:val="-3"/>
        </w:rPr>
        <w:t xml:space="preserve"> </w:t>
      </w:r>
      <w:r>
        <w:t>и обычаями</w:t>
      </w:r>
      <w:r>
        <w:rPr>
          <w:spacing w:val="-1"/>
        </w:rPr>
        <w:t xml:space="preserve"> </w:t>
      </w:r>
      <w:r>
        <w:t>народа;</w:t>
      </w:r>
    </w:p>
    <w:p w:rsidR="00551FBD" w:rsidRDefault="008C5111">
      <w:pPr>
        <w:pStyle w:val="a3"/>
        <w:ind w:firstLine="566"/>
        <w:jc w:val="left"/>
      </w:pPr>
      <w:r>
        <w:t>доброжелательное и уважительное объяснение ошибок при выполнении заданий и предложение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устранения;</w:t>
      </w:r>
    </w:p>
    <w:p w:rsidR="00551FBD" w:rsidRDefault="008C5111">
      <w:pPr>
        <w:pStyle w:val="a3"/>
        <w:spacing w:before="1"/>
        <w:ind w:right="241" w:firstLine="566"/>
        <w:jc w:val="left"/>
      </w:pPr>
      <w:r>
        <w:t>объяснение</w:t>
      </w:r>
      <w:r>
        <w:rPr>
          <w:spacing w:val="4"/>
        </w:rPr>
        <w:t xml:space="preserve"> </w:t>
      </w:r>
      <w:r>
        <w:t>правил,</w:t>
      </w:r>
      <w:r>
        <w:rPr>
          <w:spacing w:val="5"/>
        </w:rPr>
        <w:t xml:space="preserve"> </w:t>
      </w:r>
      <w:r>
        <w:t>техники</w:t>
      </w:r>
      <w:r>
        <w:rPr>
          <w:spacing w:val="6"/>
        </w:rPr>
        <w:t xml:space="preserve"> </w:t>
      </w:r>
      <w:r>
        <w:t>выполнения</w:t>
      </w:r>
      <w:r>
        <w:rPr>
          <w:spacing w:val="5"/>
        </w:rPr>
        <w:t xml:space="preserve"> </w:t>
      </w:r>
      <w:r>
        <w:t>двигательных</w:t>
      </w:r>
      <w:r>
        <w:rPr>
          <w:spacing w:val="7"/>
        </w:rPr>
        <w:t xml:space="preserve"> </w:t>
      </w:r>
      <w:r>
        <w:t>действий,</w:t>
      </w:r>
      <w:r>
        <w:rPr>
          <w:spacing w:val="5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нахождение</w:t>
      </w:r>
      <w:r>
        <w:rPr>
          <w:spacing w:val="4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  <w:r>
        <w:rPr>
          <w:spacing w:val="-2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подсчета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упражнений;</w:t>
      </w:r>
    </w:p>
    <w:p w:rsidR="00551FBD" w:rsidRDefault="008C5111">
      <w:pPr>
        <w:pStyle w:val="a3"/>
        <w:ind w:left="1038" w:right="892"/>
        <w:jc w:val="left"/>
      </w:pPr>
      <w:r>
        <w:t>использование разметки спортивной площадки при выполнении физических упражнений;</w:t>
      </w:r>
      <w:r>
        <w:rPr>
          <w:spacing w:val="-57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тренажерным</w:t>
      </w:r>
      <w:r>
        <w:rPr>
          <w:spacing w:val="-2"/>
        </w:rPr>
        <w:t xml:space="preserve"> </w:t>
      </w:r>
      <w:r>
        <w:t>оборудованием;</w:t>
      </w:r>
    </w:p>
    <w:p w:rsidR="00551FBD" w:rsidRDefault="008C5111">
      <w:pPr>
        <w:pStyle w:val="a3"/>
        <w:ind w:left="1038"/>
        <w:jc w:val="left"/>
      </w:pPr>
      <w:r>
        <w:t>правильная</w:t>
      </w:r>
      <w:r>
        <w:rPr>
          <w:spacing w:val="-3"/>
        </w:rPr>
        <w:t xml:space="preserve"> </w:t>
      </w: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стадионе;</w:t>
      </w:r>
    </w:p>
    <w:p w:rsidR="00551FBD" w:rsidRDefault="008C5111">
      <w:pPr>
        <w:pStyle w:val="a3"/>
        <w:ind w:right="241" w:firstLine="566"/>
        <w:jc w:val="left"/>
      </w:pPr>
      <w:r>
        <w:t>правильное</w:t>
      </w:r>
      <w:r>
        <w:rPr>
          <w:spacing w:val="51"/>
        </w:rPr>
        <w:t xml:space="preserve"> </w:t>
      </w:r>
      <w:r>
        <w:t>размещение</w:t>
      </w:r>
      <w:r>
        <w:rPr>
          <w:spacing w:val="51"/>
        </w:rPr>
        <w:t xml:space="preserve"> </w:t>
      </w:r>
      <w:r>
        <w:t>спортивных</w:t>
      </w:r>
      <w:r>
        <w:rPr>
          <w:spacing w:val="54"/>
        </w:rPr>
        <w:t xml:space="preserve"> </w:t>
      </w:r>
      <w:r>
        <w:t>снарядов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проведении</w:t>
      </w:r>
      <w:r>
        <w:rPr>
          <w:spacing w:val="50"/>
        </w:rPr>
        <w:t xml:space="preserve"> </w:t>
      </w:r>
      <w:r>
        <w:t>подвижных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jc w:val="left"/>
      </w:pPr>
      <w:r>
        <w:t>Профильный</w:t>
      </w:r>
      <w:r>
        <w:rPr>
          <w:spacing w:val="-2"/>
        </w:rPr>
        <w:t xml:space="preserve"> </w:t>
      </w:r>
      <w:r>
        <w:t>труд: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9"/>
        </w:rPr>
        <w:t xml:space="preserve"> </w:t>
      </w:r>
      <w:r>
        <w:t>названий</w:t>
      </w:r>
      <w:r>
        <w:rPr>
          <w:spacing w:val="11"/>
        </w:rPr>
        <w:t xml:space="preserve"> </w:t>
      </w:r>
      <w:r>
        <w:t>некоторых</w:t>
      </w:r>
      <w:r>
        <w:rPr>
          <w:spacing w:val="11"/>
        </w:rPr>
        <w:t xml:space="preserve"> </w:t>
      </w:r>
      <w:r>
        <w:t>материалов;</w:t>
      </w:r>
      <w:r>
        <w:rPr>
          <w:spacing w:val="10"/>
        </w:rPr>
        <w:t xml:space="preserve"> </w:t>
      </w:r>
      <w:r>
        <w:t>изделий,</w:t>
      </w:r>
      <w:r>
        <w:rPr>
          <w:spacing w:val="10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изготавливаются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 игре,</w:t>
      </w:r>
      <w:r>
        <w:rPr>
          <w:spacing w:val="2"/>
        </w:rPr>
        <w:t xml:space="preserve"> </w:t>
      </w:r>
      <w:r>
        <w:t>учебе, отдыхе;</w:t>
      </w:r>
    </w:p>
    <w:p w:rsidR="00551FBD" w:rsidRDefault="008C5111">
      <w:pPr>
        <w:pStyle w:val="a3"/>
        <w:ind w:left="1038"/>
        <w:jc w:val="left"/>
      </w:pP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свойствах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материалов;</w:t>
      </w:r>
    </w:p>
    <w:p w:rsidR="00551FBD" w:rsidRDefault="008C5111">
      <w:pPr>
        <w:pStyle w:val="a3"/>
        <w:ind w:right="241" w:firstLine="566"/>
        <w:jc w:val="left"/>
      </w:pPr>
      <w:r>
        <w:t>знание</w:t>
      </w:r>
      <w:r>
        <w:rPr>
          <w:spacing w:val="41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хранения</w:t>
      </w:r>
      <w:r>
        <w:rPr>
          <w:spacing w:val="42"/>
        </w:rPr>
        <w:t xml:space="preserve"> </w:t>
      </w:r>
      <w:r>
        <w:t>материалов;</w:t>
      </w:r>
      <w:r>
        <w:rPr>
          <w:spacing w:val="42"/>
        </w:rPr>
        <w:t xml:space="preserve"> </w:t>
      </w:r>
      <w:r>
        <w:t>санитарно-гигиенических</w:t>
      </w:r>
      <w:r>
        <w:rPr>
          <w:spacing w:val="44"/>
        </w:rPr>
        <w:t xml:space="preserve"> </w:t>
      </w:r>
      <w:r>
        <w:t>требований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работе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51FBD" w:rsidRDefault="008C5111">
      <w:pPr>
        <w:pStyle w:val="a3"/>
        <w:ind w:left="1038" w:right="241"/>
        <w:jc w:val="left"/>
      </w:pPr>
      <w:r>
        <w:t>отбор (с помощью учителя) материалов и инструментов, необходимых для работы;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принципах</w:t>
      </w:r>
      <w:r>
        <w:rPr>
          <w:spacing w:val="46"/>
        </w:rPr>
        <w:t xml:space="preserve"> </w:t>
      </w:r>
      <w:r>
        <w:t>действия,</w:t>
      </w:r>
      <w:r>
        <w:rPr>
          <w:spacing w:val="45"/>
        </w:rPr>
        <w:t xml:space="preserve"> </w:t>
      </w:r>
      <w:r>
        <w:t>общем</w:t>
      </w:r>
      <w:r>
        <w:rPr>
          <w:spacing w:val="48"/>
        </w:rPr>
        <w:t xml:space="preserve"> </w:t>
      </w:r>
      <w:r>
        <w:t>устройстве</w:t>
      </w:r>
      <w:r>
        <w:rPr>
          <w:spacing w:val="45"/>
        </w:rPr>
        <w:t xml:space="preserve"> </w:t>
      </w:r>
      <w:r>
        <w:t>машины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ее</w:t>
      </w:r>
      <w:r>
        <w:rPr>
          <w:spacing w:val="43"/>
        </w:rPr>
        <w:t xml:space="preserve"> </w:t>
      </w:r>
      <w:r>
        <w:t>основных</w:t>
      </w:r>
      <w:r>
        <w:rPr>
          <w:spacing w:val="46"/>
        </w:rPr>
        <w:t xml:space="preserve"> </w:t>
      </w:r>
      <w:r>
        <w:t>частей</w:t>
      </w:r>
      <w:r>
        <w:rPr>
          <w:spacing w:val="45"/>
        </w:rPr>
        <w:t xml:space="preserve"> </w:t>
      </w:r>
      <w:r>
        <w:t>(на</w:t>
      </w:r>
    </w:p>
    <w:p w:rsidR="00551FBD" w:rsidRDefault="008C5111">
      <w:pPr>
        <w:pStyle w:val="a3"/>
        <w:ind w:right="241"/>
        <w:jc w:val="left"/>
      </w:pPr>
      <w:r>
        <w:t>примере</w:t>
      </w:r>
      <w:r>
        <w:rPr>
          <w:spacing w:val="44"/>
        </w:rPr>
        <w:t xml:space="preserve"> </w:t>
      </w:r>
      <w:r>
        <w:t>изучения</w:t>
      </w:r>
      <w:r>
        <w:rPr>
          <w:spacing w:val="45"/>
        </w:rPr>
        <w:t xml:space="preserve"> </w:t>
      </w:r>
      <w:r>
        <w:t>любой</w:t>
      </w:r>
      <w:r>
        <w:rPr>
          <w:spacing w:val="47"/>
        </w:rPr>
        <w:t xml:space="preserve"> </w:t>
      </w:r>
      <w:r>
        <w:t>современной</w:t>
      </w:r>
      <w:r>
        <w:rPr>
          <w:spacing w:val="46"/>
        </w:rPr>
        <w:t xml:space="preserve"> </w:t>
      </w:r>
      <w:r>
        <w:t>машины:</w:t>
      </w:r>
      <w:r>
        <w:rPr>
          <w:spacing w:val="45"/>
        </w:rPr>
        <w:t xml:space="preserve"> </w:t>
      </w:r>
      <w:r>
        <w:t>металлорежущего</w:t>
      </w:r>
      <w:r>
        <w:rPr>
          <w:spacing w:val="45"/>
        </w:rPr>
        <w:t xml:space="preserve"> </w:t>
      </w:r>
      <w:r>
        <w:t>станка,</w:t>
      </w:r>
      <w:r>
        <w:rPr>
          <w:spacing w:val="45"/>
        </w:rPr>
        <w:t xml:space="preserve"> </w:t>
      </w:r>
      <w:r>
        <w:t>швейной</w:t>
      </w:r>
      <w:r>
        <w:rPr>
          <w:spacing w:val="44"/>
        </w:rPr>
        <w:t xml:space="preserve"> </w:t>
      </w:r>
      <w:r>
        <w:t>машины,</w:t>
      </w:r>
      <w:r>
        <w:rPr>
          <w:spacing w:val="-57"/>
        </w:rPr>
        <w:t xml:space="preserve"> </w:t>
      </w:r>
      <w:r>
        <w:t>ткацкого</w:t>
      </w:r>
      <w:r>
        <w:rPr>
          <w:spacing w:val="-1"/>
        </w:rPr>
        <w:t xml:space="preserve"> </w:t>
      </w:r>
      <w:r>
        <w:t>станка, автомобиля,</w:t>
      </w:r>
      <w:r>
        <w:rPr>
          <w:spacing w:val="-1"/>
        </w:rPr>
        <w:t xml:space="preserve"> </w:t>
      </w:r>
      <w:r>
        <w:t>трактора</w:t>
      </w:r>
      <w:r>
        <w:rPr>
          <w:spacing w:val="-1"/>
        </w:rPr>
        <w:t xml:space="preserve"> </w:t>
      </w:r>
      <w:r>
        <w:t>и др.);</w:t>
      </w:r>
    </w:p>
    <w:p w:rsidR="00551FBD" w:rsidRDefault="008C5111">
      <w:pPr>
        <w:pStyle w:val="a3"/>
        <w:spacing w:before="1"/>
        <w:ind w:right="241" w:firstLine="566"/>
      </w:pPr>
      <w:r>
        <w:t>представления о правилах безопасной работы с инструментами и оборудованием, 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требованиях</w:t>
      </w:r>
      <w:r>
        <w:rPr>
          <w:spacing w:val="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работы;</w:t>
      </w:r>
    </w:p>
    <w:p w:rsidR="00551FBD" w:rsidRDefault="008C5111">
      <w:pPr>
        <w:pStyle w:val="a3"/>
        <w:ind w:right="250" w:firstLine="566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-57"/>
        </w:rPr>
        <w:t xml:space="preserve"> </w:t>
      </w:r>
      <w:proofErr w:type="spellStart"/>
      <w:r>
        <w:t>про¬из¬во¬дственных</w:t>
      </w:r>
      <w:proofErr w:type="spellEnd"/>
      <w:r>
        <w:rPr>
          <w:spacing w:val="-3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(шитье,</w:t>
      </w:r>
      <w:r>
        <w:rPr>
          <w:spacing w:val="-1"/>
        </w:rPr>
        <w:t xml:space="preserve"> </w:t>
      </w:r>
      <w:r>
        <w:t>литье,</w:t>
      </w:r>
      <w:r>
        <w:rPr>
          <w:spacing w:val="-1"/>
        </w:rPr>
        <w:t xml:space="preserve"> </w:t>
      </w:r>
      <w:r>
        <w:t>пиление,</w:t>
      </w:r>
      <w:r>
        <w:rPr>
          <w:spacing w:val="-2"/>
        </w:rPr>
        <w:t xml:space="preserve"> </w:t>
      </w:r>
      <w:r>
        <w:t>строгание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551FBD" w:rsidRDefault="008C5111">
      <w:pPr>
        <w:pStyle w:val="a3"/>
        <w:ind w:right="250" w:firstLine="566"/>
      </w:pPr>
      <w:r>
        <w:t>чтение (с помощью учителя) технологической карты, используемой в процессе изготовления</w:t>
      </w:r>
      <w:r>
        <w:rPr>
          <w:spacing w:val="1"/>
        </w:rPr>
        <w:t xml:space="preserve"> </w:t>
      </w:r>
      <w:r>
        <w:t>изделия;</w:t>
      </w:r>
    </w:p>
    <w:p w:rsidR="00551FBD" w:rsidRDefault="008C5111">
      <w:pPr>
        <w:pStyle w:val="a3"/>
        <w:ind w:right="245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(деревообработка,</w:t>
      </w:r>
      <w:r>
        <w:rPr>
          <w:spacing w:val="1"/>
        </w:rPr>
        <w:t xml:space="preserve"> </w:t>
      </w:r>
      <w:proofErr w:type="spellStart"/>
      <w:proofErr w:type="gramStart"/>
      <w:r>
        <w:t>ме¬таллообработка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швейные,</w:t>
      </w:r>
      <w:r>
        <w:rPr>
          <w:spacing w:val="1"/>
        </w:rPr>
        <w:t xml:space="preserve"> </w:t>
      </w:r>
      <w:r>
        <w:t>малярные,</w:t>
      </w:r>
      <w:r>
        <w:rPr>
          <w:spacing w:val="1"/>
        </w:rPr>
        <w:t xml:space="preserve"> </w:t>
      </w:r>
      <w:r>
        <w:t>переплетно-картонажные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сельскохозяйственный</w:t>
      </w:r>
      <w:r>
        <w:rPr>
          <w:spacing w:val="-3"/>
        </w:rPr>
        <w:t xml:space="preserve"> </w:t>
      </w:r>
      <w:r>
        <w:t>труд, автодело,</w:t>
      </w:r>
      <w:r>
        <w:rPr>
          <w:spacing w:val="-1"/>
        </w:rPr>
        <w:t xml:space="preserve"> </w:t>
      </w:r>
      <w:r>
        <w:t>цветоводство</w:t>
      </w:r>
      <w:r>
        <w:rPr>
          <w:spacing w:val="-2"/>
        </w:rPr>
        <w:t xml:space="preserve"> </w:t>
      </w:r>
      <w:r>
        <w:t>и др.);</w:t>
      </w:r>
    </w:p>
    <w:p w:rsidR="00551FBD" w:rsidRDefault="008C5111">
      <w:pPr>
        <w:pStyle w:val="a3"/>
        <w:ind w:left="1038" w:right="5227"/>
        <w:jc w:val="left"/>
      </w:pPr>
      <w:r>
        <w:t>понимание значения и ценности труда;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результатов;</w:t>
      </w:r>
    </w:p>
    <w:p w:rsidR="00551FBD" w:rsidRDefault="008C5111">
      <w:pPr>
        <w:pStyle w:val="a3"/>
        <w:ind w:left="1038"/>
        <w:jc w:val="left"/>
      </w:pPr>
      <w:r>
        <w:t>заботливое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общественному</w:t>
      </w:r>
      <w:r>
        <w:rPr>
          <w:spacing w:val="-10"/>
        </w:rPr>
        <w:t xml:space="preserve"> </w:t>
      </w:r>
      <w:r>
        <w:t>достоянию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природе;</w:t>
      </w:r>
    </w:p>
    <w:p w:rsidR="00551FBD" w:rsidRDefault="008C5111">
      <w:pPr>
        <w:pStyle w:val="a3"/>
        <w:spacing w:before="66"/>
        <w:ind w:right="241" w:firstLine="566"/>
        <w:jc w:val="left"/>
      </w:pPr>
      <w:r>
        <w:t>понимание</w:t>
      </w:r>
      <w:r>
        <w:rPr>
          <w:spacing w:val="3"/>
        </w:rPr>
        <w:t xml:space="preserve"> </w:t>
      </w:r>
      <w:r>
        <w:t>значимости</w:t>
      </w:r>
      <w:r>
        <w:rPr>
          <w:spacing w:val="4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школьного</w:t>
      </w:r>
      <w:r>
        <w:rPr>
          <w:spacing w:val="5"/>
        </w:rPr>
        <w:t xml:space="preserve"> </w:t>
      </w:r>
      <w:r>
        <w:t>рабочего</w:t>
      </w:r>
      <w:r>
        <w:rPr>
          <w:spacing w:val="6"/>
        </w:rPr>
        <w:t xml:space="preserve"> </w:t>
      </w:r>
      <w:r>
        <w:t>места,</w:t>
      </w:r>
      <w:r>
        <w:rPr>
          <w:spacing w:val="5"/>
        </w:rPr>
        <w:t xml:space="preserve"> </w:t>
      </w:r>
      <w:r>
        <w:t>обеспечивающего</w:t>
      </w:r>
      <w:r>
        <w:rPr>
          <w:spacing w:val="4"/>
        </w:rPr>
        <w:t xml:space="preserve"> </w:t>
      </w:r>
      <w:r>
        <w:t>внутреннюю</w:t>
      </w:r>
      <w:r>
        <w:rPr>
          <w:spacing w:val="-57"/>
        </w:rPr>
        <w:t xml:space="preserve"> </w:t>
      </w:r>
      <w:r>
        <w:t>дисциплину;</w:t>
      </w:r>
    </w:p>
    <w:p w:rsidR="00551FBD" w:rsidRDefault="008C5111">
      <w:pPr>
        <w:pStyle w:val="a3"/>
        <w:tabs>
          <w:tab w:val="left" w:pos="2384"/>
          <w:tab w:val="left" w:pos="3729"/>
          <w:tab w:val="left" w:pos="4058"/>
          <w:tab w:val="left" w:pos="5513"/>
          <w:tab w:val="left" w:pos="7016"/>
          <w:tab w:val="left" w:pos="7357"/>
          <w:tab w:val="left" w:pos="8220"/>
          <w:tab w:val="left" w:pos="9587"/>
        </w:tabs>
        <w:ind w:right="246" w:firstLine="566"/>
        <w:jc w:val="left"/>
      </w:pPr>
      <w:r>
        <w:t>выражение</w:t>
      </w:r>
      <w:r>
        <w:tab/>
        <w:t>отношения</w:t>
      </w:r>
      <w:r>
        <w:tab/>
        <w:t>к</w:t>
      </w:r>
      <w:r>
        <w:tab/>
        <w:t>результатам</w:t>
      </w:r>
      <w:r>
        <w:tab/>
        <w:t>собственной</w:t>
      </w:r>
      <w:r>
        <w:tab/>
        <w:t>и</w:t>
      </w:r>
      <w:r>
        <w:tab/>
        <w:t>чужой</w:t>
      </w:r>
      <w:r>
        <w:tab/>
        <w:t>творческой</w:t>
      </w:r>
      <w:r>
        <w:tab/>
        <w:t>деятельности</w:t>
      </w:r>
      <w:r>
        <w:rPr>
          <w:spacing w:val="-57"/>
        </w:rPr>
        <w:t xml:space="preserve"> </w:t>
      </w:r>
      <w:r>
        <w:t>(«нравится»</w:t>
      </w:r>
      <w:proofErr w:type="gramStart"/>
      <w:r>
        <w:t>/«</w:t>
      </w:r>
      <w:proofErr w:type="gramEnd"/>
      <w:r>
        <w:t>не</w:t>
      </w:r>
      <w:r>
        <w:rPr>
          <w:spacing w:val="-2"/>
        </w:rPr>
        <w:t xml:space="preserve"> </w:t>
      </w:r>
      <w:r>
        <w:t>нравится»);</w:t>
      </w:r>
    </w:p>
    <w:p w:rsidR="00551FBD" w:rsidRDefault="008C5111">
      <w:pPr>
        <w:pStyle w:val="a3"/>
        <w:spacing w:before="1"/>
        <w:ind w:left="1038"/>
        <w:jc w:val="left"/>
      </w:pPr>
      <w:r>
        <w:t>организация</w:t>
      </w:r>
      <w:r>
        <w:rPr>
          <w:spacing w:val="-4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группе;</w:t>
      </w:r>
    </w:p>
    <w:p w:rsidR="00551FBD" w:rsidRDefault="008C5111">
      <w:pPr>
        <w:pStyle w:val="a3"/>
        <w:ind w:right="241" w:firstLine="566"/>
        <w:jc w:val="left"/>
      </w:pPr>
      <w:r>
        <w:t>осознание</w:t>
      </w:r>
      <w:r>
        <w:rPr>
          <w:spacing w:val="47"/>
        </w:rPr>
        <w:t xml:space="preserve"> </w:t>
      </w:r>
      <w:r>
        <w:t>необходимости</w:t>
      </w:r>
      <w:r>
        <w:rPr>
          <w:spacing w:val="52"/>
        </w:rPr>
        <w:t xml:space="preserve"> </w:t>
      </w:r>
      <w:r>
        <w:t>соблюдения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процессе</w:t>
      </w:r>
      <w:r>
        <w:rPr>
          <w:spacing w:val="50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трудовых</w:t>
      </w:r>
      <w:r>
        <w:rPr>
          <w:spacing w:val="50"/>
        </w:rPr>
        <w:t xml:space="preserve"> </w:t>
      </w:r>
      <w:r>
        <w:t>заданий</w:t>
      </w:r>
      <w:r>
        <w:rPr>
          <w:spacing w:val="50"/>
        </w:rPr>
        <w:t xml:space="preserve"> </w:t>
      </w:r>
      <w:r>
        <w:t>порядка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аккуратности;</w:t>
      </w:r>
    </w:p>
    <w:p w:rsidR="00551FBD" w:rsidRDefault="008C5111">
      <w:pPr>
        <w:pStyle w:val="a3"/>
        <w:ind w:left="1038" w:right="241"/>
        <w:jc w:val="left"/>
      </w:pPr>
      <w:r>
        <w:t>выслушивание предложений и мнений товарищей, адекватное реагирование на них;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оценка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доброжелательной</w:t>
      </w:r>
      <w:r>
        <w:rPr>
          <w:spacing w:val="28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достижения</w:t>
      </w:r>
      <w:r>
        <w:rPr>
          <w:spacing w:val="26"/>
        </w:rPr>
        <w:t xml:space="preserve"> </w:t>
      </w:r>
      <w:r>
        <w:t>товарищей,</w:t>
      </w:r>
      <w:r>
        <w:rPr>
          <w:spacing w:val="27"/>
        </w:rPr>
        <w:t xml:space="preserve"> </w:t>
      </w:r>
      <w:r>
        <w:t>высказывание</w:t>
      </w:r>
    </w:p>
    <w:p w:rsidR="00551FBD" w:rsidRDefault="008C5111">
      <w:pPr>
        <w:pStyle w:val="a3"/>
        <w:jc w:val="left"/>
      </w:pPr>
      <w:r>
        <w:t>своих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пожеланий;</w:t>
      </w:r>
    </w:p>
    <w:p w:rsidR="00551FBD" w:rsidRDefault="008C5111">
      <w:pPr>
        <w:pStyle w:val="a3"/>
        <w:ind w:right="241" w:firstLine="566"/>
        <w:jc w:val="left"/>
      </w:pPr>
      <w:r>
        <w:t>проявление</w:t>
      </w:r>
      <w:r>
        <w:rPr>
          <w:spacing w:val="30"/>
        </w:rPr>
        <w:t xml:space="preserve"> </w:t>
      </w:r>
      <w:r>
        <w:t>заинтересованного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своих</w:t>
      </w:r>
      <w:r>
        <w:rPr>
          <w:spacing w:val="33"/>
        </w:rPr>
        <w:t xml:space="preserve"> </w:t>
      </w:r>
      <w:r>
        <w:t>товарищей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результатам</w:t>
      </w:r>
      <w:r>
        <w:rPr>
          <w:spacing w:val="4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работы;</w:t>
      </w:r>
    </w:p>
    <w:p w:rsidR="00551FBD" w:rsidRDefault="008C5111">
      <w:pPr>
        <w:pStyle w:val="a3"/>
        <w:ind w:left="1038" w:right="241"/>
        <w:jc w:val="left"/>
      </w:pPr>
      <w:r>
        <w:t>выполнение общественных поручений по уборке мастерской после уроков трудового обучения;</w:t>
      </w:r>
      <w:r>
        <w:rPr>
          <w:spacing w:val="1"/>
        </w:rPr>
        <w:t xml:space="preserve"> </w:t>
      </w:r>
      <w:r>
        <w:t>посильное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благоустройстве</w:t>
      </w:r>
      <w:r>
        <w:rPr>
          <w:spacing w:val="-3"/>
        </w:rPr>
        <w:t xml:space="preserve"> </w:t>
      </w:r>
      <w:r>
        <w:t>и озеленении</w:t>
      </w:r>
      <w:r>
        <w:rPr>
          <w:spacing w:val="1"/>
        </w:rPr>
        <w:t xml:space="preserve"> </w:t>
      </w:r>
      <w:r>
        <w:t>территорий;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 окружающей</w:t>
      </w:r>
    </w:p>
    <w:p w:rsidR="00551FBD" w:rsidRDefault="008C5111">
      <w:pPr>
        <w:pStyle w:val="a3"/>
        <w:jc w:val="left"/>
      </w:pPr>
      <w:r>
        <w:t>среды.</w:t>
      </w:r>
    </w:p>
    <w:p w:rsidR="00551FBD" w:rsidRDefault="008C5111">
      <w:pPr>
        <w:pStyle w:val="a3"/>
        <w:ind w:left="1038"/>
      </w:pPr>
      <w:r>
        <w:lastRenderedPageBreak/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551FBD" w:rsidRDefault="008C5111">
      <w:pPr>
        <w:pStyle w:val="a3"/>
        <w:ind w:right="242" w:firstLine="566"/>
      </w:pPr>
      <w:r>
        <w:t>определение (с помощью учителя) возможностей различных материалов, их 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2"/>
        </w:rPr>
        <w:t xml:space="preserve"> </w:t>
      </w:r>
      <w:r>
        <w:t>свойствам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деятельности;</w:t>
      </w:r>
    </w:p>
    <w:p w:rsidR="00551FBD" w:rsidRDefault="008C5111">
      <w:pPr>
        <w:pStyle w:val="a3"/>
        <w:ind w:left="1038"/>
      </w:pPr>
      <w:r>
        <w:t>экономное</w:t>
      </w:r>
      <w:r>
        <w:rPr>
          <w:spacing w:val="-4"/>
        </w:rPr>
        <w:t xml:space="preserve"> </w:t>
      </w:r>
      <w:r>
        <w:t>расходование</w:t>
      </w:r>
      <w:r>
        <w:rPr>
          <w:spacing w:val="-4"/>
        </w:rPr>
        <w:t xml:space="preserve"> </w:t>
      </w:r>
      <w:r>
        <w:t>материалов;</w:t>
      </w:r>
    </w:p>
    <w:p w:rsidR="00551FBD" w:rsidRDefault="008C5111">
      <w:pPr>
        <w:pStyle w:val="a3"/>
        <w:spacing w:before="1"/>
        <w:ind w:left="1038"/>
      </w:pPr>
      <w:r>
        <w:t>планирование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</w:t>
      </w:r>
      <w:r>
        <w:rPr>
          <w:spacing w:val="-5"/>
        </w:rPr>
        <w:t xml:space="preserve"> </w:t>
      </w:r>
      <w:r>
        <w:t>предстоящей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работы;</w:t>
      </w:r>
    </w:p>
    <w:p w:rsidR="00551FBD" w:rsidRDefault="008C5111">
      <w:pPr>
        <w:pStyle w:val="a3"/>
        <w:ind w:right="251" w:firstLine="566"/>
      </w:pPr>
      <w:r>
        <w:t>знание оптимальных и доступных технологических приемов ручной и машинной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поставленных</w:t>
      </w:r>
      <w:r>
        <w:rPr>
          <w:spacing w:val="1"/>
        </w:rPr>
        <w:t xml:space="preserve"> </w:t>
      </w:r>
      <w:r>
        <w:t>целей;</w:t>
      </w:r>
    </w:p>
    <w:p w:rsidR="00551FBD" w:rsidRDefault="008C5111">
      <w:pPr>
        <w:pStyle w:val="a3"/>
        <w:ind w:right="247" w:firstLine="566"/>
      </w:pPr>
      <w:r>
        <w:t>осуществление текущего самоконтроля выполняемых практических действий и 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551FBD" w:rsidRDefault="008C5111">
      <w:pPr>
        <w:pStyle w:val="a3"/>
        <w:ind w:right="251" w:firstLine="566"/>
      </w:pPr>
      <w:r>
        <w:t>понимание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numPr>
          <w:ilvl w:val="1"/>
          <w:numId w:val="74"/>
        </w:numPr>
        <w:tabs>
          <w:tab w:val="left" w:pos="1627"/>
        </w:tabs>
        <w:spacing w:line="240" w:lineRule="auto"/>
        <w:ind w:left="755" w:right="530" w:firstLine="451"/>
        <w:jc w:val="left"/>
      </w:pPr>
      <w:r>
        <w:t>Система оценки достижения обучающимися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адаптированной</w:t>
      </w:r>
    </w:p>
    <w:p w:rsidR="00551FBD" w:rsidRDefault="008C5111">
      <w:pPr>
        <w:spacing w:line="274" w:lineRule="exact"/>
        <w:ind w:left="3237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551FBD" w:rsidRDefault="008C5111">
      <w:pPr>
        <w:pStyle w:val="a3"/>
        <w:ind w:right="623" w:firstLine="708"/>
        <w:jc w:val="left"/>
      </w:pPr>
      <w:r>
        <w:t>Основными направлениями и целями оценочной деятельности</w:t>
      </w:r>
      <w:r>
        <w:rPr>
          <w:spacing w:val="1"/>
        </w:rPr>
        <w:t xml:space="preserve"> </w:t>
      </w:r>
      <w:r>
        <w:t>являются оценка</w:t>
      </w:r>
      <w:r>
        <w:rPr>
          <w:spacing w:val="1"/>
        </w:rPr>
        <w:t xml:space="preserve"> </w:t>
      </w:r>
      <w:r>
        <w:t>образовательных достижений обучающихся, оценка результатов деятельности образовательных</w:t>
      </w:r>
      <w:r>
        <w:rPr>
          <w:spacing w:val="1"/>
        </w:rPr>
        <w:t xml:space="preserve"> </w:t>
      </w:r>
      <w:r>
        <w:t>организаций и педагогических кадров. Полученные данные используются для оценки состояния и</w:t>
      </w:r>
      <w:r>
        <w:rPr>
          <w:spacing w:val="-57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развития системы образования.</w:t>
      </w:r>
    </w:p>
    <w:p w:rsidR="00551FBD" w:rsidRDefault="008C5111">
      <w:pPr>
        <w:pStyle w:val="a3"/>
        <w:ind w:right="241" w:firstLine="708"/>
        <w:jc w:val="left"/>
        <w:rPr>
          <w:b/>
        </w:rPr>
      </w:pPr>
      <w:r>
        <w:rPr>
          <w:b/>
        </w:rPr>
        <w:t>Система оценки</w:t>
      </w:r>
      <w:r>
        <w:rPr>
          <w:b/>
          <w:spacing w:val="2"/>
        </w:rPr>
        <w:t xml:space="preserve"> </w:t>
      </w:r>
      <w:r>
        <w:rPr>
          <w:b/>
        </w:rPr>
        <w:t>достижения</w:t>
      </w:r>
      <w:r>
        <w:rPr>
          <w:b/>
          <w:spacing w:val="4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2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задачи: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ind w:right="249" w:firstLine="0"/>
        <w:jc w:val="both"/>
        <w:rPr>
          <w:rFonts w:ascii="Symbol" w:hAnsi="Symbol"/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 условия и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 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2" w:line="237" w:lineRule="auto"/>
        <w:ind w:right="251" w:firstLine="0"/>
        <w:jc w:val="both"/>
        <w:rPr>
          <w:rFonts w:ascii="Symbol" w:hAnsi="Symbol"/>
          <w:sz w:val="24"/>
        </w:rPr>
      </w:pPr>
      <w:r>
        <w:rPr>
          <w:sz w:val="24"/>
        </w:rPr>
        <w:t>ориентировать образовательный процесс на нравственное развитие и воспитание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содержания учебных предметов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4"/>
        <w:ind w:right="245" w:firstLine="0"/>
        <w:jc w:val="both"/>
        <w:rPr>
          <w:rFonts w:ascii="Symbol" w:hAnsi="Symbol"/>
          <w:sz w:val="24"/>
        </w:rPr>
      </w:pPr>
      <w:r>
        <w:rPr>
          <w:sz w:val="24"/>
        </w:rPr>
        <w:t>обеспечивать комплексный подход к оценке результатов освоения АООП, позволяющий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4" w:line="237" w:lineRule="auto"/>
        <w:ind w:right="252" w:firstLine="0"/>
        <w:jc w:val="both"/>
        <w:rPr>
          <w:rFonts w:ascii="Symbol" w:hAnsi="Symbol"/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4" w:line="237" w:lineRule="auto"/>
        <w:ind w:right="250" w:firstLine="0"/>
        <w:jc w:val="both"/>
        <w:rPr>
          <w:rFonts w:ascii="Symbol" w:hAnsi="Symbol"/>
          <w:sz w:val="24"/>
        </w:rPr>
      </w:pPr>
      <w:r>
        <w:rPr>
          <w:sz w:val="24"/>
        </w:rPr>
        <w:t>позволять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551FBD" w:rsidRDefault="008C5111">
      <w:pPr>
        <w:pStyle w:val="a3"/>
        <w:spacing w:before="1"/>
        <w:ind w:right="247" w:firstLine="708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овладении</w:t>
      </w:r>
      <w:r>
        <w:rPr>
          <w:spacing w:val="13"/>
        </w:rPr>
        <w:t xml:space="preserve"> </w:t>
      </w:r>
      <w:r>
        <w:t>АООП</w:t>
      </w:r>
      <w:r>
        <w:rPr>
          <w:spacing w:val="15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значимыми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образования</w:t>
      </w:r>
    </w:p>
    <w:p w:rsidR="00551FBD" w:rsidRDefault="008C5111">
      <w:pPr>
        <w:pStyle w:val="a3"/>
        <w:spacing w:before="66"/>
        <w:ind w:right="249"/>
        <w:rPr>
          <w:b/>
        </w:rPr>
      </w:pP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принципы: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2"/>
        <w:ind w:right="243" w:firstLine="0"/>
        <w:jc w:val="both"/>
        <w:rPr>
          <w:rFonts w:ascii="Symbol" w:hAnsi="Symbol"/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4" w:line="237" w:lineRule="auto"/>
        <w:ind w:right="252" w:firstLine="0"/>
        <w:jc w:val="both"/>
        <w:rPr>
          <w:rFonts w:ascii="Symbol" w:hAnsi="Symbol"/>
          <w:sz w:val="24"/>
        </w:rPr>
      </w:pP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обучающихся;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756"/>
        </w:tabs>
        <w:spacing w:before="5" w:line="237" w:lineRule="auto"/>
        <w:ind w:right="241" w:firstLine="0"/>
        <w:jc w:val="both"/>
        <w:rPr>
          <w:rFonts w:ascii="Symbol" w:hAnsi="Symbol"/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организациях.</w:t>
      </w:r>
    </w:p>
    <w:p w:rsidR="00551FBD" w:rsidRDefault="008C5111">
      <w:pPr>
        <w:pStyle w:val="a3"/>
        <w:ind w:right="243" w:firstLine="708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представляют обобщенные характеристики оценки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достижений.</w:t>
      </w:r>
    </w:p>
    <w:p w:rsidR="00551FBD" w:rsidRDefault="008C5111">
      <w:pPr>
        <w:pStyle w:val="a3"/>
        <w:ind w:right="250" w:firstLine="708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имеет определяющее значение для оценки качества</w:t>
      </w:r>
      <w:r>
        <w:rPr>
          <w:spacing w:val="1"/>
        </w:rPr>
        <w:t xml:space="preserve"> </w:t>
      </w:r>
      <w:r>
        <w:t>образования.</w:t>
      </w:r>
    </w:p>
    <w:p w:rsidR="00551FBD" w:rsidRDefault="008C5111">
      <w:pPr>
        <w:pStyle w:val="a3"/>
        <w:ind w:left="1180"/>
      </w:pPr>
      <w:r>
        <w:t>Оценке</w:t>
      </w:r>
      <w:r>
        <w:rPr>
          <w:spacing w:val="-4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551FBD" w:rsidRDefault="008C5111">
      <w:pPr>
        <w:pStyle w:val="a3"/>
        <w:ind w:right="248" w:firstLine="708"/>
      </w:pPr>
      <w:r>
        <w:rPr>
          <w:b/>
          <w:i/>
        </w:rPr>
        <w:lastRenderedPageBreak/>
        <w:t xml:space="preserve">Личностные результаты </w:t>
      </w:r>
      <w:r>
        <w:t>включают овладение обучающимися социальными 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1"/>
        </w:rPr>
        <w:t xml:space="preserve"> </w:t>
      </w:r>
      <w:r>
        <w:t>необходимыми для решения</w:t>
      </w:r>
    </w:p>
    <w:p w:rsidR="00551FBD" w:rsidRDefault="008C5111">
      <w:pPr>
        <w:pStyle w:val="a3"/>
        <w:spacing w:before="1"/>
        <w:ind w:right="251"/>
      </w:pP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551FBD" w:rsidRDefault="008C5111">
      <w:pPr>
        <w:pStyle w:val="a3"/>
        <w:ind w:right="249" w:firstLine="708"/>
      </w:pPr>
      <w:r>
        <w:t>Оценка личностных результатов предполагает, прежде всего, оценку продвижения ребенка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551FBD" w:rsidRDefault="008C5111">
      <w:pPr>
        <w:pStyle w:val="a3"/>
        <w:ind w:right="240" w:firstLine="708"/>
      </w:pPr>
      <w:r>
        <w:t>Всестороння и комплексная оценка овладения обучающимися социальными 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консилиумом,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proofErr w:type="spellStart"/>
      <w:proofErr w:type="gramStart"/>
      <w:r>
        <w:t>мед.работника</w:t>
      </w:r>
      <w:proofErr w:type="spellEnd"/>
      <w:proofErr w:type="gramEnd"/>
      <w:r>
        <w:t>).</w:t>
      </w:r>
    </w:p>
    <w:p w:rsidR="00551FBD" w:rsidRDefault="008C5111">
      <w:pPr>
        <w:pStyle w:val="a3"/>
        <w:ind w:left="1180"/>
      </w:pPr>
      <w:r>
        <w:t>Программа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включает:</w:t>
      </w:r>
    </w:p>
    <w:p w:rsidR="00551FBD" w:rsidRDefault="008C5111">
      <w:pPr>
        <w:pStyle w:val="a3"/>
        <w:spacing w:after="9"/>
        <w:ind w:right="513" w:firstLine="708"/>
      </w:pPr>
      <w:r>
        <w:t>полный перечень личностных результатов, которые выступают в качестве критериев оценки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(жизненной) компетенции</w:t>
      </w:r>
      <w:r>
        <w:rPr>
          <w:spacing w:val="3"/>
        </w:rPr>
        <w:t xml:space="preserve"> </w:t>
      </w:r>
      <w:r>
        <w:t>учащихся.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362"/>
        <w:gridCol w:w="2602"/>
        <w:gridCol w:w="2693"/>
      </w:tblGrid>
      <w:tr w:rsidR="00551FBD">
        <w:trPr>
          <w:trHeight w:val="803"/>
        </w:trPr>
        <w:tc>
          <w:tcPr>
            <w:tcW w:w="2093" w:type="dxa"/>
          </w:tcPr>
          <w:p w:rsidR="00551FBD" w:rsidRDefault="008C5111">
            <w:pPr>
              <w:pStyle w:val="TableParagraph"/>
              <w:ind w:left="650" w:right="404" w:hanging="1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Направления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развития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ind w:left="638" w:right="452" w:firstLine="3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Критерий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(ожидаемый</w:t>
            </w:r>
          </w:p>
          <w:p w:rsidR="00551FBD" w:rsidRDefault="008C5111">
            <w:pPr>
              <w:pStyle w:val="TableParagraph"/>
              <w:ind w:left="10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результат)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spacing w:line="228" w:lineRule="exact"/>
              <w:ind w:left="10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Параметры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line="228" w:lineRule="exact"/>
              <w:ind w:left="11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Измерители</w:t>
            </w:r>
          </w:p>
        </w:tc>
      </w:tr>
      <w:tr w:rsidR="00551FBD">
        <w:trPr>
          <w:trHeight w:val="2328"/>
        </w:trPr>
        <w:tc>
          <w:tcPr>
            <w:tcW w:w="2093" w:type="dxa"/>
          </w:tcPr>
          <w:p w:rsidR="00551FBD" w:rsidRDefault="008C5111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spacing w:line="276" w:lineRule="auto"/>
              <w:ind w:left="4" w:right="629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spacing w:line="276" w:lineRule="auto"/>
              <w:ind w:left="105" w:right="84" w:firstLine="110"/>
              <w:jc w:val="both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обра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зования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тестации</w:t>
            </w:r>
            <w:proofErr w:type="spellEnd"/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tabs>
                <w:tab w:val="left" w:pos="928"/>
                <w:tab w:val="left" w:pos="2192"/>
              </w:tabs>
              <w:spacing w:line="276" w:lineRule="auto"/>
              <w:ind w:left="4" w:right="91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Сформированность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описательной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речи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Правильная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</w:tc>
      </w:tr>
      <w:tr w:rsidR="00551FBD" w:rsidTr="00424AF8">
        <w:trPr>
          <w:trHeight w:val="2045"/>
        </w:trPr>
        <w:tc>
          <w:tcPr>
            <w:tcW w:w="2093" w:type="dxa"/>
          </w:tcPr>
          <w:p w:rsidR="00551FBD" w:rsidRDefault="008C5111">
            <w:pPr>
              <w:pStyle w:val="TableParagraph"/>
              <w:spacing w:line="276" w:lineRule="auto"/>
              <w:ind w:left="4" w:right="437"/>
              <w:rPr>
                <w:sz w:val="20"/>
              </w:rPr>
            </w:pPr>
            <w:r>
              <w:rPr>
                <w:sz w:val="20"/>
              </w:rPr>
              <w:t>Применение мате</w:t>
            </w:r>
            <w:r>
              <w:rPr>
                <w:spacing w:val="-1"/>
                <w:sz w:val="20"/>
              </w:rPr>
              <w:t>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tabs>
                <w:tab w:val="left" w:pos="1197"/>
                <w:tab w:val="left" w:pos="1919"/>
              </w:tabs>
              <w:spacing w:line="276" w:lineRule="auto"/>
              <w:ind w:left="4" w:right="84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оперировать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тер</w:t>
            </w:r>
            <w:r>
              <w:rPr>
                <w:sz w:val="20"/>
              </w:rPr>
              <w:t>минологией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увеличение</w:t>
            </w:r>
            <w:r>
              <w:rPr>
                <w:spacing w:val="1"/>
                <w:sz w:val="20"/>
              </w:rPr>
              <w:t xml:space="preserve"> </w:t>
            </w:r>
            <w:r w:rsidR="00424AF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активного словаря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spacing w:line="276" w:lineRule="auto"/>
              <w:ind w:left="105" w:right="377"/>
              <w:rPr>
                <w:sz w:val="20"/>
              </w:rPr>
            </w:pPr>
            <w:r>
              <w:rPr>
                <w:sz w:val="20"/>
              </w:rPr>
              <w:t>качество образования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 детей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классам; качество образования по предметам;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статистический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текущей и итоговой аттестации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tabs>
                <w:tab w:val="left" w:pos="1612"/>
              </w:tabs>
              <w:spacing w:line="276" w:lineRule="auto"/>
              <w:ind w:left="4" w:right="9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Понимание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взаимосвязи и необходимости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</w:p>
        </w:tc>
      </w:tr>
      <w:tr w:rsidR="00424AF8" w:rsidTr="00424AF8">
        <w:trPr>
          <w:trHeight w:val="2045"/>
        </w:trPr>
        <w:tc>
          <w:tcPr>
            <w:tcW w:w="2093" w:type="dxa"/>
          </w:tcPr>
          <w:p w:rsidR="00424AF8" w:rsidRDefault="00424AF8" w:rsidP="00424AF8">
            <w:pPr>
              <w:pStyle w:val="TableParagraph"/>
              <w:spacing w:line="276" w:lineRule="auto"/>
              <w:ind w:left="4" w:right="84"/>
              <w:jc w:val="both"/>
              <w:rPr>
                <w:sz w:val="20"/>
              </w:rPr>
            </w:pPr>
            <w:r>
              <w:rPr>
                <w:sz w:val="20"/>
              </w:rPr>
              <w:t>Практика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взаимо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жающим</w:t>
            </w:r>
            <w:proofErr w:type="spellEnd"/>
            <w:r>
              <w:rPr>
                <w:sz w:val="20"/>
              </w:rPr>
              <w:t xml:space="preserve"> миром</w:t>
            </w:r>
          </w:p>
        </w:tc>
        <w:tc>
          <w:tcPr>
            <w:tcW w:w="2362" w:type="dxa"/>
          </w:tcPr>
          <w:p w:rsidR="00424AF8" w:rsidRDefault="00424AF8" w:rsidP="00424AF8">
            <w:pPr>
              <w:pStyle w:val="TableParagraph"/>
              <w:tabs>
                <w:tab w:val="left" w:pos="1518"/>
              </w:tabs>
              <w:spacing w:line="276" w:lineRule="auto"/>
              <w:ind w:left="4" w:right="89"/>
              <w:rPr>
                <w:sz w:val="20"/>
              </w:rPr>
            </w:pPr>
            <w:r>
              <w:rPr>
                <w:sz w:val="20"/>
              </w:rPr>
              <w:t>Достижение</w:t>
            </w:r>
            <w:r>
              <w:rPr>
                <w:sz w:val="20"/>
              </w:rPr>
              <w:tab/>
            </w:r>
            <w:proofErr w:type="spellStart"/>
            <w:proofErr w:type="gramStart"/>
            <w:r>
              <w:rPr>
                <w:spacing w:val="-1"/>
                <w:sz w:val="20"/>
              </w:rPr>
              <w:t>воспита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</w:p>
        </w:tc>
        <w:tc>
          <w:tcPr>
            <w:tcW w:w="2602" w:type="dxa"/>
          </w:tcPr>
          <w:p w:rsidR="00424AF8" w:rsidRDefault="00424AF8" w:rsidP="00424AF8">
            <w:pPr>
              <w:pStyle w:val="TableParagraph"/>
              <w:spacing w:line="276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мероприятиях;</w:t>
            </w:r>
          </w:p>
        </w:tc>
        <w:tc>
          <w:tcPr>
            <w:tcW w:w="2693" w:type="dxa"/>
          </w:tcPr>
          <w:p w:rsidR="00424AF8" w:rsidRDefault="00424AF8" w:rsidP="00424AF8">
            <w:pPr>
              <w:pStyle w:val="TableParagraph"/>
              <w:spacing w:line="276" w:lineRule="auto"/>
              <w:ind w:left="4" w:right="8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  <w:tr w:rsidR="00424AF8" w:rsidTr="00424AF8">
        <w:trPr>
          <w:trHeight w:val="860"/>
        </w:trPr>
        <w:tc>
          <w:tcPr>
            <w:tcW w:w="2093" w:type="dxa"/>
          </w:tcPr>
          <w:p w:rsidR="00424AF8" w:rsidRDefault="00424AF8" w:rsidP="00424AF8">
            <w:pPr>
              <w:pStyle w:val="TableParagraph"/>
              <w:tabs>
                <w:tab w:val="left" w:pos="1899"/>
              </w:tabs>
              <w:spacing w:line="276" w:lineRule="auto"/>
              <w:ind w:left="4" w:right="91"/>
              <w:jc w:val="both"/>
              <w:rPr>
                <w:sz w:val="20"/>
              </w:rPr>
            </w:pPr>
            <w:r>
              <w:rPr>
                <w:sz w:val="20"/>
              </w:rPr>
              <w:t>Практика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2362" w:type="dxa"/>
          </w:tcPr>
          <w:p w:rsidR="00424AF8" w:rsidRDefault="00424AF8" w:rsidP="00424AF8">
            <w:pPr>
              <w:pStyle w:val="TableParagraph"/>
              <w:tabs>
                <w:tab w:val="left" w:pos="1628"/>
              </w:tabs>
              <w:spacing w:line="278" w:lineRule="auto"/>
              <w:ind w:left="4" w:right="9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статуса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 ребенка</w:t>
            </w:r>
          </w:p>
        </w:tc>
        <w:tc>
          <w:tcPr>
            <w:tcW w:w="2602" w:type="dxa"/>
          </w:tcPr>
          <w:p w:rsidR="00424AF8" w:rsidRDefault="00424AF8" w:rsidP="00424AF8">
            <w:pPr>
              <w:pStyle w:val="TableParagraph"/>
              <w:spacing w:line="276" w:lineRule="auto"/>
              <w:ind w:left="105" w:right="533"/>
              <w:rPr>
                <w:sz w:val="20"/>
              </w:rPr>
            </w:pP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педагогическое </w:t>
            </w:r>
            <w:proofErr w:type="spellStart"/>
            <w:proofErr w:type="gramStart"/>
            <w:r>
              <w:rPr>
                <w:sz w:val="20"/>
              </w:rPr>
              <w:t>сопро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вождение</w:t>
            </w:r>
            <w:proofErr w:type="gramEnd"/>
          </w:p>
        </w:tc>
        <w:tc>
          <w:tcPr>
            <w:tcW w:w="2693" w:type="dxa"/>
          </w:tcPr>
          <w:p w:rsidR="00424AF8" w:rsidRDefault="00424AF8" w:rsidP="00424AF8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</w:tr>
      <w:tr w:rsidR="00424AF8" w:rsidTr="00424AF8">
        <w:trPr>
          <w:trHeight w:val="860"/>
        </w:trPr>
        <w:tc>
          <w:tcPr>
            <w:tcW w:w="2093" w:type="dxa"/>
          </w:tcPr>
          <w:p w:rsidR="00424AF8" w:rsidRDefault="00424AF8" w:rsidP="00424AF8">
            <w:pPr>
              <w:pStyle w:val="TableParagraph"/>
              <w:spacing w:line="278" w:lineRule="auto"/>
              <w:ind w:left="4" w:right="438"/>
              <w:rPr>
                <w:sz w:val="20"/>
              </w:rPr>
            </w:pPr>
            <w:r>
              <w:rPr>
                <w:sz w:val="20"/>
              </w:rPr>
              <w:t xml:space="preserve">Увеличение </w:t>
            </w:r>
            <w:proofErr w:type="spellStart"/>
            <w:proofErr w:type="gramStart"/>
            <w:r>
              <w:rPr>
                <w:sz w:val="20"/>
              </w:rPr>
              <w:t>пози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тивных</w:t>
            </w:r>
            <w:proofErr w:type="spellEnd"/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тенденций</w:t>
            </w:r>
          </w:p>
        </w:tc>
        <w:tc>
          <w:tcPr>
            <w:tcW w:w="2362" w:type="dxa"/>
          </w:tcPr>
          <w:p w:rsidR="00424AF8" w:rsidRDefault="00424AF8" w:rsidP="00424AF8">
            <w:pPr>
              <w:pStyle w:val="TableParagraph"/>
              <w:tabs>
                <w:tab w:val="left" w:pos="885"/>
                <w:tab w:val="left" w:pos="1120"/>
                <w:tab w:val="left" w:pos="1477"/>
                <w:tab w:val="left" w:pos="1573"/>
                <w:tab w:val="left" w:pos="2072"/>
                <w:tab w:val="left" w:pos="2165"/>
              </w:tabs>
              <w:spacing w:line="276" w:lineRule="auto"/>
              <w:ind w:left="4" w:right="8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вести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себя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язык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</w:p>
          <w:p w:rsidR="00424AF8" w:rsidRDefault="00424AF8" w:rsidP="00424AF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ними.</w:t>
            </w:r>
          </w:p>
        </w:tc>
        <w:tc>
          <w:tcPr>
            <w:tcW w:w="2602" w:type="dxa"/>
          </w:tcPr>
          <w:p w:rsidR="00424AF8" w:rsidRDefault="00424AF8" w:rsidP="00424AF8">
            <w:pPr>
              <w:pStyle w:val="TableParagraph"/>
              <w:tabs>
                <w:tab w:val="left" w:pos="1767"/>
              </w:tabs>
              <w:spacing w:line="276" w:lineRule="auto"/>
              <w:ind w:left="105" w:right="85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</w:p>
        </w:tc>
        <w:tc>
          <w:tcPr>
            <w:tcW w:w="2693" w:type="dxa"/>
          </w:tcPr>
          <w:p w:rsidR="00424AF8" w:rsidRDefault="00424AF8" w:rsidP="00424AF8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</w:p>
        </w:tc>
      </w:tr>
    </w:tbl>
    <w:p w:rsidR="00551FBD" w:rsidRDefault="00551FBD">
      <w:pPr>
        <w:spacing w:line="276" w:lineRule="auto"/>
        <w:jc w:val="both"/>
        <w:rPr>
          <w:sz w:val="20"/>
        </w:rPr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362"/>
        <w:gridCol w:w="2602"/>
        <w:gridCol w:w="2693"/>
      </w:tblGrid>
      <w:tr w:rsidR="00551FBD">
        <w:trPr>
          <w:trHeight w:val="1396"/>
        </w:trPr>
        <w:tc>
          <w:tcPr>
            <w:tcW w:w="2093" w:type="dxa"/>
          </w:tcPr>
          <w:p w:rsidR="00551FBD" w:rsidRDefault="008C5111">
            <w:pPr>
              <w:pStyle w:val="TableParagraph"/>
              <w:tabs>
                <w:tab w:val="left" w:pos="1378"/>
                <w:tab w:val="left" w:pos="1657"/>
              </w:tabs>
              <w:spacing w:line="276" w:lineRule="auto"/>
              <w:ind w:left="4" w:right="8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Способность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proofErr w:type="gramStart"/>
            <w:r>
              <w:rPr>
                <w:spacing w:val="-1"/>
                <w:sz w:val="20"/>
              </w:rPr>
              <w:t>гра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мотно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</w:p>
          <w:p w:rsidR="00551FBD" w:rsidRDefault="008C5111">
            <w:pPr>
              <w:pStyle w:val="TableParagraph"/>
              <w:tabs>
                <w:tab w:val="left" w:pos="1530"/>
              </w:tabs>
              <w:spacing w:line="276" w:lineRule="auto"/>
              <w:ind w:left="4" w:right="84"/>
              <w:jc w:val="both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окру-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жающих</w:t>
            </w:r>
            <w:proofErr w:type="spellEnd"/>
            <w:proofErr w:type="gramEnd"/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tabs>
                <w:tab w:val="left" w:pos="1420"/>
              </w:tabs>
              <w:spacing w:line="276" w:lineRule="auto"/>
              <w:ind w:left="4" w:right="84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муникативной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навыками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неконфликтного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ind w:left="4" w:right="227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Взаимодествие</w:t>
            </w:r>
            <w:proofErr w:type="spellEnd"/>
            <w:r>
              <w:rPr>
                <w:sz w:val="20"/>
              </w:rPr>
              <w:t xml:space="preserve"> в 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</w:p>
        </w:tc>
      </w:tr>
      <w:tr w:rsidR="00551FBD">
        <w:trPr>
          <w:trHeight w:val="849"/>
        </w:trPr>
        <w:tc>
          <w:tcPr>
            <w:tcW w:w="2093" w:type="dxa"/>
          </w:tcPr>
          <w:p w:rsidR="00551FBD" w:rsidRDefault="008C5111">
            <w:pPr>
              <w:pStyle w:val="TableParagraph"/>
              <w:tabs>
                <w:tab w:val="left" w:pos="1088"/>
                <w:tab w:val="left" w:pos="1899"/>
              </w:tabs>
              <w:spacing w:line="276" w:lineRule="auto"/>
              <w:ind w:left="4" w:right="87"/>
              <w:rPr>
                <w:sz w:val="20"/>
              </w:rPr>
            </w:pPr>
            <w:r>
              <w:rPr>
                <w:sz w:val="20"/>
              </w:rPr>
              <w:t>Практика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социуме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tabs>
                <w:tab w:val="left" w:pos="1348"/>
              </w:tabs>
              <w:spacing w:line="276" w:lineRule="auto"/>
              <w:ind w:left="4" w:right="9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общепринятые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tabs>
                <w:tab w:val="left" w:pos="1536"/>
              </w:tabs>
              <w:spacing w:line="276" w:lineRule="auto"/>
              <w:ind w:left="105" w:right="8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551FBD">
        <w:trPr>
          <w:trHeight w:val="1399"/>
        </w:trPr>
        <w:tc>
          <w:tcPr>
            <w:tcW w:w="2093" w:type="dxa"/>
          </w:tcPr>
          <w:p w:rsidR="00551FBD" w:rsidRDefault="008C511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tabs>
                <w:tab w:val="left" w:pos="1545"/>
              </w:tabs>
              <w:spacing w:line="276" w:lineRule="auto"/>
              <w:ind w:left="4" w:right="8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tabs>
                <w:tab w:val="left" w:pos="1554"/>
              </w:tabs>
              <w:spacing w:line="276" w:lineRule="auto"/>
              <w:ind w:left="105" w:right="84"/>
              <w:jc w:val="both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</w:p>
        </w:tc>
      </w:tr>
      <w:tr w:rsidR="00551FBD">
        <w:trPr>
          <w:trHeight w:val="1264"/>
        </w:trPr>
        <w:tc>
          <w:tcPr>
            <w:tcW w:w="2093" w:type="dxa"/>
          </w:tcPr>
          <w:p w:rsidR="00551FBD" w:rsidRDefault="008C5111">
            <w:pPr>
              <w:pStyle w:val="TableParagraph"/>
              <w:spacing w:line="276" w:lineRule="auto"/>
              <w:ind w:left="4" w:right="87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тереса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spacing w:line="276" w:lineRule="auto"/>
              <w:ind w:left="4" w:right="419"/>
              <w:rPr>
                <w:sz w:val="20"/>
              </w:rPr>
            </w:pPr>
            <w:r>
              <w:rPr>
                <w:sz w:val="20"/>
              </w:rPr>
              <w:t>Занятия общественно-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полезным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tabs>
                <w:tab w:val="left" w:pos="1463"/>
              </w:tabs>
              <w:spacing w:line="276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доведение начатого дела 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Оценивание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полученного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551FBD">
        <w:trPr>
          <w:trHeight w:val="1266"/>
        </w:trPr>
        <w:tc>
          <w:tcPr>
            <w:tcW w:w="2093" w:type="dxa"/>
          </w:tcPr>
          <w:p w:rsidR="00551FBD" w:rsidRDefault="008C5111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Активность,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51FBD" w:rsidRDefault="008C5111">
            <w:pPr>
              <w:pStyle w:val="TableParagraph"/>
              <w:spacing w:before="36" w:line="278" w:lineRule="auto"/>
              <w:ind w:left="4" w:right="262"/>
              <w:rPr>
                <w:sz w:val="20"/>
              </w:rPr>
            </w:pPr>
            <w:r>
              <w:rPr>
                <w:sz w:val="20"/>
              </w:rPr>
              <w:t>школьной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</w:p>
          <w:p w:rsidR="00551FBD" w:rsidRDefault="008C5111">
            <w:pPr>
              <w:pStyle w:val="TableParagraph"/>
              <w:spacing w:before="36" w:line="278" w:lineRule="auto"/>
              <w:ind w:left="4" w:right="575"/>
              <w:rPr>
                <w:sz w:val="20"/>
              </w:rPr>
            </w:pPr>
            <w:r>
              <w:rPr>
                <w:sz w:val="20"/>
              </w:rPr>
              <w:t>олимпиадах,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культурно-массовых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</w:p>
          <w:p w:rsidR="00551FBD" w:rsidRDefault="008C5111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имидж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>-</w:t>
            </w:r>
          </w:p>
          <w:p w:rsidR="00551FBD" w:rsidRDefault="008C5111">
            <w:pPr>
              <w:pStyle w:val="TableParagraph"/>
              <w:spacing w:before="36"/>
              <w:ind w:left="4"/>
              <w:rPr>
                <w:sz w:val="20"/>
              </w:rPr>
            </w:pPr>
            <w:r>
              <w:rPr>
                <w:sz w:val="20"/>
              </w:rPr>
              <w:t>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сообществе</w:t>
            </w:r>
          </w:p>
        </w:tc>
      </w:tr>
      <w:tr w:rsidR="00551FBD">
        <w:trPr>
          <w:trHeight w:val="1260"/>
        </w:trPr>
        <w:tc>
          <w:tcPr>
            <w:tcW w:w="2093" w:type="dxa"/>
          </w:tcPr>
          <w:p w:rsidR="00551FBD" w:rsidRDefault="008C5111">
            <w:pPr>
              <w:pStyle w:val="TableParagraph"/>
              <w:spacing w:line="276" w:lineRule="auto"/>
              <w:ind w:left="4" w:right="41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безопасного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362" w:type="dxa"/>
          </w:tcPr>
          <w:p w:rsidR="00551FBD" w:rsidRDefault="008C511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2602" w:type="dxa"/>
          </w:tcPr>
          <w:p w:rsidR="00551FBD" w:rsidRDefault="008C5111">
            <w:pPr>
              <w:pStyle w:val="TableParagraph"/>
              <w:spacing w:line="276" w:lineRule="auto"/>
              <w:ind w:left="105" w:right="305"/>
              <w:rPr>
                <w:sz w:val="20"/>
              </w:rPr>
            </w:pPr>
            <w:r>
              <w:rPr>
                <w:sz w:val="20"/>
              </w:rPr>
              <w:t>состояние здоровья;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соревнованиях,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 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</w:t>
            </w:r>
          </w:p>
        </w:tc>
        <w:tc>
          <w:tcPr>
            <w:tcW w:w="2693" w:type="dxa"/>
          </w:tcPr>
          <w:p w:rsidR="00551FBD" w:rsidRDefault="008C511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Медосмотр,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награды</w:t>
            </w:r>
          </w:p>
        </w:tc>
      </w:tr>
    </w:tbl>
    <w:p w:rsidR="00551FBD" w:rsidRDefault="008C5111">
      <w:pPr>
        <w:pStyle w:val="a5"/>
        <w:numPr>
          <w:ilvl w:val="0"/>
          <w:numId w:val="72"/>
        </w:numPr>
        <w:tabs>
          <w:tab w:val="left" w:pos="796"/>
        </w:tabs>
        <w:spacing w:line="262" w:lineRule="exact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551FBD" w:rsidRDefault="008C5111">
      <w:pPr>
        <w:pStyle w:val="a5"/>
        <w:numPr>
          <w:ilvl w:val="0"/>
          <w:numId w:val="72"/>
        </w:numPr>
        <w:tabs>
          <w:tab w:val="left" w:pos="796"/>
        </w:tabs>
        <w:ind w:right="453"/>
        <w:rPr>
          <w:sz w:val="24"/>
        </w:rPr>
      </w:pPr>
      <w:r>
        <w:rPr>
          <w:sz w:val="24"/>
        </w:rPr>
        <w:t>документы, в которых отражаются индивидуальные результаты каждого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(Журнал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551FBD" w:rsidRDefault="008C5111">
      <w:pPr>
        <w:pStyle w:val="a5"/>
        <w:numPr>
          <w:ilvl w:val="0"/>
          <w:numId w:val="72"/>
        </w:numPr>
        <w:tabs>
          <w:tab w:val="left" w:pos="796"/>
        </w:tabs>
        <w:ind w:right="241"/>
        <w:jc w:val="both"/>
        <w:rPr>
          <w:sz w:val="24"/>
        </w:rPr>
      </w:pPr>
      <w:r>
        <w:rPr>
          <w:sz w:val="24"/>
        </w:rPr>
        <w:t>материалы для проведения процедуры оценки личностных и результатов. Предметные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 достижения обучающихся в усвоении знаний и умений, способность их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деятельности.</w:t>
      </w:r>
    </w:p>
    <w:p w:rsidR="00551FBD" w:rsidRDefault="008C5111">
      <w:pPr>
        <w:pStyle w:val="a3"/>
        <w:ind w:right="246" w:firstLine="708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должна базироваться на принципах индивидуального и дифференцированного подходов.</w:t>
      </w:r>
      <w:r>
        <w:rPr>
          <w:spacing w:val="-57"/>
        </w:rPr>
        <w:t xml:space="preserve"> </w:t>
      </w:r>
      <w:r>
        <w:t>Усвоенные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по содержанию</w:t>
      </w:r>
      <w:r>
        <w:rPr>
          <w:spacing w:val="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</w:p>
    <w:p w:rsidR="00551FBD" w:rsidRDefault="008C5111">
      <w:pPr>
        <w:pStyle w:val="a3"/>
        <w:spacing w:before="66"/>
        <w:ind w:right="246"/>
      </w:pP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:rsidR="00551FBD" w:rsidRDefault="008C5111">
      <w:pPr>
        <w:pStyle w:val="a3"/>
        <w:ind w:left="1180"/>
      </w:pPr>
      <w:r>
        <w:t>Предметом</w:t>
      </w:r>
      <w:r>
        <w:rPr>
          <w:spacing w:val="-1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spacing w:before="1"/>
        <w:ind w:right="240" w:hanging="20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нестандартной ситуациях, умение выбирать наиболее целесообразные средства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551FBD" w:rsidRDefault="008C5111">
      <w:pPr>
        <w:pStyle w:val="a5"/>
        <w:numPr>
          <w:ilvl w:val="1"/>
          <w:numId w:val="111"/>
        </w:numPr>
        <w:tabs>
          <w:tab w:val="left" w:pos="796"/>
        </w:tabs>
        <w:ind w:left="796" w:right="249" w:hanging="183"/>
        <w:jc w:val="both"/>
        <w:rPr>
          <w:sz w:val="24"/>
        </w:rPr>
      </w:pPr>
      <w:r>
        <w:rPr>
          <w:sz w:val="24"/>
        </w:rPr>
        <w:t>имеющиеся затруднения и индивидуальный прогресс учащегося (с учетом стартового уровня).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оценивания являются: устные ответы, доклады; письменные, графические,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 и 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551FBD" w:rsidRDefault="008C5111">
      <w:pPr>
        <w:pStyle w:val="a3"/>
        <w:jc w:val="left"/>
      </w:pPr>
      <w:r>
        <w:t>Система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предполагает:</w:t>
      </w:r>
    </w:p>
    <w:p w:rsidR="00551FBD" w:rsidRDefault="008C5111">
      <w:pPr>
        <w:pStyle w:val="a5"/>
        <w:numPr>
          <w:ilvl w:val="0"/>
          <w:numId w:val="71"/>
        </w:numPr>
        <w:tabs>
          <w:tab w:val="left" w:pos="796"/>
        </w:tabs>
        <w:ind w:right="246" w:firstLine="52"/>
        <w:rPr>
          <w:sz w:val="24"/>
        </w:rPr>
      </w:pPr>
      <w:r>
        <w:rPr>
          <w:sz w:val="24"/>
        </w:rPr>
        <w:t xml:space="preserve">Использование наряду с оценочными, </w:t>
      </w:r>
      <w:proofErr w:type="spellStart"/>
      <w:r>
        <w:rPr>
          <w:sz w:val="24"/>
        </w:rPr>
        <w:t>безоценочных</w:t>
      </w:r>
      <w:proofErr w:type="spellEnd"/>
      <w:r>
        <w:rPr>
          <w:sz w:val="24"/>
        </w:rPr>
        <w:t xml:space="preserve"> форм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участии;</w:t>
      </w:r>
    </w:p>
    <w:p w:rsidR="00551FBD" w:rsidRDefault="008C5111">
      <w:pPr>
        <w:pStyle w:val="a5"/>
        <w:numPr>
          <w:ilvl w:val="0"/>
          <w:numId w:val="71"/>
        </w:numPr>
        <w:tabs>
          <w:tab w:val="left" w:pos="796"/>
        </w:tabs>
        <w:ind w:left="796" w:right="249"/>
        <w:rPr>
          <w:sz w:val="24"/>
        </w:rPr>
      </w:pPr>
      <w:r>
        <w:rPr>
          <w:sz w:val="24"/>
        </w:rPr>
        <w:lastRenderedPageBreak/>
        <w:t>Перемещение</w:t>
      </w:r>
      <w:r>
        <w:rPr>
          <w:spacing w:val="14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того,</w:t>
      </w:r>
      <w:r>
        <w:rPr>
          <w:spacing w:val="17"/>
          <w:sz w:val="24"/>
        </w:rPr>
        <w:t xml:space="preserve"> </w:t>
      </w:r>
      <w:r>
        <w:rPr>
          <w:sz w:val="24"/>
        </w:rPr>
        <w:t>чего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знает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умеет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то,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знает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вопросу;</w:t>
      </w:r>
    </w:p>
    <w:p w:rsidR="00551FBD" w:rsidRDefault="008C5111">
      <w:pPr>
        <w:pStyle w:val="a5"/>
        <w:numPr>
          <w:ilvl w:val="0"/>
          <w:numId w:val="71"/>
        </w:numPr>
        <w:tabs>
          <w:tab w:val="left" w:pos="796"/>
        </w:tabs>
        <w:ind w:left="796" w:right="253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неумения;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самооценке;</w:t>
      </w:r>
    </w:p>
    <w:p w:rsidR="00551FBD" w:rsidRDefault="008C5111">
      <w:pPr>
        <w:pStyle w:val="a5"/>
        <w:numPr>
          <w:ilvl w:val="0"/>
          <w:numId w:val="71"/>
        </w:numPr>
        <w:tabs>
          <w:tab w:val="left" w:pos="796"/>
        </w:tabs>
        <w:ind w:left="796" w:right="253"/>
        <w:rPr>
          <w:sz w:val="24"/>
        </w:rPr>
      </w:pP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4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путях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исправления;</w:t>
      </w:r>
    </w:p>
    <w:p w:rsidR="00551FBD" w:rsidRDefault="008C5111">
      <w:pPr>
        <w:pStyle w:val="a3"/>
        <w:spacing w:before="1"/>
        <w:ind w:right="238" w:firstLine="708"/>
      </w:pPr>
      <w:r>
        <w:t>Определяющими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накопленным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являются:</w:t>
      </w:r>
    </w:p>
    <w:p w:rsidR="00551FBD" w:rsidRDefault="008C5111">
      <w:pPr>
        <w:pStyle w:val="a3"/>
        <w:ind w:left="1180" w:right="249"/>
      </w:pPr>
      <w:r>
        <w:t>воспитательная – формирование положительной мотивации к учению, навыков самоконтроля;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соответствующего</w:t>
      </w:r>
      <w:r>
        <w:rPr>
          <w:spacing w:val="12"/>
        </w:rPr>
        <w:t xml:space="preserve"> </w:t>
      </w:r>
      <w:r>
        <w:t>оценке</w:t>
      </w:r>
      <w:r>
        <w:rPr>
          <w:spacing w:val="9"/>
        </w:rPr>
        <w:t xml:space="preserve"> </w:t>
      </w:r>
      <w:r>
        <w:t>эмоционального</w:t>
      </w:r>
      <w:r>
        <w:rPr>
          <w:spacing w:val="9"/>
        </w:rPr>
        <w:t xml:space="preserve"> </w:t>
      </w:r>
      <w:r>
        <w:t>фона,</w:t>
      </w:r>
      <w:r>
        <w:rPr>
          <w:spacing w:val="10"/>
        </w:rPr>
        <w:t xml:space="preserve"> </w:t>
      </w:r>
      <w:r>
        <w:t>стимулирующего</w:t>
      </w:r>
    </w:p>
    <w:p w:rsidR="00551FBD" w:rsidRDefault="008C5111">
      <w:pPr>
        <w:pStyle w:val="a3"/>
      </w:pPr>
      <w:r>
        <w:t>к</w:t>
      </w:r>
      <w:r>
        <w:rPr>
          <w:spacing w:val="-2"/>
        </w:rPr>
        <w:t xml:space="preserve"> </w:t>
      </w:r>
      <w:r>
        <w:t>учению,</w:t>
      </w:r>
      <w:r>
        <w:rPr>
          <w:spacing w:val="-4"/>
        </w:rPr>
        <w:t xml:space="preserve"> </w:t>
      </w:r>
      <w:r>
        <w:t>ориентирующего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успеха;</w:t>
      </w:r>
    </w:p>
    <w:p w:rsidR="00551FBD" w:rsidRDefault="008C5111">
      <w:pPr>
        <w:pStyle w:val="a3"/>
        <w:ind w:right="247" w:firstLine="708"/>
      </w:pPr>
      <w:r>
        <w:t>социальная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gramStart"/>
      <w:r>
        <w:t>результатов</w:t>
      </w:r>
      <w:proofErr w:type="gramEnd"/>
      <w:r>
        <w:rPr>
          <w:spacing w:val="1"/>
        </w:rPr>
        <w:t xml:space="preserve"> </w:t>
      </w:r>
      <w:r>
        <w:t>установленных государством,</w:t>
      </w:r>
      <w:r>
        <w:rPr>
          <w:spacing w:val="-1"/>
        </w:rPr>
        <w:t xml:space="preserve"> </w:t>
      </w:r>
      <w:r>
        <w:t>обществом,</w:t>
      </w:r>
      <w:r>
        <w:rPr>
          <w:spacing w:val="2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ожиданиям.</w:t>
      </w:r>
    </w:p>
    <w:p w:rsidR="00551FBD" w:rsidRDefault="008C5111">
      <w:pPr>
        <w:pStyle w:val="a3"/>
        <w:spacing w:after="8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 учета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обучающихся: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2396"/>
        <w:gridCol w:w="2633"/>
        <w:gridCol w:w="2268"/>
      </w:tblGrid>
      <w:tr w:rsidR="00551FBD">
        <w:trPr>
          <w:trHeight w:val="736"/>
        </w:trPr>
        <w:tc>
          <w:tcPr>
            <w:tcW w:w="5022" w:type="dxa"/>
            <w:gridSpan w:val="2"/>
          </w:tcPr>
          <w:p w:rsidR="00551FBD" w:rsidRDefault="008C5111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4901" w:type="dxa"/>
            <w:gridSpan w:val="2"/>
          </w:tcPr>
          <w:p w:rsidR="00551FBD" w:rsidRDefault="008C5111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достижений</w:t>
            </w:r>
          </w:p>
        </w:tc>
      </w:tr>
      <w:tr w:rsidR="00551FBD">
        <w:trPr>
          <w:trHeight w:val="750"/>
        </w:trPr>
        <w:tc>
          <w:tcPr>
            <w:tcW w:w="2626" w:type="dxa"/>
          </w:tcPr>
          <w:p w:rsidR="00551FBD" w:rsidRDefault="008C5111">
            <w:pPr>
              <w:pStyle w:val="TableParagraph"/>
              <w:ind w:left="105" w:right="10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текущая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2396" w:type="dxa"/>
          </w:tcPr>
          <w:p w:rsidR="00551FBD" w:rsidRDefault="008C5111">
            <w:pPr>
              <w:pStyle w:val="TableParagraph"/>
              <w:ind w:left="107" w:right="8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2633" w:type="dxa"/>
          </w:tcPr>
          <w:p w:rsidR="00551FBD" w:rsidRDefault="008C5111">
            <w:pPr>
              <w:pStyle w:val="TableParagraph"/>
              <w:ind w:left="107" w:right="9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урочная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551FBD" w:rsidRDefault="008C5111">
            <w:pPr>
              <w:pStyle w:val="TableParagraph"/>
              <w:ind w:left="108" w:right="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51FBD">
        <w:trPr>
          <w:trHeight w:val="269"/>
        </w:trPr>
        <w:tc>
          <w:tcPr>
            <w:tcW w:w="2626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396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2633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</w:p>
        </w:tc>
        <w:tc>
          <w:tcPr>
            <w:tcW w:w="2268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51FBD">
        <w:trPr>
          <w:trHeight w:val="277"/>
        </w:trPr>
        <w:tc>
          <w:tcPr>
            <w:tcW w:w="262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-письменная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</w:tr>
      <w:tr w:rsidR="00551FBD">
        <w:trPr>
          <w:trHeight w:val="288"/>
        </w:trPr>
        <w:tc>
          <w:tcPr>
            <w:tcW w:w="262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</w:tr>
      <w:tr w:rsidR="00551FBD">
        <w:trPr>
          <w:trHeight w:val="289"/>
        </w:trPr>
        <w:tc>
          <w:tcPr>
            <w:tcW w:w="262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" w:line="26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</w:tr>
      <w:tr w:rsidR="00551FBD">
        <w:trPr>
          <w:trHeight w:val="290"/>
        </w:trPr>
        <w:tc>
          <w:tcPr>
            <w:tcW w:w="262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списы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551FBD">
        <w:trPr>
          <w:trHeight w:val="915"/>
        </w:trPr>
        <w:tc>
          <w:tcPr>
            <w:tcW w:w="2626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before="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2396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2633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2268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</w:tr>
    </w:tbl>
    <w:p w:rsidR="00551FBD" w:rsidRDefault="00551FBD">
      <w:pPr>
        <w:pStyle w:val="a3"/>
        <w:spacing w:before="3"/>
        <w:ind w:left="0"/>
        <w:jc w:val="left"/>
        <w:rPr>
          <w:sz w:val="23"/>
        </w:rPr>
      </w:pPr>
    </w:p>
    <w:p w:rsidR="00551FBD" w:rsidRDefault="008C5111">
      <w:pPr>
        <w:pStyle w:val="a3"/>
      </w:pPr>
      <w:r>
        <w:t>Формы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результатов:</w:t>
      </w:r>
    </w:p>
    <w:p w:rsidR="00551FBD" w:rsidRDefault="008C5111">
      <w:pPr>
        <w:pStyle w:val="a3"/>
        <w:ind w:left="613"/>
      </w:pPr>
      <w:r>
        <w:t>-</w:t>
      </w:r>
      <w:r>
        <w:rPr>
          <w:spacing w:val="40"/>
        </w:rPr>
        <w:t xml:space="preserve"> </w:t>
      </w:r>
      <w:r>
        <w:t>табель успеваемости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предметам.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right="244" w:hanging="204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(информация об элементах и уровнях проверяемого знания, понимания, применения,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систематизации);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right="251" w:hanging="204"/>
        <w:jc w:val="both"/>
        <w:rPr>
          <w:sz w:val="24"/>
        </w:rPr>
      </w:pP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551FBD" w:rsidRDefault="008C5111">
      <w:pPr>
        <w:pStyle w:val="a3"/>
        <w:spacing w:before="66"/>
        <w:ind w:right="244" w:firstLine="708"/>
      </w:pPr>
      <w:r>
        <w:t>Оценка деятельности педагогических кадров, осуществляющих образовательную деятельность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-57"/>
        </w:rPr>
        <w:t xml:space="preserve"> </w:t>
      </w:r>
      <w:r>
        <w:t>свидетельствующих о положительной динамике развития обучающегося («было» - «стало») или 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психо</w:t>
      </w:r>
      <w:proofErr w:type="spellEnd"/>
      <w:r>
        <w:t>-эмоционального</w:t>
      </w:r>
      <w:r>
        <w:rPr>
          <w:spacing w:val="1"/>
        </w:rPr>
        <w:t xml:space="preserve"> </w:t>
      </w:r>
      <w:r>
        <w:t>статуса.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изложенным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педагога.</w:t>
      </w:r>
    </w:p>
    <w:p w:rsidR="00551FBD" w:rsidRDefault="008C5111">
      <w:pPr>
        <w:pStyle w:val="a3"/>
        <w:spacing w:before="1"/>
        <w:ind w:right="243" w:firstLine="70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hanging="147"/>
        <w:rPr>
          <w:sz w:val="24"/>
        </w:rPr>
      </w:pP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hanging="147"/>
        <w:rPr>
          <w:sz w:val="24"/>
        </w:rPr>
      </w:pP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hanging="147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551FBD" w:rsidRDefault="008C5111">
      <w:pPr>
        <w:pStyle w:val="a3"/>
        <w:ind w:right="251" w:firstLine="70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учитывает планируемые результаты освоения обучающимися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551FBD" w:rsidRDefault="008C5111">
      <w:pPr>
        <w:pStyle w:val="2"/>
        <w:spacing w:line="240" w:lineRule="auto"/>
        <w:ind w:left="472"/>
        <w:rPr>
          <w:b w:val="0"/>
        </w:rPr>
      </w:pPr>
      <w:r>
        <w:t>2.3.1.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диагностики</w:t>
      </w:r>
      <w:r>
        <w:rPr>
          <w:spacing w:val="5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.</w:t>
      </w:r>
    </w:p>
    <w:p w:rsidR="00551FBD" w:rsidRDefault="008C5111">
      <w:pPr>
        <w:pStyle w:val="a3"/>
        <w:ind w:right="1065" w:firstLine="708"/>
      </w:pPr>
      <w:r>
        <w:lastRenderedPageBreak/>
        <w:t>Диагностика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педагогического,</w:t>
      </w:r>
      <w:r>
        <w:rPr>
          <w:spacing w:val="-57"/>
        </w:rPr>
        <w:t xml:space="preserve"> </w:t>
      </w:r>
      <w:r>
        <w:t>медико-психологического</w:t>
      </w:r>
      <w:r>
        <w:rPr>
          <w:spacing w:val="-2"/>
        </w:rPr>
        <w:t xml:space="preserve"> </w:t>
      </w:r>
      <w:r>
        <w:t>сопровождения.</w:t>
      </w:r>
      <w:r>
        <w:rPr>
          <w:spacing w:val="-1"/>
        </w:rPr>
        <w:t xml:space="preserve"> </w:t>
      </w:r>
      <w:r>
        <w:t>Система сопровождения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hanging="147"/>
        <w:jc w:val="both"/>
        <w:rPr>
          <w:sz w:val="24"/>
        </w:rPr>
      </w:pP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 учащихся.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hanging="147"/>
        <w:jc w:val="both"/>
        <w:rPr>
          <w:sz w:val="24"/>
        </w:rPr>
      </w:pPr>
      <w:r>
        <w:rPr>
          <w:sz w:val="24"/>
        </w:rPr>
        <w:t>Медицинский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right="254" w:hanging="147"/>
        <w:rPr>
          <w:sz w:val="24"/>
        </w:rPr>
      </w:pPr>
      <w:r>
        <w:rPr>
          <w:sz w:val="24"/>
        </w:rPr>
        <w:t>Социологические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spacing w:before="1"/>
        <w:ind w:right="246" w:hanging="147"/>
        <w:rPr>
          <w:sz w:val="24"/>
        </w:rPr>
      </w:pPr>
      <w:r>
        <w:rPr>
          <w:sz w:val="24"/>
        </w:rPr>
        <w:t xml:space="preserve">Педагогическую диагностику развития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 и 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себя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"/>
          <w:sz w:val="24"/>
        </w:rPr>
        <w:t xml:space="preserve"> </w:t>
      </w:r>
      <w:r>
        <w:rPr>
          <w:sz w:val="24"/>
        </w:rPr>
        <w:t>выявляющих</w:t>
      </w:r>
      <w:r>
        <w:rPr>
          <w:spacing w:val="1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(внимания, памяти, мышления).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76"/>
        </w:tabs>
        <w:ind w:right="246" w:hanging="147"/>
        <w:jc w:val="both"/>
        <w:rPr>
          <w:sz w:val="24"/>
        </w:rPr>
      </w:pPr>
      <w:r>
        <w:rPr>
          <w:sz w:val="24"/>
        </w:rPr>
        <w:t>По всем выявленным проблемам осуществляется работа с целью их коррекции. Для учащихся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дезадаптивным</w:t>
      </w:r>
      <w:proofErr w:type="spellEnd"/>
      <w:r>
        <w:rPr>
          <w:sz w:val="24"/>
        </w:rPr>
        <w:t xml:space="preserve"> поведением разрабатываются курсы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-коррекционных занятий,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напряжения.</w:t>
      </w:r>
    </w:p>
    <w:p w:rsidR="00551FBD" w:rsidRDefault="008C5111">
      <w:pPr>
        <w:pStyle w:val="a3"/>
        <w:ind w:right="241" w:firstLine="708"/>
        <w:jc w:val="left"/>
      </w:pPr>
      <w:r>
        <w:t>Медицинский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осуществляется медицинскими работниками.</w:t>
      </w:r>
    </w:p>
    <w:p w:rsidR="00551FBD" w:rsidRDefault="008C5111">
      <w:pPr>
        <w:pStyle w:val="a3"/>
        <w:ind w:right="756" w:firstLine="708"/>
        <w:jc w:val="left"/>
      </w:pPr>
      <w:r>
        <w:t>Коррекция речевых нарушений осуществляется учителем - логопедом. В основе</w:t>
      </w:r>
      <w:r>
        <w:rPr>
          <w:spacing w:val="1"/>
        </w:rPr>
        <w:t xml:space="preserve"> </w:t>
      </w:r>
      <w:r>
        <w:t>логопедического обследования лежат общие принципы и методы обследования, комплексность,</w:t>
      </w:r>
      <w:r>
        <w:rPr>
          <w:spacing w:val="1"/>
        </w:rPr>
        <w:t xml:space="preserve"> </w:t>
      </w:r>
      <w:r>
        <w:t>целостность и динамичность, но вместе с тем оно направлено на выявление, анализ и разработку</w:t>
      </w:r>
      <w:r>
        <w:rPr>
          <w:spacing w:val="-5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коррекции речевых</w:t>
      </w:r>
      <w:r>
        <w:rPr>
          <w:spacing w:val="2"/>
        </w:rPr>
        <w:t xml:space="preserve"> </w:t>
      </w:r>
      <w:r>
        <w:t>нарушений.</w:t>
      </w:r>
    </w:p>
    <w:p w:rsidR="00551FBD" w:rsidRDefault="008C5111">
      <w:pPr>
        <w:pStyle w:val="2"/>
        <w:spacing w:before="5"/>
        <w:ind w:left="1180"/>
        <w:jc w:val="left"/>
      </w:pPr>
      <w:r>
        <w:t>Оценка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551FBD" w:rsidRDefault="008C5111">
      <w:pPr>
        <w:pStyle w:val="a3"/>
        <w:spacing w:line="274" w:lineRule="exact"/>
        <w:jc w:val="left"/>
      </w:pPr>
      <w:r>
        <w:t>Формы,</w:t>
      </w:r>
      <w:r>
        <w:rPr>
          <w:spacing w:val="-3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текущего контроля</w:t>
      </w:r>
      <w:r>
        <w:rPr>
          <w:spacing w:val="-1"/>
        </w:rPr>
        <w:t xml:space="preserve"> </w:t>
      </w:r>
      <w:r>
        <w:t>успеваемости</w:t>
      </w:r>
    </w:p>
    <w:p w:rsidR="00551FBD" w:rsidRDefault="008C5111">
      <w:pPr>
        <w:pStyle w:val="a3"/>
        <w:ind w:right="242" w:firstLine="708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оцениваемый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-1"/>
        </w:rPr>
        <w:t xml:space="preserve"> </w:t>
      </w:r>
      <w:r>
        <w:t>личностных</w:t>
      </w:r>
      <w:r>
        <w:rPr>
          <w:spacing w:val="4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ориентаций.</w:t>
      </w:r>
    </w:p>
    <w:p w:rsidR="00551FBD" w:rsidRDefault="008C5111">
      <w:pPr>
        <w:pStyle w:val="a3"/>
        <w:spacing w:before="1"/>
        <w:ind w:right="249" w:firstLine="708"/>
      </w:pP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-57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 – ФГОС).</w:t>
      </w:r>
    </w:p>
    <w:p w:rsidR="00551FBD" w:rsidRDefault="008C5111">
      <w:pPr>
        <w:pStyle w:val="a3"/>
        <w:jc w:val="left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</w:tabs>
        <w:ind w:left="1180"/>
        <w:rPr>
          <w:sz w:val="24"/>
        </w:rPr>
      </w:pP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</w:tabs>
        <w:ind w:left="1180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</w:tabs>
        <w:ind w:left="1180"/>
        <w:rPr>
          <w:sz w:val="24"/>
        </w:rPr>
      </w:pP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списывания;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  <w:tab w:val="left" w:pos="2544"/>
          <w:tab w:val="left" w:pos="3931"/>
          <w:tab w:val="left" w:pos="5261"/>
          <w:tab w:val="left" w:pos="5592"/>
          <w:tab w:val="left" w:pos="7024"/>
          <w:tab w:val="left" w:pos="8388"/>
          <w:tab w:val="left" w:pos="9650"/>
          <w:tab w:val="left" w:pos="10846"/>
        </w:tabs>
        <w:ind w:right="250" w:firstLine="0"/>
        <w:rPr>
          <w:sz w:val="24"/>
        </w:rPr>
      </w:pPr>
      <w:r>
        <w:rPr>
          <w:sz w:val="24"/>
        </w:rPr>
        <w:t>сочинения,</w:t>
      </w:r>
      <w:r>
        <w:rPr>
          <w:sz w:val="24"/>
        </w:rPr>
        <w:tab/>
        <w:t>изложения,</w:t>
      </w:r>
      <w:r>
        <w:rPr>
          <w:sz w:val="24"/>
        </w:rPr>
        <w:tab/>
        <w:t>изложения</w:t>
      </w:r>
      <w:r>
        <w:rPr>
          <w:sz w:val="24"/>
        </w:rPr>
        <w:tab/>
        <w:t>с</w:t>
      </w:r>
      <w:r>
        <w:rPr>
          <w:sz w:val="24"/>
        </w:rPr>
        <w:tab/>
        <w:t>элементами</w:t>
      </w:r>
      <w:r>
        <w:rPr>
          <w:sz w:val="24"/>
        </w:rPr>
        <w:tab/>
        <w:t>сочинения,</w:t>
      </w:r>
      <w:r>
        <w:rPr>
          <w:sz w:val="24"/>
        </w:rPr>
        <w:tab/>
        <w:t>диктанты,</w:t>
      </w:r>
      <w:r>
        <w:rPr>
          <w:sz w:val="24"/>
        </w:rPr>
        <w:tab/>
        <w:t>диктанты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</w:tabs>
        <w:ind w:left="1180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</w:tabs>
        <w:spacing w:before="66"/>
        <w:ind w:left="118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(виду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спорта);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  <w:tab w:val="left" w:pos="4720"/>
        </w:tabs>
        <w:ind w:left="118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z w:val="24"/>
        </w:rPr>
        <w:tab/>
        <w:t>творческих,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551FBD" w:rsidRDefault="008C5111">
      <w:pPr>
        <w:pStyle w:val="a5"/>
        <w:numPr>
          <w:ilvl w:val="0"/>
          <w:numId w:val="70"/>
        </w:numPr>
        <w:tabs>
          <w:tab w:val="left" w:pos="1180"/>
          <w:tab w:val="left" w:pos="1181"/>
          <w:tab w:val="left" w:pos="2818"/>
          <w:tab w:val="left" w:pos="3134"/>
          <w:tab w:val="left" w:pos="3712"/>
          <w:tab w:val="left" w:pos="4496"/>
          <w:tab w:val="left" w:pos="4806"/>
          <w:tab w:val="left" w:pos="6669"/>
          <w:tab w:val="left" w:pos="9726"/>
        </w:tabs>
        <w:ind w:right="244" w:firstLine="0"/>
        <w:rPr>
          <w:sz w:val="24"/>
        </w:rPr>
      </w:pPr>
      <w:r>
        <w:rPr>
          <w:sz w:val="24"/>
        </w:rPr>
        <w:t>тестирование,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контрольно-измерительных</w:t>
      </w:r>
      <w:r>
        <w:rPr>
          <w:sz w:val="24"/>
        </w:rPr>
        <w:tab/>
      </w:r>
      <w:r>
        <w:rPr>
          <w:spacing w:val="-1"/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551FBD" w:rsidRDefault="008C5111">
      <w:pPr>
        <w:pStyle w:val="a3"/>
        <w:spacing w:before="1"/>
        <w:ind w:right="249" w:firstLine="708"/>
      </w:pPr>
      <w:r>
        <w:t>Формы и периодичность текущего контроля успеваемости учитель определяет самостоятельно</w:t>
      </w:r>
      <w:r>
        <w:rPr>
          <w:spacing w:val="-57"/>
        </w:rPr>
        <w:t xml:space="preserve"> </w:t>
      </w:r>
      <w:r>
        <w:t>в соответствии с учебной программой предмета с учетом контингента обучающихся, содержания</w:t>
      </w:r>
      <w:r>
        <w:rPr>
          <w:spacing w:val="1"/>
        </w:rPr>
        <w:t xml:space="preserve"> </w:t>
      </w:r>
      <w:r>
        <w:t>учебного материала и используемых им образовательных технологий, отражает в рабочей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551FBD" w:rsidRDefault="008C5111">
      <w:pPr>
        <w:pStyle w:val="a3"/>
        <w:ind w:right="251" w:firstLine="708"/>
      </w:pPr>
      <w:r>
        <w:t>Оценочные процедуры подбираются учителем так, чтобы они предусматривали 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всей совокупности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 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551FBD" w:rsidRDefault="008C5111">
      <w:pPr>
        <w:pStyle w:val="a3"/>
        <w:ind w:right="250" w:firstLine="708"/>
      </w:pPr>
      <w:r>
        <w:t>Выполнение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всех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43" w:firstLine="708"/>
      </w:pPr>
      <w:r>
        <w:t>Индивидуальные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обосновываются, и заносятся в классный журнал. Письменные, самостоятельные, контрольные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lastRenderedPageBreak/>
        <w:t>проверки письменных</w:t>
      </w:r>
      <w:r>
        <w:rPr>
          <w:spacing w:val="6"/>
        </w:rPr>
        <w:t xml:space="preserve"> </w:t>
      </w:r>
      <w:r>
        <w:t>работ.</w:t>
      </w:r>
    </w:p>
    <w:p w:rsidR="00551FBD" w:rsidRDefault="008C5111">
      <w:pPr>
        <w:pStyle w:val="a3"/>
        <w:ind w:right="250" w:firstLine="708"/>
      </w:pPr>
      <w:r>
        <w:t xml:space="preserve">По итогам текущего контроля, проведенного </w:t>
      </w:r>
      <w:proofErr w:type="gramStart"/>
      <w:r>
        <w:t>в письменной форме</w:t>
      </w:r>
      <w:proofErr w:type="gramEnd"/>
      <w:r>
        <w:t xml:space="preserve"> планируется работа над</w:t>
      </w:r>
      <w:r>
        <w:rPr>
          <w:spacing w:val="1"/>
        </w:rPr>
        <w:t xml:space="preserve"> </w:t>
      </w:r>
      <w:r>
        <w:t>ошибками.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поэлементного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уроке.</w:t>
      </w:r>
    </w:p>
    <w:p w:rsidR="00551FBD" w:rsidRDefault="008C5111">
      <w:pPr>
        <w:pStyle w:val="a3"/>
        <w:spacing w:before="1"/>
        <w:ind w:right="243" w:firstLine="708"/>
      </w:pPr>
      <w:r>
        <w:t>Оценка устного ответа обучающегося при текущем контроле успеваемости выставляется в</w:t>
      </w:r>
      <w:r>
        <w:rPr>
          <w:spacing w:val="1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конце урока.</w:t>
      </w:r>
    </w:p>
    <w:p w:rsidR="00551FBD" w:rsidRDefault="008C5111">
      <w:pPr>
        <w:pStyle w:val="a3"/>
        <w:ind w:right="250" w:firstLine="708"/>
      </w:pPr>
      <w:r>
        <w:t>При выставлении неудовлетворительной отметки учитель должен запланировать повторный</w:t>
      </w:r>
      <w:r>
        <w:rPr>
          <w:spacing w:val="1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обучающегося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уроках.</w:t>
      </w:r>
    </w:p>
    <w:p w:rsidR="00551FBD" w:rsidRDefault="008C5111">
      <w:pPr>
        <w:pStyle w:val="a3"/>
        <w:ind w:right="244" w:firstLine="708"/>
      </w:pPr>
      <w:r>
        <w:t>Обучающимся, освобожденным на основании медицинской справки от занятий по физической</w:t>
      </w:r>
      <w:r>
        <w:rPr>
          <w:spacing w:val="-57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дисциплины.</w:t>
      </w:r>
    </w:p>
    <w:p w:rsidR="00551FBD" w:rsidRDefault="008C5111">
      <w:pPr>
        <w:pStyle w:val="a3"/>
        <w:ind w:right="251" w:firstLine="708"/>
      </w:pPr>
      <w:r>
        <w:t>Результаты текущего контроля фиксируются в документах (электронном журнале)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образовательных программ,</w:t>
      </w:r>
      <w:r>
        <w:rPr>
          <w:spacing w:val="-3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50" w:firstLine="708"/>
      </w:pPr>
      <w:r>
        <w:t>Успеваемость обучающихся, занимающихся по индивидуальному учебному плану, подлежит</w:t>
      </w:r>
      <w:r>
        <w:rPr>
          <w:spacing w:val="1"/>
        </w:rPr>
        <w:t xml:space="preserve"> </w:t>
      </w:r>
      <w:r>
        <w:t>текущему контролю с учетом особенностей освоения образовательной программы, предусмотренных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3"/>
        <w:spacing w:before="0"/>
        <w:ind w:left="472"/>
        <w:jc w:val="both"/>
      </w:pPr>
      <w:r>
        <w:t>Формы,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</w:p>
    <w:p w:rsidR="00551FBD" w:rsidRDefault="008C5111">
      <w:pPr>
        <w:pStyle w:val="a3"/>
        <w:ind w:right="244" w:firstLine="708"/>
      </w:pPr>
      <w:r>
        <w:rPr>
          <w:b/>
          <w:i/>
        </w:rPr>
        <w:t xml:space="preserve">Промежуточная аттестация </w:t>
      </w:r>
      <w:r>
        <w:t>обучающихся – процедура, проводимая с целью определения</w:t>
      </w:r>
      <w:r>
        <w:rPr>
          <w:spacing w:val="1"/>
        </w:rPr>
        <w:t xml:space="preserve"> </w:t>
      </w:r>
      <w:r>
        <w:t>степени освоения образовательной программы соответствующего уровня, в том числе отдельной ее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промежуточной аттестации является основанием для решения вопроса о переводе обучающегося в</w:t>
      </w:r>
      <w:r>
        <w:rPr>
          <w:spacing w:val="1"/>
        </w:rPr>
        <w:t xml:space="preserve"> </w:t>
      </w:r>
      <w:r>
        <w:t>следующий класс. Промежуточная аттестация – это любой вид аттестации обучающихся во всех</w:t>
      </w:r>
      <w:r>
        <w:rPr>
          <w:spacing w:val="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аттестации,</w:t>
      </w:r>
      <w:r>
        <w:rPr>
          <w:spacing w:val="-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выпускных</w:t>
      </w:r>
      <w:r>
        <w:rPr>
          <w:spacing w:val="-1"/>
        </w:rPr>
        <w:t xml:space="preserve"> </w:t>
      </w:r>
      <w:r>
        <w:t>классах.</w:t>
      </w:r>
    </w:p>
    <w:p w:rsidR="00551FBD" w:rsidRDefault="008C5111">
      <w:pPr>
        <w:pStyle w:val="a3"/>
        <w:ind w:right="249" w:firstLine="708"/>
      </w:pPr>
      <w:r>
        <w:t>Образовательные достижения обучающихся подлежат текущему контролю, целью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соответствующего уровня общего образования в течение учебного года по всем учебным 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-1"/>
        </w:rPr>
        <w:t xml:space="preserve"> </w:t>
      </w:r>
      <w:r>
        <w:t>дисциплинам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классах;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неуспеваемости.</w:t>
      </w:r>
    </w:p>
    <w:p w:rsidR="00551FBD" w:rsidRDefault="008C5111">
      <w:pPr>
        <w:pStyle w:val="a3"/>
        <w:ind w:left="1180"/>
      </w:pPr>
      <w:r>
        <w:t>Оценивание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балльной</w:t>
      </w:r>
      <w:r>
        <w:rPr>
          <w:spacing w:val="39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отметок</w:t>
      </w:r>
      <w:r>
        <w:rPr>
          <w:spacing w:val="44"/>
        </w:rPr>
        <w:t xml:space="preserve"> </w:t>
      </w:r>
      <w:r>
        <w:t>«5»,</w:t>
      </w:r>
      <w:r>
        <w:rPr>
          <w:spacing w:val="44"/>
        </w:rPr>
        <w:t xml:space="preserve"> </w:t>
      </w:r>
      <w:r>
        <w:t>«4»,</w:t>
      </w:r>
      <w:r>
        <w:rPr>
          <w:spacing w:val="48"/>
        </w:rPr>
        <w:t xml:space="preserve"> </w:t>
      </w:r>
      <w:r>
        <w:t>«3»,</w:t>
      </w:r>
    </w:p>
    <w:p w:rsidR="00551FBD" w:rsidRDefault="008C5111">
      <w:pPr>
        <w:pStyle w:val="a3"/>
        <w:spacing w:line="275" w:lineRule="exact"/>
        <w:jc w:val="left"/>
      </w:pPr>
      <w:r>
        <w:t>«2».</w:t>
      </w:r>
    </w:p>
    <w:p w:rsidR="00551FBD" w:rsidRDefault="008C5111">
      <w:pPr>
        <w:pStyle w:val="a3"/>
        <w:ind w:left="1180"/>
        <w:jc w:val="left"/>
      </w:pPr>
      <w:r>
        <w:t>По</w:t>
      </w:r>
      <w:r>
        <w:rPr>
          <w:spacing w:val="98"/>
        </w:rPr>
        <w:t xml:space="preserve"> </w:t>
      </w:r>
      <w:r>
        <w:t>отдельным</w:t>
      </w:r>
      <w:r>
        <w:rPr>
          <w:spacing w:val="101"/>
        </w:rPr>
        <w:t xml:space="preserve"> </w:t>
      </w:r>
      <w:r>
        <w:t>учебным</w:t>
      </w:r>
      <w:r>
        <w:rPr>
          <w:spacing w:val="98"/>
        </w:rPr>
        <w:t xml:space="preserve"> </w:t>
      </w:r>
      <w:r>
        <w:t>предметам</w:t>
      </w:r>
      <w:r>
        <w:rPr>
          <w:spacing w:val="97"/>
        </w:rPr>
        <w:t xml:space="preserve"> </w:t>
      </w:r>
      <w:r>
        <w:t>(курсам,</w:t>
      </w:r>
      <w:r>
        <w:rPr>
          <w:spacing w:val="98"/>
        </w:rPr>
        <w:t xml:space="preserve"> </w:t>
      </w:r>
      <w:r>
        <w:t>дисциплинам),</w:t>
      </w:r>
      <w:r>
        <w:rPr>
          <w:spacing w:val="97"/>
        </w:rPr>
        <w:t xml:space="preserve"> </w:t>
      </w:r>
      <w:r>
        <w:t>таким</w:t>
      </w:r>
      <w:r>
        <w:rPr>
          <w:spacing w:val="97"/>
        </w:rPr>
        <w:t xml:space="preserve"> </w:t>
      </w:r>
      <w:r>
        <w:t>как:</w:t>
      </w:r>
      <w:r>
        <w:rPr>
          <w:spacing w:val="99"/>
        </w:rPr>
        <w:t xml:space="preserve"> </w:t>
      </w:r>
      <w:r>
        <w:t>по</w:t>
      </w:r>
      <w:r>
        <w:rPr>
          <w:spacing w:val="107"/>
        </w:rPr>
        <w:t xml:space="preserve"> </w:t>
      </w:r>
      <w:r>
        <w:t>программам</w:t>
      </w:r>
    </w:p>
    <w:p w:rsidR="00551FBD" w:rsidRDefault="008C5111">
      <w:pPr>
        <w:pStyle w:val="a3"/>
      </w:pP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предусмотрено</w:t>
      </w:r>
      <w:r>
        <w:rPr>
          <w:spacing w:val="2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системе</w:t>
      </w:r>
      <w:r>
        <w:rPr>
          <w:spacing w:val="6"/>
        </w:rPr>
        <w:t xml:space="preserve"> </w:t>
      </w:r>
      <w:r>
        <w:t>«зачтено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jc w:val="both"/>
        <w:rPr>
          <w:sz w:val="24"/>
        </w:rPr>
      </w:pPr>
      <w:proofErr w:type="spellStart"/>
      <w:r>
        <w:rPr>
          <w:sz w:val="24"/>
        </w:rPr>
        <w:t>незачтено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«зачёт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незачёт»</w:t>
      </w:r>
    </w:p>
    <w:p w:rsidR="00551FBD" w:rsidRDefault="008C5111">
      <w:pPr>
        <w:pStyle w:val="a3"/>
        <w:ind w:right="243" w:firstLine="566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 Для оценки текущей успеваемости по всем предметам по усмотрению учителя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формы контроля:</w:t>
      </w:r>
    </w:p>
    <w:p w:rsidR="00551FBD" w:rsidRDefault="008C5111">
      <w:pPr>
        <w:pStyle w:val="a3"/>
        <w:ind w:left="1038"/>
      </w:pP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опросы;</w:t>
      </w:r>
    </w:p>
    <w:p w:rsidR="00551FBD" w:rsidRDefault="008C5111">
      <w:pPr>
        <w:pStyle w:val="a3"/>
        <w:spacing w:before="66"/>
        <w:ind w:left="1038"/>
      </w:pP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комплексные</w:t>
      </w:r>
      <w:r>
        <w:rPr>
          <w:spacing w:val="-2"/>
        </w:rPr>
        <w:t xml:space="preserve"> </w:t>
      </w:r>
      <w:r>
        <w:t>работы;</w:t>
      </w:r>
    </w:p>
    <w:p w:rsidR="00551FBD" w:rsidRDefault="008C5111">
      <w:pPr>
        <w:pStyle w:val="a3"/>
        <w:ind w:left="1038"/>
      </w:pP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письменные</w:t>
      </w:r>
      <w:r>
        <w:rPr>
          <w:spacing w:val="-4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зачеты,</w:t>
      </w:r>
      <w:r>
        <w:rPr>
          <w:spacing w:val="-2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списывания;</w:t>
      </w:r>
    </w:p>
    <w:p w:rsidR="00551FBD" w:rsidRDefault="008C5111">
      <w:pPr>
        <w:pStyle w:val="a3"/>
        <w:ind w:right="252" w:firstLine="566"/>
      </w:pPr>
      <w:r>
        <w:t>сочинения,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грамматическим</w:t>
      </w:r>
      <w:r>
        <w:rPr>
          <w:spacing w:val="-2"/>
        </w:rPr>
        <w:t xml:space="preserve"> </w:t>
      </w:r>
      <w:r>
        <w:t>заданием;</w:t>
      </w:r>
    </w:p>
    <w:p w:rsidR="00551FBD" w:rsidRDefault="008C5111">
      <w:pPr>
        <w:pStyle w:val="a3"/>
        <w:spacing w:before="1"/>
        <w:ind w:left="1038"/>
      </w:pPr>
      <w:r>
        <w:t>практические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работы;</w:t>
      </w:r>
    </w:p>
    <w:p w:rsidR="00551FBD" w:rsidRDefault="008C5111">
      <w:pPr>
        <w:pStyle w:val="a3"/>
        <w:ind w:left="1038" w:right="800"/>
      </w:pPr>
      <w:r>
        <w:t>выполнение контрольных упражнений, нормативов по физической культуре (виду спорта);</w:t>
      </w:r>
      <w:r>
        <w:rPr>
          <w:spacing w:val="-57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рефератов, творческих,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2"/>
        </w:rPr>
        <w:t xml:space="preserve"> </w:t>
      </w:r>
      <w:r>
        <w:t>работ;</w:t>
      </w:r>
    </w:p>
    <w:p w:rsidR="00551FBD" w:rsidRDefault="008C5111">
      <w:pPr>
        <w:pStyle w:val="a3"/>
        <w:ind w:right="244" w:firstLine="566"/>
      </w:pPr>
      <w:r>
        <w:t>тестирование,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551FBD" w:rsidRDefault="008C5111">
      <w:pPr>
        <w:pStyle w:val="a3"/>
        <w:ind w:right="248" w:firstLine="566"/>
      </w:pPr>
      <w:r>
        <w:t>Формы и периодичность текущего контроля успеваемости</w:t>
      </w:r>
      <w:r>
        <w:rPr>
          <w:spacing w:val="1"/>
        </w:rPr>
        <w:t xml:space="preserve"> </w:t>
      </w:r>
      <w:r>
        <w:t>учитель</w:t>
      </w:r>
      <w:r>
        <w:rPr>
          <w:spacing w:val="60"/>
        </w:rPr>
        <w:t xml:space="preserve"> </w:t>
      </w:r>
      <w:r>
        <w:t>определяет самостоятельно</w:t>
      </w:r>
      <w:r>
        <w:rPr>
          <w:spacing w:val="-57"/>
        </w:rPr>
        <w:t xml:space="preserve"> </w:t>
      </w:r>
      <w:r>
        <w:t>в соответствии с учебной программой предмета с учетом контингента обучающихся, содержания</w:t>
      </w:r>
      <w:r>
        <w:rPr>
          <w:spacing w:val="1"/>
        </w:rPr>
        <w:t xml:space="preserve"> </w:t>
      </w:r>
      <w:r>
        <w:t>учебного материала и используемых им образовательных технологий, отражает в рабочей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551FBD" w:rsidRDefault="008C5111">
      <w:pPr>
        <w:pStyle w:val="a3"/>
        <w:ind w:right="247" w:firstLine="566"/>
      </w:pPr>
      <w:r>
        <w:t>Выполнение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всех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50" w:firstLine="566"/>
      </w:pPr>
      <w:r>
        <w:t>Оценочные процедуры подбираются учителем так, чтобы они предусматривали возможность</w:t>
      </w:r>
      <w:r>
        <w:rPr>
          <w:spacing w:val="1"/>
        </w:rPr>
        <w:t xml:space="preserve"> </w:t>
      </w:r>
      <w:r>
        <w:lastRenderedPageBreak/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всей совокупности</w:t>
      </w:r>
      <w:r>
        <w:rPr>
          <w:spacing w:val="-1"/>
        </w:rPr>
        <w:t xml:space="preserve"> </w:t>
      </w:r>
      <w:r>
        <w:t>планируемых результатов и</w:t>
      </w:r>
      <w:r>
        <w:rPr>
          <w:spacing w:val="-1"/>
        </w:rPr>
        <w:t xml:space="preserve"> </w:t>
      </w:r>
      <w:r>
        <w:t>каждого из</w:t>
      </w:r>
      <w:r>
        <w:rPr>
          <w:spacing w:val="-1"/>
        </w:rPr>
        <w:t xml:space="preserve"> </w:t>
      </w:r>
      <w:r>
        <w:t>них.</w:t>
      </w:r>
    </w:p>
    <w:p w:rsidR="00551FBD" w:rsidRDefault="008C5111">
      <w:pPr>
        <w:pStyle w:val="a3"/>
        <w:ind w:right="250" w:firstLine="56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proofErr w:type="gramEnd"/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ошибками.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поэлементного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уроке.</w:t>
      </w:r>
    </w:p>
    <w:p w:rsidR="00551FBD" w:rsidRDefault="008C5111">
      <w:pPr>
        <w:pStyle w:val="a3"/>
        <w:spacing w:before="1"/>
        <w:ind w:left="1038"/>
      </w:pPr>
      <w:r>
        <w:t>Промежуточная</w:t>
      </w:r>
      <w:r>
        <w:rPr>
          <w:spacing w:val="-9"/>
        </w:rPr>
        <w:t xml:space="preserve"> </w:t>
      </w:r>
      <w:r>
        <w:t>аттестация: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888"/>
          <w:tab w:val="left" w:pos="1889"/>
        </w:tabs>
        <w:ind w:right="252" w:firstLine="566"/>
        <w:jc w:val="both"/>
        <w:rPr>
          <w:sz w:val="24"/>
        </w:rPr>
      </w:pPr>
      <w:r>
        <w:rPr>
          <w:sz w:val="24"/>
        </w:rPr>
        <w:t>это установление уровня достижения результатов освоения учебных предметов, 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(модулей), предусмотренных образовательной программой;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888"/>
          <w:tab w:val="left" w:pos="1889"/>
        </w:tabs>
        <w:ind w:right="252" w:firstLine="566"/>
        <w:jc w:val="both"/>
        <w:rPr>
          <w:sz w:val="24"/>
        </w:rPr>
      </w:pPr>
      <w:r>
        <w:rPr>
          <w:sz w:val="24"/>
        </w:rPr>
        <w:t>форма контроля, определяющая успешность обучения в течение всего учебного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 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(четверть, год).</w:t>
      </w:r>
    </w:p>
    <w:p w:rsidR="00551FBD" w:rsidRDefault="008C5111">
      <w:pPr>
        <w:pStyle w:val="a3"/>
        <w:tabs>
          <w:tab w:val="left" w:pos="2892"/>
          <w:tab w:val="left" w:pos="4211"/>
          <w:tab w:val="left" w:pos="5995"/>
          <w:tab w:val="left" w:pos="6439"/>
          <w:tab w:val="left" w:pos="7849"/>
          <w:tab w:val="left" w:pos="8187"/>
          <w:tab w:val="left" w:pos="9266"/>
        </w:tabs>
        <w:ind w:right="254" w:firstLine="566"/>
        <w:jc w:val="left"/>
      </w:pPr>
      <w:r>
        <w:t>Промежуточная</w:t>
      </w:r>
      <w:r>
        <w:tab/>
        <w:t>аттестация</w:t>
      </w:r>
      <w:r>
        <w:tab/>
        <w:t>подразделяется</w:t>
      </w:r>
      <w:r>
        <w:tab/>
        <w:t>на</w:t>
      </w:r>
      <w:r>
        <w:tab/>
        <w:t>четвертную</w:t>
      </w:r>
      <w:r>
        <w:tab/>
        <w:t>и</w:t>
      </w:r>
      <w:r>
        <w:tab/>
        <w:t>годовую</w:t>
      </w:r>
      <w:r>
        <w:tab/>
      </w:r>
      <w:r>
        <w:rPr>
          <w:spacing w:val="-1"/>
        </w:rPr>
        <w:t>промежуточную</w:t>
      </w:r>
      <w:r>
        <w:rPr>
          <w:spacing w:val="-57"/>
        </w:rPr>
        <w:t xml:space="preserve"> </w:t>
      </w:r>
      <w:r>
        <w:t>аттестацию.</w:t>
      </w:r>
    </w:p>
    <w:p w:rsidR="00551FBD" w:rsidRDefault="008C5111">
      <w:pPr>
        <w:pStyle w:val="a3"/>
        <w:ind w:left="1038"/>
        <w:jc w:val="left"/>
      </w:pPr>
      <w:r>
        <w:t>Формами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являются:</w:t>
      </w:r>
    </w:p>
    <w:p w:rsidR="00551FBD" w:rsidRDefault="008C5111">
      <w:pPr>
        <w:pStyle w:val="a3"/>
        <w:ind w:left="1038"/>
        <w:jc w:val="left"/>
      </w:pPr>
      <w:r>
        <w:t>Письменные</w:t>
      </w:r>
      <w:r>
        <w:rPr>
          <w:spacing w:val="-4"/>
        </w:rPr>
        <w:t xml:space="preserve"> </w:t>
      </w:r>
      <w:r>
        <w:t>формы: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диктант;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заданием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контрольное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списывание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интегрированная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изложение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заданием;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241"/>
        </w:tabs>
        <w:spacing w:before="1"/>
        <w:ind w:left="1240" w:hanging="203"/>
        <w:rPr>
          <w:sz w:val="24"/>
        </w:rPr>
      </w:pPr>
      <w:r>
        <w:rPr>
          <w:sz w:val="24"/>
        </w:rPr>
        <w:t>письменная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038" w:right="8413" w:firstLine="0"/>
        <w:rPr>
          <w:sz w:val="24"/>
        </w:rPr>
      </w:pPr>
      <w:r>
        <w:rPr>
          <w:sz w:val="24"/>
        </w:rPr>
        <w:t>тестовая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формы: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зачет;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 работ</w:t>
      </w:r>
    </w:p>
    <w:p w:rsidR="00551FBD" w:rsidRDefault="008C5111">
      <w:pPr>
        <w:pStyle w:val="a5"/>
        <w:numPr>
          <w:ilvl w:val="0"/>
          <w:numId w:val="69"/>
        </w:numPr>
        <w:tabs>
          <w:tab w:val="left" w:pos="1181"/>
        </w:tabs>
        <w:ind w:left="1180" w:hanging="143"/>
        <w:rPr>
          <w:sz w:val="24"/>
        </w:rPr>
      </w:pPr>
      <w:r>
        <w:rPr>
          <w:sz w:val="24"/>
        </w:rPr>
        <w:t>собеседование;</w:t>
      </w:r>
    </w:p>
    <w:p w:rsidR="00551FBD" w:rsidRDefault="008C5111">
      <w:pPr>
        <w:pStyle w:val="a3"/>
        <w:ind w:right="253" w:firstLine="566"/>
      </w:pPr>
      <w:r>
        <w:t>Ежегодно, не позднее 01 сентября, Педагогический совет принимает решение о сроках, 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перечне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6"/>
        </w:rPr>
        <w:t xml:space="preserve"> </w:t>
      </w:r>
      <w:r>
        <w:t>аттестации</w:t>
      </w:r>
    </w:p>
    <w:p w:rsidR="00551FBD" w:rsidRDefault="008C5111">
      <w:pPr>
        <w:pStyle w:val="a3"/>
        <w:ind w:right="249" w:firstLine="566"/>
      </w:pPr>
      <w:r>
        <w:t>Четвертная промежуточная аттестация обучающихся проводится с целью определения качества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(полнота,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системность)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завершении четверти.</w:t>
      </w:r>
    </w:p>
    <w:p w:rsidR="00551FBD" w:rsidRDefault="008C5111">
      <w:pPr>
        <w:pStyle w:val="a3"/>
        <w:spacing w:before="66"/>
        <w:ind w:right="245" w:firstLine="566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(по этапам) за учебный год.</w:t>
      </w:r>
    </w:p>
    <w:p w:rsidR="00551FBD" w:rsidRDefault="008C5111">
      <w:pPr>
        <w:pStyle w:val="a3"/>
        <w:spacing w:before="1"/>
        <w:ind w:right="241" w:firstLine="566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Учреждения).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четвертной аттестации.</w:t>
      </w:r>
    </w:p>
    <w:p w:rsidR="00551FBD" w:rsidRDefault="008C5111">
      <w:pPr>
        <w:pStyle w:val="a3"/>
        <w:ind w:right="247" w:firstLine="566"/>
      </w:pPr>
      <w:r>
        <w:t>Оценки за годовую промежуточную аттестацию, проводимую в качестве отдельной процедуры,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сдаются</w:t>
      </w:r>
      <w:r>
        <w:rPr>
          <w:spacing w:val="-2"/>
        </w:rPr>
        <w:t xml:space="preserve"> </w:t>
      </w:r>
      <w:r>
        <w:t>председателю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аттестации.</w:t>
      </w:r>
    </w:p>
    <w:p w:rsidR="00551FBD" w:rsidRDefault="008C5111">
      <w:pPr>
        <w:pStyle w:val="a3"/>
        <w:ind w:right="251" w:firstLine="566"/>
      </w:pPr>
      <w:r>
        <w:t>Итоги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отдельной</w:t>
      </w:r>
      <w:r>
        <w:rPr>
          <w:spacing w:val="-3"/>
        </w:rPr>
        <w:t xml:space="preserve"> </w:t>
      </w:r>
      <w:r>
        <w:t>графой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графе</w:t>
      </w:r>
      <w:r>
        <w:rPr>
          <w:spacing w:val="3"/>
        </w:rPr>
        <w:t xml:space="preserve"> </w:t>
      </w:r>
      <w:r>
        <w:t>«Экзамен».</w:t>
      </w:r>
    </w:p>
    <w:p w:rsidR="00551FBD" w:rsidRDefault="008C5111">
      <w:pPr>
        <w:pStyle w:val="2"/>
        <w:spacing w:before="5"/>
        <w:ind w:left="472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экзаменационным</w:t>
      </w:r>
      <w:r>
        <w:rPr>
          <w:spacing w:val="-4"/>
        </w:rPr>
        <w:t xml:space="preserve"> </w:t>
      </w:r>
      <w:r>
        <w:t>материалам</w:t>
      </w:r>
    </w:p>
    <w:p w:rsidR="00551FBD" w:rsidRDefault="008C5111">
      <w:pPr>
        <w:pStyle w:val="a3"/>
        <w:ind w:right="249" w:firstLine="6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экзаменационного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интеллекта.</w:t>
      </w:r>
    </w:p>
    <w:p w:rsidR="00551FBD" w:rsidRDefault="008C5111">
      <w:pPr>
        <w:pStyle w:val="a3"/>
        <w:ind w:right="249" w:firstLine="768"/>
      </w:pPr>
      <w:r>
        <w:t>Экзаменационный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экзаменуемой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lastRenderedPageBreak/>
        <w:t>директором учреждения.</w:t>
      </w:r>
    </w:p>
    <w:p w:rsidR="00551FBD" w:rsidRDefault="008C5111">
      <w:pPr>
        <w:pStyle w:val="a3"/>
        <w:ind w:right="248" w:firstLine="708"/>
      </w:pPr>
      <w:r>
        <w:t>Задания,</w:t>
      </w:r>
      <w:r>
        <w:rPr>
          <w:spacing w:val="1"/>
        </w:rPr>
        <w:t xml:space="preserve"> </w:t>
      </w:r>
      <w:r>
        <w:t>выбираемые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требованиям.</w:t>
      </w:r>
    </w:p>
    <w:p w:rsidR="00551FBD" w:rsidRDefault="008C5111">
      <w:pPr>
        <w:pStyle w:val="a3"/>
        <w:ind w:right="244" w:firstLine="708"/>
      </w:pPr>
      <w:r>
        <w:t>В состав экзаменационной работы должны входить: теоретический проект, соответствующее</w:t>
      </w:r>
      <w:r>
        <w:rPr>
          <w:spacing w:val="1"/>
        </w:rPr>
        <w:t xml:space="preserve"> </w:t>
      </w:r>
      <w:r>
        <w:t>изделие,</w:t>
      </w:r>
      <w:r>
        <w:rPr>
          <w:spacing w:val="-1"/>
        </w:rPr>
        <w:t xml:space="preserve"> </w:t>
      </w:r>
      <w:r>
        <w:t>изготовленное</w:t>
      </w:r>
      <w:r>
        <w:rPr>
          <w:spacing w:val="-1"/>
        </w:rPr>
        <w:t xml:space="preserve"> </w:t>
      </w:r>
      <w:r>
        <w:t>экзаменуемым.</w:t>
      </w:r>
    </w:p>
    <w:p w:rsidR="00551FBD" w:rsidRDefault="008C5111">
      <w:pPr>
        <w:pStyle w:val="a3"/>
        <w:ind w:left="1180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экзамена</w:t>
      </w:r>
    </w:p>
    <w:p w:rsidR="00551FBD" w:rsidRDefault="008C5111">
      <w:pPr>
        <w:pStyle w:val="a3"/>
        <w:ind w:right="249" w:firstLine="708"/>
      </w:pPr>
      <w:r>
        <w:t>Экзаменуемые выполняют практические контрольные работы (за полугодие и учебный год)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обучения.</w:t>
      </w:r>
    </w:p>
    <w:p w:rsidR="00551FBD" w:rsidRDefault="008C5111">
      <w:pPr>
        <w:pStyle w:val="a3"/>
      </w:pPr>
      <w:r>
        <w:t>Работы</w:t>
      </w:r>
      <w:r>
        <w:rPr>
          <w:spacing w:val="-3"/>
        </w:rPr>
        <w:t xml:space="preserve"> </w:t>
      </w:r>
      <w:r>
        <w:t>хранятся у</w:t>
      </w:r>
      <w:r>
        <w:rPr>
          <w:spacing w:val="-7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экзаменах.</w:t>
      </w:r>
    </w:p>
    <w:p w:rsidR="00551FBD" w:rsidRDefault="008C5111">
      <w:pPr>
        <w:pStyle w:val="2"/>
        <w:spacing w:before="3"/>
        <w:ind w:left="1180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</w:p>
    <w:p w:rsidR="00551FBD" w:rsidRDefault="008C5111">
      <w:pPr>
        <w:pStyle w:val="a3"/>
        <w:spacing w:line="274" w:lineRule="exact"/>
        <w:ind w:left="1240"/>
      </w:pP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защиты творческих</w:t>
      </w:r>
      <w:r>
        <w:rPr>
          <w:spacing w:val="-2"/>
        </w:rPr>
        <w:t xml:space="preserve"> </w:t>
      </w:r>
      <w:r>
        <w:t>проектов:</w:t>
      </w:r>
    </w:p>
    <w:p w:rsidR="00551FBD" w:rsidRDefault="008C5111">
      <w:pPr>
        <w:pStyle w:val="a3"/>
        <w:ind w:right="249" w:firstLine="768"/>
      </w:pPr>
      <w:r>
        <w:t>На представление своей экзаменационной работы (защиты творческого проекта) отводится</w:t>
      </w:r>
      <w:r>
        <w:rPr>
          <w:spacing w:val="1"/>
        </w:rPr>
        <w:t xml:space="preserve"> </w:t>
      </w:r>
      <w:r>
        <w:t>20-30 мин (с учетом особенностей психофизического развития обучающихся может быть допущен</w:t>
      </w:r>
      <w:r>
        <w:rPr>
          <w:spacing w:val="1"/>
        </w:rPr>
        <w:t xml:space="preserve"> </w:t>
      </w:r>
      <w:r>
        <w:t>перерыв).</w:t>
      </w:r>
    </w:p>
    <w:p w:rsidR="00551FBD" w:rsidRDefault="008C5111">
      <w:pPr>
        <w:pStyle w:val="a3"/>
        <w:ind w:right="239" w:firstLine="708"/>
      </w:pPr>
      <w:r>
        <w:t>Члены комиссии изучают теоретический проект экзаменационной работы, оценивают изделия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качество.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экзаменуемым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выпускном</w:t>
      </w:r>
      <w:r>
        <w:rPr>
          <w:spacing w:val="-2"/>
        </w:rPr>
        <w:t xml:space="preserve"> </w:t>
      </w:r>
      <w:r>
        <w:t>классе.</w:t>
      </w:r>
    </w:p>
    <w:p w:rsidR="00551FBD" w:rsidRDefault="008C5111">
      <w:pPr>
        <w:pStyle w:val="a3"/>
        <w:ind w:right="249" w:firstLine="708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-1"/>
        </w:rPr>
        <w:t xml:space="preserve"> </w:t>
      </w:r>
      <w:r>
        <w:t>комиссии.</w:t>
      </w:r>
    </w:p>
    <w:p w:rsidR="00551FBD" w:rsidRDefault="008C5111">
      <w:pPr>
        <w:pStyle w:val="a3"/>
        <w:ind w:left="1240"/>
      </w:pP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работы:</w:t>
      </w:r>
    </w:p>
    <w:p w:rsidR="00551FBD" w:rsidRDefault="008C5111">
      <w:pPr>
        <w:pStyle w:val="a3"/>
        <w:spacing w:before="1"/>
        <w:ind w:right="243" w:firstLine="768"/>
      </w:pP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допущен</w:t>
      </w:r>
      <w:r>
        <w:rPr>
          <w:spacing w:val="-1"/>
        </w:rPr>
        <w:t xml:space="preserve"> </w:t>
      </w:r>
      <w:r>
        <w:t>перерыв).</w:t>
      </w:r>
    </w:p>
    <w:p w:rsidR="00551FBD" w:rsidRDefault="008C5111">
      <w:pPr>
        <w:pStyle w:val="a3"/>
        <w:ind w:right="250" w:firstLine="708"/>
      </w:pPr>
      <w:r>
        <w:t>Задания,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требованиям.</w:t>
      </w:r>
    </w:p>
    <w:p w:rsidR="00551FBD" w:rsidRDefault="008C5111">
      <w:pPr>
        <w:pStyle w:val="a3"/>
        <w:ind w:right="248" w:firstLine="768"/>
      </w:pP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экзаменуемый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чертеж,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знакомится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образцом-эталоном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изделию.</w:t>
      </w:r>
    </w:p>
    <w:p w:rsidR="00551FBD" w:rsidRDefault="008C5111">
      <w:pPr>
        <w:pStyle w:val="a3"/>
        <w:ind w:right="247" w:firstLine="768"/>
      </w:pPr>
      <w:r>
        <w:t>Заготовки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экзаменуемый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</w:p>
    <w:p w:rsidR="00551FBD" w:rsidRDefault="008C5111">
      <w:pPr>
        <w:pStyle w:val="a3"/>
        <w:ind w:right="250" w:firstLine="768"/>
      </w:pPr>
      <w:r>
        <w:t>Члены комиссии анализируют и оценивают процесс выполнения экзаменуемым изделия в</w:t>
      </w:r>
      <w:r>
        <w:rPr>
          <w:spacing w:val="1"/>
        </w:rPr>
        <w:t xml:space="preserve"> </w:t>
      </w:r>
      <w:r>
        <w:t>ходе практической экзаменационной работы и (или) качество изделия. Оцениваются также другие</w:t>
      </w:r>
      <w:r>
        <w:rPr>
          <w:spacing w:val="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3),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экзаменуемым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выпускном</w:t>
      </w:r>
      <w:r>
        <w:rPr>
          <w:spacing w:val="-1"/>
        </w:rPr>
        <w:t xml:space="preserve"> </w:t>
      </w:r>
      <w:r>
        <w:t>классе.</w:t>
      </w:r>
    </w:p>
    <w:p w:rsidR="00551FBD" w:rsidRDefault="008C5111">
      <w:pPr>
        <w:pStyle w:val="a3"/>
        <w:spacing w:before="66"/>
        <w:ind w:right="241" w:firstLine="708"/>
      </w:pPr>
      <w:r>
        <w:t>По окончании выполнения практической работы проводится устный экзамен (собеседование)</w:t>
      </w:r>
      <w:r>
        <w:rPr>
          <w:spacing w:val="1"/>
        </w:rPr>
        <w:t xml:space="preserve"> </w:t>
      </w:r>
      <w:r>
        <w:t>по профилю. Между практической экзаменационной работой и устным экзаменом (собеседованием)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3"/>
        </w:rPr>
        <w:t xml:space="preserve"> </w:t>
      </w:r>
      <w:r>
        <w:t>устанавливать 10-20 минутный</w:t>
      </w:r>
      <w:r>
        <w:rPr>
          <w:spacing w:val="-1"/>
        </w:rPr>
        <w:t xml:space="preserve"> </w:t>
      </w:r>
      <w:r>
        <w:t>перерыв.</w:t>
      </w:r>
    </w:p>
    <w:p w:rsidR="00551FBD" w:rsidRDefault="008C5111">
      <w:pPr>
        <w:pStyle w:val="2"/>
        <w:spacing w:before="5"/>
        <w:ind w:left="1180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551FBD" w:rsidRDefault="008C5111">
      <w:pPr>
        <w:pStyle w:val="a3"/>
        <w:ind w:right="241" w:firstLine="768"/>
      </w:pPr>
      <w:r>
        <w:t>Итоговая оценка за экзамен выставляется на основании оценок за: знание теоретического</w:t>
      </w:r>
      <w:r>
        <w:rPr>
          <w:spacing w:val="1"/>
        </w:rPr>
        <w:t xml:space="preserve"> </w:t>
      </w:r>
      <w:r>
        <w:t>материала, приготовленное изделие,</w:t>
      </w:r>
      <w:r>
        <w:rPr>
          <w:spacing w:val="60"/>
        </w:rPr>
        <w:t xml:space="preserve"> </w:t>
      </w:r>
      <w:r>
        <w:t>годовую отметку за 9 класс. Решающее значение имеет оценка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практическую экзаменационную работу.</w:t>
      </w:r>
    </w:p>
    <w:p w:rsidR="00551FBD" w:rsidRDefault="008C5111">
      <w:pPr>
        <w:pStyle w:val="a3"/>
        <w:ind w:right="249" w:firstLine="708"/>
      </w:pPr>
      <w:r>
        <w:t>Итоговая оценка «5» выставляется, если на</w:t>
      </w:r>
      <w:r>
        <w:rPr>
          <w:spacing w:val="1"/>
        </w:rPr>
        <w:t xml:space="preserve"> </w:t>
      </w:r>
      <w:r>
        <w:t>«5» выполнена практическая экзаменационная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оценена</w:t>
      </w:r>
      <w:r>
        <w:rPr>
          <w:spacing w:val="-1"/>
        </w:rPr>
        <w:t xml:space="preserve"> </w:t>
      </w:r>
      <w:r>
        <w:t>теоретическая</w:t>
      </w:r>
      <w:r>
        <w:rPr>
          <w:spacing w:val="-1"/>
        </w:rPr>
        <w:t xml:space="preserve"> </w:t>
      </w:r>
      <w:r>
        <w:t>часть проекта.</w:t>
      </w: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spacing w:before="5"/>
        <w:ind w:left="0"/>
        <w:jc w:val="left"/>
        <w:rPr>
          <w:sz w:val="20"/>
        </w:rPr>
      </w:pPr>
    </w:p>
    <w:p w:rsidR="00551FBD" w:rsidRDefault="008C5111">
      <w:pPr>
        <w:pStyle w:val="2"/>
        <w:spacing w:before="90" w:line="240" w:lineRule="auto"/>
        <w:ind w:left="3835"/>
        <w:jc w:val="left"/>
      </w:pPr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551FBD" w:rsidRDefault="008C5111">
      <w:pPr>
        <w:pStyle w:val="a5"/>
        <w:numPr>
          <w:ilvl w:val="1"/>
          <w:numId w:val="68"/>
        </w:numPr>
        <w:tabs>
          <w:tab w:val="left" w:pos="4145"/>
        </w:tabs>
        <w:ind w:right="3055" w:firstLine="441"/>
        <w:jc w:val="left"/>
        <w:rPr>
          <w:b/>
          <w:sz w:val="24"/>
        </w:rPr>
      </w:pPr>
      <w:r>
        <w:rPr>
          <w:b/>
          <w:sz w:val="24"/>
        </w:rPr>
        <w:t>Программы учебных предметов,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области</w:t>
      </w:r>
    </w:p>
    <w:p w:rsidR="00551FBD" w:rsidRDefault="008C5111">
      <w:pPr>
        <w:pStyle w:val="2"/>
        <w:spacing w:before="1" w:line="240" w:lineRule="auto"/>
        <w:ind w:left="5018"/>
        <w:jc w:val="left"/>
      </w:pPr>
      <w:r>
        <w:t>(5-9</w:t>
      </w:r>
      <w:r>
        <w:rPr>
          <w:spacing w:val="57"/>
        </w:rPr>
        <w:t xml:space="preserve"> </w:t>
      </w:r>
      <w:r>
        <w:t>классы)</w:t>
      </w:r>
    </w:p>
    <w:p w:rsidR="00551FBD" w:rsidRDefault="008C5111">
      <w:pPr>
        <w:ind w:left="1038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:rsidR="00551FBD" w:rsidRDefault="008C5111">
      <w:pPr>
        <w:pStyle w:val="2"/>
        <w:spacing w:line="273" w:lineRule="exac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51FBD" w:rsidRDefault="008C5111">
      <w:pPr>
        <w:pStyle w:val="a3"/>
        <w:ind w:right="241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раздела:</w:t>
      </w:r>
      <w:r>
        <w:rPr>
          <w:spacing w:val="61"/>
        </w:rPr>
        <w:t xml:space="preserve"> </w:t>
      </w:r>
      <w:r>
        <w:t>«Грамматика,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речи».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основной отличительной</w:t>
      </w:r>
      <w:r>
        <w:rPr>
          <w:spacing w:val="-1"/>
        </w:rPr>
        <w:t xml:space="preserve"> </w:t>
      </w:r>
      <w:r>
        <w:t>чертой каждого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разделов.</w:t>
      </w:r>
    </w:p>
    <w:p w:rsidR="00551FBD" w:rsidRDefault="008C5111">
      <w:pPr>
        <w:pStyle w:val="a3"/>
        <w:ind w:right="241" w:firstLine="566"/>
        <w:jc w:val="left"/>
      </w:pPr>
      <w:r>
        <w:t>Изучение</w:t>
      </w:r>
      <w:r>
        <w:rPr>
          <w:spacing w:val="45"/>
        </w:rPr>
        <w:t xml:space="preserve"> </w:t>
      </w:r>
      <w:r>
        <w:t>русского</w:t>
      </w:r>
      <w:r>
        <w:rPr>
          <w:spacing w:val="47"/>
        </w:rPr>
        <w:t xml:space="preserve"> </w:t>
      </w:r>
      <w:r>
        <w:t>языка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старших</w:t>
      </w:r>
      <w:r>
        <w:rPr>
          <w:spacing w:val="46"/>
        </w:rPr>
        <w:t xml:space="preserve"> </w:t>
      </w:r>
      <w:r>
        <w:t>классах</w:t>
      </w:r>
      <w:r>
        <w:rPr>
          <w:spacing w:val="46"/>
        </w:rPr>
        <w:t xml:space="preserve"> </w:t>
      </w:r>
      <w:r>
        <w:t>имеет</w:t>
      </w:r>
      <w:r>
        <w:rPr>
          <w:spacing w:val="46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rPr>
          <w:b/>
        </w:rPr>
        <w:t>целью</w:t>
      </w:r>
      <w:r>
        <w:rPr>
          <w:b/>
          <w:spacing w:val="47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коммуникативно-</w:t>
      </w:r>
      <w:r>
        <w:rPr>
          <w:spacing w:val="-57"/>
        </w:rPr>
        <w:t xml:space="preserve"> </w:t>
      </w:r>
      <w:r>
        <w:lastRenderedPageBreak/>
        <w:t>речевых</w:t>
      </w:r>
      <w:r>
        <w:rPr>
          <w:spacing w:val="1"/>
        </w:rPr>
        <w:t xml:space="preserve"> </w:t>
      </w:r>
      <w:r>
        <w:t>навыков и</w:t>
      </w:r>
      <w:r>
        <w:rPr>
          <w:spacing w:val="-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мыслительной деятельности.</w:t>
      </w:r>
    </w:p>
    <w:p w:rsidR="00551FBD" w:rsidRDefault="008C5111">
      <w:pPr>
        <w:pStyle w:val="a3"/>
        <w:ind w:left="1038"/>
        <w:jc w:val="left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 обеспечивается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48" w:firstLine="566"/>
        <w:rPr>
          <w:sz w:val="24"/>
        </w:rPr>
      </w:pPr>
      <w:r>
        <w:rPr>
          <w:sz w:val="24"/>
        </w:rPr>
        <w:t>ознакомление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36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этой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44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грамматико-орфографических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(коммуникативно-речевых) задач;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50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  <w:tab w:val="left" w:pos="2513"/>
          <w:tab w:val="left" w:pos="3643"/>
          <w:tab w:val="left" w:pos="4818"/>
          <w:tab w:val="left" w:pos="5994"/>
          <w:tab w:val="left" w:pos="6500"/>
          <w:tab w:val="left" w:pos="7819"/>
          <w:tab w:val="left" w:pos="9205"/>
          <w:tab w:val="left" w:pos="9829"/>
        </w:tabs>
        <w:ind w:right="245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речевого</w:t>
      </w:r>
      <w:r>
        <w:rPr>
          <w:sz w:val="24"/>
        </w:rPr>
        <w:tab/>
        <w:t>общения</w:t>
      </w:r>
      <w:r>
        <w:rPr>
          <w:sz w:val="24"/>
        </w:rPr>
        <w:tab/>
        <w:t>на</w:t>
      </w:r>
      <w:r>
        <w:rPr>
          <w:sz w:val="24"/>
        </w:rPr>
        <w:tab/>
        <w:t>материале</w:t>
      </w:r>
      <w:r>
        <w:rPr>
          <w:sz w:val="24"/>
        </w:rPr>
        <w:tab/>
        <w:t>доступных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551FBD" w:rsidRDefault="008C5111">
      <w:pPr>
        <w:pStyle w:val="2"/>
        <w:spacing w:before="3"/>
        <w:jc w:val="left"/>
      </w:pPr>
      <w:r>
        <w:t>Грамматика,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551FBD" w:rsidRDefault="008C5111">
      <w:pPr>
        <w:pStyle w:val="a3"/>
        <w:ind w:right="244" w:firstLine="566"/>
      </w:pPr>
      <w:r>
        <w:rPr>
          <w:b/>
        </w:rPr>
        <w:t xml:space="preserve">Фонетика. </w:t>
      </w:r>
      <w:r>
        <w:t>Звуки и буквы. Обозначение звуков на письме. Гласные и согласные. Согласные</w:t>
      </w:r>
      <w:r>
        <w:rPr>
          <w:spacing w:val="1"/>
        </w:rPr>
        <w:t xml:space="preserve"> </w:t>
      </w:r>
      <w:r>
        <w:t xml:space="preserve">твердые и мягкие. Обозначение мягкости согласных на письме буквами </w:t>
      </w:r>
      <w:r>
        <w:rPr>
          <w:b/>
        </w:rPr>
        <w:t>ь, е, ё, и, ю, я</w:t>
      </w:r>
      <w:r>
        <w:t>. Согласные</w:t>
      </w:r>
      <w:r>
        <w:rPr>
          <w:spacing w:val="1"/>
        </w:rPr>
        <w:t xml:space="preserve"> </w:t>
      </w:r>
      <w:r>
        <w:t>глухие и звонкие. Согласные парные и непарные по твердости – мягкости, звонкости – глухости.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rPr>
          <w:b/>
        </w:rPr>
        <w:t>ь</w:t>
      </w:r>
      <w:r>
        <w:t>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-57"/>
        </w:rPr>
        <w:t xml:space="preserve"> </w:t>
      </w:r>
      <w:r>
        <w:t>гласных путем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формы слова.</w:t>
      </w:r>
      <w:r>
        <w:rPr>
          <w:spacing w:val="-1"/>
        </w:rPr>
        <w:t xml:space="preserve"> </w:t>
      </w:r>
      <w:r>
        <w:t>Слог. Перенос</w:t>
      </w:r>
      <w:r>
        <w:rPr>
          <w:spacing w:val="-2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Алфавит.</w:t>
      </w:r>
    </w:p>
    <w:p w:rsidR="00551FBD" w:rsidRDefault="008C5111">
      <w:pPr>
        <w:pStyle w:val="2"/>
        <w:spacing w:before="3"/>
        <w:jc w:val="left"/>
      </w:pPr>
      <w:r>
        <w:t>Морфология</w:t>
      </w:r>
    </w:p>
    <w:p w:rsidR="00551FBD" w:rsidRDefault="008C5111">
      <w:pPr>
        <w:pStyle w:val="a3"/>
        <w:ind w:right="242" w:firstLine="566"/>
      </w:pPr>
      <w:r>
        <w:rPr>
          <w:b/>
        </w:rPr>
        <w:t>Состав слова</w:t>
      </w:r>
      <w:r>
        <w:t>. Корень и однокоренные слова. Окончание. Приставка. Суффикс. 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сложных слов с соединительными гласными и без соединительных гласных. Сложносокращенные</w:t>
      </w:r>
      <w:r>
        <w:rPr>
          <w:spacing w:val="1"/>
        </w:rPr>
        <w:t xml:space="preserve"> </w:t>
      </w:r>
      <w:r>
        <w:t>слова.</w:t>
      </w:r>
    </w:p>
    <w:p w:rsidR="00551FBD" w:rsidRDefault="008C5111">
      <w:pPr>
        <w:pStyle w:val="a3"/>
        <w:ind w:right="246" w:firstLine="566"/>
      </w:pPr>
      <w:r>
        <w:t>Правописание проверяемых безударных гласных, звонких и глухих согласных в корне слова.</w:t>
      </w:r>
      <w:r>
        <w:rPr>
          <w:spacing w:val="1"/>
        </w:rPr>
        <w:t xml:space="preserve"> </w:t>
      </w:r>
      <w:r>
        <w:t>Единообразное</w:t>
      </w:r>
      <w:r>
        <w:rPr>
          <w:spacing w:val="43"/>
        </w:rPr>
        <w:t xml:space="preserve"> </w:t>
      </w:r>
      <w:r>
        <w:t>написание</w:t>
      </w:r>
      <w:r>
        <w:rPr>
          <w:spacing w:val="46"/>
        </w:rPr>
        <w:t xml:space="preserve"> </w:t>
      </w:r>
      <w:r>
        <w:t>ударных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безударных</w:t>
      </w:r>
      <w:r>
        <w:rPr>
          <w:spacing w:val="46"/>
        </w:rPr>
        <w:t xml:space="preserve"> </w:t>
      </w:r>
      <w:r>
        <w:t>гласных,</w:t>
      </w:r>
      <w:r>
        <w:rPr>
          <w:spacing w:val="44"/>
        </w:rPr>
        <w:t xml:space="preserve"> </w:t>
      </w:r>
      <w:r>
        <w:t>звонких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глухих</w:t>
      </w:r>
      <w:r>
        <w:rPr>
          <w:spacing w:val="46"/>
        </w:rPr>
        <w:t xml:space="preserve"> </w:t>
      </w:r>
      <w:r>
        <w:t>согласных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корнях</w:t>
      </w:r>
      <w:r>
        <w:rPr>
          <w:spacing w:val="-58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Непроверяемые</w:t>
      </w:r>
      <w:r>
        <w:rPr>
          <w:spacing w:val="-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слов.</w:t>
      </w:r>
    </w:p>
    <w:p w:rsidR="00551FBD" w:rsidRDefault="008C5111">
      <w:pPr>
        <w:pStyle w:val="a3"/>
        <w:ind w:left="1038"/>
      </w:pPr>
      <w:r>
        <w:t>Правописание</w:t>
      </w:r>
      <w:r>
        <w:rPr>
          <w:spacing w:val="9"/>
        </w:rPr>
        <w:t xml:space="preserve"> </w:t>
      </w:r>
      <w:r>
        <w:t>приставок.</w:t>
      </w:r>
      <w:r>
        <w:rPr>
          <w:spacing w:val="69"/>
        </w:rPr>
        <w:t xml:space="preserve"> </w:t>
      </w:r>
      <w:r>
        <w:t>Единообразное</w:t>
      </w:r>
      <w:r>
        <w:rPr>
          <w:spacing w:val="68"/>
        </w:rPr>
        <w:t xml:space="preserve"> </w:t>
      </w:r>
      <w:r>
        <w:t>написание</w:t>
      </w:r>
      <w:r>
        <w:rPr>
          <w:spacing w:val="68"/>
        </w:rPr>
        <w:t xml:space="preserve"> </w:t>
      </w:r>
      <w:r>
        <w:t>ряда</w:t>
      </w:r>
      <w:r>
        <w:rPr>
          <w:spacing w:val="68"/>
        </w:rPr>
        <w:t xml:space="preserve"> </w:t>
      </w:r>
      <w:r>
        <w:t>приставок.</w:t>
      </w:r>
      <w:r>
        <w:rPr>
          <w:spacing w:val="70"/>
        </w:rPr>
        <w:t xml:space="preserve"> </w:t>
      </w:r>
      <w:r>
        <w:t>Приставка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предлог.</w:t>
      </w:r>
    </w:p>
    <w:p w:rsidR="00551FBD" w:rsidRDefault="008C5111">
      <w:pPr>
        <w:spacing w:line="244" w:lineRule="auto"/>
        <w:ind w:left="1038" w:right="8800" w:hanging="567"/>
        <w:jc w:val="both"/>
        <w:rPr>
          <w:b/>
          <w:sz w:val="24"/>
        </w:rPr>
      </w:pPr>
      <w:r>
        <w:rPr>
          <w:sz w:val="24"/>
        </w:rPr>
        <w:t xml:space="preserve">Разделительный </w:t>
      </w:r>
      <w:r>
        <w:rPr>
          <w:b/>
          <w:sz w:val="24"/>
        </w:rPr>
        <w:t>ъ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речи</w:t>
      </w:r>
    </w:p>
    <w:p w:rsidR="00551FBD" w:rsidRDefault="008C5111">
      <w:pPr>
        <w:pStyle w:val="a3"/>
        <w:ind w:right="246" w:firstLine="566"/>
      </w:pPr>
      <w:r>
        <w:t>Имя существительное, глагол, имя прилагательное, имя числительное, местоимение,</w:t>
      </w:r>
      <w:r>
        <w:rPr>
          <w:spacing w:val="1"/>
        </w:rPr>
        <w:t xml:space="preserve"> </w:t>
      </w:r>
      <w:r>
        <w:t>наречие,</w:t>
      </w:r>
      <w:r>
        <w:rPr>
          <w:spacing w:val="1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частей речи по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 значению.</w:t>
      </w:r>
    </w:p>
    <w:p w:rsidR="00551FBD" w:rsidRDefault="008C5111">
      <w:pPr>
        <w:pStyle w:val="a3"/>
        <w:spacing w:before="66"/>
        <w:ind w:left="1038"/>
      </w:pPr>
      <w:r>
        <w:rPr>
          <w:b/>
          <w:i/>
        </w:rPr>
        <w:t>Предлог:</w:t>
      </w:r>
      <w:r>
        <w:rPr>
          <w:b/>
          <w:i/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понятие,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словами.</w:t>
      </w:r>
    </w:p>
    <w:p w:rsidR="00551FBD" w:rsidRDefault="008C5111">
      <w:pPr>
        <w:pStyle w:val="a3"/>
        <w:ind w:right="241" w:firstLine="566"/>
      </w:pPr>
      <w:r>
        <w:rPr>
          <w:b/>
          <w:i/>
        </w:rPr>
        <w:t>Имя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существительное</w:t>
      </w:r>
      <w:r>
        <w:t>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нарицательные, одушевленные и неодушевленные. Род имен существительных. Написание мягкого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(ь)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множественном числе.</w:t>
      </w:r>
      <w:r>
        <w:rPr>
          <w:spacing w:val="1"/>
        </w:rPr>
        <w:t xml:space="preserve"> </w:t>
      </w:r>
      <w:r>
        <w:t>Понятие о 1, 2, 3-м</w:t>
      </w:r>
      <w:r>
        <w:rPr>
          <w:spacing w:val="1"/>
        </w:rPr>
        <w:t xml:space="preserve"> </w:t>
      </w:r>
      <w:r>
        <w:t>склонениях</w:t>
      </w:r>
      <w:r>
        <w:rPr>
          <w:spacing w:val="1"/>
        </w:rPr>
        <w:t xml:space="preserve"> </w:t>
      </w:r>
      <w:r>
        <w:t>имен существительных. Склонение имен</w:t>
      </w:r>
      <w:r>
        <w:rPr>
          <w:spacing w:val="1"/>
        </w:rPr>
        <w:t xml:space="preserve"> </w:t>
      </w:r>
      <w:r>
        <w:t>существительных в единственном и множественном числе. Падеж. Изменение существительных 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</w:t>
      </w:r>
      <w:r>
        <w:rPr>
          <w:spacing w:val="2"/>
        </w:rPr>
        <w:t xml:space="preserve"> </w:t>
      </w:r>
      <w:r>
        <w:t>Несклоняемые</w:t>
      </w:r>
      <w:r>
        <w:rPr>
          <w:spacing w:val="-2"/>
        </w:rPr>
        <w:t xml:space="preserve"> </w:t>
      </w:r>
      <w:r>
        <w:t>имена существительные.</w:t>
      </w:r>
    </w:p>
    <w:p w:rsidR="00551FBD" w:rsidRDefault="008C5111">
      <w:pPr>
        <w:pStyle w:val="a3"/>
        <w:spacing w:before="1"/>
        <w:ind w:right="248" w:firstLine="566"/>
      </w:pPr>
      <w:r>
        <w:rPr>
          <w:b/>
          <w:i/>
        </w:rPr>
        <w:t>Имя прилагательное</w:t>
      </w:r>
      <w:r>
        <w:t>: понятие, значение в речи. Определение рода, числа и падежа 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роду,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падежу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существительным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роде,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падеже.</w:t>
      </w:r>
      <w:r>
        <w:rPr>
          <w:spacing w:val="-1"/>
        </w:rPr>
        <w:t xml:space="preserve"> </w:t>
      </w:r>
      <w:r>
        <w:t>Спряжение</w:t>
      </w:r>
      <w:r>
        <w:rPr>
          <w:spacing w:val="-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551FBD" w:rsidRDefault="008C5111">
      <w:pPr>
        <w:pStyle w:val="a3"/>
        <w:ind w:right="251" w:firstLine="566"/>
      </w:pPr>
      <w:r>
        <w:t>Правописание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</w:p>
    <w:p w:rsidR="00551FBD" w:rsidRDefault="008C5111">
      <w:pPr>
        <w:pStyle w:val="a3"/>
        <w:ind w:right="241" w:firstLine="566"/>
      </w:pPr>
      <w:r>
        <w:rPr>
          <w:b/>
          <w:i/>
        </w:rPr>
        <w:t xml:space="preserve">Глагол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 Изменение глагола по временам</w:t>
      </w:r>
      <w:r>
        <w:rPr>
          <w:spacing w:val="1"/>
        </w:rPr>
        <w:t xml:space="preserve"> </w:t>
      </w:r>
      <w:r>
        <w:t>(настоящее, прошедшее, будущее).</w:t>
      </w:r>
      <w:r>
        <w:rPr>
          <w:spacing w:val="1"/>
        </w:rPr>
        <w:t xml:space="preserve"> </w:t>
      </w:r>
      <w:r>
        <w:t xml:space="preserve">Изменение глагола по лицам и числам. Правописание окончаний глаголов 2-го лица </w:t>
      </w:r>
      <w:r>
        <w:rPr>
          <w:b/>
        </w:rPr>
        <w:t>–</w:t>
      </w:r>
      <w:proofErr w:type="spellStart"/>
      <w:r>
        <w:rPr>
          <w:b/>
        </w:rPr>
        <w:t>шь</w:t>
      </w:r>
      <w:proofErr w:type="spellEnd"/>
      <w:r>
        <w:t xml:space="preserve">, </w:t>
      </w:r>
      <w:r>
        <w:rPr>
          <w:b/>
        </w:rPr>
        <w:t>-</w:t>
      </w:r>
      <w:proofErr w:type="spellStart"/>
      <w:r>
        <w:rPr>
          <w:b/>
        </w:rPr>
        <w:t>шься</w:t>
      </w:r>
      <w:proofErr w:type="spellEnd"/>
      <w:r>
        <w:t>.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–</w:t>
      </w:r>
      <w:proofErr w:type="spellStart"/>
      <w:r>
        <w:rPr>
          <w:b/>
        </w:rPr>
        <w:t>ся</w:t>
      </w:r>
      <w:proofErr w:type="spellEnd"/>
      <w:r>
        <w:rPr>
          <w:b/>
          <w:spacing w:val="1"/>
        </w:rPr>
        <w:t xml:space="preserve"> </w:t>
      </w:r>
      <w:r>
        <w:t>(</w:t>
      </w:r>
      <w:r>
        <w:rPr>
          <w:b/>
        </w:rPr>
        <w:t>-</w:t>
      </w:r>
      <w:proofErr w:type="spellStart"/>
      <w:r>
        <w:rPr>
          <w:b/>
        </w:rPr>
        <w:t>сь</w:t>
      </w:r>
      <w:proofErr w:type="spellEnd"/>
      <w:r>
        <w:t>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Неопределенная форма глагола. Спряжение глаголов. Правописание безударных личных окончаний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I и</w:t>
      </w:r>
      <w:r>
        <w:rPr>
          <w:spacing w:val="1"/>
        </w:rPr>
        <w:t xml:space="preserve"> </w:t>
      </w:r>
      <w:r>
        <w:t>II спряжения. Правописание глаголов с</w:t>
      </w:r>
      <w:r>
        <w:rPr>
          <w:spacing w:val="1"/>
        </w:rPr>
        <w:t xml:space="preserve"> </w:t>
      </w:r>
      <w:r>
        <w:rPr>
          <w:b/>
        </w:rPr>
        <w:t>–</w:t>
      </w:r>
      <w:proofErr w:type="spellStart"/>
      <w:r>
        <w:rPr>
          <w:b/>
        </w:rPr>
        <w:t>ться</w:t>
      </w:r>
      <w:proofErr w:type="spellEnd"/>
      <w:r>
        <w:t xml:space="preserve">, </w:t>
      </w:r>
      <w:r>
        <w:rPr>
          <w:b/>
        </w:rPr>
        <w:t>-</w:t>
      </w:r>
      <w:proofErr w:type="spellStart"/>
      <w:r>
        <w:rPr>
          <w:b/>
        </w:rPr>
        <w:t>тся</w:t>
      </w:r>
      <w:proofErr w:type="spellEnd"/>
      <w:r>
        <w:t>. Повелительная форма глагола.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повелительной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6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частицы НЕ с</w:t>
      </w:r>
      <w:r>
        <w:rPr>
          <w:spacing w:val="-2"/>
        </w:rPr>
        <w:t xml:space="preserve"> </w:t>
      </w:r>
      <w:r>
        <w:t>глаголами.</w:t>
      </w:r>
    </w:p>
    <w:p w:rsidR="00551FBD" w:rsidRDefault="008C5111">
      <w:pPr>
        <w:pStyle w:val="a3"/>
        <w:spacing w:before="1"/>
        <w:ind w:right="247" w:firstLine="566"/>
      </w:pPr>
      <w:r>
        <w:rPr>
          <w:b/>
          <w:i/>
        </w:rPr>
        <w:t>Местоимение</w:t>
      </w:r>
      <w:r>
        <w:t>. Понятие о местоимении. Значение местоимений в речи. Личные местоимения</w:t>
      </w:r>
      <w:r>
        <w:rPr>
          <w:spacing w:val="1"/>
        </w:rPr>
        <w:t xml:space="preserve"> </w:t>
      </w:r>
      <w:r>
        <w:lastRenderedPageBreak/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местоимений.</w:t>
      </w:r>
    </w:p>
    <w:p w:rsidR="00551FBD" w:rsidRDefault="008C5111">
      <w:pPr>
        <w:pStyle w:val="a3"/>
        <w:ind w:right="243" w:firstLine="566"/>
      </w:pPr>
      <w:r>
        <w:rPr>
          <w:b/>
          <w:i/>
        </w:rPr>
        <w:t>Имя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числительное</w:t>
      </w:r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числительном.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порядковые.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числительных.</w:t>
      </w:r>
    </w:p>
    <w:p w:rsidR="00551FBD" w:rsidRDefault="008C5111">
      <w:pPr>
        <w:pStyle w:val="a3"/>
        <w:ind w:left="1038"/>
      </w:pPr>
      <w:r>
        <w:rPr>
          <w:b/>
          <w:i/>
        </w:rPr>
        <w:t>Наречие.</w:t>
      </w:r>
      <w:r>
        <w:rPr>
          <w:b/>
          <w:i/>
          <w:spacing w:val="60"/>
        </w:rPr>
        <w:t xml:space="preserve"> </w:t>
      </w:r>
      <w:r>
        <w:t>Понятие</w:t>
      </w:r>
      <w:r>
        <w:rPr>
          <w:spacing w:val="118"/>
        </w:rPr>
        <w:t xml:space="preserve"> </w:t>
      </w:r>
      <w:r>
        <w:t>о</w:t>
      </w:r>
      <w:r>
        <w:rPr>
          <w:spacing w:val="116"/>
        </w:rPr>
        <w:t xml:space="preserve"> </w:t>
      </w:r>
      <w:r>
        <w:t>наречии.</w:t>
      </w:r>
      <w:r>
        <w:rPr>
          <w:spacing w:val="119"/>
        </w:rPr>
        <w:t xml:space="preserve"> </w:t>
      </w:r>
      <w:r>
        <w:t>Наречия,</w:t>
      </w:r>
      <w:r>
        <w:rPr>
          <w:spacing w:val="116"/>
        </w:rPr>
        <w:t xml:space="preserve"> </w:t>
      </w:r>
      <w:r>
        <w:t>обозначающие</w:t>
      </w:r>
      <w:r>
        <w:rPr>
          <w:spacing w:val="118"/>
        </w:rPr>
        <w:t xml:space="preserve"> </w:t>
      </w:r>
      <w:r>
        <w:t>время,</w:t>
      </w:r>
      <w:r>
        <w:rPr>
          <w:spacing w:val="119"/>
        </w:rPr>
        <w:t xml:space="preserve"> </w:t>
      </w:r>
      <w:r>
        <w:t>место,</w:t>
      </w:r>
      <w:r>
        <w:rPr>
          <w:spacing w:val="119"/>
        </w:rPr>
        <w:t xml:space="preserve"> </w:t>
      </w:r>
      <w:r>
        <w:t>способ</w:t>
      </w:r>
      <w:r>
        <w:rPr>
          <w:spacing w:val="119"/>
        </w:rPr>
        <w:t xml:space="preserve"> </w:t>
      </w:r>
      <w:r>
        <w:t>действия.</w:t>
      </w:r>
    </w:p>
    <w:p w:rsidR="00551FBD" w:rsidRDefault="008C5111">
      <w:pPr>
        <w:pStyle w:val="a3"/>
      </w:pPr>
      <w:r>
        <w:t>Правописание</w:t>
      </w:r>
      <w:r>
        <w:rPr>
          <w:spacing w:val="-6"/>
        </w:rPr>
        <w:t xml:space="preserve"> </w:t>
      </w:r>
      <w:r>
        <w:t>наречий.</w:t>
      </w:r>
    </w:p>
    <w:p w:rsidR="00551FBD" w:rsidRDefault="008C5111">
      <w:pPr>
        <w:pStyle w:val="a3"/>
        <w:ind w:right="240" w:firstLine="566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Повествовательные, вопросительные и восклицательные предложения. Знаки препинания в конце</w:t>
      </w:r>
      <w:r>
        <w:rPr>
          <w:spacing w:val="1"/>
        </w:rPr>
        <w:t xml:space="preserve"> </w:t>
      </w:r>
      <w:r>
        <w:t>предложений. Главные и второстепенные члены предложения. Предложения распространенные и</w:t>
      </w:r>
      <w:r>
        <w:rPr>
          <w:spacing w:val="1"/>
        </w:rPr>
        <w:t xml:space="preserve"> </w:t>
      </w:r>
      <w:r>
        <w:t>нераспространенные.</w:t>
      </w:r>
    </w:p>
    <w:p w:rsidR="00551FBD" w:rsidRDefault="008C5111">
      <w:pPr>
        <w:pStyle w:val="a3"/>
        <w:ind w:right="243" w:firstLine="566"/>
      </w:pP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различных языковых средств (личных местоимений, наречий, повтора существительного,</w:t>
      </w:r>
      <w:r>
        <w:rPr>
          <w:spacing w:val="1"/>
        </w:rPr>
        <w:t xml:space="preserve"> </w:t>
      </w:r>
      <w:r>
        <w:t>синонимической</w:t>
      </w:r>
      <w:r>
        <w:rPr>
          <w:spacing w:val="-1"/>
        </w:rPr>
        <w:t xml:space="preserve"> </w:t>
      </w:r>
      <w:r>
        <w:t>замены и др.).</w:t>
      </w:r>
    </w:p>
    <w:p w:rsidR="00551FBD" w:rsidRDefault="008C5111">
      <w:pPr>
        <w:pStyle w:val="a3"/>
        <w:ind w:right="242" w:firstLine="566"/>
      </w:pPr>
      <w:r>
        <w:t>Однородные члены предложения. Союзы в простом и сложном предложении, знаки препинания</w:t>
      </w:r>
      <w:r>
        <w:rPr>
          <w:spacing w:val="-57"/>
        </w:rPr>
        <w:t xml:space="preserve"> </w:t>
      </w:r>
      <w:r>
        <w:t>перед союзами. Обращение, знаки препинания при обращении. Прямая речь. Знаки препинания при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речи.</w:t>
      </w:r>
    </w:p>
    <w:p w:rsidR="00551FBD" w:rsidRDefault="008C5111">
      <w:pPr>
        <w:pStyle w:val="a3"/>
        <w:spacing w:before="1"/>
        <w:ind w:right="250" w:firstLine="566"/>
      </w:pPr>
      <w:r>
        <w:t>Сложное предложение. Сложные предложения без союзов и с сочинительными союзами И. А,</w:t>
      </w:r>
      <w:r>
        <w:rPr>
          <w:spacing w:val="1"/>
        </w:rPr>
        <w:t xml:space="preserve"> </w:t>
      </w:r>
      <w:r>
        <w:t>НО. Сравнение простых предложений с однородными членами и сложных предложений.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 ЧТО, ЧТОБЫ,</w:t>
      </w:r>
      <w:r>
        <w:rPr>
          <w:spacing w:val="-1"/>
        </w:rPr>
        <w:t xml:space="preserve"> </w:t>
      </w:r>
      <w:r>
        <w:t>ПОТОМУ ЧТО,</w:t>
      </w:r>
      <w:r>
        <w:rPr>
          <w:spacing w:val="-1"/>
        </w:rPr>
        <w:t xml:space="preserve"> </w:t>
      </w:r>
      <w:r>
        <w:t>КОГДА, КОТОРЫЙ.</w:t>
      </w:r>
    </w:p>
    <w:p w:rsidR="00551FBD" w:rsidRDefault="008C5111">
      <w:pPr>
        <w:pStyle w:val="2"/>
        <w:spacing w:before="5"/>
      </w:pPr>
      <w:r>
        <w:t>Развитие</w:t>
      </w:r>
      <w:r>
        <w:rPr>
          <w:spacing w:val="-2"/>
        </w:rPr>
        <w:t xml:space="preserve"> </w:t>
      </w:r>
      <w:r>
        <w:t>речи, 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</w:p>
    <w:p w:rsidR="00551FBD" w:rsidRDefault="008C5111">
      <w:pPr>
        <w:pStyle w:val="a3"/>
        <w:ind w:right="251" w:firstLine="566"/>
      </w:pPr>
      <w:r>
        <w:t>Текст,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-3"/>
        </w:rPr>
        <w:t xml:space="preserve"> </w:t>
      </w:r>
      <w:r>
        <w:t>текстом. Распространение</w:t>
      </w:r>
      <w:r>
        <w:rPr>
          <w:spacing w:val="-1"/>
        </w:rPr>
        <w:t xml:space="preserve"> </w:t>
      </w:r>
      <w:r>
        <w:t>текста.</w:t>
      </w:r>
    </w:p>
    <w:p w:rsidR="00551FBD" w:rsidRDefault="008C5111">
      <w:pPr>
        <w:pStyle w:val="a3"/>
        <w:tabs>
          <w:tab w:val="left" w:pos="1894"/>
          <w:tab w:val="left" w:pos="2582"/>
          <w:tab w:val="left" w:pos="3110"/>
          <w:tab w:val="left" w:pos="4019"/>
          <w:tab w:val="left" w:pos="5637"/>
          <w:tab w:val="left" w:pos="6587"/>
          <w:tab w:val="left" w:pos="6906"/>
          <w:tab w:val="left" w:pos="8193"/>
          <w:tab w:val="left" w:pos="9781"/>
          <w:tab w:val="left" w:pos="10824"/>
        </w:tabs>
        <w:ind w:right="251" w:firstLine="566"/>
        <w:jc w:val="left"/>
      </w:pPr>
      <w:r>
        <w:t>Стили</w:t>
      </w:r>
      <w:r>
        <w:tab/>
        <w:t>речи</w:t>
      </w:r>
      <w:r>
        <w:tab/>
        <w:t>(на</w:t>
      </w:r>
      <w:r>
        <w:tab/>
        <w:t>основе</w:t>
      </w:r>
      <w:r>
        <w:tab/>
        <w:t>практической</w:t>
      </w:r>
      <w:r>
        <w:tab/>
        <w:t>работы</w:t>
      </w:r>
      <w:r>
        <w:tab/>
        <w:t>с</w:t>
      </w:r>
      <w:r>
        <w:tab/>
        <w:t>текстами):</w:t>
      </w:r>
      <w:r>
        <w:tab/>
        <w:t>разговорный,</w:t>
      </w:r>
      <w:r>
        <w:tab/>
        <w:t>деловой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художественный.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3"/>
        </w:rPr>
        <w:t xml:space="preserve"> </w:t>
      </w:r>
      <w:r>
        <w:t>стилистический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текстов.</w:t>
      </w:r>
    </w:p>
    <w:p w:rsidR="00551FBD" w:rsidRDefault="008C5111">
      <w:pPr>
        <w:pStyle w:val="a3"/>
        <w:ind w:right="241" w:firstLine="566"/>
        <w:jc w:val="left"/>
      </w:pPr>
      <w:r>
        <w:t>Составление</w:t>
      </w:r>
      <w:r>
        <w:rPr>
          <w:spacing w:val="41"/>
        </w:rPr>
        <w:t xml:space="preserve"> </w:t>
      </w:r>
      <w:r>
        <w:t>рассказа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серии</w:t>
      </w:r>
      <w:r>
        <w:rPr>
          <w:spacing w:val="44"/>
        </w:rPr>
        <w:t xml:space="preserve"> </w:t>
      </w:r>
      <w:r>
        <w:t>сюжетных</w:t>
      </w:r>
      <w:r>
        <w:rPr>
          <w:spacing w:val="42"/>
        </w:rPr>
        <w:t xml:space="preserve"> </w:t>
      </w:r>
      <w:r>
        <w:t>картин,</w:t>
      </w:r>
      <w:r>
        <w:rPr>
          <w:spacing w:val="40"/>
        </w:rPr>
        <w:t xml:space="preserve"> </w:t>
      </w:r>
      <w:r>
        <w:t>картине,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опорным</w:t>
      </w:r>
      <w:r>
        <w:rPr>
          <w:spacing w:val="41"/>
        </w:rPr>
        <w:t xml:space="preserve"> </w:t>
      </w:r>
      <w:r>
        <w:t>словам,</w:t>
      </w:r>
      <w:r>
        <w:rPr>
          <w:spacing w:val="43"/>
        </w:rPr>
        <w:t xml:space="preserve"> </w:t>
      </w:r>
      <w:r>
        <w:t>материалам</w:t>
      </w:r>
      <w:r>
        <w:rPr>
          <w:spacing w:val="-57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по предложенной теме, по плану.</w:t>
      </w:r>
    </w:p>
    <w:p w:rsidR="00551FBD" w:rsidRDefault="008C5111">
      <w:pPr>
        <w:pStyle w:val="a3"/>
        <w:ind w:right="241" w:firstLine="566"/>
        <w:jc w:val="left"/>
      </w:pPr>
      <w:r>
        <w:t>Изложение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заранее</w:t>
      </w:r>
      <w:r>
        <w:rPr>
          <w:spacing w:val="40"/>
        </w:rPr>
        <w:t xml:space="preserve"> </w:t>
      </w:r>
      <w:r>
        <w:t>составленный</w:t>
      </w:r>
      <w:r>
        <w:rPr>
          <w:spacing w:val="41"/>
        </w:rPr>
        <w:t xml:space="preserve"> </w:t>
      </w:r>
      <w:r>
        <w:t>план.</w:t>
      </w:r>
      <w:r>
        <w:rPr>
          <w:spacing w:val="38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коллективно</w:t>
      </w:r>
      <w:r>
        <w:rPr>
          <w:spacing w:val="-57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551FBD" w:rsidRDefault="008C5111">
      <w:pPr>
        <w:pStyle w:val="a3"/>
        <w:spacing w:before="66"/>
        <w:ind w:right="248" w:firstLine="566"/>
      </w:pPr>
      <w:r>
        <w:t>Сочинение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практической деятельности,</w:t>
      </w:r>
      <w:r>
        <w:rPr>
          <w:spacing w:val="-3"/>
        </w:rPr>
        <w:t xml:space="preserve"> </w:t>
      </w:r>
      <w:r>
        <w:t>книг.</w:t>
      </w:r>
    </w:p>
    <w:p w:rsidR="00551FBD" w:rsidRDefault="008C5111">
      <w:pPr>
        <w:pStyle w:val="2"/>
        <w:spacing w:before="5"/>
      </w:pPr>
      <w:r>
        <w:t>Деловое</w:t>
      </w:r>
      <w:r>
        <w:rPr>
          <w:spacing w:val="-2"/>
        </w:rPr>
        <w:t xml:space="preserve"> </w:t>
      </w:r>
      <w:r>
        <w:t>письмо</w:t>
      </w:r>
    </w:p>
    <w:p w:rsidR="00551FBD" w:rsidRDefault="008C5111">
      <w:pPr>
        <w:pStyle w:val="a3"/>
        <w:spacing w:line="274" w:lineRule="exact"/>
        <w:ind w:left="1038"/>
      </w:pPr>
      <w:r>
        <w:t>Адрес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открытке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конверте,</w:t>
      </w:r>
      <w:r>
        <w:rPr>
          <w:spacing w:val="6"/>
        </w:rPr>
        <w:t xml:space="preserve"> </w:t>
      </w:r>
      <w:r>
        <w:t>поздравительная</w:t>
      </w:r>
      <w:r>
        <w:rPr>
          <w:spacing w:val="6"/>
        </w:rPr>
        <w:t xml:space="preserve"> </w:t>
      </w:r>
      <w:r>
        <w:t>открытка,</w:t>
      </w:r>
      <w:r>
        <w:rPr>
          <w:spacing w:val="6"/>
        </w:rPr>
        <w:t xml:space="preserve"> </w:t>
      </w:r>
      <w:r>
        <w:t>письмо.</w:t>
      </w:r>
      <w:r>
        <w:rPr>
          <w:spacing w:val="6"/>
        </w:rPr>
        <w:t xml:space="preserve"> </w:t>
      </w:r>
      <w:r>
        <w:t>Записки:</w:t>
      </w:r>
      <w:r>
        <w:rPr>
          <w:spacing w:val="7"/>
        </w:rPr>
        <w:t xml:space="preserve"> </w:t>
      </w:r>
      <w:r>
        <w:t>личные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деловые.</w:t>
      </w:r>
    </w:p>
    <w:p w:rsidR="00551FBD" w:rsidRDefault="008C5111">
      <w:pPr>
        <w:pStyle w:val="a3"/>
      </w:pPr>
      <w:r>
        <w:t>Заметка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стенгазету,</w:t>
      </w:r>
      <w:r>
        <w:rPr>
          <w:spacing w:val="-2"/>
        </w:rPr>
        <w:t xml:space="preserve"> </w:t>
      </w:r>
      <w:r>
        <w:t>объявление,</w:t>
      </w:r>
      <w:r>
        <w:rPr>
          <w:spacing w:val="-3"/>
        </w:rPr>
        <w:t xml:space="preserve"> </w:t>
      </w:r>
      <w:r>
        <w:t>заявление,</w:t>
      </w:r>
      <w:r>
        <w:rPr>
          <w:spacing w:val="-3"/>
        </w:rPr>
        <w:t xml:space="preserve"> </w:t>
      </w:r>
      <w:r>
        <w:t>автобиография,</w:t>
      </w:r>
      <w:r>
        <w:rPr>
          <w:spacing w:val="-2"/>
        </w:rPr>
        <w:t xml:space="preserve"> </w:t>
      </w:r>
      <w:r>
        <w:t>анкета,</w:t>
      </w:r>
      <w:r>
        <w:rPr>
          <w:spacing w:val="-6"/>
        </w:rPr>
        <w:t xml:space="preserve"> </w:t>
      </w:r>
      <w:r>
        <w:t>доверенность,</w:t>
      </w:r>
      <w:r>
        <w:rPr>
          <w:spacing w:val="-3"/>
        </w:rPr>
        <w:t xml:space="preserve"> </w:t>
      </w:r>
      <w:r>
        <w:t>расписка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51FBD" w:rsidRDefault="008C5111">
      <w:pPr>
        <w:pStyle w:val="a3"/>
        <w:ind w:left="1038"/>
      </w:pPr>
      <w:r>
        <w:t>Письмо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:rsidR="00551FBD" w:rsidRDefault="008C5111">
      <w:pPr>
        <w:ind w:left="1038"/>
        <w:jc w:val="both"/>
        <w:rPr>
          <w:b/>
          <w:sz w:val="24"/>
        </w:rPr>
      </w:pP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b/>
          <w:sz w:val="24"/>
        </w:rPr>
        <w:t>)</w:t>
      </w:r>
    </w:p>
    <w:p w:rsidR="00551FBD" w:rsidRDefault="008C5111">
      <w:pPr>
        <w:pStyle w:val="a3"/>
        <w:ind w:right="241" w:firstLine="566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(круг</w:t>
      </w:r>
      <w:r>
        <w:rPr>
          <w:b/>
          <w:spacing w:val="1"/>
        </w:rPr>
        <w:t xml:space="preserve"> </w:t>
      </w:r>
      <w:r>
        <w:rPr>
          <w:b/>
        </w:rPr>
        <w:t>чтения)</w:t>
      </w:r>
      <w:r>
        <w:t>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>легенда).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писателей XIX - XXI вв. Книги о приключениях и путешествиях.</w:t>
      </w:r>
      <w:r>
        <w:rPr>
          <w:spacing w:val="1"/>
        </w:rPr>
        <w:t xml:space="preserve"> </w:t>
      </w:r>
      <w:r>
        <w:t>Художественные и</w:t>
      </w:r>
      <w:r>
        <w:rPr>
          <w:spacing w:val="1"/>
        </w:rPr>
        <w:t xml:space="preserve"> </w:t>
      </w:r>
      <w:r>
        <w:t>научно-популярные рассказы и очерки. Справочная литература: словари, книги-справочники, детская</w:t>
      </w:r>
      <w:r>
        <w:rPr>
          <w:spacing w:val="-57"/>
        </w:rPr>
        <w:t xml:space="preserve"> </w:t>
      </w:r>
      <w:r>
        <w:t>энциклопедия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551FBD" w:rsidRDefault="008C5111">
      <w:pPr>
        <w:pStyle w:val="a3"/>
        <w:ind w:right="243" w:firstLine="566"/>
      </w:pPr>
      <w:r>
        <w:rPr>
          <w:b/>
        </w:rPr>
        <w:t>Примерная тематика произведений</w:t>
      </w:r>
      <w:r>
        <w:t>: произведения о Родине, героических подвигах во имя</w:t>
      </w:r>
      <w:r>
        <w:rPr>
          <w:spacing w:val="1"/>
        </w:rPr>
        <w:t xml:space="preserve"> </w:t>
      </w:r>
      <w:r>
        <w:t>Родины, об отношении человека к природе, к животным, труду, друг другу; о жизни детей, их дружбе</w:t>
      </w:r>
      <w:r>
        <w:rPr>
          <w:spacing w:val="-57"/>
        </w:rPr>
        <w:t xml:space="preserve"> </w:t>
      </w:r>
      <w:r>
        <w:t>и товариществе; о нравственно-этических понятиях (добро, зло, честь, долг, совесть, жизнь, смерть,</w:t>
      </w:r>
      <w:r>
        <w:rPr>
          <w:spacing w:val="1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ложь и т.д.)</w:t>
      </w:r>
    </w:p>
    <w:p w:rsidR="00551FBD" w:rsidRDefault="008C5111">
      <w:pPr>
        <w:pStyle w:val="a3"/>
        <w:spacing w:before="1"/>
        <w:ind w:right="246" w:firstLine="566"/>
      </w:pPr>
      <w:r>
        <w:rPr>
          <w:b/>
        </w:rPr>
        <w:t>Жанровое разнообразие</w:t>
      </w:r>
      <w:r>
        <w:t>: народные и авторские сказки, басни, былины, легенды, рассказы,</w:t>
      </w:r>
      <w:r>
        <w:rPr>
          <w:spacing w:val="1"/>
        </w:rPr>
        <w:t xml:space="preserve"> </w:t>
      </w:r>
      <w:r>
        <w:t>рассказы-описания,</w:t>
      </w:r>
      <w:r>
        <w:rPr>
          <w:spacing w:val="-1"/>
        </w:rPr>
        <w:t xml:space="preserve"> </w:t>
      </w:r>
      <w:r>
        <w:t>стихотворения.</w:t>
      </w:r>
    </w:p>
    <w:p w:rsidR="00551FBD" w:rsidRDefault="008C5111">
      <w:pPr>
        <w:pStyle w:val="2"/>
        <w:spacing w:line="240" w:lineRule="auto"/>
        <w:rPr>
          <w:b w:val="0"/>
        </w:rPr>
      </w:pP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литературоведческих</w:t>
      </w:r>
      <w:r>
        <w:rPr>
          <w:spacing w:val="-3"/>
        </w:rPr>
        <w:t xml:space="preserve"> </w:t>
      </w:r>
      <w:r>
        <w:t>понятиях</w:t>
      </w:r>
      <w:r>
        <w:rPr>
          <w:b w:val="0"/>
        </w:rPr>
        <w:t>:</w:t>
      </w:r>
    </w:p>
    <w:p w:rsidR="00551FBD" w:rsidRDefault="008C5111">
      <w:pPr>
        <w:pStyle w:val="a3"/>
        <w:ind w:right="249" w:firstLine="566"/>
      </w:pPr>
      <w:r>
        <w:t>литературное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сказ,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-1"/>
        </w:rPr>
        <w:t xml:space="preserve"> </w:t>
      </w:r>
      <w:r>
        <w:t>рассказ, стихотворение), автобиография писателя.</w:t>
      </w:r>
    </w:p>
    <w:p w:rsidR="00551FBD" w:rsidRDefault="008C5111">
      <w:pPr>
        <w:pStyle w:val="a3"/>
        <w:ind w:left="1038"/>
      </w:pPr>
      <w:r>
        <w:t>присказка,</w:t>
      </w:r>
      <w:r>
        <w:rPr>
          <w:spacing w:val="-7"/>
        </w:rPr>
        <w:t xml:space="preserve"> </w:t>
      </w:r>
      <w:r>
        <w:t>зачин,</w:t>
      </w:r>
      <w:r>
        <w:rPr>
          <w:spacing w:val="-4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произведение.</w:t>
      </w:r>
    </w:p>
    <w:p w:rsidR="00551FBD" w:rsidRDefault="008C5111">
      <w:pPr>
        <w:pStyle w:val="a3"/>
        <w:ind w:left="1038" w:right="2413"/>
      </w:pPr>
      <w:r>
        <w:t>герой (персонаж), гласный и второстепенный герой, портрет героя, пейзаж.</w:t>
      </w:r>
      <w:r>
        <w:rPr>
          <w:spacing w:val="-57"/>
        </w:rPr>
        <w:t xml:space="preserve"> </w:t>
      </w:r>
      <w:r>
        <w:lastRenderedPageBreak/>
        <w:t>стихотворение,</w:t>
      </w:r>
      <w:r>
        <w:rPr>
          <w:spacing w:val="-1"/>
        </w:rPr>
        <w:t xml:space="preserve"> </w:t>
      </w:r>
      <w:r>
        <w:t>рифма,</w:t>
      </w:r>
      <w:r>
        <w:rPr>
          <w:spacing w:val="-3"/>
        </w:rPr>
        <w:t xml:space="preserve"> </w:t>
      </w:r>
      <w:r>
        <w:t>строка, строфа.</w:t>
      </w:r>
    </w:p>
    <w:p w:rsidR="00551FBD" w:rsidRDefault="008C5111">
      <w:pPr>
        <w:pStyle w:val="a3"/>
        <w:ind w:left="1038"/>
      </w:pP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(логическая</w:t>
      </w:r>
      <w:r>
        <w:rPr>
          <w:spacing w:val="-4"/>
        </w:rPr>
        <w:t xml:space="preserve"> </w:t>
      </w:r>
      <w:r>
        <w:t>пауза,</w:t>
      </w:r>
      <w:r>
        <w:rPr>
          <w:spacing w:val="-3"/>
        </w:rPr>
        <w:t xml:space="preserve"> </w:t>
      </w:r>
      <w:r>
        <w:t>темп,</w:t>
      </w:r>
      <w:r>
        <w:rPr>
          <w:spacing w:val="-4"/>
        </w:rPr>
        <w:t xml:space="preserve"> </w:t>
      </w:r>
      <w:r>
        <w:t>ритм).</w:t>
      </w:r>
    </w:p>
    <w:p w:rsidR="00551FBD" w:rsidRDefault="008C5111">
      <w:pPr>
        <w:pStyle w:val="a3"/>
        <w:ind w:right="251" w:firstLine="566"/>
      </w:pP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переплёт,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форзац,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послесловие.</w:t>
      </w:r>
    </w:p>
    <w:p w:rsidR="00551FBD" w:rsidRDefault="008C5111">
      <w:pPr>
        <w:pStyle w:val="a3"/>
        <w:spacing w:before="1"/>
        <w:ind w:right="242" w:firstLine="566"/>
      </w:pPr>
      <w:r>
        <w:rPr>
          <w:b/>
        </w:rPr>
        <w:t>Навык</w:t>
      </w:r>
      <w:r>
        <w:rPr>
          <w:b/>
          <w:spacing w:val="1"/>
        </w:rPr>
        <w:t xml:space="preserve"> </w:t>
      </w:r>
      <w:r>
        <w:rPr>
          <w:b/>
        </w:rPr>
        <w:t>чтения: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 Формирование</w:t>
      </w:r>
      <w:r>
        <w:rPr>
          <w:spacing w:val="-2"/>
        </w:rPr>
        <w:t xml:space="preserve"> </w:t>
      </w:r>
      <w:r>
        <w:t>навыков беглого</w:t>
      </w:r>
      <w:r>
        <w:rPr>
          <w:spacing w:val="-1"/>
        </w:rPr>
        <w:t xml:space="preserve"> </w:t>
      </w:r>
      <w:r>
        <w:t>чтения.</w:t>
      </w:r>
    </w:p>
    <w:p w:rsidR="00551FBD" w:rsidRDefault="008C5111">
      <w:pPr>
        <w:pStyle w:val="a3"/>
        <w:ind w:right="248" w:firstLine="566"/>
      </w:pPr>
      <w:r>
        <w:rPr>
          <w:b/>
        </w:rPr>
        <w:t xml:space="preserve">Работа с текстом. </w:t>
      </w:r>
      <w:r>
        <w:t>Осознание последовательности смысла событий. Выделение главной мысли</w:t>
      </w:r>
      <w:r>
        <w:rPr>
          <w:spacing w:val="1"/>
        </w:rPr>
        <w:t xml:space="preserve"> </w:t>
      </w:r>
      <w:r>
        <w:t>текста. Определение мотивов поступков героев. Сопоставление и</w:t>
      </w:r>
      <w:r>
        <w:rPr>
          <w:spacing w:val="1"/>
        </w:rPr>
        <w:t xml:space="preserve"> </w:t>
      </w:r>
      <w:r>
        <w:t>оценка поступков персонажей.</w:t>
      </w:r>
      <w:r>
        <w:rPr>
          <w:spacing w:val="1"/>
        </w:rPr>
        <w:t xml:space="preserve"> </w:t>
      </w:r>
      <w:r>
        <w:t>Выявление авторской позиции и собственного отношения к событиям и персонажам. Деление 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или его</w:t>
      </w:r>
      <w:r>
        <w:rPr>
          <w:spacing w:val="-1"/>
        </w:rPr>
        <w:t xml:space="preserve"> </w:t>
      </w:r>
      <w:r>
        <w:t>части по плану.</w:t>
      </w:r>
    </w:p>
    <w:p w:rsidR="00551FBD" w:rsidRDefault="008C5111">
      <w:pPr>
        <w:pStyle w:val="a3"/>
        <w:ind w:right="243" w:firstLine="566"/>
      </w:pPr>
      <w:r>
        <w:rPr>
          <w:b/>
        </w:rPr>
        <w:t>Внеклассное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t>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(коллективное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before="1" w:line="240" w:lineRule="auto"/>
        <w:jc w:val="left"/>
      </w:pPr>
      <w:r>
        <w:t>МАТЕМАТИКА</w:t>
      </w:r>
    </w:p>
    <w:p w:rsidR="00551FBD" w:rsidRDefault="008C5111">
      <w:pPr>
        <w:spacing w:line="274" w:lineRule="exact"/>
        <w:ind w:left="103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a3"/>
        <w:ind w:right="238" w:firstLine="566"/>
      </w:pPr>
      <w:r>
        <w:t>Курс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дополнительном</w:t>
      </w:r>
      <w:r>
        <w:rPr>
          <w:spacing w:val="33"/>
        </w:rPr>
        <w:t xml:space="preserve"> </w:t>
      </w:r>
      <w:r>
        <w:t>первом</w:t>
      </w:r>
      <w:r>
        <w:rPr>
          <w:spacing w:val="31"/>
        </w:rPr>
        <w:t xml:space="preserve"> </w:t>
      </w:r>
      <w:r>
        <w:t>(I</w:t>
      </w:r>
      <w:r>
        <w:rPr>
          <w:vertAlign w:val="superscript"/>
        </w:rPr>
        <w:t>1</w:t>
      </w:r>
      <w:r>
        <w:t>)</w:t>
      </w:r>
      <w:r>
        <w:rPr>
          <w:spacing w:val="33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I-IV</w:t>
      </w:r>
      <w:r>
        <w:rPr>
          <w:spacing w:val="32"/>
        </w:rPr>
        <w:t xml:space="preserve"> </w:t>
      </w:r>
      <w:r>
        <w:t>классах.</w:t>
      </w:r>
      <w:r>
        <w:rPr>
          <w:spacing w:val="32"/>
        </w:rPr>
        <w:t xml:space="preserve"> </w:t>
      </w:r>
      <w:r>
        <w:t>Распределение</w:t>
      </w:r>
      <w:r>
        <w:rPr>
          <w:spacing w:val="35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proofErr w:type="gramStart"/>
      <w:r>
        <w:t>же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 предыдущем этапе, осуществляются </w:t>
      </w:r>
      <w:proofErr w:type="spellStart"/>
      <w:r>
        <w:t>концентрически</w:t>
      </w:r>
      <w:proofErr w:type="spellEnd"/>
      <w:r>
        <w:t>, что 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теоретическому изучению, но с обязательным учетом значимости усваиваемых знаний и умений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компетенций.</w:t>
      </w:r>
    </w:p>
    <w:p w:rsidR="00551FBD" w:rsidRDefault="008C5111">
      <w:pPr>
        <w:pStyle w:val="a3"/>
        <w:ind w:left="1038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 V-IX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47" w:firstLine="566"/>
        <w:jc w:val="both"/>
        <w:rPr>
          <w:sz w:val="24"/>
        </w:rPr>
      </w:pPr>
      <w:r>
        <w:rPr>
          <w:sz w:val="24"/>
        </w:rPr>
        <w:t>Дальнейшее формирование и развитие математических знаний и умений,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практических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трудовой деятельности; используемых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spacing w:before="66"/>
        <w:ind w:left="1338" w:hanging="30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551FBD" w:rsidRDefault="008C5111">
      <w:pPr>
        <w:pStyle w:val="a3"/>
        <w:ind w:right="242" w:firstLine="566"/>
      </w:pPr>
      <w:r>
        <w:rPr>
          <w:b/>
        </w:rPr>
        <w:t>Нумерация.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1 000 000.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разрядных</w:t>
      </w:r>
      <w:r>
        <w:rPr>
          <w:spacing w:val="-1"/>
        </w:rPr>
        <w:t xml:space="preserve"> </w:t>
      </w:r>
      <w:r>
        <w:t>слагаемых.</w:t>
      </w:r>
    </w:p>
    <w:p w:rsidR="00551FBD" w:rsidRDefault="008C5111">
      <w:pPr>
        <w:pStyle w:val="a3"/>
        <w:spacing w:before="1"/>
        <w:ind w:left="1038"/>
      </w:pPr>
      <w:r>
        <w:t>Сравнение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5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чисел.</w:t>
      </w:r>
    </w:p>
    <w:p w:rsidR="00551FBD" w:rsidRDefault="008C5111">
      <w:pPr>
        <w:pStyle w:val="a3"/>
        <w:ind w:right="240" w:firstLine="566"/>
      </w:pPr>
      <w:r>
        <w:rPr>
          <w:b/>
        </w:rPr>
        <w:t xml:space="preserve">Единицы измерения и их соотношения. </w:t>
      </w:r>
      <w:r>
        <w:t>Величины (стоимость, длина, масса, емкость, время,</w:t>
      </w:r>
      <w:r>
        <w:rPr>
          <w:spacing w:val="1"/>
        </w:rPr>
        <w:t xml:space="preserve"> </w:t>
      </w:r>
      <w:r>
        <w:t>площадь,</w:t>
      </w:r>
      <w:r>
        <w:rPr>
          <w:spacing w:val="24"/>
        </w:rPr>
        <w:t xml:space="preserve"> </w:t>
      </w:r>
      <w:r>
        <w:t>объем)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единицы</w:t>
      </w:r>
      <w:r>
        <w:rPr>
          <w:spacing w:val="21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измерения.</w:t>
      </w:r>
      <w:r>
        <w:rPr>
          <w:spacing w:val="24"/>
        </w:rPr>
        <w:t xml:space="preserve"> </w:t>
      </w:r>
      <w:r>
        <w:t>Единицы</w:t>
      </w:r>
      <w:r>
        <w:rPr>
          <w:spacing w:val="23"/>
        </w:rPr>
        <w:t xml:space="preserve"> </w:t>
      </w:r>
      <w:r>
        <w:t>измерения</w:t>
      </w:r>
      <w:r>
        <w:rPr>
          <w:spacing w:val="24"/>
        </w:rPr>
        <w:t xml:space="preserve"> </w:t>
      </w:r>
      <w:r>
        <w:t>стоимости:</w:t>
      </w:r>
      <w:r>
        <w:rPr>
          <w:spacing w:val="24"/>
        </w:rPr>
        <w:t xml:space="preserve"> </w:t>
      </w:r>
      <w:r>
        <w:t>копейка</w:t>
      </w:r>
      <w:r>
        <w:rPr>
          <w:spacing w:val="23"/>
        </w:rPr>
        <w:t xml:space="preserve"> </w:t>
      </w:r>
      <w:r>
        <w:t>(1</w:t>
      </w:r>
      <w:r>
        <w:rPr>
          <w:spacing w:val="23"/>
        </w:rPr>
        <w:t xml:space="preserve"> </w:t>
      </w:r>
      <w:r>
        <w:t>к.),</w:t>
      </w:r>
      <w:r>
        <w:rPr>
          <w:spacing w:val="24"/>
        </w:rPr>
        <w:t xml:space="preserve"> </w:t>
      </w:r>
      <w:r>
        <w:t>рубль</w:t>
      </w:r>
      <w:r>
        <w:rPr>
          <w:spacing w:val="25"/>
        </w:rPr>
        <w:t xml:space="preserve"> </w:t>
      </w:r>
      <w:r>
        <w:t>(1</w:t>
      </w:r>
      <w:r>
        <w:rPr>
          <w:spacing w:val="-58"/>
        </w:rPr>
        <w:t xml:space="preserve"> </w:t>
      </w:r>
      <w:r>
        <w:t xml:space="preserve">р.). Единицы измерения длины: миллиметр (1 мм), сантиметр (1 см), дециметр (1 </w:t>
      </w:r>
      <w:proofErr w:type="spellStart"/>
      <w:r>
        <w:t>дм</w:t>
      </w:r>
      <w:proofErr w:type="spellEnd"/>
      <w:r>
        <w:t>), метр (1 м),</w:t>
      </w:r>
      <w:r>
        <w:rPr>
          <w:spacing w:val="1"/>
        </w:rPr>
        <w:t xml:space="preserve"> </w:t>
      </w:r>
      <w:r>
        <w:t>километр (1 км). Единицы измерения массы: грамм (1 г), килограмм (1 кг), центнер (1 ц), тонна (1 т).</w:t>
      </w:r>
      <w:r>
        <w:rPr>
          <w:spacing w:val="1"/>
        </w:rPr>
        <w:t xml:space="preserve"> </w:t>
      </w:r>
      <w:r>
        <w:t>Единица измерения емкости – литр (1 л). Единицы измерения времени: секунда (1 с), минута (1 мин),</w:t>
      </w:r>
      <w:r>
        <w:rPr>
          <w:spacing w:val="1"/>
        </w:rPr>
        <w:t xml:space="preserve"> </w:t>
      </w:r>
      <w:r>
        <w:t xml:space="preserve">час (1 ч), сутки (1 </w:t>
      </w:r>
      <w:proofErr w:type="spellStart"/>
      <w:r>
        <w:t>сут</w:t>
      </w:r>
      <w:proofErr w:type="spellEnd"/>
      <w:r>
        <w:t>.), неделя (1нед.), месяц (1 мес.), год (1 год), век (1 в.).Единицы измерения</w:t>
      </w:r>
      <w:r>
        <w:rPr>
          <w:spacing w:val="1"/>
        </w:rPr>
        <w:t xml:space="preserve"> </w:t>
      </w:r>
      <w:r>
        <w:t>площади: квадратный миллиметр (1 кв. мм), квадратный сантиметр (1 кв. см), квадратный дециметр</w:t>
      </w:r>
      <w:r>
        <w:rPr>
          <w:spacing w:val="1"/>
        </w:rPr>
        <w:t xml:space="preserve"> </w:t>
      </w:r>
      <w:r>
        <w:t xml:space="preserve">(1 кв. </w:t>
      </w:r>
      <w:proofErr w:type="spellStart"/>
      <w:r>
        <w:t>дм</w:t>
      </w:r>
      <w:proofErr w:type="spellEnd"/>
      <w:r>
        <w:t>), квадратный метр (1 кв. м), квадратный километр (1 кв. км).Единицы измерения объема:</w:t>
      </w:r>
      <w:r>
        <w:rPr>
          <w:spacing w:val="1"/>
        </w:rPr>
        <w:t xml:space="preserve"> </w:t>
      </w:r>
      <w:r>
        <w:t>кубический</w:t>
      </w:r>
      <w:r>
        <w:rPr>
          <w:spacing w:val="40"/>
        </w:rPr>
        <w:t xml:space="preserve"> </w:t>
      </w:r>
      <w:r>
        <w:t>миллиметр</w:t>
      </w:r>
      <w:r>
        <w:rPr>
          <w:spacing w:val="38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куб.</w:t>
      </w:r>
      <w:r>
        <w:rPr>
          <w:spacing w:val="97"/>
        </w:rPr>
        <w:t xml:space="preserve"> </w:t>
      </w:r>
      <w:r>
        <w:t>мм),</w:t>
      </w:r>
      <w:r>
        <w:rPr>
          <w:spacing w:val="97"/>
        </w:rPr>
        <w:t xml:space="preserve"> </w:t>
      </w:r>
      <w:r>
        <w:t>кубический</w:t>
      </w:r>
      <w:r>
        <w:rPr>
          <w:spacing w:val="99"/>
        </w:rPr>
        <w:t xml:space="preserve"> </w:t>
      </w:r>
      <w:r>
        <w:t>сантиметр</w:t>
      </w:r>
      <w:r>
        <w:rPr>
          <w:spacing w:val="97"/>
        </w:rPr>
        <w:t xml:space="preserve"> </w:t>
      </w:r>
      <w:r>
        <w:t>(1</w:t>
      </w:r>
      <w:r>
        <w:rPr>
          <w:spacing w:val="97"/>
        </w:rPr>
        <w:t xml:space="preserve"> </w:t>
      </w:r>
      <w:r>
        <w:t>куб.</w:t>
      </w:r>
      <w:r>
        <w:rPr>
          <w:spacing w:val="97"/>
        </w:rPr>
        <w:t xml:space="preserve"> </w:t>
      </w:r>
      <w:r>
        <w:t>см),</w:t>
      </w:r>
      <w:r>
        <w:rPr>
          <w:spacing w:val="97"/>
        </w:rPr>
        <w:t xml:space="preserve"> </w:t>
      </w:r>
      <w:r>
        <w:t>кубический</w:t>
      </w:r>
      <w:r>
        <w:rPr>
          <w:spacing w:val="98"/>
        </w:rPr>
        <w:t xml:space="preserve"> </w:t>
      </w:r>
      <w:r>
        <w:t>дециметр</w:t>
      </w:r>
      <w:r>
        <w:rPr>
          <w:spacing w:val="-58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 xml:space="preserve">куб. </w:t>
      </w:r>
      <w:proofErr w:type="spellStart"/>
      <w:r>
        <w:t>дм</w:t>
      </w:r>
      <w:proofErr w:type="spellEnd"/>
      <w:r>
        <w:t>),</w:t>
      </w:r>
      <w:r>
        <w:rPr>
          <w:spacing w:val="-1"/>
        </w:rPr>
        <w:t xml:space="preserve"> </w:t>
      </w:r>
      <w:r>
        <w:t>кубический метр (1</w:t>
      </w:r>
      <w:r>
        <w:rPr>
          <w:spacing w:val="-1"/>
        </w:rPr>
        <w:t xml:space="preserve"> </w:t>
      </w:r>
      <w:r>
        <w:t>куб. м), кубический</w:t>
      </w:r>
      <w:r>
        <w:rPr>
          <w:spacing w:val="-1"/>
        </w:rPr>
        <w:t xml:space="preserve"> </w:t>
      </w:r>
      <w:r>
        <w:t>километр (1 куб.</w:t>
      </w:r>
      <w:r>
        <w:rPr>
          <w:spacing w:val="-1"/>
        </w:rPr>
        <w:t xml:space="preserve"> </w:t>
      </w:r>
      <w:r>
        <w:t>км).</w:t>
      </w:r>
    </w:p>
    <w:p w:rsidR="00551FBD" w:rsidRDefault="008C5111">
      <w:pPr>
        <w:pStyle w:val="a3"/>
        <w:ind w:right="249" w:firstLine="566"/>
      </w:pPr>
      <w:r>
        <w:t>Соотношения между единицами измерения однородных величин. Сравнение и упорядочение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</w:p>
    <w:p w:rsidR="00551FBD" w:rsidRDefault="008C5111">
      <w:pPr>
        <w:pStyle w:val="a3"/>
        <w:ind w:left="1038" w:right="2151"/>
        <w:jc w:val="left"/>
      </w:pPr>
      <w:r>
        <w:t>Преобразования чисел, полученных при измерении стоимости, длины, массы.</w:t>
      </w:r>
      <w:r>
        <w:rPr>
          <w:spacing w:val="-57"/>
        </w:rPr>
        <w:t xml:space="preserve"> </w:t>
      </w:r>
      <w:r>
        <w:t>Запись чисел, полученных при измерении длины, стоимости, массы, в виде</w:t>
      </w:r>
      <w:r>
        <w:rPr>
          <w:spacing w:val="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и обратное</w:t>
      </w:r>
      <w:r>
        <w:rPr>
          <w:spacing w:val="-1"/>
        </w:rPr>
        <w:t xml:space="preserve"> </w:t>
      </w:r>
      <w:r>
        <w:t>преобразование.</w:t>
      </w:r>
    </w:p>
    <w:p w:rsidR="00551FBD" w:rsidRDefault="008C5111">
      <w:pPr>
        <w:pStyle w:val="a3"/>
        <w:ind w:right="246" w:firstLine="566"/>
      </w:pPr>
      <w:r>
        <w:rPr>
          <w:b/>
        </w:rPr>
        <w:t>Арифметические</w:t>
      </w:r>
      <w:r>
        <w:rPr>
          <w:b/>
          <w:spacing w:val="1"/>
        </w:rPr>
        <w:t xml:space="preserve"> </w:t>
      </w:r>
      <w:r>
        <w:rPr>
          <w:b/>
        </w:rPr>
        <w:t>действия.</w:t>
      </w:r>
      <w:r>
        <w:rPr>
          <w:b/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действий, знаки</w:t>
      </w:r>
      <w:r>
        <w:rPr>
          <w:spacing w:val="-3"/>
        </w:rPr>
        <w:t xml:space="preserve"> </w:t>
      </w:r>
      <w:r>
        <w:t>действий.</w:t>
      </w:r>
    </w:p>
    <w:p w:rsidR="00551FBD" w:rsidRDefault="008C5111">
      <w:pPr>
        <w:pStyle w:val="a3"/>
        <w:spacing w:before="1"/>
        <w:ind w:right="244" w:firstLine="566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разрядными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1 000 000;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7"/>
        </w:rPr>
        <w:t xml:space="preserve"> </w:t>
      </w:r>
      <w:r>
        <w:t>полученными</w:t>
      </w:r>
      <w:r>
        <w:rPr>
          <w:spacing w:val="67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счете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измерении,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пределах</w:t>
      </w:r>
      <w:r>
        <w:rPr>
          <w:spacing w:val="68"/>
        </w:rPr>
        <w:t xml:space="preserve"> </w:t>
      </w:r>
      <w:r>
        <w:t>100,</w:t>
      </w:r>
      <w:r>
        <w:rPr>
          <w:spacing w:val="67"/>
        </w:rPr>
        <w:t xml:space="preserve"> </w:t>
      </w:r>
      <w:r>
        <w:t>легкие</w:t>
      </w:r>
      <w:r>
        <w:rPr>
          <w:spacing w:val="66"/>
        </w:rPr>
        <w:t xml:space="preserve"> </w:t>
      </w:r>
      <w:r>
        <w:t>случаи</w:t>
      </w:r>
      <w:r>
        <w:rPr>
          <w:spacing w:val="6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пределах</w:t>
      </w:r>
      <w:r>
        <w:rPr>
          <w:spacing w:val="-58"/>
        </w:rPr>
        <w:t xml:space="preserve"> </w:t>
      </w:r>
      <w:r>
        <w:t>1 000 000.</w:t>
      </w:r>
    </w:p>
    <w:p w:rsidR="00551FBD" w:rsidRDefault="008C5111">
      <w:pPr>
        <w:pStyle w:val="a3"/>
        <w:ind w:left="1038" w:right="743"/>
      </w:pPr>
      <w:r>
        <w:lastRenderedPageBreak/>
        <w:t>Алгоритмы письменного сложения, вычитания, умножения и деления многозначных чисел.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 компонента</w:t>
      </w:r>
      <w:r>
        <w:rPr>
          <w:spacing w:val="-2"/>
        </w:rPr>
        <w:t xml:space="preserve"> </w:t>
      </w:r>
      <w:r>
        <w:t>сложения и вычитания.</w:t>
      </w:r>
    </w:p>
    <w:p w:rsidR="00551FBD" w:rsidRDefault="008C5111">
      <w:pPr>
        <w:pStyle w:val="a3"/>
        <w:ind w:right="250" w:firstLine="566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результата).</w:t>
      </w:r>
    </w:p>
    <w:p w:rsidR="00551FBD" w:rsidRDefault="008C5111">
      <w:pPr>
        <w:pStyle w:val="a3"/>
        <w:ind w:right="244" w:firstLine="566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мерами,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преобразованием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000.</w:t>
      </w:r>
    </w:p>
    <w:p w:rsidR="00551FBD" w:rsidRDefault="008C5111">
      <w:pPr>
        <w:pStyle w:val="a3"/>
        <w:ind w:right="253" w:firstLine="566"/>
      </w:pPr>
      <w:r>
        <w:t>Умножение и деление целых чисел, полученных при счете и при измерении, на 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-2"/>
        </w:rPr>
        <w:t xml:space="preserve"> </w:t>
      </w:r>
      <w:r>
        <w:t>число.</w:t>
      </w:r>
    </w:p>
    <w:p w:rsidR="00551FBD" w:rsidRDefault="008C5111">
      <w:pPr>
        <w:pStyle w:val="a3"/>
        <w:ind w:right="239" w:firstLine="566"/>
      </w:pPr>
      <w:r>
        <w:t>Порядок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551FBD" w:rsidRDefault="008C5111">
      <w:pPr>
        <w:pStyle w:val="a3"/>
        <w:ind w:left="1038"/>
      </w:pPr>
      <w:r>
        <w:t>Использование</w:t>
      </w:r>
      <w:r>
        <w:rPr>
          <w:spacing w:val="-4"/>
        </w:rPr>
        <w:t xml:space="preserve"> </w:t>
      </w:r>
      <w:r>
        <w:t>микрокалькулятора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</w:t>
      </w:r>
    </w:p>
    <w:p w:rsidR="00551FBD" w:rsidRDefault="008C5111">
      <w:pPr>
        <w:pStyle w:val="a3"/>
        <w:ind w:right="250" w:firstLine="566"/>
      </w:pPr>
      <w:r>
        <w:t>делах</w:t>
      </w:r>
      <w:r>
        <w:rPr>
          <w:spacing w:val="1"/>
        </w:rPr>
        <w:t xml:space="preserve"> </w:t>
      </w:r>
      <w:r>
        <w:t>1 000 000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повторным</w:t>
      </w:r>
      <w:r>
        <w:rPr>
          <w:spacing w:val="-2"/>
        </w:rPr>
        <w:t xml:space="preserve"> </w:t>
      </w:r>
      <w:r>
        <w:t>вычислением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микрокалькуляторе.</w:t>
      </w:r>
    </w:p>
    <w:p w:rsidR="00551FBD" w:rsidRDefault="008C5111">
      <w:pPr>
        <w:pStyle w:val="a3"/>
        <w:ind w:left="1038"/>
      </w:pPr>
      <w:r>
        <w:rPr>
          <w:b/>
        </w:rPr>
        <w:t>Дроби.</w:t>
      </w:r>
      <w:r>
        <w:rPr>
          <w:b/>
          <w:spacing w:val="7"/>
        </w:rPr>
        <w:t xml:space="preserve"> </w:t>
      </w:r>
      <w:r>
        <w:t>Доля</w:t>
      </w:r>
      <w:r>
        <w:rPr>
          <w:spacing w:val="7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(половина,</w:t>
      </w:r>
      <w:r>
        <w:rPr>
          <w:spacing w:val="7"/>
        </w:rPr>
        <w:t xml:space="preserve"> </w:t>
      </w:r>
      <w:r>
        <w:t>треть,</w:t>
      </w:r>
      <w:r>
        <w:rPr>
          <w:spacing w:val="7"/>
        </w:rPr>
        <w:t xml:space="preserve"> </w:t>
      </w:r>
      <w:r>
        <w:t>четверть,</w:t>
      </w:r>
      <w:r>
        <w:rPr>
          <w:spacing w:val="8"/>
        </w:rPr>
        <w:t xml:space="preserve"> </w:t>
      </w:r>
      <w:r>
        <w:t>десятая,</w:t>
      </w:r>
      <w:r>
        <w:rPr>
          <w:spacing w:val="7"/>
        </w:rPr>
        <w:t xml:space="preserve"> </w:t>
      </w:r>
      <w:r>
        <w:t>сотая,</w:t>
      </w:r>
      <w:r>
        <w:rPr>
          <w:spacing w:val="10"/>
        </w:rPr>
        <w:t xml:space="preserve"> </w:t>
      </w:r>
      <w:r>
        <w:t>тысячная).</w:t>
      </w:r>
      <w:r>
        <w:rPr>
          <w:spacing w:val="6"/>
        </w:rPr>
        <w:t xml:space="preserve"> </w:t>
      </w:r>
      <w:r>
        <w:t>Получение</w:t>
      </w:r>
      <w:r>
        <w:rPr>
          <w:spacing w:val="6"/>
        </w:rPr>
        <w:t xml:space="preserve"> </w:t>
      </w:r>
      <w:r>
        <w:t>долей.</w:t>
      </w:r>
    </w:p>
    <w:p w:rsidR="00551FBD" w:rsidRDefault="008C5111">
      <w:pPr>
        <w:pStyle w:val="a3"/>
        <w:spacing w:before="1"/>
      </w:pPr>
      <w:r>
        <w:t>Сравнение</w:t>
      </w:r>
      <w:r>
        <w:rPr>
          <w:spacing w:val="-3"/>
        </w:rPr>
        <w:t xml:space="preserve"> </w:t>
      </w:r>
      <w:r>
        <w:t>долей.</w:t>
      </w:r>
    </w:p>
    <w:p w:rsidR="00551FBD" w:rsidRDefault="008C5111">
      <w:pPr>
        <w:pStyle w:val="a3"/>
        <w:ind w:right="241" w:firstLine="566"/>
      </w:pPr>
      <w:r>
        <w:t>Образование,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Числитель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знаменатель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 и неправильные дроби. Сравнение дробей с одинаковыми числителями, с одинаковыми</w:t>
      </w:r>
      <w:r>
        <w:rPr>
          <w:spacing w:val="1"/>
        </w:rPr>
        <w:t xml:space="preserve"> </w:t>
      </w:r>
      <w:r>
        <w:t>знаменателями.</w:t>
      </w:r>
    </w:p>
    <w:p w:rsidR="00551FBD" w:rsidRDefault="008C5111">
      <w:pPr>
        <w:pStyle w:val="a3"/>
        <w:ind w:left="1038"/>
      </w:pPr>
      <w:r>
        <w:t>Смешанное</w:t>
      </w:r>
      <w:r>
        <w:rPr>
          <w:spacing w:val="-5"/>
        </w:rPr>
        <w:t xml:space="preserve"> </w:t>
      </w:r>
      <w:r>
        <w:t>число.</w:t>
      </w:r>
      <w:r>
        <w:rPr>
          <w:spacing w:val="-4"/>
        </w:rPr>
        <w:t xml:space="preserve"> </w:t>
      </w:r>
      <w:r>
        <w:t>Получение,</w:t>
      </w:r>
      <w:r>
        <w:rPr>
          <w:spacing w:val="-4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запись,</w:t>
      </w:r>
      <w:r>
        <w:rPr>
          <w:spacing w:val="-6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смешанных</w:t>
      </w:r>
      <w:r>
        <w:rPr>
          <w:spacing w:val="-4"/>
        </w:rPr>
        <w:t xml:space="preserve"> </w:t>
      </w:r>
      <w:r>
        <w:t>чисел.</w:t>
      </w:r>
    </w:p>
    <w:p w:rsidR="00551FBD" w:rsidRDefault="008C5111">
      <w:pPr>
        <w:pStyle w:val="a3"/>
        <w:ind w:right="244" w:firstLine="566"/>
      </w:pP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случаи): замена мелких долей более крупными (сокращение), неправильных дробей целыми или</w:t>
      </w:r>
      <w:r>
        <w:rPr>
          <w:spacing w:val="1"/>
        </w:rPr>
        <w:t xml:space="preserve"> </w:t>
      </w:r>
      <w:r>
        <w:t>смешанными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неправильными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к общему</w:t>
      </w:r>
      <w:r>
        <w:rPr>
          <w:spacing w:val="-5"/>
        </w:rPr>
        <w:t xml:space="preserve"> </w:t>
      </w:r>
      <w:r>
        <w:t>знаменателю</w:t>
      </w:r>
      <w:r>
        <w:rPr>
          <w:spacing w:val="1"/>
        </w:rPr>
        <w:t xml:space="preserve"> </w:t>
      </w:r>
      <w:r>
        <w:t>(легкие</w:t>
      </w:r>
      <w:r>
        <w:rPr>
          <w:spacing w:val="-1"/>
        </w:rPr>
        <w:t xml:space="preserve"> </w:t>
      </w:r>
      <w:r>
        <w:t>случаи).</w:t>
      </w:r>
    </w:p>
    <w:p w:rsidR="00551FBD" w:rsidRDefault="008C5111">
      <w:pPr>
        <w:pStyle w:val="a3"/>
        <w:ind w:left="1038"/>
      </w:pPr>
      <w:r>
        <w:t>Сравнение</w:t>
      </w:r>
      <w:r>
        <w:rPr>
          <w:spacing w:val="-4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числителями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знаменателями.</w:t>
      </w:r>
    </w:p>
    <w:p w:rsidR="00551FBD" w:rsidRDefault="008C5111">
      <w:pPr>
        <w:pStyle w:val="a3"/>
        <w:ind w:left="1038" w:right="2115"/>
        <w:jc w:val="left"/>
      </w:pPr>
      <w:r>
        <w:t>Сложение и вычитание обыкновенных дробей с одинаковыми знаменателями.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одной 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частей числа.</w:t>
      </w:r>
    </w:p>
    <w:p w:rsidR="00551FBD" w:rsidRDefault="008C5111">
      <w:pPr>
        <w:pStyle w:val="a3"/>
        <w:spacing w:before="1"/>
        <w:ind w:left="1038"/>
        <w:jc w:val="left"/>
      </w:pPr>
      <w:r>
        <w:t>Десятичная</w:t>
      </w:r>
      <w:r>
        <w:rPr>
          <w:spacing w:val="-3"/>
        </w:rPr>
        <w:t xml:space="preserve"> </w:t>
      </w:r>
      <w:r>
        <w:t>дробь.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551FBD" w:rsidRDefault="008C5111" w:rsidP="00424AF8">
      <w:pPr>
        <w:pStyle w:val="a3"/>
        <w:ind w:left="1038"/>
        <w:jc w:val="left"/>
      </w:pPr>
      <w:r>
        <w:t>Выражение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2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крупных (мелких),</w:t>
      </w:r>
      <w:r>
        <w:rPr>
          <w:spacing w:val="-2"/>
        </w:rPr>
        <w:t xml:space="preserve"> </w:t>
      </w:r>
      <w:r>
        <w:t>одинаковых</w:t>
      </w:r>
      <w:r>
        <w:rPr>
          <w:spacing w:val="-2"/>
        </w:rPr>
        <w:t xml:space="preserve"> </w:t>
      </w:r>
      <w:r>
        <w:t>долях.</w:t>
      </w:r>
      <w:r w:rsidR="00424AF8"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</w:p>
    <w:p w:rsidR="00551FBD" w:rsidRDefault="008C5111">
      <w:pPr>
        <w:pStyle w:val="a3"/>
        <w:ind w:left="1038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(все</w:t>
      </w:r>
      <w:r>
        <w:rPr>
          <w:spacing w:val="-3"/>
        </w:rPr>
        <w:t xml:space="preserve"> </w:t>
      </w:r>
      <w:r>
        <w:t>случаи).</w:t>
      </w:r>
    </w:p>
    <w:p w:rsidR="00551FBD" w:rsidRDefault="008C5111">
      <w:pPr>
        <w:pStyle w:val="a3"/>
        <w:ind w:right="248" w:firstLine="566"/>
      </w:pP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1"/>
        </w:rPr>
        <w:t xml:space="preserve"> </w:t>
      </w:r>
      <w:r>
        <w:t>число.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десятичной дробью.</w:t>
      </w:r>
    </w:p>
    <w:p w:rsidR="00551FBD" w:rsidRDefault="008C5111">
      <w:pPr>
        <w:pStyle w:val="a3"/>
        <w:spacing w:before="1"/>
        <w:ind w:left="1038"/>
      </w:pPr>
      <w:r>
        <w:t>Нахождение</w:t>
      </w:r>
      <w:r>
        <w:rPr>
          <w:spacing w:val="-4"/>
        </w:rPr>
        <w:t xml:space="preserve"> </w:t>
      </w:r>
      <w:r>
        <w:t>десятичной</w:t>
      </w:r>
      <w:r>
        <w:rPr>
          <w:spacing w:val="-3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числа.</w:t>
      </w:r>
    </w:p>
    <w:p w:rsidR="00551FBD" w:rsidRDefault="008C5111">
      <w:pPr>
        <w:pStyle w:val="a3"/>
        <w:ind w:right="249" w:firstLine="566"/>
      </w:pPr>
      <w:r>
        <w:t>Использование микрокалькулятора для выполнения арифметических действий с 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проверкой результата</w:t>
      </w:r>
      <w:r>
        <w:rPr>
          <w:spacing w:val="-2"/>
        </w:rPr>
        <w:t xml:space="preserve"> </w:t>
      </w:r>
      <w:r>
        <w:t>повторным</w:t>
      </w:r>
      <w:r>
        <w:rPr>
          <w:spacing w:val="-2"/>
        </w:rPr>
        <w:t xml:space="preserve"> </w:t>
      </w:r>
      <w:r>
        <w:t>вычислением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микрокалькуляторе.</w:t>
      </w:r>
    </w:p>
    <w:p w:rsidR="00551FBD" w:rsidRDefault="008C5111">
      <w:pPr>
        <w:pStyle w:val="a3"/>
        <w:ind w:right="251" w:firstLine="566"/>
      </w:pPr>
      <w:r>
        <w:t>Понятие процента. Нахождение одного процента от числа. Нахождение нескольких процентов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числа.</w:t>
      </w:r>
    </w:p>
    <w:p w:rsidR="00551FBD" w:rsidRDefault="008C5111">
      <w:pPr>
        <w:pStyle w:val="a3"/>
        <w:ind w:right="242" w:firstLine="566"/>
      </w:pPr>
      <w:r>
        <w:rPr>
          <w:b/>
        </w:rPr>
        <w:t>Арифметические</w:t>
      </w:r>
      <w:r>
        <w:rPr>
          <w:b/>
          <w:spacing w:val="1"/>
        </w:rPr>
        <w:t xml:space="preserve"> </w:t>
      </w:r>
      <w:r>
        <w:rPr>
          <w:b/>
        </w:rPr>
        <w:t>задачи.</w:t>
      </w:r>
      <w:r>
        <w:rPr>
          <w:b/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слагаемого,</w:t>
      </w:r>
      <w:r>
        <w:rPr>
          <w:spacing w:val="1"/>
        </w:rPr>
        <w:t xml:space="preserve"> </w:t>
      </w:r>
      <w:r>
        <w:t>уменьшаемого,</w:t>
      </w:r>
      <w:r>
        <w:rPr>
          <w:spacing w:val="1"/>
        </w:rPr>
        <w:t xml:space="preserve"> </w:t>
      </w:r>
      <w:r>
        <w:t>вычитаемого,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кратное сравнение. Задачи, содержащие отношения «больше на (в)…», «меньше на (в)…». Задачи на</w:t>
      </w:r>
      <w:r>
        <w:rPr>
          <w:spacing w:val="1"/>
        </w:rPr>
        <w:t xml:space="preserve"> </w:t>
      </w:r>
      <w:r>
        <w:t>пропорциональное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6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 труда, время, объем всей</w:t>
      </w:r>
      <w:r>
        <w:rPr>
          <w:spacing w:val="-57"/>
        </w:rPr>
        <w:t xml:space="preserve"> </w:t>
      </w:r>
      <w:r>
        <w:t>работы), изготовления товара (расход на предмет, количество предметов, общий расход). Задачи на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товара).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конец,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события).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части целого.</w:t>
      </w:r>
    </w:p>
    <w:p w:rsidR="00551FBD" w:rsidRDefault="008C5111">
      <w:pPr>
        <w:pStyle w:val="a3"/>
        <w:ind w:right="239" w:firstLine="566"/>
      </w:pPr>
      <w:r>
        <w:t>Простые и составные задачи геометрического содержания, требующие вычисления периметра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(куба).</w:t>
      </w:r>
    </w:p>
    <w:p w:rsidR="00551FBD" w:rsidRDefault="008C5111">
      <w:pPr>
        <w:pStyle w:val="a3"/>
        <w:spacing w:before="1"/>
        <w:ind w:left="1038"/>
      </w:pPr>
      <w:r>
        <w:t>Планирование</w:t>
      </w:r>
      <w:r>
        <w:rPr>
          <w:spacing w:val="-4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задачи.</w:t>
      </w:r>
    </w:p>
    <w:p w:rsidR="00551FBD" w:rsidRDefault="008C5111">
      <w:pPr>
        <w:pStyle w:val="a3"/>
        <w:ind w:left="1038"/>
      </w:pPr>
      <w:r>
        <w:t>Арифметические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t>труда.</w:t>
      </w:r>
    </w:p>
    <w:p w:rsidR="00551FBD" w:rsidRDefault="008C5111">
      <w:pPr>
        <w:pStyle w:val="a3"/>
        <w:ind w:right="246" w:firstLine="566"/>
      </w:pPr>
      <w:r>
        <w:rPr>
          <w:b/>
        </w:rPr>
        <w:t xml:space="preserve">Геометрический материал. </w:t>
      </w:r>
      <w:r>
        <w:t>Распознавание и изображение геометрических фигур: точка, линия</w:t>
      </w:r>
      <w:r>
        <w:rPr>
          <w:spacing w:val="-57"/>
        </w:rPr>
        <w:t xml:space="preserve"> </w:t>
      </w:r>
      <w:r>
        <w:lastRenderedPageBreak/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 круг, параллелограмм, ромб. Использование чертежных документов для выполнения</w:t>
      </w:r>
      <w:r>
        <w:rPr>
          <w:spacing w:val="1"/>
        </w:rPr>
        <w:t xml:space="preserve"> </w:t>
      </w:r>
      <w:r>
        <w:t>построений.</w:t>
      </w:r>
    </w:p>
    <w:p w:rsidR="00551FBD" w:rsidRDefault="008C5111">
      <w:pPr>
        <w:pStyle w:val="a3"/>
        <w:ind w:right="249" w:firstLine="566"/>
      </w:pPr>
      <w:r>
        <w:t>Взаимное положение на плоскости геометрических фигур (пересечение, точки пересечения) и</w:t>
      </w:r>
      <w:r>
        <w:rPr>
          <w:spacing w:val="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(пересекаются,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перпендикулярные,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пересекаются,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параллельные).</w:t>
      </w:r>
    </w:p>
    <w:p w:rsidR="00551FBD" w:rsidRDefault="008C5111">
      <w:pPr>
        <w:pStyle w:val="a3"/>
        <w:ind w:right="252" w:firstLine="566"/>
      </w:pPr>
      <w:r>
        <w:t>Углы, виды углов, смежные углы. Градус как мера угла. Сумма смежных углов. Сумма углов</w:t>
      </w:r>
      <w:r>
        <w:rPr>
          <w:spacing w:val="1"/>
        </w:rPr>
        <w:t xml:space="preserve"> </w:t>
      </w:r>
      <w:r>
        <w:t>треугольника.</w:t>
      </w:r>
    </w:p>
    <w:p w:rsidR="00551FBD" w:rsidRDefault="008C5111">
      <w:pPr>
        <w:pStyle w:val="a3"/>
        <w:ind w:right="248" w:firstLine="566"/>
      </w:pPr>
      <w:r>
        <w:t>Симметрия.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симметрично</w:t>
      </w:r>
      <w:r>
        <w:rPr>
          <w:spacing w:val="-1"/>
        </w:rPr>
        <w:t xml:space="preserve"> </w:t>
      </w:r>
      <w:r>
        <w:t>расположенных относительно</w:t>
      </w:r>
      <w:r>
        <w:rPr>
          <w:spacing w:val="-1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симметрии.</w:t>
      </w:r>
    </w:p>
    <w:p w:rsidR="00551FBD" w:rsidRDefault="008C5111">
      <w:pPr>
        <w:pStyle w:val="a3"/>
        <w:ind w:left="1038"/>
      </w:pPr>
      <w:r>
        <w:t>Периметр.</w:t>
      </w:r>
      <w:r>
        <w:rPr>
          <w:spacing w:val="-6"/>
        </w:rPr>
        <w:t xml:space="preserve"> </w:t>
      </w:r>
      <w:r>
        <w:t>Вычисление</w:t>
      </w:r>
      <w:r>
        <w:rPr>
          <w:spacing w:val="-6"/>
        </w:rPr>
        <w:t xml:space="preserve"> </w:t>
      </w:r>
      <w:r>
        <w:t>периметра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квадрата.</w:t>
      </w:r>
    </w:p>
    <w:p w:rsidR="00551FBD" w:rsidRDefault="008C5111">
      <w:pPr>
        <w:pStyle w:val="a3"/>
        <w:ind w:right="248" w:firstLine="566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(квадрата).</w:t>
      </w:r>
    </w:p>
    <w:p w:rsidR="00551FBD" w:rsidRDefault="008C5111">
      <w:pPr>
        <w:pStyle w:val="a3"/>
        <w:ind w:right="251" w:firstLine="566"/>
      </w:pPr>
      <w:r>
        <w:t>Геометрические тела: куб, шар, параллелепипед, пирамида, призма, цилиндр, конус. Узнавание,</w:t>
      </w:r>
      <w:r>
        <w:rPr>
          <w:spacing w:val="-57"/>
        </w:rPr>
        <w:t xml:space="preserve"> </w:t>
      </w:r>
      <w:r>
        <w:t>называние. Элементы и свойства прямоугольного параллелепипеда (в том числе куба). Развертка и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куба).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 куба).</w:t>
      </w:r>
    </w:p>
    <w:p w:rsidR="00551FBD" w:rsidRDefault="008C5111">
      <w:pPr>
        <w:pStyle w:val="a3"/>
        <w:spacing w:before="1"/>
        <w:ind w:right="247" w:firstLine="566"/>
      </w:pPr>
      <w:r>
        <w:t>Объем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6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 куба).</w:t>
      </w:r>
    </w:p>
    <w:p w:rsidR="00551FBD" w:rsidRDefault="008C5111">
      <w:pPr>
        <w:pStyle w:val="a3"/>
        <w:ind w:left="1038"/>
      </w:pPr>
      <w:r>
        <w:t>Геометрические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551FBD" w:rsidRDefault="008C5111">
      <w:pPr>
        <w:pStyle w:val="2"/>
        <w:spacing w:before="5" w:line="240" w:lineRule="auto"/>
      </w:pPr>
      <w:r>
        <w:t>ИНФОРМАТИКА</w:t>
      </w:r>
      <w:r>
        <w:rPr>
          <w:spacing w:val="-5"/>
        </w:rPr>
        <w:t xml:space="preserve"> </w:t>
      </w:r>
      <w:r>
        <w:t>(VII-IX</w:t>
      </w:r>
      <w:r>
        <w:rPr>
          <w:spacing w:val="-4"/>
        </w:rPr>
        <w:t xml:space="preserve"> </w:t>
      </w:r>
      <w:r>
        <w:t>классы)</w:t>
      </w:r>
    </w:p>
    <w:p w:rsidR="00551FBD" w:rsidRDefault="008C5111">
      <w:pPr>
        <w:spacing w:line="274" w:lineRule="exact"/>
        <w:ind w:left="103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a3"/>
        <w:ind w:right="240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 для жизни и работы в современном высокотехнологичном обществе. Обучающиеся</w:t>
      </w:r>
      <w:r>
        <w:rPr>
          <w:spacing w:val="1"/>
        </w:rPr>
        <w:t xml:space="preserve"> </w:t>
      </w:r>
      <w:r>
        <w:t>познакомятся с приёмами работы с компьютером и другими средствами икт, необходимыми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учебно-практических,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60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Кроме</w:t>
      </w:r>
      <w:r>
        <w:rPr>
          <w:spacing w:val="49"/>
        </w:rPr>
        <w:t xml:space="preserve"> </w:t>
      </w:r>
      <w:r>
        <w:t>того,</w:t>
      </w:r>
      <w:r>
        <w:rPr>
          <w:spacing w:val="50"/>
        </w:rPr>
        <w:t xml:space="preserve"> </w:t>
      </w:r>
      <w:r>
        <w:t>изучение</w:t>
      </w:r>
      <w:r>
        <w:rPr>
          <w:spacing w:val="52"/>
        </w:rPr>
        <w:t xml:space="preserve"> </w:t>
      </w:r>
      <w:r>
        <w:t>информатики</w:t>
      </w:r>
      <w:r>
        <w:rPr>
          <w:spacing w:val="50"/>
        </w:rPr>
        <w:t xml:space="preserve"> </w:t>
      </w:r>
      <w:r>
        <w:t>будет</w:t>
      </w:r>
      <w:r>
        <w:rPr>
          <w:spacing w:val="53"/>
        </w:rPr>
        <w:t xml:space="preserve"> </w:t>
      </w:r>
      <w:r>
        <w:t>способствовать</w:t>
      </w:r>
      <w:r>
        <w:rPr>
          <w:spacing w:val="51"/>
        </w:rPr>
        <w:t xml:space="preserve"> </w:t>
      </w:r>
      <w:r>
        <w:t>коррекции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развитию</w:t>
      </w:r>
      <w:r>
        <w:rPr>
          <w:spacing w:val="51"/>
        </w:rPr>
        <w:t xml:space="preserve"> </w:t>
      </w:r>
      <w:r>
        <w:t>познавательной</w:t>
      </w:r>
    </w:p>
    <w:p w:rsidR="00551FBD" w:rsidRDefault="008C5111">
      <w:pPr>
        <w:pStyle w:val="a3"/>
        <w:spacing w:before="66"/>
        <w:ind w:right="242"/>
      </w:pPr>
      <w:r>
        <w:t>деятельности и личностных качеств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их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551FBD" w:rsidRDefault="008C5111">
      <w:pPr>
        <w:ind w:left="472" w:right="242" w:firstLine="566"/>
        <w:jc w:val="both"/>
        <w:rPr>
          <w:i/>
          <w:sz w:val="24"/>
        </w:rPr>
      </w:pPr>
      <w:r>
        <w:rPr>
          <w:i/>
          <w:sz w:val="24"/>
        </w:rPr>
        <w:t>Практика работы на компьютере</w:t>
      </w:r>
      <w:r>
        <w:rPr>
          <w:sz w:val="24"/>
        </w:rPr>
        <w:t>: назначение основных устройств компьютера для 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 включение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выключение компьютера 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подключаемых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  <w:r>
        <w:rPr>
          <w:spacing w:val="15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8"/>
          <w:sz w:val="24"/>
        </w:rPr>
        <w:t xml:space="preserve"> </w:t>
      </w:r>
      <w:r>
        <w:rPr>
          <w:i/>
          <w:color w:val="000009"/>
          <w:sz w:val="24"/>
        </w:rPr>
        <w:t>ЭЛЕМЕНТАРНОЕ</w:t>
      </w:r>
      <w:r>
        <w:rPr>
          <w:i/>
          <w:color w:val="000009"/>
          <w:spacing w:val="16"/>
          <w:sz w:val="24"/>
        </w:rPr>
        <w:t xml:space="preserve"> </w:t>
      </w:r>
      <w:r>
        <w:rPr>
          <w:i/>
          <w:color w:val="000009"/>
          <w:sz w:val="24"/>
        </w:rPr>
        <w:t>ПРЕДСТАВЛЕНИЕ</w:t>
      </w:r>
      <w:r>
        <w:rPr>
          <w:i/>
          <w:color w:val="000009"/>
          <w:spacing w:val="15"/>
          <w:sz w:val="24"/>
        </w:rPr>
        <w:t xml:space="preserve"> </w:t>
      </w:r>
      <w:r>
        <w:rPr>
          <w:i/>
          <w:color w:val="000009"/>
          <w:sz w:val="24"/>
        </w:rPr>
        <w:t>О</w:t>
      </w:r>
      <w:r>
        <w:rPr>
          <w:i/>
          <w:color w:val="000009"/>
          <w:spacing w:val="15"/>
          <w:sz w:val="24"/>
        </w:rPr>
        <w:t xml:space="preserve"> </w:t>
      </w:r>
      <w:r>
        <w:rPr>
          <w:i/>
          <w:color w:val="000009"/>
          <w:sz w:val="24"/>
        </w:rPr>
        <w:t>ПРАВИЛАХ</w:t>
      </w:r>
      <w:r>
        <w:rPr>
          <w:i/>
          <w:color w:val="000009"/>
          <w:spacing w:val="17"/>
          <w:sz w:val="24"/>
        </w:rPr>
        <w:t xml:space="preserve"> </w:t>
      </w:r>
      <w:r>
        <w:rPr>
          <w:i/>
          <w:color w:val="000009"/>
          <w:sz w:val="24"/>
        </w:rPr>
        <w:t>КЛАВИАТУРНОГО</w:t>
      </w:r>
    </w:p>
    <w:p w:rsidR="00551FBD" w:rsidRDefault="008C5111">
      <w:pPr>
        <w:pStyle w:val="a3"/>
        <w:spacing w:before="1"/>
        <w:ind w:right="248"/>
      </w:pPr>
      <w:r>
        <w:rPr>
          <w:i/>
          <w:color w:val="000009"/>
        </w:rPr>
        <w:t>ПИСЬМА,</w:t>
      </w:r>
      <w:r>
        <w:rPr>
          <w:i/>
          <w:color w:val="000009"/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 устройствам.</w:t>
      </w:r>
    </w:p>
    <w:p w:rsidR="00551FBD" w:rsidRDefault="008C5111">
      <w:pPr>
        <w:ind w:left="472" w:right="241" w:firstLine="56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рисунок):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 создание, сохранение, удаление. Ввод и редактирование небольших текстов.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принтер.</w:t>
      </w:r>
      <w:r>
        <w:rPr>
          <w:spacing w:val="-10"/>
          <w:sz w:val="24"/>
        </w:rPr>
        <w:t xml:space="preserve"> </w:t>
      </w:r>
      <w:r>
        <w:rPr>
          <w:i/>
          <w:color w:val="000009"/>
          <w:sz w:val="24"/>
        </w:rPr>
        <w:t>РАБОТА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РИСУНКАМИ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ГРАФИЧЕСКОМ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РЕДАКТОРЕ,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ПРОГРАММАХ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WORD</w:t>
      </w:r>
    </w:p>
    <w:p w:rsidR="00551FBD" w:rsidRDefault="008C5111">
      <w:pPr>
        <w:pStyle w:val="a3"/>
        <w:ind w:right="248"/>
      </w:pPr>
      <w:r>
        <w:rPr>
          <w:i/>
          <w:color w:val="000009"/>
        </w:rPr>
        <w:t xml:space="preserve">И POWER POINT. </w:t>
      </w:r>
      <w:r>
        <w:t>Организация системы файлов и папок для хранения собственной информации в</w:t>
      </w:r>
      <w:r>
        <w:rPr>
          <w:spacing w:val="1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именование</w:t>
      </w:r>
      <w:r>
        <w:rPr>
          <w:spacing w:val="-1"/>
        </w:rPr>
        <w:t xml:space="preserve"> </w:t>
      </w:r>
      <w:r>
        <w:t>файлов и папок.</w:t>
      </w:r>
    </w:p>
    <w:p w:rsidR="00551FBD" w:rsidRDefault="008C5111">
      <w:pPr>
        <w:ind w:left="472" w:right="245" w:firstLine="566"/>
        <w:jc w:val="both"/>
        <w:rPr>
          <w:sz w:val="24"/>
        </w:rPr>
      </w:pPr>
      <w:r>
        <w:rPr>
          <w:i/>
          <w:sz w:val="24"/>
        </w:rPr>
        <w:t>Работа с цифровыми образовательными ресурсами</w:t>
      </w:r>
      <w:r>
        <w:rPr>
          <w:sz w:val="24"/>
        </w:rPr>
        <w:t>, готовыми материалами на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</w:p>
    <w:p w:rsidR="00551FBD" w:rsidRDefault="008C5111">
      <w:pPr>
        <w:pStyle w:val="2"/>
        <w:spacing w:before="5" w:line="240" w:lineRule="auto"/>
        <w:jc w:val="left"/>
      </w:pPr>
      <w:r>
        <w:t>ПРИРОДОВЕДЕНИЕ</w:t>
      </w:r>
      <w:r>
        <w:rPr>
          <w:spacing w:val="-5"/>
        </w:rPr>
        <w:t xml:space="preserve"> </w:t>
      </w:r>
      <w:r>
        <w:t>(V-VI</w:t>
      </w:r>
      <w:r>
        <w:rPr>
          <w:spacing w:val="-2"/>
        </w:rPr>
        <w:t xml:space="preserve"> </w:t>
      </w:r>
      <w:r>
        <w:t>классы)</w:t>
      </w:r>
    </w:p>
    <w:p w:rsidR="00551FBD" w:rsidRDefault="008C5111">
      <w:pPr>
        <w:spacing w:line="274" w:lineRule="exact"/>
        <w:ind w:left="1038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a3"/>
        <w:ind w:right="241" w:firstLine="566"/>
        <w:jc w:val="left"/>
      </w:pPr>
      <w:r>
        <w:t>Курс</w:t>
      </w:r>
      <w:r>
        <w:rPr>
          <w:spacing w:val="44"/>
        </w:rPr>
        <w:t xml:space="preserve"> </w:t>
      </w:r>
      <w:r>
        <w:t>«Природоведение»</w:t>
      </w:r>
      <w:r>
        <w:rPr>
          <w:spacing w:val="39"/>
        </w:rPr>
        <w:t xml:space="preserve"> </w:t>
      </w:r>
      <w:r>
        <w:t>ставит</w:t>
      </w:r>
      <w:r>
        <w:rPr>
          <w:spacing w:val="41"/>
        </w:rPr>
        <w:t xml:space="preserve"> </w:t>
      </w:r>
      <w:r>
        <w:t>своей</w:t>
      </w:r>
      <w:r>
        <w:rPr>
          <w:spacing w:val="42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расширить</w:t>
      </w:r>
      <w:r>
        <w:rPr>
          <w:spacing w:val="39"/>
        </w:rPr>
        <w:t xml:space="preserve"> </w:t>
      </w:r>
      <w:r>
        <w:t>кругозор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подготовить</w:t>
      </w:r>
      <w:r>
        <w:rPr>
          <w:spacing w:val="42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 географических</w:t>
      </w:r>
      <w:r>
        <w:rPr>
          <w:spacing w:val="-2"/>
        </w:rPr>
        <w:t xml:space="preserve"> </w:t>
      </w:r>
      <w:r>
        <w:t>знаний.</w:t>
      </w:r>
    </w:p>
    <w:p w:rsidR="00551FBD" w:rsidRDefault="008C5111">
      <w:pPr>
        <w:pStyle w:val="a3"/>
        <w:ind w:left="1038"/>
        <w:jc w:val="left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«Природоведение»</w:t>
      </w:r>
      <w:r>
        <w:rPr>
          <w:spacing w:val="-7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живой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51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направлениями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природоохранительной  работы</w:t>
      </w:r>
      <w:proofErr w:type="gramEnd"/>
      <w:r>
        <w:rPr>
          <w:sz w:val="24"/>
        </w:rPr>
        <w:t>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551FBD" w:rsidRDefault="008C5111">
      <w:pPr>
        <w:pStyle w:val="a3"/>
        <w:ind w:right="241" w:firstLine="566"/>
      </w:pPr>
      <w:r>
        <w:t>В процессе изучения природоведческого материала у учащихся развивается наблюдательность,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 зависимости.</w:t>
      </w:r>
    </w:p>
    <w:p w:rsidR="00551FBD" w:rsidRDefault="008C5111">
      <w:pPr>
        <w:pStyle w:val="a3"/>
        <w:ind w:right="240" w:firstLine="566"/>
      </w:pPr>
      <w:r>
        <w:t>Первые природоведческие знания умственно отсталые дети получают в дошкольном возрасте и</w:t>
      </w:r>
      <w:r>
        <w:rPr>
          <w:spacing w:val="1"/>
        </w:rPr>
        <w:t xml:space="preserve"> </w:t>
      </w:r>
      <w:r>
        <w:t>в младших классах. При знакомстве с окружающим миром у учеников специальной коррекционной</w:t>
      </w:r>
      <w:r>
        <w:rPr>
          <w:spacing w:val="1"/>
        </w:rPr>
        <w:t xml:space="preserve"> </w:t>
      </w:r>
      <w:r>
        <w:t>школы формируются первоначальные знания о природе: они изучают сезонные изменения в природе,</w:t>
      </w:r>
      <w:r>
        <w:rPr>
          <w:spacing w:val="-57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признаками,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 в жизни растений и животных, получают элементарные сведения об охране здоровья</w:t>
      </w:r>
      <w:r>
        <w:rPr>
          <w:spacing w:val="1"/>
        </w:rPr>
        <w:t xml:space="preserve"> </w:t>
      </w:r>
      <w:r>
        <w:t>человека.</w:t>
      </w:r>
    </w:p>
    <w:p w:rsidR="00551FBD" w:rsidRDefault="008C5111">
      <w:pPr>
        <w:pStyle w:val="a3"/>
        <w:ind w:right="241" w:firstLine="566"/>
      </w:pPr>
      <w:r>
        <w:t>Курс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первоначальных представлений, полученных в дополнительном первом (I</w:t>
      </w:r>
      <w:r>
        <w:rPr>
          <w:vertAlign w:val="superscript"/>
        </w:rPr>
        <w:t>1</w:t>
      </w:r>
      <w:r>
        <w:t>) классе I—IV классах, к</w:t>
      </w:r>
      <w:r>
        <w:rPr>
          <w:spacing w:val="1"/>
        </w:rPr>
        <w:t xml:space="preserve"> </w:t>
      </w:r>
      <w:r>
        <w:t>систематическим знаниям по географии и естествознанию, но и одновременно служит основой для</w:t>
      </w:r>
      <w:r>
        <w:rPr>
          <w:spacing w:val="1"/>
        </w:rPr>
        <w:t xml:space="preserve"> </w:t>
      </w:r>
      <w:r>
        <w:t>них.</w:t>
      </w:r>
    </w:p>
    <w:p w:rsidR="00551FBD" w:rsidRDefault="008C5111">
      <w:pPr>
        <w:pStyle w:val="a3"/>
        <w:spacing w:line="276" w:lineRule="exact"/>
        <w:ind w:left="1038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природоведению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разделов:</w:t>
      </w:r>
    </w:p>
    <w:p w:rsidR="00551FBD" w:rsidRDefault="008C5111">
      <w:pPr>
        <w:pStyle w:val="a3"/>
        <w:ind w:left="1038"/>
      </w:pPr>
      <w:r>
        <w:t>«Вселенная»,</w:t>
      </w:r>
      <w:r>
        <w:rPr>
          <w:spacing w:val="10"/>
        </w:rPr>
        <w:t xml:space="preserve"> </w:t>
      </w:r>
      <w:r>
        <w:t>«Наш</w:t>
      </w:r>
      <w:r>
        <w:rPr>
          <w:spacing w:val="64"/>
        </w:rPr>
        <w:t xml:space="preserve"> </w:t>
      </w:r>
      <w:r>
        <w:t>дом</w:t>
      </w:r>
      <w:r>
        <w:rPr>
          <w:spacing w:val="66"/>
        </w:rPr>
        <w:t xml:space="preserve"> </w:t>
      </w:r>
      <w:r>
        <w:t>—</w:t>
      </w:r>
      <w:r>
        <w:rPr>
          <w:spacing w:val="65"/>
        </w:rPr>
        <w:t xml:space="preserve"> </w:t>
      </w:r>
      <w:r>
        <w:t>Земля»,</w:t>
      </w:r>
      <w:r>
        <w:rPr>
          <w:spacing w:val="69"/>
        </w:rPr>
        <w:t xml:space="preserve"> </w:t>
      </w:r>
      <w:r>
        <w:t>«Есть</w:t>
      </w:r>
      <w:r>
        <w:rPr>
          <w:spacing w:val="66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Земле</w:t>
      </w:r>
      <w:r>
        <w:rPr>
          <w:spacing w:val="64"/>
        </w:rPr>
        <w:t xml:space="preserve"> </w:t>
      </w:r>
      <w:r>
        <w:t>страна</w:t>
      </w:r>
      <w:r>
        <w:rPr>
          <w:spacing w:val="63"/>
        </w:rPr>
        <w:t xml:space="preserve"> </w:t>
      </w:r>
      <w:r>
        <w:t>Россия»,</w:t>
      </w:r>
      <w:r>
        <w:rPr>
          <w:spacing w:val="69"/>
        </w:rPr>
        <w:t xml:space="preserve"> </w:t>
      </w:r>
      <w:r>
        <w:t>«Растительный</w:t>
      </w:r>
      <w:r>
        <w:rPr>
          <w:spacing w:val="63"/>
        </w:rPr>
        <w:t xml:space="preserve"> </w:t>
      </w:r>
      <w:r>
        <w:t>мир»,</w:t>
      </w:r>
    </w:p>
    <w:p w:rsidR="00551FBD" w:rsidRDefault="008C5111">
      <w:pPr>
        <w:pStyle w:val="a3"/>
      </w:pPr>
      <w:r>
        <w:t>«Животный</w:t>
      </w:r>
      <w:r>
        <w:rPr>
          <w:spacing w:val="-7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«Человек».</w:t>
      </w:r>
    </w:p>
    <w:p w:rsidR="00551FBD" w:rsidRDefault="008C5111">
      <w:pPr>
        <w:pStyle w:val="a3"/>
        <w:ind w:right="245" w:firstLine="566"/>
      </w:pPr>
      <w:r>
        <w:t xml:space="preserve">При изучении раздела </w:t>
      </w:r>
      <w:r>
        <w:rPr>
          <w:b/>
        </w:rPr>
        <w:t>«Вселенная</w:t>
      </w:r>
      <w:r>
        <w:t>» учащиеся знакомятся с Солнечной системой: звездами и</w:t>
      </w:r>
      <w:r>
        <w:rPr>
          <w:spacing w:val="1"/>
        </w:rPr>
        <w:t xml:space="preserve"> </w:t>
      </w:r>
      <w:r>
        <w:t>планетами, историей исследования космоса и современными достижениями в этой области, узнают о</w:t>
      </w:r>
      <w:r>
        <w:rPr>
          <w:spacing w:val="1"/>
        </w:rPr>
        <w:t xml:space="preserve"> </w:t>
      </w:r>
      <w:r>
        <w:t>значении Солнца для жизни на Земле и его влиянии на сезонные изменения в природе. Учитель</w:t>
      </w:r>
      <w:r>
        <w:rPr>
          <w:spacing w:val="1"/>
        </w:rPr>
        <w:t xml:space="preserve"> </w:t>
      </w:r>
      <w:r>
        <w:t>может познакомить школьников с названиями планет, но не должен требовать от них обязательного</w:t>
      </w:r>
      <w:r>
        <w:rPr>
          <w:spacing w:val="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воспроизведения этих</w:t>
      </w:r>
      <w:r>
        <w:rPr>
          <w:spacing w:val="-1"/>
        </w:rPr>
        <w:t xml:space="preserve"> </w:t>
      </w:r>
      <w:r>
        <w:t>названий.</w:t>
      </w:r>
    </w:p>
    <w:p w:rsidR="00551FBD" w:rsidRDefault="008C5111">
      <w:pPr>
        <w:pStyle w:val="a3"/>
        <w:ind w:right="241" w:firstLine="566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rPr>
          <w:b/>
        </w:rPr>
        <w:t>«Наш</w:t>
      </w:r>
      <w:r>
        <w:rPr>
          <w:b/>
          <w:spacing w:val="1"/>
        </w:rPr>
        <w:t xml:space="preserve"> </w:t>
      </w:r>
      <w:r>
        <w:rPr>
          <w:b/>
        </w:rPr>
        <w:t>дом</w:t>
      </w:r>
      <w:r>
        <w:rPr>
          <w:b/>
          <w:spacing w:val="1"/>
        </w:rPr>
        <w:t xml:space="preserve"> </w:t>
      </w:r>
      <w:r>
        <w:rPr>
          <w:b/>
        </w:rPr>
        <w:t>―</w:t>
      </w:r>
      <w:r>
        <w:rPr>
          <w:b/>
          <w:spacing w:val="1"/>
        </w:rPr>
        <w:t xml:space="preserve"> </w:t>
      </w:r>
      <w:r>
        <w:rPr>
          <w:b/>
        </w:rPr>
        <w:t>Земля</w:t>
      </w:r>
      <w:r>
        <w:t>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литосфера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гидросфера, основные свойства воздуха, воды, полезных ископаемых и почвы, меры, принимаемые</w:t>
      </w:r>
      <w:r>
        <w:rPr>
          <w:spacing w:val="1"/>
        </w:rPr>
        <w:t xml:space="preserve"> </w:t>
      </w:r>
      <w:r>
        <w:t>человеком для их охраны. Этот раздел программы предусматривает также знакомство с формами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 видами водоемов.</w:t>
      </w:r>
    </w:p>
    <w:p w:rsidR="00551FBD" w:rsidRDefault="008C5111">
      <w:pPr>
        <w:pStyle w:val="a3"/>
        <w:spacing w:before="66"/>
        <w:ind w:right="238" w:firstLine="566"/>
      </w:pPr>
      <w:r>
        <w:t>Раздел «</w:t>
      </w:r>
      <w:r>
        <w:rPr>
          <w:b/>
        </w:rPr>
        <w:t>Есть на Земле страна Россия</w:t>
      </w:r>
      <w:r>
        <w:t>» завершает изучение неживой природы в V классе и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географическими объектами, расположенными на территории нашей страны (например: Черное и</w:t>
      </w:r>
      <w:r>
        <w:rPr>
          <w:spacing w:val="1"/>
        </w:rPr>
        <w:t xml:space="preserve"> </w:t>
      </w:r>
      <w:r>
        <w:t>Балтийское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Уральские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Волга,</w:t>
      </w:r>
      <w:r>
        <w:rPr>
          <w:spacing w:val="1"/>
        </w:rPr>
        <w:t xml:space="preserve"> </w:t>
      </w:r>
      <w:r>
        <w:t>Енисей,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Изучение</w:t>
      </w:r>
      <w:r>
        <w:rPr>
          <w:spacing w:val="60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proofErr w:type="spellStart"/>
      <w:proofErr w:type="gramStart"/>
      <w:r>
        <w:t>характе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ристики</w:t>
      </w:r>
      <w:proofErr w:type="spellEnd"/>
      <w:proofErr w:type="gramEnd"/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нахождения на</w:t>
      </w:r>
      <w:r>
        <w:rPr>
          <w:spacing w:val="-2"/>
        </w:rPr>
        <w:t xml:space="preserve"> </w:t>
      </w:r>
      <w:r>
        <w:t>географической карте.</w:t>
      </w:r>
    </w:p>
    <w:p w:rsidR="00551FBD" w:rsidRDefault="008C5111">
      <w:pPr>
        <w:pStyle w:val="a3"/>
        <w:spacing w:before="1"/>
        <w:ind w:left="1038"/>
      </w:pP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уместно</w:t>
      </w:r>
      <w:r>
        <w:rPr>
          <w:spacing w:val="-2"/>
        </w:rPr>
        <w:t xml:space="preserve"> </w:t>
      </w:r>
      <w:r>
        <w:t>опираться</w:t>
      </w:r>
      <w:r>
        <w:rPr>
          <w:spacing w:val="-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3"/>
        </w:rPr>
        <w:t xml:space="preserve"> </w:t>
      </w:r>
      <w:r>
        <w:rPr>
          <w:b/>
        </w:rPr>
        <w:t>родном</w:t>
      </w:r>
      <w:r>
        <w:rPr>
          <w:b/>
          <w:spacing w:val="-2"/>
        </w:rPr>
        <w:t xml:space="preserve"> </w:t>
      </w:r>
      <w:r>
        <w:rPr>
          <w:b/>
        </w:rPr>
        <w:t>крае</w:t>
      </w:r>
      <w:r>
        <w:t>.</w:t>
      </w:r>
    </w:p>
    <w:p w:rsidR="00551FBD" w:rsidRDefault="008C5111">
      <w:pPr>
        <w:pStyle w:val="a3"/>
        <w:ind w:right="246" w:firstLine="566"/>
      </w:pPr>
      <w:r>
        <w:t>Более подробное знакомство с произрастающими растениями и обитающими животными, как в</w:t>
      </w:r>
      <w:r>
        <w:rPr>
          <w:spacing w:val="1"/>
        </w:rPr>
        <w:t xml:space="preserve"> </w:t>
      </w:r>
      <w:r>
        <w:t>целом в России, так, в частности, и в своей местности дети познакомятся при изучении последующих</w:t>
      </w:r>
      <w:r>
        <w:rPr>
          <w:spacing w:val="-57"/>
        </w:rPr>
        <w:t xml:space="preserve"> </w:t>
      </w:r>
      <w:r>
        <w:t>разделов</w:t>
      </w:r>
    </w:p>
    <w:p w:rsidR="00551FBD" w:rsidRDefault="008C5111">
      <w:pPr>
        <w:pStyle w:val="a3"/>
        <w:ind w:right="243" w:firstLine="566"/>
      </w:pPr>
      <w:r>
        <w:t xml:space="preserve">При изучении </w:t>
      </w:r>
      <w:r>
        <w:rPr>
          <w:b/>
        </w:rPr>
        <w:t xml:space="preserve">растительного и животного мира Земли </w:t>
      </w:r>
      <w:r>
        <w:t>углубляются и систематизируются</w:t>
      </w:r>
      <w:r>
        <w:rPr>
          <w:spacing w:val="1"/>
        </w:rPr>
        <w:t xml:space="preserve"> </w:t>
      </w:r>
      <w:r>
        <w:t>знания, полученные в дополнительном первом (I</w:t>
      </w:r>
      <w:r>
        <w:rPr>
          <w:vertAlign w:val="superscript"/>
        </w:rPr>
        <w:t>1</w:t>
      </w:r>
      <w:r>
        <w:t>) классе I—IV классах. Приводятся простейшие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 поясов, но значительная часть времени должна быть отведена на изучение растений и</w:t>
      </w:r>
      <w:r>
        <w:rPr>
          <w:spacing w:val="-57"/>
        </w:rPr>
        <w:t xml:space="preserve"> </w:t>
      </w:r>
      <w:r>
        <w:t>животных нашей страны и своего края. При знакомстве с домашними животными, комнатными и</w:t>
      </w:r>
      <w:r>
        <w:rPr>
          <w:spacing w:val="1"/>
        </w:rPr>
        <w:t xml:space="preserve"> </w:t>
      </w:r>
      <w:r>
        <w:t>декоративными растениями следует обязательно опираться на личный опыт учащихся, воспитывать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-2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красоту.</w:t>
      </w:r>
    </w:p>
    <w:p w:rsidR="00551FBD" w:rsidRDefault="008C5111">
      <w:pPr>
        <w:pStyle w:val="a3"/>
        <w:spacing w:before="1"/>
        <w:ind w:right="236" w:firstLine="566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«Человек»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551FBD" w:rsidRDefault="008C5111">
      <w:pPr>
        <w:pStyle w:val="a3"/>
        <w:ind w:right="248" w:firstLine="566"/>
      </w:pPr>
      <w:r>
        <w:t xml:space="preserve">Завершают курс </w:t>
      </w:r>
      <w:r>
        <w:rPr>
          <w:b/>
        </w:rPr>
        <w:t xml:space="preserve">обобщающие уроки. </w:t>
      </w:r>
      <w:r>
        <w:t>Здесь</w:t>
      </w:r>
      <w:r>
        <w:rPr>
          <w:spacing w:val="1"/>
        </w:rPr>
        <w:t xml:space="preserve"> </w:t>
      </w:r>
      <w:r>
        <w:t>уместно систематизировать знания о живой и</w:t>
      </w:r>
      <w:r>
        <w:rPr>
          <w:spacing w:val="1"/>
        </w:rPr>
        <w:t xml:space="preserve"> </w:t>
      </w:r>
      <w:r>
        <w:lastRenderedPageBreak/>
        <w:t>неживой</w:t>
      </w:r>
      <w:r>
        <w:rPr>
          <w:spacing w:val="-1"/>
        </w:rPr>
        <w:t xml:space="preserve"> </w:t>
      </w:r>
      <w:r>
        <w:t>природе,</w:t>
      </w:r>
      <w:r>
        <w:rPr>
          <w:spacing w:val="59"/>
        </w:rPr>
        <w:t xml:space="preserve"> </w:t>
      </w:r>
      <w:r>
        <w:t>полученные в</w:t>
      </w:r>
      <w:r>
        <w:rPr>
          <w:spacing w:val="-1"/>
        </w:rPr>
        <w:t xml:space="preserve"> </w:t>
      </w:r>
      <w:r>
        <w:t>курсе</w:t>
      </w:r>
      <w:r>
        <w:rPr>
          <w:spacing w:val="2"/>
        </w:rPr>
        <w:t xml:space="preserve"> </w:t>
      </w:r>
      <w:r>
        <w:t>«Природоведение».</w:t>
      </w:r>
    </w:p>
    <w:p w:rsidR="00551FBD" w:rsidRDefault="008C5111">
      <w:pPr>
        <w:pStyle w:val="a3"/>
        <w:ind w:right="242" w:firstLine="566"/>
      </w:pPr>
      <w:r>
        <w:t>В процессе изучения природоведческого материала учащиеся должны понять логику курса:</w:t>
      </w:r>
      <w:r>
        <w:rPr>
          <w:spacing w:val="1"/>
        </w:rPr>
        <w:t xml:space="preserve"> </w:t>
      </w:r>
      <w:r>
        <w:t>Вселенная — Солнечная система — планета Земля. Оболочки Земли: атмосфера (в связи с этим</w:t>
      </w:r>
      <w:r>
        <w:rPr>
          <w:spacing w:val="1"/>
        </w:rPr>
        <w:t xml:space="preserve"> </w:t>
      </w:r>
      <w:r>
        <w:t>изучается воздух), литосфера (земная поверхность, полезные ископаемые, почва), гидросфера (вода,</w:t>
      </w:r>
      <w:r>
        <w:rPr>
          <w:spacing w:val="1"/>
        </w:rPr>
        <w:t xml:space="preserve"> </w:t>
      </w:r>
      <w:r>
        <w:t>водоемы). От неживой природы зависит состояние биосферы: жизнь растений, животных и человека.</w:t>
      </w:r>
      <w:r>
        <w:rPr>
          <w:spacing w:val="1"/>
        </w:rPr>
        <w:t xml:space="preserve"> </w:t>
      </w:r>
      <w:r>
        <w:t>Человек —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Вселенной.</w:t>
      </w:r>
    </w:p>
    <w:p w:rsidR="00551FBD" w:rsidRDefault="008C5111">
      <w:pPr>
        <w:pStyle w:val="a3"/>
        <w:ind w:right="249" w:firstLine="566"/>
      </w:pP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целостную картину окружающего мира, показать</w:t>
      </w:r>
      <w:r>
        <w:rPr>
          <w:spacing w:val="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материального мира,</w:t>
      </w:r>
      <w:r>
        <w:rPr>
          <w:spacing w:val="-1"/>
        </w:rPr>
        <w:t xml:space="preserve"> </w:t>
      </w:r>
      <w:r>
        <w:t>познать свою</w:t>
      </w:r>
      <w:r>
        <w:rPr>
          <w:spacing w:val="-1"/>
        </w:rPr>
        <w:t xml:space="preserve"> </w:t>
      </w:r>
      <w:r>
        <w:t>Родину</w:t>
      </w:r>
      <w:r>
        <w:rPr>
          <w:spacing w:val="-9"/>
        </w:rPr>
        <w:t xml:space="preserve"> </w:t>
      </w:r>
      <w:r>
        <w:t>как часть</w:t>
      </w:r>
      <w:r>
        <w:rPr>
          <w:spacing w:val="-1"/>
        </w:rPr>
        <w:t xml:space="preserve"> </w:t>
      </w:r>
      <w:r>
        <w:t>планеты Земля.</w:t>
      </w:r>
    </w:p>
    <w:p w:rsidR="00551FBD" w:rsidRDefault="008C5111">
      <w:pPr>
        <w:pStyle w:val="a3"/>
        <w:ind w:right="240" w:firstLine="56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естествоведческого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rPr>
          <w:b/>
        </w:rPr>
        <w:t>экскурсии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разнообразные </w:t>
      </w:r>
      <w:r>
        <w:rPr>
          <w:b/>
        </w:rPr>
        <w:t>практические работы</w:t>
      </w:r>
      <w:r>
        <w:t>, которые опираются на личный опыт учащихся и позволяют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 жизни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551FBD" w:rsidRDefault="008C5111">
      <w:pPr>
        <w:pStyle w:val="a3"/>
        <w:spacing w:before="1"/>
        <w:ind w:right="241" w:firstLine="566"/>
      </w:pP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(наблюдение 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природоведческих представлений и понятий), так и содержанием учебного материала (большинство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учащимися).</w:t>
      </w:r>
    </w:p>
    <w:p w:rsidR="00551FBD" w:rsidRDefault="008C5111">
      <w:pPr>
        <w:pStyle w:val="a3"/>
        <w:ind w:right="242" w:firstLine="566"/>
      </w:pP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труден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 демонстрацию опытов (свойства воды, воздуха, почвы). Технически несложные опыты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основные виды практических работ по всем разделам. Предлагаемые практические работы имеют</w:t>
      </w:r>
      <w:r>
        <w:rPr>
          <w:spacing w:val="1"/>
        </w:rPr>
        <w:t xml:space="preserve"> </w:t>
      </w:r>
      <w:r>
        <w:t>различную степень сложности: наиболее трудные работы, необязательные для общего выполнения</w:t>
      </w:r>
      <w:r>
        <w:rPr>
          <w:spacing w:val="1"/>
        </w:rPr>
        <w:t xml:space="preserve"> </w:t>
      </w:r>
      <w:r>
        <w:t>или выполняемые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-1"/>
        </w:rPr>
        <w:t xml:space="preserve"> </w:t>
      </w:r>
      <w:r>
        <w:t>обозначаются специальным</w:t>
      </w:r>
      <w:r>
        <w:rPr>
          <w:spacing w:val="-3"/>
        </w:rPr>
        <w:t xml:space="preserve"> </w:t>
      </w:r>
      <w:r>
        <w:t>знаком*.</w:t>
      </w:r>
    </w:p>
    <w:p w:rsidR="00551FBD" w:rsidRDefault="008C5111">
      <w:pPr>
        <w:pStyle w:val="a3"/>
        <w:spacing w:before="1"/>
        <w:ind w:right="248" w:firstLine="566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4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опираются</w:t>
      </w:r>
      <w:r>
        <w:rPr>
          <w:spacing w:val="-5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природоведческого</w:t>
      </w:r>
      <w:r>
        <w:rPr>
          <w:spacing w:val="-2"/>
        </w:rPr>
        <w:t xml:space="preserve"> </w:t>
      </w:r>
      <w:r>
        <w:t>материала</w:t>
      </w:r>
      <w:r>
        <w:rPr>
          <w:i/>
        </w:rPr>
        <w:t>.</w:t>
      </w:r>
    </w:p>
    <w:p w:rsidR="00551FBD" w:rsidRDefault="008C5111">
      <w:pPr>
        <w:spacing w:before="66"/>
        <w:ind w:left="472" w:right="239" w:firstLine="566"/>
        <w:jc w:val="both"/>
        <w:rPr>
          <w:sz w:val="24"/>
        </w:rPr>
      </w:pPr>
      <w:r>
        <w:rPr>
          <w:sz w:val="24"/>
        </w:rPr>
        <w:t>Курс «Природоведение» решает задачу подготовки учеников к усвоению географического (V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 и биологического (V и VI классы) материала, поэтому данной программой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введение в пассивный словарь понятий, слов, специальных терминов (например таких, как </w:t>
      </w:r>
      <w:r>
        <w:rPr>
          <w:i/>
          <w:sz w:val="24"/>
        </w:rPr>
        <w:t>корень,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стебель,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млекопитающие,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внутренние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органы, равнина,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глобус, карта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551FBD" w:rsidRDefault="008C5111">
      <w:pPr>
        <w:pStyle w:val="2"/>
        <w:spacing w:before="5"/>
        <w:jc w:val="left"/>
      </w:pPr>
      <w:r>
        <w:t>Введение</w:t>
      </w:r>
    </w:p>
    <w:p w:rsidR="00551FBD" w:rsidRDefault="008C5111">
      <w:pPr>
        <w:pStyle w:val="a3"/>
        <w:tabs>
          <w:tab w:val="left" w:pos="6964"/>
        </w:tabs>
        <w:ind w:right="250" w:firstLine="566"/>
        <w:jc w:val="left"/>
      </w:pPr>
      <w:r>
        <w:t>Что</w:t>
      </w:r>
      <w:r>
        <w:rPr>
          <w:spacing w:val="9"/>
        </w:rPr>
        <w:t xml:space="preserve"> </w:t>
      </w:r>
      <w:r>
        <w:t>такое</w:t>
      </w:r>
      <w:r>
        <w:rPr>
          <w:spacing w:val="10"/>
        </w:rPr>
        <w:t xml:space="preserve"> </w:t>
      </w:r>
      <w:r>
        <w:t>природоведение.</w:t>
      </w:r>
      <w:r>
        <w:rPr>
          <w:spacing w:val="82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учебником</w:t>
      </w:r>
      <w:r>
        <w:rPr>
          <w:spacing w:val="6"/>
        </w:rPr>
        <w:t xml:space="preserve"> </w:t>
      </w:r>
      <w:r>
        <w:t>и</w:t>
      </w:r>
      <w:r>
        <w:tab/>
        <w:t>рабочей</w:t>
      </w:r>
      <w:r>
        <w:rPr>
          <w:spacing w:val="10"/>
        </w:rPr>
        <w:t xml:space="preserve"> </w:t>
      </w:r>
      <w:r>
        <w:t>тетрадью.</w:t>
      </w:r>
      <w:r>
        <w:rPr>
          <w:spacing w:val="8"/>
        </w:rPr>
        <w:t xml:space="preserve"> </w:t>
      </w:r>
      <w:r>
        <w:t>Зачем</w:t>
      </w:r>
      <w:r>
        <w:rPr>
          <w:spacing w:val="9"/>
        </w:rPr>
        <w:t xml:space="preserve"> </w:t>
      </w:r>
      <w:r>
        <w:t>надо</w:t>
      </w:r>
      <w:r>
        <w:rPr>
          <w:spacing w:val="9"/>
        </w:rPr>
        <w:t xml:space="preserve"> </w:t>
      </w:r>
      <w:r>
        <w:t>изучать</w:t>
      </w:r>
      <w:r>
        <w:rPr>
          <w:spacing w:val="-57"/>
        </w:rPr>
        <w:t xml:space="preserve"> </w:t>
      </w:r>
      <w:r>
        <w:t>природу.</w:t>
      </w:r>
      <w:r>
        <w:rPr>
          <w:spacing w:val="-1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t>и неживая</w:t>
      </w:r>
      <w:r>
        <w:rPr>
          <w:spacing w:val="-1"/>
        </w:rPr>
        <w:t xml:space="preserve"> </w:t>
      </w:r>
      <w:r>
        <w:t>природа.</w:t>
      </w:r>
      <w:r>
        <w:rPr>
          <w:spacing w:val="3"/>
        </w:rPr>
        <w:t xml:space="preserve"> </w:t>
      </w:r>
      <w:r>
        <w:t>Предметы и явления</w:t>
      </w:r>
      <w:r>
        <w:rPr>
          <w:spacing w:val="-1"/>
        </w:rPr>
        <w:t xml:space="preserve"> </w:t>
      </w:r>
      <w:r>
        <w:t>неживой природы.</w:t>
      </w:r>
    </w:p>
    <w:p w:rsidR="00551FBD" w:rsidRDefault="008C5111">
      <w:pPr>
        <w:pStyle w:val="2"/>
        <w:spacing w:before="3"/>
        <w:jc w:val="left"/>
      </w:pPr>
      <w:r>
        <w:t>Вселенная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Солнечная</w:t>
      </w:r>
      <w:r>
        <w:rPr>
          <w:spacing w:val="-3"/>
        </w:rPr>
        <w:t xml:space="preserve"> </w:t>
      </w:r>
      <w:r>
        <w:t>система.</w:t>
      </w:r>
      <w:r>
        <w:rPr>
          <w:spacing w:val="-2"/>
        </w:rPr>
        <w:t xml:space="preserve"> </w:t>
      </w:r>
      <w:r>
        <w:t>Солнце. Небесные</w:t>
      </w:r>
      <w:r>
        <w:rPr>
          <w:spacing w:val="-4"/>
        </w:rPr>
        <w:t xml:space="preserve"> </w:t>
      </w:r>
      <w:r>
        <w:t>тела:</w:t>
      </w:r>
      <w:r>
        <w:rPr>
          <w:spacing w:val="-2"/>
        </w:rPr>
        <w:t xml:space="preserve"> </w:t>
      </w:r>
      <w:r>
        <w:t>планеты,</w:t>
      </w:r>
      <w:r>
        <w:rPr>
          <w:spacing w:val="-2"/>
        </w:rPr>
        <w:t xml:space="preserve"> </w:t>
      </w:r>
      <w:r>
        <w:t>звезды.</w:t>
      </w:r>
    </w:p>
    <w:p w:rsidR="00551FBD" w:rsidRDefault="008C5111">
      <w:pPr>
        <w:pStyle w:val="a3"/>
        <w:ind w:right="241" w:firstLine="566"/>
        <w:jc w:val="left"/>
      </w:pPr>
      <w:r>
        <w:t>Исследование</w:t>
      </w:r>
      <w:r>
        <w:rPr>
          <w:spacing w:val="2"/>
        </w:rPr>
        <w:t xml:space="preserve"> </w:t>
      </w:r>
      <w:r>
        <w:t>космоса.</w:t>
      </w:r>
      <w:r>
        <w:rPr>
          <w:spacing w:val="6"/>
        </w:rPr>
        <w:t xml:space="preserve"> </w:t>
      </w:r>
      <w:r>
        <w:t>Спутники.</w:t>
      </w:r>
      <w:r>
        <w:rPr>
          <w:spacing w:val="1"/>
        </w:rPr>
        <w:t xml:space="preserve"> </w:t>
      </w:r>
      <w:r>
        <w:t>Космические</w:t>
      </w:r>
      <w:r>
        <w:rPr>
          <w:spacing w:val="3"/>
        </w:rPr>
        <w:t xml:space="preserve"> </w:t>
      </w:r>
      <w:r>
        <w:t>корабли.</w:t>
      </w:r>
      <w:r>
        <w:rPr>
          <w:spacing w:val="2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полет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космос.</w:t>
      </w:r>
      <w:r>
        <w:rPr>
          <w:spacing w:val="2"/>
        </w:rPr>
        <w:t xml:space="preserve"> </w:t>
      </w:r>
      <w:r>
        <w:t>Современные</w:t>
      </w:r>
      <w:r>
        <w:rPr>
          <w:spacing w:val="-57"/>
        </w:rPr>
        <w:t xml:space="preserve"> </w:t>
      </w:r>
      <w:r>
        <w:t>исследования.</w:t>
      </w:r>
    </w:p>
    <w:p w:rsidR="00551FBD" w:rsidRDefault="008C5111">
      <w:pPr>
        <w:pStyle w:val="a3"/>
        <w:ind w:right="241" w:firstLine="566"/>
        <w:jc w:val="left"/>
      </w:pPr>
      <w:r>
        <w:t>Цикличность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природе.</w:t>
      </w:r>
      <w:r>
        <w:rPr>
          <w:spacing w:val="39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Солнца.</w:t>
      </w:r>
      <w:r>
        <w:rPr>
          <w:spacing w:val="39"/>
        </w:rPr>
        <w:t xml:space="preserve"> </w:t>
      </w:r>
      <w:r>
        <w:t>Сезонные</w:t>
      </w:r>
      <w:r>
        <w:rPr>
          <w:spacing w:val="-5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551FBD" w:rsidRDefault="008C5111">
      <w:pPr>
        <w:pStyle w:val="2"/>
        <w:spacing w:before="5"/>
        <w:jc w:val="left"/>
      </w:pPr>
      <w:r>
        <w:t>Наш</w:t>
      </w:r>
      <w:r>
        <w:rPr>
          <w:spacing w:val="-6"/>
        </w:rPr>
        <w:t xml:space="preserve"> </w:t>
      </w:r>
      <w:r>
        <w:t>дом — Земля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Планета</w:t>
      </w:r>
      <w:r>
        <w:rPr>
          <w:spacing w:val="-4"/>
        </w:rPr>
        <w:t xml:space="preserve"> </w:t>
      </w:r>
      <w:r>
        <w:t>Земля.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Оболочки</w:t>
      </w:r>
      <w:r>
        <w:rPr>
          <w:spacing w:val="-2"/>
        </w:rPr>
        <w:t xml:space="preserve"> </w:t>
      </w:r>
      <w:r>
        <w:t>Земли:</w:t>
      </w:r>
      <w:r>
        <w:rPr>
          <w:spacing w:val="-3"/>
        </w:rPr>
        <w:t xml:space="preserve"> </w:t>
      </w:r>
      <w:r>
        <w:t>атмосфера,</w:t>
      </w:r>
      <w:r>
        <w:rPr>
          <w:spacing w:val="-3"/>
        </w:rPr>
        <w:t xml:space="preserve"> </w:t>
      </w:r>
      <w:r>
        <w:t>гидросфера,</w:t>
      </w:r>
      <w:r>
        <w:rPr>
          <w:spacing w:val="-3"/>
        </w:rPr>
        <w:t xml:space="preserve"> </w:t>
      </w:r>
      <w:r>
        <w:t>литосфера,</w:t>
      </w:r>
      <w:r>
        <w:rPr>
          <w:spacing w:val="-3"/>
        </w:rPr>
        <w:t xml:space="preserve"> </w:t>
      </w:r>
      <w:r>
        <w:t>биосфера.</w:t>
      </w:r>
    </w:p>
    <w:p w:rsidR="00551FBD" w:rsidRDefault="008C5111">
      <w:pPr>
        <w:pStyle w:val="a3"/>
        <w:ind w:left="1038"/>
      </w:pPr>
      <w:r>
        <w:rPr>
          <w:b/>
          <w:i/>
        </w:rPr>
        <w:t>Воздух.</w:t>
      </w:r>
      <w:r>
        <w:rPr>
          <w:b/>
          <w:i/>
          <w:spacing w:val="56"/>
        </w:rPr>
        <w:t xml:space="preserve"> </w:t>
      </w:r>
      <w:r>
        <w:t>Воздух 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551FBD" w:rsidRDefault="008C5111">
      <w:pPr>
        <w:pStyle w:val="a3"/>
        <w:ind w:right="240" w:firstLine="566"/>
      </w:pPr>
      <w:r>
        <w:t>Свойства</w:t>
      </w:r>
      <w:r>
        <w:rPr>
          <w:spacing w:val="1"/>
        </w:rPr>
        <w:t xml:space="preserve"> </w:t>
      </w:r>
      <w:r>
        <w:t>воздуха:</w:t>
      </w:r>
      <w:r>
        <w:rPr>
          <w:spacing w:val="1"/>
        </w:rPr>
        <w:t xml:space="preserve"> </w:t>
      </w:r>
      <w:r>
        <w:t>прозрачность,</w:t>
      </w:r>
      <w:r>
        <w:rPr>
          <w:spacing w:val="1"/>
        </w:rPr>
        <w:t xml:space="preserve"> </w:t>
      </w:r>
      <w:r>
        <w:t>бесцветность,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упругость.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упругости</w:t>
      </w:r>
      <w:r>
        <w:rPr>
          <w:spacing w:val="-57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Теплопроводность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Расширение воздуха при нагревании и сжатие при охлаждении. Теплый воздух легче холодного,</w:t>
      </w:r>
      <w:r>
        <w:rPr>
          <w:spacing w:val="1"/>
        </w:rPr>
        <w:t xml:space="preserve"> </w:t>
      </w:r>
      <w:r>
        <w:t>теплый</w:t>
      </w:r>
      <w:r>
        <w:rPr>
          <w:spacing w:val="-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поднимается</w:t>
      </w:r>
      <w:r>
        <w:rPr>
          <w:spacing w:val="-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вниз. Движение</w:t>
      </w:r>
      <w:r>
        <w:rPr>
          <w:spacing w:val="-2"/>
        </w:rPr>
        <w:t xml:space="preserve"> </w:t>
      </w:r>
      <w:r>
        <w:t>воздуха.</w:t>
      </w:r>
    </w:p>
    <w:p w:rsidR="00551FBD" w:rsidRDefault="008C5111">
      <w:pPr>
        <w:pStyle w:val="a3"/>
        <w:ind w:left="1038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термометрами.</w:t>
      </w:r>
      <w:r>
        <w:rPr>
          <w:spacing w:val="-4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воздуха.</w:t>
      </w:r>
    </w:p>
    <w:p w:rsidR="00551FBD" w:rsidRDefault="008C5111">
      <w:pPr>
        <w:pStyle w:val="a3"/>
        <w:ind w:right="242" w:firstLine="566"/>
      </w:pPr>
      <w:r>
        <w:t>Состав воздуха: кислород, углекислый газ, азот. Кислород, его свойство поддерживать горение.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медицине. Углекислый газ и его свойство не поддерживать горение. Применение углекислого газа</w:t>
      </w:r>
      <w:r>
        <w:rPr>
          <w:spacing w:val="1"/>
        </w:rPr>
        <w:t xml:space="preserve"> </w:t>
      </w:r>
      <w:r>
        <w:t>при тушении пожара. Движение воздуха. Ветер. Работа ветра в природе. Направление ветра. Ураган,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lastRenderedPageBreak/>
        <w:t>защиты.</w:t>
      </w:r>
    </w:p>
    <w:p w:rsidR="00551FBD" w:rsidRDefault="008C5111">
      <w:pPr>
        <w:pStyle w:val="a3"/>
        <w:ind w:right="241" w:firstLine="566"/>
      </w:pPr>
      <w:r>
        <w:t>Чистый и загрязненный воздух. Примеси в воздухе (водяной пар, дым, пыль). Поддержание</w:t>
      </w:r>
      <w:r>
        <w:rPr>
          <w:spacing w:val="1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воздуха. Значение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551FBD" w:rsidRDefault="008C5111">
      <w:pPr>
        <w:pStyle w:val="3"/>
        <w:ind w:left="1038"/>
        <w:jc w:val="both"/>
      </w:pPr>
      <w:r>
        <w:t>Поверхность</w:t>
      </w:r>
      <w:r>
        <w:rPr>
          <w:spacing w:val="-1"/>
        </w:rPr>
        <w:t xml:space="preserve"> </w:t>
      </w:r>
      <w:r>
        <w:t>суши.</w:t>
      </w:r>
      <w:r>
        <w:rPr>
          <w:spacing w:val="-1"/>
        </w:rPr>
        <w:t xml:space="preserve"> </w:t>
      </w:r>
      <w:r>
        <w:t>Почва</w:t>
      </w:r>
    </w:p>
    <w:p w:rsidR="00551FBD" w:rsidRDefault="008C5111">
      <w:pPr>
        <w:pStyle w:val="a3"/>
        <w:spacing w:line="274" w:lineRule="exact"/>
        <w:ind w:left="1038"/>
      </w:pPr>
      <w:r>
        <w:t>Равнины,</w:t>
      </w:r>
      <w:r>
        <w:rPr>
          <w:spacing w:val="-2"/>
        </w:rPr>
        <w:t xml:space="preserve"> </w:t>
      </w:r>
      <w:r>
        <w:t>горы,</w:t>
      </w:r>
      <w:r>
        <w:rPr>
          <w:spacing w:val="-5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овраги.</w:t>
      </w:r>
    </w:p>
    <w:p w:rsidR="00551FBD" w:rsidRDefault="008C5111">
      <w:pPr>
        <w:pStyle w:val="a3"/>
        <w:ind w:left="1038"/>
      </w:pPr>
      <w:r>
        <w:t>Почва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верхний</w:t>
      </w:r>
      <w:r>
        <w:rPr>
          <w:spacing w:val="-2"/>
        </w:rPr>
        <w:t xml:space="preserve"> </w:t>
      </w:r>
      <w:r>
        <w:t>слой</w:t>
      </w:r>
      <w:r>
        <w:rPr>
          <w:spacing w:val="-3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образование.</w:t>
      </w:r>
    </w:p>
    <w:p w:rsidR="00551FBD" w:rsidRDefault="008C5111">
      <w:pPr>
        <w:pStyle w:val="a3"/>
        <w:ind w:left="1098"/>
      </w:pPr>
      <w:r>
        <w:t>Состав</w:t>
      </w:r>
      <w:r>
        <w:rPr>
          <w:spacing w:val="-3"/>
        </w:rPr>
        <w:t xml:space="preserve"> </w:t>
      </w:r>
      <w:r>
        <w:t>почвы:</w:t>
      </w:r>
      <w:r>
        <w:rPr>
          <w:spacing w:val="-1"/>
        </w:rPr>
        <w:t xml:space="preserve"> </w:t>
      </w:r>
      <w:r>
        <w:t>перегной,</w:t>
      </w:r>
      <w:r>
        <w:rPr>
          <w:spacing w:val="57"/>
        </w:rPr>
        <w:t xml:space="preserve"> </w:t>
      </w:r>
      <w:r>
        <w:t>глина,</w:t>
      </w:r>
      <w:r>
        <w:rPr>
          <w:spacing w:val="116"/>
        </w:rPr>
        <w:t xml:space="preserve"> </w:t>
      </w:r>
      <w:r>
        <w:t>песок,</w:t>
      </w:r>
      <w:r>
        <w:rPr>
          <w:spacing w:val="117"/>
        </w:rPr>
        <w:t xml:space="preserve"> </w:t>
      </w:r>
      <w:r>
        <w:t>вода,</w:t>
      </w:r>
      <w:r>
        <w:rPr>
          <w:spacing w:val="116"/>
        </w:rPr>
        <w:t xml:space="preserve"> </w:t>
      </w:r>
      <w:r>
        <w:t>минеральные</w:t>
      </w:r>
      <w:r>
        <w:rPr>
          <w:spacing w:val="114"/>
        </w:rPr>
        <w:t xml:space="preserve"> </w:t>
      </w:r>
      <w:r>
        <w:t>соли,</w:t>
      </w:r>
      <w:r>
        <w:rPr>
          <w:spacing w:val="117"/>
        </w:rPr>
        <w:t xml:space="preserve"> </w:t>
      </w:r>
      <w:r>
        <w:t>воздух.</w:t>
      </w:r>
    </w:p>
    <w:p w:rsidR="00551FBD" w:rsidRDefault="008C5111">
      <w:pPr>
        <w:pStyle w:val="a3"/>
        <w:ind w:right="248" w:firstLine="566"/>
      </w:pPr>
      <w:r>
        <w:t>Минеральная и органическая части почвы. Перегной — органическая часть почвы. Глина, песок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</w:t>
      </w:r>
      <w:r>
        <w:rPr>
          <w:spacing w:val="2"/>
        </w:rPr>
        <w:t xml:space="preserve"> </w:t>
      </w:r>
      <w:r>
        <w:t>— минеральная часть почвы.</w:t>
      </w:r>
    </w:p>
    <w:p w:rsidR="00551FBD" w:rsidRDefault="008C5111">
      <w:pPr>
        <w:pStyle w:val="a3"/>
        <w:ind w:right="242" w:firstLine="566"/>
      </w:pPr>
      <w:r>
        <w:t>Разнообразие почв. Песчаные и глинистые почвы. Водные свойства песчаных</w:t>
      </w:r>
      <w:r>
        <w:rPr>
          <w:spacing w:val="60"/>
        </w:rPr>
        <w:t xml:space="preserve"> </w:t>
      </w:r>
      <w:r>
        <w:t>и глинистых</w:t>
      </w:r>
      <w:r>
        <w:rPr>
          <w:spacing w:val="1"/>
        </w:rPr>
        <w:t xml:space="preserve"> </w:t>
      </w:r>
      <w:r>
        <w:t>почв: способность впитывать воду, пропускать ее и удерживать. Сравнение песка и песчаных почв по</w:t>
      </w:r>
      <w:r>
        <w:rPr>
          <w:spacing w:val="-57"/>
        </w:rPr>
        <w:t xml:space="preserve"> </w:t>
      </w:r>
      <w:r>
        <w:t>водным</w:t>
      </w:r>
      <w:r>
        <w:rPr>
          <w:spacing w:val="-3"/>
        </w:rPr>
        <w:t xml:space="preserve"> </w:t>
      </w:r>
      <w:r>
        <w:t>свойствам.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глины</w:t>
      </w:r>
      <w:r>
        <w:rPr>
          <w:spacing w:val="-4"/>
        </w:rPr>
        <w:t xml:space="preserve"> </w:t>
      </w:r>
      <w:r>
        <w:t>и глинистых</w:t>
      </w:r>
      <w:r>
        <w:rPr>
          <w:spacing w:val="-2"/>
        </w:rPr>
        <w:t xml:space="preserve"> </w:t>
      </w:r>
      <w:r>
        <w:t>почв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водным</w:t>
      </w:r>
      <w:r>
        <w:rPr>
          <w:spacing w:val="-2"/>
        </w:rPr>
        <w:t xml:space="preserve"> </w:t>
      </w:r>
      <w:r>
        <w:t>свойствам.</w:t>
      </w:r>
    </w:p>
    <w:p w:rsidR="00551FBD" w:rsidRDefault="008C5111">
      <w:pPr>
        <w:pStyle w:val="a3"/>
        <w:ind w:right="243" w:firstLine="566"/>
      </w:pP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плодородие.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хозяйстве.</w:t>
      </w:r>
    </w:p>
    <w:p w:rsidR="00551FBD" w:rsidRDefault="008C5111">
      <w:pPr>
        <w:pStyle w:val="a3"/>
        <w:spacing w:before="1"/>
        <w:ind w:left="1038"/>
      </w:pPr>
      <w:r>
        <w:t>Эрозия</w:t>
      </w:r>
      <w:r>
        <w:rPr>
          <w:spacing w:val="-4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почв.</w:t>
      </w:r>
    </w:p>
    <w:p w:rsidR="00551FBD" w:rsidRDefault="008C5111">
      <w:pPr>
        <w:pStyle w:val="3"/>
        <w:ind w:left="1038"/>
        <w:jc w:val="both"/>
      </w:pPr>
      <w:r>
        <w:t>Полезные</w:t>
      </w:r>
      <w:r>
        <w:rPr>
          <w:spacing w:val="-4"/>
        </w:rPr>
        <w:t xml:space="preserve"> </w:t>
      </w:r>
      <w:r>
        <w:t>ископаемые</w:t>
      </w:r>
    </w:p>
    <w:p w:rsidR="00551FBD" w:rsidRDefault="008C5111">
      <w:pPr>
        <w:pStyle w:val="a3"/>
        <w:spacing w:line="274" w:lineRule="exact"/>
        <w:ind w:left="1038"/>
      </w:pPr>
      <w:r>
        <w:t>Полезные</w:t>
      </w:r>
      <w:r>
        <w:rPr>
          <w:spacing w:val="-5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ископаемых.</w:t>
      </w:r>
      <w:r>
        <w:rPr>
          <w:spacing w:val="-3"/>
        </w:rPr>
        <w:t xml:space="preserve"> </w:t>
      </w:r>
      <w:r>
        <w:t>Свойства.</w:t>
      </w:r>
      <w:r>
        <w:rPr>
          <w:spacing w:val="55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добычи.</w:t>
      </w:r>
    </w:p>
    <w:p w:rsidR="00551FBD" w:rsidRDefault="008C5111">
      <w:pPr>
        <w:ind w:left="472" w:right="240" w:firstLine="566"/>
        <w:jc w:val="both"/>
        <w:rPr>
          <w:sz w:val="24"/>
        </w:rPr>
      </w:pPr>
      <w:r>
        <w:rPr>
          <w:i/>
          <w:sz w:val="24"/>
        </w:rPr>
        <w:t>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ископаемые,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Гранит,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известняки,</w:t>
      </w:r>
      <w:r>
        <w:rPr>
          <w:spacing w:val="-1"/>
          <w:sz w:val="24"/>
        </w:rPr>
        <w:t xml:space="preserve"> </w:t>
      </w:r>
      <w:r>
        <w:rPr>
          <w:sz w:val="24"/>
        </w:rPr>
        <w:t>песок, глина.</w:t>
      </w:r>
    </w:p>
    <w:p w:rsidR="00551FBD" w:rsidRDefault="008C5111">
      <w:pPr>
        <w:pStyle w:val="a3"/>
        <w:ind w:right="241" w:firstLine="566"/>
      </w:pPr>
      <w:r>
        <w:rPr>
          <w:i/>
        </w:rPr>
        <w:t xml:space="preserve">Горючие полезные ископаемые. </w:t>
      </w:r>
      <w:r>
        <w:t xml:space="preserve">Торф. Внешний вид и свойства торфа: цвет, пористость, </w:t>
      </w:r>
      <w:proofErr w:type="gramStart"/>
      <w:r>
        <w:t>хруп-</w:t>
      </w:r>
      <w:r>
        <w:rPr>
          <w:spacing w:val="1"/>
        </w:rPr>
        <w:t xml:space="preserve"> </w:t>
      </w:r>
      <w:r>
        <w:t>кость</w:t>
      </w:r>
      <w:proofErr w:type="gramEnd"/>
      <w:r>
        <w:t>, горючесть. Образование торфа, добыча и использование. Каменный уголь. Внешний вид и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каменного</w:t>
      </w:r>
      <w:r>
        <w:rPr>
          <w:spacing w:val="2"/>
        </w:rPr>
        <w:t xml:space="preserve"> </w:t>
      </w:r>
      <w:r>
        <w:t>угля:</w:t>
      </w:r>
      <w:r>
        <w:rPr>
          <w:spacing w:val="-3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блеск,</w:t>
      </w:r>
      <w:r>
        <w:rPr>
          <w:spacing w:val="-2"/>
        </w:rPr>
        <w:t xml:space="preserve"> </w:t>
      </w:r>
      <w:r>
        <w:t>горючесть,</w:t>
      </w:r>
      <w:r>
        <w:rPr>
          <w:spacing w:val="-2"/>
        </w:rPr>
        <w:t xml:space="preserve"> </w:t>
      </w:r>
      <w:r>
        <w:t>твердость,</w:t>
      </w:r>
      <w:r>
        <w:rPr>
          <w:spacing w:val="-4"/>
        </w:rPr>
        <w:t xml:space="preserve"> </w:t>
      </w:r>
      <w:r>
        <w:t>хрупкость.</w:t>
      </w:r>
      <w:r>
        <w:rPr>
          <w:spacing w:val="-2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использование.</w:t>
      </w:r>
    </w:p>
    <w:p w:rsidR="00551FBD" w:rsidRDefault="008C5111">
      <w:pPr>
        <w:pStyle w:val="a3"/>
        <w:ind w:left="1038"/>
      </w:pPr>
      <w:r>
        <w:t>Нефть.</w:t>
      </w:r>
      <w:r>
        <w:rPr>
          <w:spacing w:val="45"/>
        </w:rPr>
        <w:t xml:space="preserve"> </w:t>
      </w:r>
      <w:r>
        <w:t>Внешний</w:t>
      </w:r>
      <w:r>
        <w:rPr>
          <w:spacing w:val="46"/>
        </w:rPr>
        <w:t xml:space="preserve"> </w:t>
      </w:r>
      <w:r>
        <w:t>вид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свойства</w:t>
      </w:r>
      <w:r>
        <w:rPr>
          <w:spacing w:val="44"/>
        </w:rPr>
        <w:t xml:space="preserve"> </w:t>
      </w:r>
      <w:r>
        <w:t>нефти:</w:t>
      </w:r>
      <w:r>
        <w:rPr>
          <w:spacing w:val="47"/>
        </w:rPr>
        <w:t xml:space="preserve"> </w:t>
      </w:r>
      <w:r>
        <w:t>цвет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запах,</w:t>
      </w:r>
      <w:r>
        <w:rPr>
          <w:spacing w:val="46"/>
        </w:rPr>
        <w:t xml:space="preserve"> </w:t>
      </w:r>
      <w:r>
        <w:t>текучесть,</w:t>
      </w:r>
      <w:r>
        <w:rPr>
          <w:spacing w:val="45"/>
        </w:rPr>
        <w:t xml:space="preserve"> </w:t>
      </w:r>
      <w:r>
        <w:t>горючесть.</w:t>
      </w:r>
      <w:r>
        <w:rPr>
          <w:spacing w:val="45"/>
        </w:rPr>
        <w:t xml:space="preserve"> </w:t>
      </w:r>
      <w:r>
        <w:t>Добыча</w:t>
      </w:r>
      <w:r>
        <w:rPr>
          <w:spacing w:val="48"/>
        </w:rPr>
        <w:t xml:space="preserve"> </w:t>
      </w:r>
      <w:r>
        <w:t>нефти.</w:t>
      </w:r>
    </w:p>
    <w:p w:rsidR="00551FBD" w:rsidRDefault="008C5111">
      <w:pPr>
        <w:pStyle w:val="a3"/>
      </w:pPr>
      <w:r>
        <w:t>Продукты</w:t>
      </w:r>
      <w:r>
        <w:rPr>
          <w:spacing w:val="-4"/>
        </w:rPr>
        <w:t xml:space="preserve"> </w:t>
      </w:r>
      <w:r>
        <w:t>переработки</w:t>
      </w:r>
      <w:r>
        <w:rPr>
          <w:spacing w:val="-4"/>
        </w:rPr>
        <w:t xml:space="preserve"> </w:t>
      </w:r>
      <w:r>
        <w:t>нефти:</w:t>
      </w:r>
      <w:r>
        <w:rPr>
          <w:spacing w:val="-4"/>
        </w:rPr>
        <w:t xml:space="preserve"> </w:t>
      </w:r>
      <w:r>
        <w:t>бензин,</w:t>
      </w:r>
      <w:r>
        <w:rPr>
          <w:spacing w:val="-3"/>
        </w:rPr>
        <w:t xml:space="preserve"> </w:t>
      </w:r>
      <w:r>
        <w:t>керосин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материалы.</w:t>
      </w:r>
    </w:p>
    <w:p w:rsidR="00551FBD" w:rsidRDefault="008C5111">
      <w:pPr>
        <w:pStyle w:val="a3"/>
        <w:ind w:right="250" w:firstLine="566"/>
      </w:pPr>
      <w:r>
        <w:t>Природный газ. Свойства газа: запах, горючесть. Добыча и использование.</w:t>
      </w:r>
      <w:r>
        <w:rPr>
          <w:spacing w:val="1"/>
        </w:rPr>
        <w:t xml:space="preserve"> </w:t>
      </w:r>
      <w:r>
        <w:t>Правила обращения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газом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551FBD" w:rsidRDefault="008C5111">
      <w:pPr>
        <w:spacing w:before="1"/>
        <w:ind w:left="1038"/>
        <w:jc w:val="both"/>
        <w:rPr>
          <w:i/>
          <w:sz w:val="24"/>
        </w:rPr>
      </w:pPr>
      <w:r>
        <w:rPr>
          <w:i/>
          <w:sz w:val="24"/>
        </w:rPr>
        <w:t>Полезные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ископаемые,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металлов.</w:t>
      </w:r>
    </w:p>
    <w:p w:rsidR="00551FBD" w:rsidRDefault="008C5111">
      <w:pPr>
        <w:pStyle w:val="a3"/>
        <w:spacing w:before="66"/>
        <w:ind w:right="251" w:firstLine="626"/>
      </w:pPr>
      <w:r>
        <w:t>Черные металлы (различные виды стали и чугуна). Свойства черных металлов: цвет, блеск,</w:t>
      </w:r>
      <w:r>
        <w:rPr>
          <w:spacing w:val="1"/>
        </w:rPr>
        <w:t xml:space="preserve"> </w:t>
      </w:r>
      <w:r>
        <w:t>твердость,</w:t>
      </w:r>
      <w:r>
        <w:rPr>
          <w:spacing w:val="-2"/>
        </w:rPr>
        <w:t xml:space="preserve"> </w:t>
      </w:r>
      <w:r>
        <w:t>упругость,</w:t>
      </w:r>
      <w:r>
        <w:rPr>
          <w:spacing w:val="-3"/>
        </w:rPr>
        <w:t xml:space="preserve"> </w:t>
      </w:r>
      <w:r>
        <w:t>пластичность,</w:t>
      </w:r>
      <w:r>
        <w:rPr>
          <w:spacing w:val="-3"/>
        </w:rPr>
        <w:t xml:space="preserve"> </w:t>
      </w:r>
      <w:r>
        <w:t>теплопроводность,</w:t>
      </w:r>
      <w:r>
        <w:rPr>
          <w:spacing w:val="-3"/>
        </w:rPr>
        <w:t xml:space="preserve"> </w:t>
      </w:r>
      <w:r>
        <w:t>ржавление.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4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чугуна.</w:t>
      </w:r>
    </w:p>
    <w:p w:rsidR="00551FBD" w:rsidRDefault="008C5111">
      <w:pPr>
        <w:pStyle w:val="a3"/>
        <w:ind w:right="244" w:firstLine="566"/>
      </w:pPr>
      <w:r>
        <w:t>Цветные</w:t>
      </w:r>
      <w:r>
        <w:rPr>
          <w:spacing w:val="1"/>
        </w:rPr>
        <w:t xml:space="preserve"> </w:t>
      </w:r>
      <w:r>
        <w:t>металлы.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цветных.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Алюминий. Внешний вид и свойства алюминия: цвет, твердость, пластичность, теплопроводность,</w:t>
      </w:r>
      <w:r>
        <w:rPr>
          <w:spacing w:val="1"/>
        </w:rPr>
        <w:t xml:space="preserve"> </w:t>
      </w:r>
      <w:r>
        <w:t>устойчивость к ржавлению. Распознавание алюминия. Медь. Свойства меди: цвет, блеск, твердость,</w:t>
      </w:r>
      <w:r>
        <w:rPr>
          <w:spacing w:val="1"/>
        </w:rPr>
        <w:t xml:space="preserve"> </w:t>
      </w:r>
      <w:r>
        <w:t>пластичность,</w:t>
      </w:r>
      <w:r>
        <w:rPr>
          <w:spacing w:val="-1"/>
        </w:rPr>
        <w:t xml:space="preserve"> </w:t>
      </w:r>
      <w:r>
        <w:t>теплопроводность.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меди.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применение.</w:t>
      </w:r>
      <w:r>
        <w:rPr>
          <w:spacing w:val="5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недр.</w:t>
      </w:r>
    </w:p>
    <w:p w:rsidR="00551FBD" w:rsidRDefault="008C5111">
      <w:pPr>
        <w:pStyle w:val="a3"/>
        <w:spacing w:before="1"/>
        <w:ind w:left="1038"/>
      </w:pPr>
      <w:r>
        <w:t>Местные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ископаемые.</w:t>
      </w:r>
      <w:r>
        <w:rPr>
          <w:spacing w:val="-2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использование.</w:t>
      </w:r>
    </w:p>
    <w:p w:rsidR="00551FBD" w:rsidRDefault="008C5111">
      <w:pPr>
        <w:pStyle w:val="2"/>
        <w:spacing w:before="4"/>
        <w:jc w:val="left"/>
      </w:pPr>
      <w:r>
        <w:t>Вода</w:t>
      </w:r>
    </w:p>
    <w:p w:rsidR="00551FBD" w:rsidRDefault="008C5111">
      <w:pPr>
        <w:pStyle w:val="a3"/>
        <w:ind w:right="240" w:firstLine="566"/>
      </w:pP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жидкости:</w:t>
      </w:r>
      <w:r>
        <w:rPr>
          <w:spacing w:val="1"/>
        </w:rPr>
        <w:t xml:space="preserve"> </w:t>
      </w:r>
      <w:r>
        <w:t>непостоянство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охлаждении,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замерзании.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растворять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(соль,</w:t>
      </w:r>
      <w:r>
        <w:rPr>
          <w:spacing w:val="1"/>
        </w:rPr>
        <w:t xml:space="preserve"> </w:t>
      </w:r>
      <w:r>
        <w:t>сахар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свойств воды. Растворимые и нерастворимые вещества. Прозрачная и мутная вода.</w:t>
      </w:r>
      <w:r>
        <w:rPr>
          <w:spacing w:val="1"/>
        </w:rPr>
        <w:t xml:space="preserve"> </w:t>
      </w:r>
      <w:r>
        <w:t>Очистка мутной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Использование растворов.</w:t>
      </w:r>
      <w:r>
        <w:rPr>
          <w:spacing w:val="1"/>
        </w:rPr>
        <w:t xml:space="preserve"> </w:t>
      </w:r>
      <w:r>
        <w:t>Растворы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минеральная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морская вода. Питьевая вода. Три состояния воды. Температура и ее измерение. Единица измерения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градус.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Образование пещер, оврагов, ущелий. Наводнение (способы защиты от наводнения). Значение воды в</w:t>
      </w:r>
      <w:r>
        <w:rPr>
          <w:spacing w:val="-57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 промышленности</w:t>
      </w:r>
      <w:r>
        <w:rPr>
          <w:spacing w:val="-3"/>
        </w:rPr>
        <w:t xml:space="preserve"> </w:t>
      </w:r>
      <w:r>
        <w:t>и сельском</w:t>
      </w:r>
      <w:r>
        <w:rPr>
          <w:spacing w:val="-1"/>
        </w:rPr>
        <w:t xml:space="preserve"> </w:t>
      </w:r>
      <w:r>
        <w:t>хозяйстве.</w:t>
      </w:r>
    </w:p>
    <w:p w:rsidR="00551FBD" w:rsidRDefault="008C5111">
      <w:pPr>
        <w:pStyle w:val="a3"/>
        <w:ind w:left="1038"/>
        <w:jc w:val="left"/>
      </w:pPr>
      <w:r>
        <w:t>Экономия</w:t>
      </w:r>
      <w:r>
        <w:rPr>
          <w:spacing w:val="-7"/>
        </w:rPr>
        <w:t xml:space="preserve"> </w:t>
      </w:r>
      <w:r>
        <w:t>питьевой</w:t>
      </w:r>
      <w:r>
        <w:rPr>
          <w:spacing w:val="-4"/>
        </w:rPr>
        <w:t xml:space="preserve"> </w:t>
      </w:r>
      <w:r>
        <w:t>воды.</w:t>
      </w:r>
    </w:p>
    <w:p w:rsidR="00551FBD" w:rsidRDefault="008C5111">
      <w:pPr>
        <w:pStyle w:val="a3"/>
        <w:ind w:left="1038"/>
        <w:jc w:val="left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природе:</w:t>
      </w:r>
      <w:r>
        <w:rPr>
          <w:spacing w:val="-2"/>
        </w:rPr>
        <w:t xml:space="preserve"> </w:t>
      </w:r>
      <w:r>
        <w:t>осадки,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суши.</w:t>
      </w:r>
    </w:p>
    <w:p w:rsidR="00551FBD" w:rsidRDefault="008C5111">
      <w:pPr>
        <w:pStyle w:val="a3"/>
        <w:ind w:left="1038"/>
        <w:jc w:val="left"/>
      </w:pPr>
      <w:r>
        <w:t>Воды</w:t>
      </w:r>
      <w:r>
        <w:rPr>
          <w:spacing w:val="12"/>
        </w:rPr>
        <w:t xml:space="preserve"> </w:t>
      </w:r>
      <w:r>
        <w:t>суши.</w:t>
      </w:r>
      <w:r>
        <w:rPr>
          <w:spacing w:val="69"/>
        </w:rPr>
        <w:t xml:space="preserve"> </w:t>
      </w:r>
      <w:r>
        <w:t>Ручьи,</w:t>
      </w:r>
      <w:r>
        <w:rPr>
          <w:spacing w:val="70"/>
        </w:rPr>
        <w:t xml:space="preserve"> </w:t>
      </w:r>
      <w:r>
        <w:t>реки,</w:t>
      </w:r>
      <w:r>
        <w:rPr>
          <w:spacing w:val="69"/>
        </w:rPr>
        <w:t xml:space="preserve"> </w:t>
      </w:r>
      <w:r>
        <w:t>озера,</w:t>
      </w:r>
      <w:r>
        <w:rPr>
          <w:spacing w:val="70"/>
        </w:rPr>
        <w:t xml:space="preserve"> </w:t>
      </w:r>
      <w:r>
        <w:t>болота,</w:t>
      </w:r>
      <w:r>
        <w:rPr>
          <w:spacing w:val="69"/>
        </w:rPr>
        <w:t xml:space="preserve"> </w:t>
      </w:r>
      <w:r>
        <w:t>пруды.</w:t>
      </w:r>
      <w:r>
        <w:rPr>
          <w:spacing w:val="72"/>
        </w:rPr>
        <w:t xml:space="preserve"> </w:t>
      </w:r>
      <w:r>
        <w:t>Моря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океаны.</w:t>
      </w:r>
      <w:r>
        <w:rPr>
          <w:spacing w:val="72"/>
        </w:rPr>
        <w:t xml:space="preserve"> </w:t>
      </w:r>
      <w:r>
        <w:t>Свойства</w:t>
      </w:r>
      <w:r>
        <w:rPr>
          <w:spacing w:val="68"/>
        </w:rPr>
        <w:t xml:space="preserve"> </w:t>
      </w:r>
      <w:r>
        <w:t>морской</w:t>
      </w:r>
      <w:r>
        <w:rPr>
          <w:spacing w:val="71"/>
        </w:rPr>
        <w:t xml:space="preserve"> </w:t>
      </w:r>
      <w:r>
        <w:t>воды.</w:t>
      </w:r>
    </w:p>
    <w:p w:rsidR="00551FBD" w:rsidRDefault="008C5111">
      <w:pPr>
        <w:pStyle w:val="a3"/>
        <w:jc w:val="left"/>
      </w:pPr>
      <w:r>
        <w:t>Значение</w:t>
      </w:r>
      <w:r>
        <w:rPr>
          <w:spacing w:val="-3"/>
        </w:rPr>
        <w:t xml:space="preserve"> </w:t>
      </w:r>
      <w:r>
        <w:t>морей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океанов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морей и</w:t>
      </w:r>
      <w:r>
        <w:rPr>
          <w:spacing w:val="-1"/>
        </w:rPr>
        <w:t xml:space="preserve"> </w:t>
      </w:r>
      <w:r>
        <w:t>океанов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</w:p>
    <w:p w:rsidR="00551FBD" w:rsidRDefault="008C5111">
      <w:pPr>
        <w:pStyle w:val="a3"/>
        <w:ind w:left="1038"/>
        <w:jc w:val="left"/>
      </w:pPr>
      <w:r>
        <w:t>Охрана</w:t>
      </w:r>
      <w:r>
        <w:rPr>
          <w:spacing w:val="-4"/>
        </w:rPr>
        <w:t xml:space="preserve"> </w:t>
      </w:r>
      <w:r>
        <w:t>воды.</w:t>
      </w:r>
    </w:p>
    <w:p w:rsidR="00551FBD" w:rsidRDefault="008C5111">
      <w:pPr>
        <w:pStyle w:val="2"/>
        <w:spacing w:before="4"/>
        <w:jc w:val="left"/>
      </w:pPr>
      <w:r>
        <w:t>Есть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Россия</w:t>
      </w:r>
    </w:p>
    <w:p w:rsidR="00551FBD" w:rsidRDefault="008C5111">
      <w:pPr>
        <w:pStyle w:val="a3"/>
        <w:ind w:right="239" w:firstLine="566"/>
      </w:pPr>
      <w:r>
        <w:t>Россия ― Родина моя. Место России на земном шаре. Важнейшие географические объекты,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нашей страны: Черное и Балтийское моря,</w:t>
      </w:r>
      <w:r>
        <w:rPr>
          <w:spacing w:val="1"/>
        </w:rPr>
        <w:t xml:space="preserve"> </w:t>
      </w:r>
      <w:r>
        <w:t>Уральские и Кавказские</w:t>
      </w:r>
      <w:r>
        <w:rPr>
          <w:spacing w:val="1"/>
        </w:rPr>
        <w:t xml:space="preserve"> </w:t>
      </w:r>
      <w:r>
        <w:lastRenderedPageBreak/>
        <w:t>горы, озеро Байкал, реки Волга, Енисей или другие объекты в зависимости от региона. Москва -</w:t>
      </w:r>
      <w:r>
        <w:rPr>
          <w:spacing w:val="1"/>
        </w:rPr>
        <w:t xml:space="preserve"> </w:t>
      </w:r>
      <w:r>
        <w:t>столица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Крупные</w:t>
      </w:r>
      <w:r>
        <w:rPr>
          <w:spacing w:val="-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58"/>
        </w:rPr>
        <w:t xml:space="preserve"> </w:t>
      </w:r>
      <w:r>
        <w:t>население</w:t>
      </w:r>
      <w:r>
        <w:rPr>
          <w:spacing w:val="5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страны.</w:t>
      </w:r>
    </w:p>
    <w:p w:rsidR="00551FBD" w:rsidRDefault="008C5111">
      <w:pPr>
        <w:pStyle w:val="2"/>
        <w:spacing w:before="3"/>
      </w:pPr>
      <w:r>
        <w:t>Растительный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Земли</w:t>
      </w:r>
    </w:p>
    <w:p w:rsidR="00551FBD" w:rsidRDefault="008C5111">
      <w:pPr>
        <w:pStyle w:val="a3"/>
        <w:ind w:left="1038" w:right="4300"/>
        <w:jc w:val="left"/>
      </w:pPr>
      <w:r>
        <w:t>Живая природа. Биосфера: растения, животные, человек.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планете.</w:t>
      </w:r>
    </w:p>
    <w:p w:rsidR="00551FBD" w:rsidRDefault="008C5111">
      <w:pPr>
        <w:pStyle w:val="a3"/>
        <w:ind w:left="1038" w:right="2107"/>
        <w:jc w:val="left"/>
      </w:pPr>
      <w:r>
        <w:t>Среда обитания растений (растения леса, поля, сада</w:t>
      </w:r>
      <w:r>
        <w:rPr>
          <w:b/>
        </w:rPr>
        <w:t xml:space="preserve">, </w:t>
      </w:r>
      <w:r>
        <w:t>огорода, луга, водоемов).</w:t>
      </w:r>
      <w:r>
        <w:rPr>
          <w:spacing w:val="-57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Деревья,</w:t>
      </w:r>
      <w:r>
        <w:rPr>
          <w:spacing w:val="-1"/>
        </w:rPr>
        <w:t xml:space="preserve"> </w:t>
      </w:r>
      <w:r>
        <w:t>кустарники,</w:t>
      </w:r>
      <w:r>
        <w:rPr>
          <w:spacing w:val="-1"/>
        </w:rPr>
        <w:t xml:space="preserve"> </w:t>
      </w:r>
      <w:r>
        <w:t>травы.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Деревья.</w:t>
      </w:r>
    </w:p>
    <w:p w:rsidR="00551FBD" w:rsidRDefault="008C5111">
      <w:pPr>
        <w:pStyle w:val="a3"/>
        <w:ind w:right="241" w:firstLine="566"/>
        <w:jc w:val="left"/>
      </w:pPr>
      <w:r>
        <w:t>Деревья</w:t>
      </w:r>
      <w:r>
        <w:rPr>
          <w:spacing w:val="40"/>
        </w:rPr>
        <w:t xml:space="preserve"> </w:t>
      </w:r>
      <w:r>
        <w:t>лиственные</w:t>
      </w:r>
      <w:r>
        <w:rPr>
          <w:spacing w:val="39"/>
        </w:rPr>
        <w:t xml:space="preserve"> </w:t>
      </w:r>
      <w:r>
        <w:t>(дикорастущие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культурные,</w:t>
      </w:r>
      <w:r>
        <w:rPr>
          <w:spacing w:val="40"/>
        </w:rPr>
        <w:t xml:space="preserve"> </w:t>
      </w:r>
      <w:r>
        <w:t>сезонные</w:t>
      </w:r>
      <w:r>
        <w:rPr>
          <w:spacing w:val="38"/>
        </w:rPr>
        <w:t xml:space="preserve"> </w:t>
      </w:r>
      <w:r>
        <w:t>изменения,</w:t>
      </w:r>
      <w:r>
        <w:rPr>
          <w:spacing w:val="39"/>
        </w:rPr>
        <w:t xml:space="preserve"> </w:t>
      </w:r>
      <w:r>
        <w:t>внешний</w:t>
      </w:r>
      <w:r>
        <w:rPr>
          <w:spacing w:val="40"/>
        </w:rPr>
        <w:t xml:space="preserve"> </w:t>
      </w:r>
      <w:r>
        <w:t>вид,</w:t>
      </w:r>
      <w:r>
        <w:rPr>
          <w:spacing w:val="4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произрастания).</w:t>
      </w:r>
    </w:p>
    <w:p w:rsidR="00551FBD" w:rsidRDefault="008C5111">
      <w:pPr>
        <w:pStyle w:val="a3"/>
        <w:ind w:left="1038"/>
        <w:jc w:val="left"/>
      </w:pPr>
      <w:r>
        <w:t>Деревья</w:t>
      </w:r>
      <w:r>
        <w:rPr>
          <w:spacing w:val="-5"/>
        </w:rPr>
        <w:t xml:space="preserve"> </w:t>
      </w:r>
      <w:r>
        <w:t>хвойные</w:t>
      </w:r>
      <w:r>
        <w:rPr>
          <w:spacing w:val="-5"/>
        </w:rPr>
        <w:t xml:space="preserve"> </w:t>
      </w:r>
      <w:r>
        <w:t>(сезонные</w:t>
      </w:r>
      <w:r>
        <w:rPr>
          <w:spacing w:val="-5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вид,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произрастания).</w:t>
      </w:r>
    </w:p>
    <w:p w:rsidR="00551FBD" w:rsidRDefault="008C5111">
      <w:pPr>
        <w:pStyle w:val="a3"/>
        <w:tabs>
          <w:tab w:val="left" w:pos="2507"/>
          <w:tab w:val="left" w:pos="4265"/>
          <w:tab w:val="left" w:pos="4608"/>
          <w:tab w:val="left" w:pos="6087"/>
          <w:tab w:val="left" w:pos="7257"/>
          <w:tab w:val="left" w:pos="8614"/>
          <w:tab w:val="left" w:pos="9748"/>
          <w:tab w:val="left" w:pos="10384"/>
        </w:tabs>
        <w:ind w:right="245" w:firstLine="566"/>
        <w:jc w:val="left"/>
      </w:pPr>
      <w:r>
        <w:rPr>
          <w:i/>
        </w:rPr>
        <w:t>Кустарники</w:t>
      </w:r>
      <w:r>
        <w:rPr>
          <w:i/>
        </w:rPr>
        <w:tab/>
      </w:r>
      <w:r>
        <w:t>(дикорастущие</w:t>
      </w:r>
      <w:r>
        <w:tab/>
        <w:t>и</w:t>
      </w:r>
      <w:r>
        <w:tab/>
        <w:t>культурные,</w:t>
      </w:r>
      <w:r>
        <w:tab/>
        <w:t>сезонные</w:t>
      </w:r>
      <w:r>
        <w:tab/>
        <w:t>изменения,</w:t>
      </w:r>
      <w:r>
        <w:tab/>
        <w:t>внешний</w:t>
      </w:r>
      <w:r>
        <w:tab/>
        <w:t>вид,</w:t>
      </w:r>
      <w:r>
        <w:tab/>
      </w:r>
      <w:r>
        <w:rPr>
          <w:spacing w:val="-1"/>
        </w:rPr>
        <w:t>места</w:t>
      </w:r>
      <w:r>
        <w:rPr>
          <w:spacing w:val="-57"/>
        </w:rPr>
        <w:t xml:space="preserve"> </w:t>
      </w:r>
      <w:r>
        <w:t>произрастания).</w:t>
      </w:r>
    </w:p>
    <w:p w:rsidR="00551FBD" w:rsidRDefault="008C5111">
      <w:pPr>
        <w:pStyle w:val="a3"/>
        <w:ind w:left="1038"/>
        <w:jc w:val="left"/>
      </w:pPr>
      <w:r>
        <w:rPr>
          <w:i/>
        </w:rPr>
        <w:t>Травы</w:t>
      </w:r>
      <w:r>
        <w:rPr>
          <w:i/>
          <w:spacing w:val="-3"/>
        </w:rPr>
        <w:t xml:space="preserve"> </w:t>
      </w:r>
      <w:r>
        <w:t>(дикорастущие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культурные)</w:t>
      </w:r>
      <w:r>
        <w:rPr>
          <w:spacing w:val="-2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вид,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произрастания.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Декоративные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произрастания.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Лекарственные</w:t>
      </w:r>
      <w:r>
        <w:rPr>
          <w:i/>
          <w:spacing w:val="22"/>
        </w:rPr>
        <w:t xml:space="preserve"> </w:t>
      </w:r>
      <w:r>
        <w:rPr>
          <w:i/>
        </w:rPr>
        <w:t>растения</w:t>
      </w:r>
      <w:r>
        <w:t>.</w:t>
      </w:r>
      <w:r>
        <w:rPr>
          <w:spacing w:val="24"/>
        </w:rPr>
        <w:t xml:space="preserve"> </w:t>
      </w:r>
      <w:r>
        <w:t>Внешний</w:t>
      </w:r>
      <w:r>
        <w:rPr>
          <w:spacing w:val="24"/>
        </w:rPr>
        <w:t xml:space="preserve"> </w:t>
      </w:r>
      <w:r>
        <w:t>вид.</w:t>
      </w:r>
      <w:r>
        <w:rPr>
          <w:spacing w:val="23"/>
        </w:rPr>
        <w:t xml:space="preserve"> </w:t>
      </w:r>
      <w:r>
        <w:t>Места</w:t>
      </w:r>
      <w:r>
        <w:rPr>
          <w:spacing w:val="23"/>
        </w:rPr>
        <w:t xml:space="preserve"> </w:t>
      </w:r>
      <w:r>
        <w:t>произрастания.</w:t>
      </w:r>
      <w:r>
        <w:rPr>
          <w:spacing w:val="23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сбора</w:t>
      </w:r>
      <w:r>
        <w:rPr>
          <w:spacing w:val="23"/>
        </w:rPr>
        <w:t xml:space="preserve"> </w:t>
      </w:r>
      <w:r>
        <w:t>лекарственных</w:t>
      </w:r>
      <w:r>
        <w:rPr>
          <w:spacing w:val="-57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Использование.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Комнатные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вид.</w:t>
      </w:r>
      <w:r>
        <w:rPr>
          <w:spacing w:val="-2"/>
          <w:sz w:val="24"/>
        </w:rPr>
        <w:t xml:space="preserve"> </w:t>
      </w:r>
      <w:r>
        <w:rPr>
          <w:sz w:val="24"/>
        </w:rPr>
        <w:t>Уход.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Значение.</w:t>
      </w:r>
    </w:p>
    <w:p w:rsidR="00551FBD" w:rsidRDefault="008C5111">
      <w:pPr>
        <w:pStyle w:val="a3"/>
        <w:ind w:left="1038" w:right="936"/>
        <w:jc w:val="left"/>
      </w:pPr>
      <w:r>
        <w:t>Растительный мир разных районов Земли (с холодным, умеренным и жарким климатом.).</w:t>
      </w:r>
      <w:r>
        <w:rPr>
          <w:spacing w:val="-57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произрастающие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страны.</w:t>
      </w:r>
    </w:p>
    <w:p w:rsidR="00551FBD" w:rsidRDefault="008C5111">
      <w:pPr>
        <w:pStyle w:val="a3"/>
        <w:ind w:left="1038" w:right="4065"/>
        <w:jc w:val="left"/>
      </w:pPr>
      <w:r>
        <w:t>Растения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местности:</w:t>
      </w:r>
      <w:r>
        <w:rPr>
          <w:spacing w:val="-5"/>
        </w:rPr>
        <w:t xml:space="preserve"> </w:t>
      </w:r>
      <w:r>
        <w:t>дикорастущие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культурные.</w:t>
      </w:r>
      <w:r>
        <w:rPr>
          <w:spacing w:val="-57"/>
        </w:rPr>
        <w:t xml:space="preserve"> </w:t>
      </w:r>
      <w:r>
        <w:t>Красная</w:t>
      </w:r>
      <w:r>
        <w:rPr>
          <w:spacing w:val="34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своей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(края).</w:t>
      </w:r>
    </w:p>
    <w:p w:rsidR="00551FBD" w:rsidRDefault="008C5111">
      <w:pPr>
        <w:pStyle w:val="2"/>
        <w:spacing w:before="3"/>
        <w:jc w:val="left"/>
      </w:pPr>
      <w:r>
        <w:t>Животный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Земли</w:t>
      </w:r>
    </w:p>
    <w:p w:rsidR="00551FBD" w:rsidRDefault="008C5111">
      <w:pPr>
        <w:pStyle w:val="a3"/>
        <w:tabs>
          <w:tab w:val="left" w:pos="2255"/>
          <w:tab w:val="left" w:pos="3806"/>
          <w:tab w:val="left" w:pos="5310"/>
          <w:tab w:val="left" w:pos="6279"/>
          <w:tab w:val="left" w:pos="8035"/>
          <w:tab w:val="left" w:pos="10247"/>
        </w:tabs>
        <w:ind w:left="1038" w:right="244"/>
        <w:jc w:val="left"/>
      </w:pPr>
      <w:r>
        <w:t>Разнообразие</w:t>
      </w:r>
      <w:r>
        <w:rPr>
          <w:spacing w:val="3"/>
        </w:rPr>
        <w:t xml:space="preserve"> </w:t>
      </w:r>
      <w:r>
        <w:t>животного</w:t>
      </w:r>
      <w:r>
        <w:rPr>
          <w:spacing w:val="4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4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суши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водоемов.</w:t>
      </w:r>
      <w:r>
        <w:rPr>
          <w:spacing w:val="1"/>
        </w:rPr>
        <w:t xml:space="preserve"> </w:t>
      </w:r>
      <w:r>
        <w:t>Понятие</w:t>
      </w:r>
      <w:r>
        <w:tab/>
      </w:r>
      <w:r>
        <w:rPr>
          <w:i/>
        </w:rPr>
        <w:t>животные:</w:t>
      </w:r>
      <w:r>
        <w:rPr>
          <w:i/>
        </w:rPr>
        <w:tab/>
      </w:r>
      <w:r>
        <w:t>насекомые,</w:t>
      </w:r>
      <w:r>
        <w:tab/>
        <w:t>рыбы,</w:t>
      </w:r>
      <w:r>
        <w:tab/>
        <w:t>земноводные,</w:t>
      </w:r>
      <w:r>
        <w:tab/>
        <w:t>пресмыкающиеся,</w:t>
      </w:r>
      <w:r>
        <w:tab/>
      </w:r>
      <w:r>
        <w:rPr>
          <w:spacing w:val="-1"/>
        </w:rPr>
        <w:t>птицы,</w:t>
      </w:r>
    </w:p>
    <w:p w:rsidR="00551FBD" w:rsidRDefault="008C5111">
      <w:pPr>
        <w:pStyle w:val="a3"/>
        <w:jc w:val="left"/>
      </w:pPr>
      <w:r>
        <w:t>млекопитающие.</w:t>
      </w:r>
    </w:p>
    <w:p w:rsidR="00551FBD" w:rsidRDefault="008C5111">
      <w:pPr>
        <w:pStyle w:val="a3"/>
        <w:ind w:left="1038"/>
        <w:jc w:val="left"/>
      </w:pPr>
      <w:r>
        <w:rPr>
          <w:i/>
        </w:rPr>
        <w:t>Насекомые</w:t>
      </w:r>
      <w:r>
        <w:t>.</w:t>
      </w:r>
      <w:r>
        <w:rPr>
          <w:spacing w:val="-3"/>
        </w:rPr>
        <w:t xml:space="preserve"> </w:t>
      </w:r>
      <w:r>
        <w:t>Жуки,</w:t>
      </w:r>
      <w:r>
        <w:rPr>
          <w:spacing w:val="-2"/>
        </w:rPr>
        <w:t xml:space="preserve"> </w:t>
      </w:r>
      <w:r>
        <w:t>бабочки,</w:t>
      </w:r>
      <w:r>
        <w:rPr>
          <w:spacing w:val="-3"/>
        </w:rPr>
        <w:t xml:space="preserve"> </w:t>
      </w:r>
      <w:r>
        <w:t>стрекозы.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вид.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Охрана.</w:t>
      </w:r>
    </w:p>
    <w:p w:rsidR="00551FBD" w:rsidRDefault="008C5111">
      <w:pPr>
        <w:pStyle w:val="a3"/>
        <w:spacing w:before="66"/>
        <w:ind w:right="245" w:firstLine="566"/>
      </w:pPr>
      <w:r>
        <w:rPr>
          <w:i/>
        </w:rPr>
        <w:t xml:space="preserve">Рыбы. </w:t>
      </w:r>
      <w:r>
        <w:t>Внешний вид. Среда обитания. Место в природе. Значение. Охрана. Рыбы, обитающие в</w:t>
      </w:r>
      <w:r>
        <w:rPr>
          <w:spacing w:val="1"/>
        </w:rPr>
        <w:t xml:space="preserve"> </w:t>
      </w:r>
      <w:r>
        <w:t>водоемах</w:t>
      </w:r>
      <w:r>
        <w:rPr>
          <w:spacing w:val="1"/>
        </w:rPr>
        <w:t xml:space="preserve"> </w:t>
      </w:r>
      <w:r>
        <w:t>России и своего</w:t>
      </w:r>
      <w:r>
        <w:rPr>
          <w:spacing w:val="-1"/>
        </w:rPr>
        <w:t xml:space="preserve"> </w:t>
      </w:r>
      <w:r>
        <w:t>края.</w:t>
      </w:r>
    </w:p>
    <w:p w:rsidR="00551FBD" w:rsidRDefault="008C5111">
      <w:pPr>
        <w:pStyle w:val="a3"/>
        <w:ind w:left="1038"/>
      </w:pPr>
      <w:r>
        <w:rPr>
          <w:i/>
        </w:rPr>
        <w:t>Птицы.</w:t>
      </w:r>
      <w:r>
        <w:rPr>
          <w:i/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вид.</w:t>
      </w:r>
      <w:r>
        <w:rPr>
          <w:spacing w:val="-5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обитания.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Охрана.</w:t>
      </w:r>
      <w:r>
        <w:rPr>
          <w:spacing w:val="-3"/>
        </w:rPr>
        <w:t xml:space="preserve"> </w:t>
      </w:r>
      <w:r>
        <w:t>Птицы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551FBD" w:rsidRDefault="008C5111">
      <w:pPr>
        <w:pStyle w:val="a3"/>
        <w:spacing w:before="1"/>
        <w:ind w:left="1038"/>
      </w:pPr>
      <w:r>
        <w:rPr>
          <w:i/>
        </w:rPr>
        <w:t xml:space="preserve">Млекопитающие.  </w:t>
      </w:r>
      <w:r>
        <w:rPr>
          <w:i/>
          <w:spacing w:val="3"/>
        </w:rPr>
        <w:t xml:space="preserve"> </w:t>
      </w:r>
      <w:r>
        <w:t xml:space="preserve">Внешний    вид.    Среда   </w:t>
      </w:r>
      <w:r>
        <w:rPr>
          <w:spacing w:val="1"/>
        </w:rPr>
        <w:t xml:space="preserve"> </w:t>
      </w:r>
      <w:r>
        <w:t xml:space="preserve">обитания.    Образ   </w:t>
      </w:r>
      <w:r>
        <w:rPr>
          <w:spacing w:val="3"/>
        </w:rPr>
        <w:t xml:space="preserve"> </w:t>
      </w:r>
      <w:r>
        <w:t xml:space="preserve">жизни.    Значение.   </w:t>
      </w:r>
      <w:r>
        <w:rPr>
          <w:spacing w:val="2"/>
        </w:rPr>
        <w:t xml:space="preserve"> </w:t>
      </w:r>
      <w:r>
        <w:t>Охрана.</w:t>
      </w:r>
    </w:p>
    <w:p w:rsidR="00551FBD" w:rsidRDefault="008C5111">
      <w:pPr>
        <w:pStyle w:val="a3"/>
      </w:pPr>
      <w:r>
        <w:t>Млекопитающие</w:t>
      </w:r>
      <w:r>
        <w:rPr>
          <w:spacing w:val="-6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края.</w:t>
      </w:r>
    </w:p>
    <w:p w:rsidR="00551FBD" w:rsidRDefault="008C5111">
      <w:pPr>
        <w:pStyle w:val="a3"/>
        <w:ind w:right="246" w:firstLine="566"/>
      </w:pPr>
      <w:r>
        <w:t>Животные рядом с человеком. Домашние животные в городе и деревне. Домашние питомцы.</w:t>
      </w:r>
      <w:r>
        <w:rPr>
          <w:spacing w:val="1"/>
        </w:rPr>
        <w:t xml:space="preserve"> </w:t>
      </w:r>
      <w:r>
        <w:t>Уход за животными в живом уголке или дома. Собака, кошка, аквариумные рыбы, попугаи, морская</w:t>
      </w:r>
      <w:r>
        <w:rPr>
          <w:spacing w:val="1"/>
        </w:rPr>
        <w:t xml:space="preserve"> </w:t>
      </w:r>
      <w:r>
        <w:t>свинка,</w:t>
      </w:r>
      <w:r>
        <w:rPr>
          <w:spacing w:val="-1"/>
        </w:rPr>
        <w:t xml:space="preserve"> </w:t>
      </w:r>
      <w:r>
        <w:t>хомяк, черепаха. Правила</w:t>
      </w:r>
      <w:r>
        <w:rPr>
          <w:spacing w:val="3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и содержания.</w:t>
      </w:r>
    </w:p>
    <w:p w:rsidR="00551FBD" w:rsidRDefault="008C5111">
      <w:pPr>
        <w:pStyle w:val="a3"/>
        <w:ind w:right="251" w:firstLine="566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холодным,</w:t>
      </w:r>
      <w:r>
        <w:rPr>
          <w:spacing w:val="1"/>
        </w:rPr>
        <w:t xml:space="preserve"> </w:t>
      </w:r>
      <w:r>
        <w:t>умеренным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жарким</w:t>
      </w:r>
      <w:r>
        <w:rPr>
          <w:spacing w:val="60"/>
        </w:rPr>
        <w:t xml:space="preserve"> </w:t>
      </w:r>
      <w:r>
        <w:t>климатом).</w:t>
      </w:r>
      <w:r>
        <w:rPr>
          <w:spacing w:val="1"/>
        </w:rPr>
        <w:t xml:space="preserve"> </w:t>
      </w:r>
      <w:r>
        <w:t>Животный мир России. Охрана животных. Заповедники. Красная книга России. Красная книга своей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края</w:t>
      </w:r>
      <w:proofErr w:type="gramEnd"/>
      <w:r>
        <w:t>).</w:t>
      </w:r>
    </w:p>
    <w:p w:rsidR="00551FBD" w:rsidRDefault="008C5111">
      <w:pPr>
        <w:pStyle w:val="2"/>
        <w:spacing w:before="4"/>
        <w:jc w:val="left"/>
      </w:pPr>
      <w:r>
        <w:t>Человек</w:t>
      </w:r>
    </w:p>
    <w:p w:rsidR="00551FBD" w:rsidRDefault="008C5111">
      <w:pPr>
        <w:pStyle w:val="a3"/>
        <w:ind w:left="1038" w:right="2797"/>
      </w:pPr>
      <w:r>
        <w:t>Как устроен наш организм. Строение. Части тела и внутренние органы.</w:t>
      </w:r>
      <w:r>
        <w:rPr>
          <w:spacing w:val="-57"/>
        </w:rPr>
        <w:t xml:space="preserve"> </w:t>
      </w:r>
      <w:r>
        <w:t>Как работает (функционирует) наш организм. Взаимодействие органов.</w:t>
      </w:r>
      <w:r>
        <w:rPr>
          <w:spacing w:val="-58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 (режим,</w:t>
      </w:r>
      <w:r>
        <w:rPr>
          <w:spacing w:val="-2"/>
        </w:rPr>
        <w:t xml:space="preserve"> </w:t>
      </w:r>
      <w:r>
        <w:t>закаливание,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551FBD" w:rsidRDefault="008C5111">
      <w:pPr>
        <w:pStyle w:val="a3"/>
        <w:ind w:left="1038"/>
        <w:jc w:val="left"/>
      </w:pPr>
      <w:r>
        <w:t>Осанка</w:t>
      </w:r>
      <w:r>
        <w:rPr>
          <w:spacing w:val="-6"/>
        </w:rPr>
        <w:t xml:space="preserve"> </w:t>
      </w:r>
      <w:r>
        <w:t>(гигиена,</w:t>
      </w:r>
      <w:r>
        <w:rPr>
          <w:spacing w:val="-4"/>
        </w:rPr>
        <w:t xml:space="preserve"> </w:t>
      </w:r>
      <w:r>
        <w:t>костно-мышечная</w:t>
      </w:r>
      <w:r>
        <w:rPr>
          <w:spacing w:val="-3"/>
        </w:rPr>
        <w:t xml:space="preserve"> </w:t>
      </w:r>
      <w:r>
        <w:t>система).</w:t>
      </w:r>
    </w:p>
    <w:p w:rsidR="00551FBD" w:rsidRDefault="008C5111">
      <w:pPr>
        <w:pStyle w:val="a3"/>
        <w:ind w:left="1038" w:right="668"/>
        <w:jc w:val="left"/>
      </w:pPr>
      <w:r>
        <w:t>Гигиена органов чувств. Охрана зрения. Профилактика нарушений слуха. Правила гигиены.</w:t>
      </w:r>
      <w:r>
        <w:rPr>
          <w:spacing w:val="-57"/>
        </w:rPr>
        <w:t xml:space="preserve"> </w:t>
      </w:r>
      <w:r>
        <w:t>Здоровое</w:t>
      </w:r>
      <w:r>
        <w:rPr>
          <w:spacing w:val="-4"/>
        </w:rPr>
        <w:t xml:space="preserve"> </w:t>
      </w:r>
      <w:r>
        <w:t>(рациональное)</w:t>
      </w:r>
      <w:r>
        <w:rPr>
          <w:spacing w:val="-1"/>
        </w:rPr>
        <w:t xml:space="preserve"> </w:t>
      </w:r>
      <w:r>
        <w:t>питание.</w:t>
      </w:r>
      <w:r>
        <w:rPr>
          <w:spacing w:val="-2"/>
        </w:rPr>
        <w:t xml:space="preserve"> </w:t>
      </w:r>
      <w:r>
        <w:t>Режим.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день.</w:t>
      </w:r>
      <w:r>
        <w:rPr>
          <w:spacing w:val="57"/>
        </w:rPr>
        <w:t xml:space="preserve"> </w:t>
      </w:r>
      <w:r>
        <w:t>Витамины.</w:t>
      </w:r>
    </w:p>
    <w:p w:rsidR="00551FBD" w:rsidRDefault="008C5111">
      <w:pPr>
        <w:pStyle w:val="a3"/>
        <w:ind w:left="1038"/>
        <w:jc w:val="left"/>
      </w:pPr>
      <w:r>
        <w:t>Дыхание.</w:t>
      </w:r>
      <w:r>
        <w:rPr>
          <w:spacing w:val="-3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дыхания.</w:t>
      </w:r>
      <w:r>
        <w:rPr>
          <w:spacing w:val="-3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курения.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гигиены.</w:t>
      </w:r>
    </w:p>
    <w:p w:rsidR="00551FBD" w:rsidRDefault="008C5111">
      <w:pPr>
        <w:pStyle w:val="a3"/>
        <w:ind w:right="243" w:firstLine="566"/>
      </w:pPr>
      <w:r>
        <w:t>Скорая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порезах,</w:t>
      </w:r>
      <w:r>
        <w:rPr>
          <w:spacing w:val="1"/>
        </w:rPr>
        <w:t xml:space="preserve"> </w:t>
      </w:r>
      <w:r>
        <w:t>ссадинах.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простудных заболеваний.</w:t>
      </w:r>
      <w:r>
        <w:rPr>
          <w:spacing w:val="-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помощью.</w:t>
      </w:r>
    </w:p>
    <w:p w:rsidR="00551FBD" w:rsidRDefault="008C5111">
      <w:pPr>
        <w:pStyle w:val="a3"/>
        <w:ind w:right="251" w:firstLine="566"/>
      </w:pPr>
      <w:r>
        <w:t>Медицинские учреждения своего города (поселка, населенного пункта). Телефоны 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-1"/>
        </w:rPr>
        <w:t xml:space="preserve"> </w:t>
      </w:r>
      <w:r>
        <w:t>Специализация врачей.</w:t>
      </w:r>
    </w:p>
    <w:p w:rsidR="00551FBD" w:rsidRDefault="008C5111">
      <w:pPr>
        <w:pStyle w:val="2"/>
        <w:spacing w:before="4"/>
      </w:pPr>
      <w:r>
        <w:t>Обобщающие</w:t>
      </w:r>
      <w:r>
        <w:rPr>
          <w:spacing w:val="-4"/>
        </w:rPr>
        <w:t xml:space="preserve"> </w:t>
      </w:r>
      <w:r>
        <w:t>уроки</w:t>
      </w:r>
    </w:p>
    <w:p w:rsidR="00551FBD" w:rsidRDefault="008C5111">
      <w:pPr>
        <w:pStyle w:val="a3"/>
        <w:spacing w:line="274" w:lineRule="exact"/>
        <w:ind w:left="1038"/>
      </w:pPr>
      <w:r>
        <w:t>Наш</w:t>
      </w:r>
      <w:r>
        <w:rPr>
          <w:spacing w:val="-3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(посёлок,</w:t>
      </w:r>
      <w:r>
        <w:rPr>
          <w:spacing w:val="-2"/>
        </w:rPr>
        <w:t xml:space="preserve"> </w:t>
      </w:r>
      <w:r>
        <w:t>село,</w:t>
      </w:r>
      <w:r>
        <w:rPr>
          <w:spacing w:val="-4"/>
        </w:rPr>
        <w:t xml:space="preserve"> </w:t>
      </w:r>
      <w:r>
        <w:t>деревня).</w:t>
      </w:r>
    </w:p>
    <w:p w:rsidR="00551FBD" w:rsidRDefault="008C5111">
      <w:pPr>
        <w:pStyle w:val="a3"/>
        <w:ind w:right="238" w:firstLine="566"/>
      </w:pPr>
      <w:r>
        <w:lastRenderedPageBreak/>
        <w:t xml:space="preserve">Рельеф и водоёмы. Растения и животные своей местности. Занятия населения. Ведущие </w:t>
      </w:r>
      <w:proofErr w:type="gramStart"/>
      <w:r>
        <w:t>пред-</w:t>
      </w:r>
      <w:r>
        <w:rPr>
          <w:spacing w:val="1"/>
        </w:rPr>
        <w:t xml:space="preserve"> </w:t>
      </w:r>
      <w:r>
        <w:t>приятия</w:t>
      </w:r>
      <w:proofErr w:type="gramEnd"/>
      <w:r>
        <w:t>. Культурные и исторические памятники, другие местные</w:t>
      </w:r>
      <w:r>
        <w:rPr>
          <w:spacing w:val="1"/>
        </w:rPr>
        <w:t xml:space="preserve"> </w:t>
      </w:r>
      <w:r>
        <w:t>достопримечательности. Обычаи и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551FBD" w:rsidRDefault="008C5111">
      <w:pPr>
        <w:pStyle w:val="2"/>
        <w:spacing w:before="5" w:line="240" w:lineRule="auto"/>
        <w:jc w:val="left"/>
      </w:pPr>
      <w:r>
        <w:t>БИОЛОГИЯ</w:t>
      </w:r>
    </w:p>
    <w:p w:rsidR="00551FBD" w:rsidRDefault="008C5111">
      <w:pPr>
        <w:spacing w:line="274" w:lineRule="exact"/>
        <w:ind w:left="103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a3"/>
        <w:ind w:right="240" w:firstLine="566"/>
      </w:pPr>
      <w:r>
        <w:t>Программа по биологии продолжает вводный курс «Природоведение», при изучении которого</w:t>
      </w:r>
      <w:r>
        <w:rPr>
          <w:spacing w:val="1"/>
        </w:rPr>
        <w:t xml:space="preserve"> </w:t>
      </w:r>
      <w:r>
        <w:t>учащиеся в V и VI классах, получат элементарную естественно-научную подготовку. Преемственные</w:t>
      </w:r>
      <w:r>
        <w:rPr>
          <w:spacing w:val="-5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будет способствовать правильному поведению обучающихся в соответствии с законами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общечеловеческими</w:t>
      </w:r>
      <w:r>
        <w:rPr>
          <w:spacing w:val="2"/>
        </w:rPr>
        <w:t xml:space="preserve"> </w:t>
      </w:r>
      <w:r>
        <w:t>нравственными ценностями.</w:t>
      </w:r>
    </w:p>
    <w:p w:rsidR="00551FBD" w:rsidRDefault="008C5111">
      <w:pPr>
        <w:pStyle w:val="a3"/>
        <w:ind w:right="240" w:firstLine="566"/>
      </w:pPr>
      <w:r>
        <w:t>Изучение биологического материала в VII-IX классах позволяет решать задачи экологического,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3"/>
        </w:rPr>
        <w:t xml:space="preserve"> </w:t>
      </w:r>
      <w:r>
        <w:t>патриотического,</w:t>
      </w:r>
      <w:r>
        <w:rPr>
          <w:spacing w:val="-2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полового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подростков.</w:t>
      </w:r>
    </w:p>
    <w:p w:rsidR="00551FBD" w:rsidRDefault="008C5111">
      <w:pPr>
        <w:pStyle w:val="a3"/>
        <w:ind w:right="239" w:firstLine="56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чувство любви к природе и ответственности за ее сохранность. Учащимся важно</w:t>
      </w:r>
      <w:r>
        <w:rPr>
          <w:spacing w:val="1"/>
        </w:rPr>
        <w:t xml:space="preserve"> </w:t>
      </w:r>
      <w:r>
        <w:t>понять, что сохранение красоты природы тесно связано с деятельностью человека и человек — часть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поколений.</w:t>
      </w:r>
    </w:p>
    <w:p w:rsidR="00551FBD" w:rsidRDefault="008C5111">
      <w:pPr>
        <w:pStyle w:val="a3"/>
        <w:ind w:left="1038"/>
      </w:pPr>
      <w:r>
        <w:t>Курс</w:t>
      </w:r>
      <w:r>
        <w:rPr>
          <w:spacing w:val="30"/>
        </w:rPr>
        <w:t xml:space="preserve"> </w:t>
      </w:r>
      <w:r>
        <w:t>«</w:t>
      </w:r>
      <w:proofErr w:type="gramStart"/>
      <w:r>
        <w:t>Биология</w:t>
      </w:r>
      <w:r>
        <w:rPr>
          <w:spacing w:val="32"/>
        </w:rPr>
        <w:t xml:space="preserve"> </w:t>
      </w:r>
      <w:r>
        <w:t>»</w:t>
      </w:r>
      <w:proofErr w:type="gramEnd"/>
      <w:r>
        <w:rPr>
          <w:spacing w:val="25"/>
        </w:rPr>
        <w:t xml:space="preserve"> </w:t>
      </w:r>
      <w:r>
        <w:t>состоит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трёх</w:t>
      </w:r>
      <w:r>
        <w:rPr>
          <w:spacing w:val="30"/>
        </w:rPr>
        <w:t xml:space="preserve"> </w:t>
      </w:r>
      <w:r>
        <w:t>разделов:</w:t>
      </w:r>
      <w:r>
        <w:rPr>
          <w:spacing w:val="28"/>
        </w:rPr>
        <w:t xml:space="preserve"> </w:t>
      </w:r>
      <w:r>
        <w:t>«Растения»,</w:t>
      </w:r>
      <w:r>
        <w:rPr>
          <w:spacing w:val="34"/>
        </w:rPr>
        <w:t xml:space="preserve"> </w:t>
      </w:r>
      <w:r>
        <w:t>«Животные»,</w:t>
      </w:r>
      <w:r>
        <w:rPr>
          <w:spacing w:val="33"/>
        </w:rPr>
        <w:t xml:space="preserve"> </w:t>
      </w:r>
      <w:r>
        <w:t>«Человек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proofErr w:type="spellStart"/>
      <w:r>
        <w:t>здоро</w:t>
      </w:r>
      <w:proofErr w:type="spellEnd"/>
      <w:r>
        <w:t>-</w:t>
      </w:r>
    </w:p>
    <w:p w:rsidR="00551FBD" w:rsidRDefault="008C5111">
      <w:pPr>
        <w:pStyle w:val="a3"/>
        <w:spacing w:line="275" w:lineRule="exact"/>
        <w:jc w:val="left"/>
      </w:pPr>
      <w:proofErr w:type="spellStart"/>
      <w:r>
        <w:t>вье</w:t>
      </w:r>
      <w:proofErr w:type="spellEnd"/>
      <w:r>
        <w:t>».</w:t>
      </w:r>
    </w:p>
    <w:p w:rsidR="00551FBD" w:rsidRDefault="008C5111">
      <w:pPr>
        <w:pStyle w:val="a3"/>
        <w:tabs>
          <w:tab w:val="left" w:pos="9870"/>
        </w:tabs>
        <w:ind w:left="1038"/>
        <w:jc w:val="left"/>
      </w:pPr>
      <w:r>
        <w:t>Распределение</w:t>
      </w:r>
      <w:r>
        <w:rPr>
          <w:spacing w:val="88"/>
        </w:rPr>
        <w:t xml:space="preserve"> </w:t>
      </w:r>
      <w:r>
        <w:t>времени</w:t>
      </w:r>
      <w:r>
        <w:rPr>
          <w:spacing w:val="90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изучение</w:t>
      </w:r>
      <w:r>
        <w:rPr>
          <w:spacing w:val="88"/>
        </w:rPr>
        <w:t xml:space="preserve"> </w:t>
      </w:r>
      <w:r>
        <w:t>тем</w:t>
      </w:r>
      <w:r>
        <w:rPr>
          <w:spacing w:val="94"/>
        </w:rPr>
        <w:t xml:space="preserve"> </w:t>
      </w:r>
      <w:r>
        <w:t>учитель</w:t>
      </w:r>
      <w:r>
        <w:rPr>
          <w:spacing w:val="90"/>
        </w:rPr>
        <w:t xml:space="preserve"> </w:t>
      </w:r>
      <w:r>
        <w:t>планирует</w:t>
      </w:r>
      <w:r>
        <w:rPr>
          <w:spacing w:val="89"/>
        </w:rPr>
        <w:t xml:space="preserve"> </w:t>
      </w:r>
      <w:r>
        <w:t>самостоятельно,</w:t>
      </w:r>
      <w:r>
        <w:tab/>
        <w:t>исходя</w:t>
      </w:r>
      <w:r>
        <w:rPr>
          <w:spacing w:val="31"/>
        </w:rPr>
        <w:t xml:space="preserve"> </w:t>
      </w:r>
      <w:r>
        <w:t>из</w:t>
      </w:r>
    </w:p>
    <w:p w:rsidR="00551FBD" w:rsidRDefault="008C5111">
      <w:pPr>
        <w:pStyle w:val="a3"/>
      </w:pPr>
      <w:r>
        <w:t>местных</w:t>
      </w:r>
      <w:r>
        <w:rPr>
          <w:spacing w:val="-4"/>
        </w:rPr>
        <w:t xml:space="preserve"> </w:t>
      </w:r>
      <w:r>
        <w:t>(региональных)</w:t>
      </w:r>
      <w:r>
        <w:rPr>
          <w:spacing w:val="-3"/>
        </w:rPr>
        <w:t xml:space="preserve"> </w:t>
      </w:r>
      <w:r>
        <w:t>условий.</w:t>
      </w:r>
    </w:p>
    <w:p w:rsidR="00551FBD" w:rsidRDefault="008C5111">
      <w:pPr>
        <w:pStyle w:val="a3"/>
        <w:ind w:right="240" w:firstLine="566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целенаправленно способствовать развитию любознательности и повышению интереса к предмету, а</w:t>
      </w:r>
      <w:r>
        <w:rPr>
          <w:spacing w:val="1"/>
        </w:rPr>
        <w:t xml:space="preserve"> </w:t>
      </w:r>
      <w:r>
        <w:t>также более эффективно осуществлять коррекцию учащихся: развивать память и наблюдательность,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-1"/>
        </w:rPr>
        <w:t xml:space="preserve"> </w:t>
      </w:r>
      <w:r>
        <w:t>мышление</w:t>
      </w:r>
      <w:r>
        <w:rPr>
          <w:spacing w:val="-1"/>
        </w:rPr>
        <w:t xml:space="preserve"> </w:t>
      </w:r>
      <w:r>
        <w:t>и речь.</w:t>
      </w:r>
    </w:p>
    <w:p w:rsidR="00551FBD" w:rsidRDefault="008C5111">
      <w:pPr>
        <w:pStyle w:val="a3"/>
        <w:spacing w:before="66"/>
        <w:ind w:right="239" w:firstLine="566"/>
      </w:pPr>
      <w:r>
        <w:t>С разделом</w:t>
      </w:r>
      <w:r>
        <w:rPr>
          <w:spacing w:val="1"/>
        </w:rPr>
        <w:t xml:space="preserve"> </w:t>
      </w:r>
      <w:r>
        <w:t>«Неживая</w:t>
      </w:r>
      <w:r>
        <w:rPr>
          <w:spacing w:val="1"/>
        </w:rPr>
        <w:t xml:space="preserve"> </w:t>
      </w:r>
      <w:r>
        <w:t>природа» учащиеся знакомятся на уроках</w:t>
      </w:r>
      <w:r>
        <w:rPr>
          <w:spacing w:val="1"/>
        </w:rPr>
        <w:t xml:space="preserve"> </w:t>
      </w:r>
      <w:r>
        <w:t>природоведения в</w:t>
      </w:r>
      <w:r>
        <w:rPr>
          <w:spacing w:val="1"/>
        </w:rPr>
        <w:t xml:space="preserve"> </w:t>
      </w:r>
      <w:r>
        <w:t>V и VI</w:t>
      </w:r>
      <w:r>
        <w:rPr>
          <w:spacing w:val="1"/>
        </w:rPr>
        <w:t xml:space="preserve"> </w:t>
      </w:r>
      <w:r>
        <w:t>классах и узнают, чем живая природа отличается от неживой, из чего состоит живые и неживые тела,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полезных ископаемых и</w:t>
      </w:r>
      <w:r>
        <w:rPr>
          <w:spacing w:val="-3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природы.</w:t>
      </w:r>
    </w:p>
    <w:p w:rsidR="00551FBD" w:rsidRDefault="008C5111">
      <w:pPr>
        <w:pStyle w:val="a3"/>
        <w:spacing w:before="1"/>
        <w:ind w:right="240" w:firstLine="566"/>
      </w:pPr>
      <w:r>
        <w:t>Курс биологии, посвящённый изучению живой природы, начинается с раздела «Растения» (VII</w:t>
      </w:r>
      <w:r>
        <w:rPr>
          <w:spacing w:val="1"/>
        </w:rPr>
        <w:t xml:space="preserve"> </w:t>
      </w:r>
      <w:r>
        <w:t>класс), в котором все растения объединены в группы не по семействам, а по месту их произрастания.</w:t>
      </w:r>
      <w:r>
        <w:rPr>
          <w:spacing w:val="1"/>
        </w:rPr>
        <w:t xml:space="preserve"> </w:t>
      </w:r>
      <w:r>
        <w:t>Такое структурирование материала более доступно для</w:t>
      </w:r>
      <w:r>
        <w:rPr>
          <w:spacing w:val="1"/>
        </w:rPr>
        <w:t xml:space="preserve"> </w:t>
      </w:r>
      <w:r>
        <w:t>понимания обучающимися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нарушениями). В этот раздел включены практически значимые</w:t>
      </w:r>
      <w:r>
        <w:rPr>
          <w:spacing w:val="1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такие,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</w:t>
      </w:r>
      <w:proofErr w:type="spellStart"/>
      <w:r>
        <w:t>Фитодизайн</w:t>
      </w:r>
      <w:proofErr w:type="spellEnd"/>
      <w:r>
        <w:t>»,</w:t>
      </w:r>
      <w:r>
        <w:rPr>
          <w:spacing w:val="2"/>
        </w:rPr>
        <w:t xml:space="preserve"> </w:t>
      </w:r>
      <w:r>
        <w:t>«Заготовка</w:t>
      </w:r>
      <w:r>
        <w:rPr>
          <w:spacing w:val="-1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зиму»,</w:t>
      </w:r>
      <w:r>
        <w:rPr>
          <w:spacing w:val="4"/>
        </w:rPr>
        <w:t xml:space="preserve"> </w:t>
      </w:r>
      <w:r>
        <w:t>«Лекарственные</w:t>
      </w:r>
      <w:r>
        <w:rPr>
          <w:spacing w:val="-4"/>
        </w:rPr>
        <w:t xml:space="preserve"> </w:t>
      </w:r>
      <w:r>
        <w:t>растения»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51FBD" w:rsidRDefault="008C5111">
      <w:pPr>
        <w:pStyle w:val="a3"/>
        <w:ind w:right="241" w:firstLine="566"/>
      </w:pPr>
      <w:r>
        <w:t>В разделе</w:t>
      </w:r>
      <w:r>
        <w:rPr>
          <w:spacing w:val="1"/>
        </w:rPr>
        <w:t xml:space="preserve"> </w:t>
      </w:r>
      <w:r>
        <w:t>«Животные» (8 класс) особое внимание уделено изучению животных, играющих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60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темами,</w:t>
      </w:r>
      <w:r>
        <w:rPr>
          <w:spacing w:val="19"/>
        </w:rPr>
        <w:t xml:space="preserve"> </w:t>
      </w:r>
      <w:r>
        <w:t>близкими</w:t>
      </w:r>
      <w:r>
        <w:rPr>
          <w:spacing w:val="24"/>
        </w:rPr>
        <w:t xml:space="preserve"> </w:t>
      </w:r>
      <w:r>
        <w:t>учащимся,</w:t>
      </w:r>
      <w:r>
        <w:rPr>
          <w:spacing w:val="19"/>
        </w:rPr>
        <w:t xml:space="preserve"> </w:t>
      </w:r>
      <w:r>
        <w:t>живущим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городской</w:t>
      </w:r>
      <w:r>
        <w:rPr>
          <w:spacing w:val="20"/>
        </w:rPr>
        <w:t xml:space="preserve"> </w:t>
      </w:r>
      <w:r>
        <w:t>местности</w:t>
      </w:r>
      <w:r>
        <w:rPr>
          <w:spacing w:val="21"/>
        </w:rPr>
        <w:t xml:space="preserve"> </w:t>
      </w:r>
      <w:r>
        <w:t>(«Аквариумные</w:t>
      </w:r>
      <w:r>
        <w:rPr>
          <w:spacing w:val="18"/>
        </w:rPr>
        <w:t xml:space="preserve"> </w:t>
      </w:r>
      <w:r>
        <w:t>рыбки»,</w:t>
      </w:r>
      <w:r>
        <w:rPr>
          <w:spacing w:val="27"/>
        </w:rPr>
        <w:t xml:space="preserve"> </w:t>
      </w:r>
      <w:r>
        <w:t>«Кошки»</w:t>
      </w:r>
      <w:r>
        <w:rPr>
          <w:spacing w:val="25"/>
        </w:rPr>
        <w:t xml:space="preserve"> </w:t>
      </w:r>
      <w:r>
        <w:t>и</w:t>
      </w:r>
    </w:p>
    <w:p w:rsidR="00551FBD" w:rsidRDefault="008C5111">
      <w:pPr>
        <w:pStyle w:val="a3"/>
      </w:pPr>
      <w:r>
        <w:t>«Собаки»:</w:t>
      </w:r>
      <w:r>
        <w:rPr>
          <w:spacing w:val="-3"/>
        </w:rPr>
        <w:t xml:space="preserve"> </w:t>
      </w:r>
      <w:r>
        <w:t>породы,</w:t>
      </w:r>
      <w:r>
        <w:rPr>
          <w:spacing w:val="-2"/>
        </w:rPr>
        <w:t xml:space="preserve"> </w:t>
      </w:r>
      <w:r>
        <w:t>уход,</w:t>
      </w:r>
      <w:r>
        <w:rPr>
          <w:spacing w:val="-2"/>
        </w:rPr>
        <w:t xml:space="preserve"> </w:t>
      </w:r>
      <w:r>
        <w:t>санитарно-гигиенические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51FBD" w:rsidRDefault="008C5111">
      <w:pPr>
        <w:pStyle w:val="a3"/>
        <w:ind w:right="240" w:firstLine="566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(IX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биосоциальное</w:t>
      </w:r>
      <w:r>
        <w:rPr>
          <w:spacing w:val="1"/>
        </w:rPr>
        <w:t xml:space="preserve"> </w:t>
      </w:r>
      <w:r>
        <w:t>существо.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изучать,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размножение).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 с умственной отсталостью (интеллектуальными нарушениями) воспринимать человека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живой природы.</w:t>
      </w:r>
    </w:p>
    <w:p w:rsidR="00551FBD" w:rsidRDefault="008C5111">
      <w:pPr>
        <w:pStyle w:val="a3"/>
        <w:ind w:right="234" w:firstLine="566"/>
      </w:pPr>
      <w:r>
        <w:t>За счет некоторого сокращения анатомического и морфологического материала в 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практических умений по данным вопросам (измерить давление, наложить повязку и т. п.) 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внимания во</w:t>
      </w:r>
      <w:r>
        <w:rPr>
          <w:spacing w:val="-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551FBD" w:rsidRDefault="008C5111">
      <w:pPr>
        <w:spacing w:before="1"/>
        <w:ind w:left="103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изучения биологии: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49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 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42" w:firstLine="566"/>
        <w:jc w:val="both"/>
        <w:rPr>
          <w:sz w:val="24"/>
        </w:rPr>
      </w:pPr>
      <w:r>
        <w:rPr>
          <w:sz w:val="24"/>
        </w:rPr>
        <w:lastRenderedPageBreak/>
        <w:t>показать практическое применение биологических знаний: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 за некоторыми (например, комнатными) растениями и домашними животными, 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47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эстетическому, физическому, санитарно-гигиеническому, половому воспитанию подростков, 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жизни;</w:t>
      </w:r>
    </w:p>
    <w:p w:rsidR="00551FBD" w:rsidRDefault="008C5111">
      <w:pPr>
        <w:pStyle w:val="a5"/>
        <w:numPr>
          <w:ilvl w:val="0"/>
          <w:numId w:val="67"/>
        </w:numPr>
        <w:tabs>
          <w:tab w:val="left" w:pos="1339"/>
        </w:tabs>
        <w:ind w:right="238" w:firstLine="566"/>
        <w:jc w:val="both"/>
        <w:rPr>
          <w:sz w:val="24"/>
        </w:rPr>
      </w:pPr>
      <w:r>
        <w:rPr>
          <w:sz w:val="24"/>
        </w:rPr>
        <w:t>развивать и корригировать познавательную деятельность, учить анализировать,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551FBD" w:rsidRDefault="008C5111">
      <w:pPr>
        <w:pStyle w:val="2"/>
        <w:spacing w:before="6" w:line="240" w:lineRule="auto"/>
        <w:jc w:val="left"/>
      </w:pPr>
      <w:r>
        <w:t>РАСТЕНИЯ</w:t>
      </w:r>
    </w:p>
    <w:p w:rsidR="00551FBD" w:rsidRDefault="008C5111">
      <w:pPr>
        <w:spacing w:line="274" w:lineRule="exact"/>
        <w:ind w:left="1038"/>
        <w:rPr>
          <w:b/>
          <w:sz w:val="24"/>
        </w:rPr>
      </w:pPr>
      <w:r>
        <w:rPr>
          <w:b/>
          <w:sz w:val="24"/>
        </w:rPr>
        <w:t>Введение</w:t>
      </w:r>
    </w:p>
    <w:p w:rsidR="00551FBD" w:rsidRDefault="008C5111">
      <w:pPr>
        <w:pStyle w:val="a3"/>
        <w:ind w:right="241" w:firstLine="566"/>
        <w:jc w:val="left"/>
      </w:pPr>
      <w:r>
        <w:t>Повторение</w:t>
      </w:r>
      <w:r>
        <w:rPr>
          <w:spacing w:val="19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сведений</w:t>
      </w:r>
      <w:r>
        <w:rPr>
          <w:spacing w:val="25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природоведения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неживой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живой</w:t>
      </w:r>
      <w:r>
        <w:rPr>
          <w:spacing w:val="18"/>
        </w:rPr>
        <w:t xml:space="preserve"> </w:t>
      </w:r>
      <w:r>
        <w:t>природе.</w:t>
      </w:r>
      <w:r>
        <w:rPr>
          <w:spacing w:val="20"/>
        </w:rPr>
        <w:t xml:space="preserve"> </w:t>
      </w:r>
      <w:r>
        <w:t>Живая</w:t>
      </w:r>
      <w:r>
        <w:rPr>
          <w:spacing w:val="-57"/>
        </w:rPr>
        <w:t xml:space="preserve"> </w:t>
      </w:r>
      <w:r>
        <w:t>природа:</w:t>
      </w:r>
      <w:r>
        <w:rPr>
          <w:spacing w:val="-1"/>
        </w:rPr>
        <w:t xml:space="preserve"> </w:t>
      </w:r>
      <w:r>
        <w:t>растения, животные, человек.</w:t>
      </w:r>
    </w:p>
    <w:p w:rsidR="00551FBD" w:rsidRDefault="008C5111">
      <w:pPr>
        <w:pStyle w:val="a3"/>
        <w:ind w:left="1038"/>
        <w:jc w:val="left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(размеры,</w:t>
      </w:r>
      <w:r>
        <w:rPr>
          <w:spacing w:val="-2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произрастания).</w:t>
      </w:r>
    </w:p>
    <w:p w:rsidR="00551FBD" w:rsidRDefault="008C5111">
      <w:pPr>
        <w:pStyle w:val="a3"/>
        <w:ind w:right="241" w:firstLine="566"/>
        <w:jc w:val="left"/>
      </w:pPr>
      <w:r>
        <w:t>Цветковые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бесцветковые</w:t>
      </w:r>
      <w:r>
        <w:rPr>
          <w:spacing w:val="30"/>
        </w:rPr>
        <w:t xml:space="preserve"> </w:t>
      </w:r>
      <w:r>
        <w:t>растения.</w:t>
      </w:r>
      <w:r>
        <w:rPr>
          <w:spacing w:val="31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растений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животных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человека.</w:t>
      </w:r>
      <w:r>
        <w:rPr>
          <w:spacing w:val="32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охрана.</w:t>
      </w:r>
    </w:p>
    <w:p w:rsidR="00551FBD" w:rsidRDefault="008C5111">
      <w:pPr>
        <w:pStyle w:val="2"/>
        <w:spacing w:before="2"/>
        <w:jc w:val="left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цветковых</w:t>
      </w:r>
      <w:r>
        <w:rPr>
          <w:spacing w:val="-5"/>
        </w:rPr>
        <w:t xml:space="preserve"> </w:t>
      </w:r>
      <w:r>
        <w:t>растениях</w:t>
      </w:r>
    </w:p>
    <w:p w:rsidR="00551FBD" w:rsidRDefault="008C5111">
      <w:pPr>
        <w:pStyle w:val="a3"/>
        <w:ind w:right="241" w:firstLine="566"/>
        <w:jc w:val="left"/>
      </w:pPr>
      <w:r>
        <w:t>Культурные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дикорастущие</w:t>
      </w:r>
      <w:r>
        <w:rPr>
          <w:spacing w:val="-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Общее понятие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органах</w:t>
      </w:r>
      <w:r>
        <w:rPr>
          <w:spacing w:val="2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Органы</w:t>
      </w:r>
      <w:r>
        <w:rPr>
          <w:spacing w:val="-57"/>
        </w:rPr>
        <w:t xml:space="preserve"> </w:t>
      </w:r>
      <w:r>
        <w:t>цветкового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цветущего</w:t>
      </w:r>
      <w:r>
        <w:rPr>
          <w:spacing w:val="-3"/>
        </w:rPr>
        <w:t xml:space="preserve"> </w:t>
      </w:r>
      <w:r>
        <w:t>осенью</w:t>
      </w:r>
      <w:proofErr w:type="gramStart"/>
      <w:r>
        <w:t>:</w:t>
      </w:r>
      <w:proofErr w:type="gramEnd"/>
      <w:r>
        <w:rPr>
          <w:spacing w:val="-2"/>
        </w:rPr>
        <w:t xml:space="preserve"> </w:t>
      </w:r>
      <w:r>
        <w:t>сурепка,</w:t>
      </w:r>
      <w:r>
        <w:rPr>
          <w:spacing w:val="-2"/>
        </w:rPr>
        <w:t xml:space="preserve"> </w:t>
      </w:r>
      <w:r>
        <w:t>анютины</w:t>
      </w:r>
      <w:r>
        <w:rPr>
          <w:spacing w:val="-2"/>
        </w:rPr>
        <w:t xml:space="preserve"> </w:t>
      </w:r>
      <w:r>
        <w:t>глазки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др.).</w:t>
      </w:r>
    </w:p>
    <w:p w:rsidR="00551FBD" w:rsidRDefault="008C5111">
      <w:pPr>
        <w:pStyle w:val="2"/>
        <w:spacing w:before="3"/>
      </w:pPr>
      <w:r>
        <w:t>Подземные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наземные</w:t>
      </w:r>
      <w:r>
        <w:rPr>
          <w:spacing w:val="-3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растения</w:t>
      </w:r>
    </w:p>
    <w:p w:rsidR="00551FBD" w:rsidRDefault="008C5111">
      <w:pPr>
        <w:pStyle w:val="a3"/>
        <w:ind w:right="243" w:firstLine="566"/>
      </w:pPr>
      <w:r>
        <w:rPr>
          <w:i/>
        </w:rPr>
        <w:t xml:space="preserve">Корень. </w:t>
      </w:r>
      <w:r>
        <w:t>Строение корня. Образование корней. Виды корней (главный, боковой, придаточный</w:t>
      </w:r>
      <w:r>
        <w:rPr>
          <w:spacing w:val="1"/>
        </w:rPr>
        <w:t xml:space="preserve"> </w:t>
      </w:r>
      <w:r>
        <w:t>корень). Корневые волоски, их значение. Значение корня в жизни растений. Видоизменение корней</w:t>
      </w:r>
      <w:r>
        <w:rPr>
          <w:spacing w:val="1"/>
        </w:rPr>
        <w:t xml:space="preserve"> </w:t>
      </w:r>
      <w:r>
        <w:t>(корнеплод,</w:t>
      </w:r>
      <w:r>
        <w:rPr>
          <w:spacing w:val="-2"/>
        </w:rPr>
        <w:t xml:space="preserve"> </w:t>
      </w:r>
      <w:proofErr w:type="spellStart"/>
      <w:r>
        <w:t>корнеклубень</w:t>
      </w:r>
      <w:proofErr w:type="spellEnd"/>
      <w:r>
        <w:t>).</w:t>
      </w:r>
    </w:p>
    <w:p w:rsidR="00551FBD" w:rsidRDefault="008C5111">
      <w:pPr>
        <w:pStyle w:val="a3"/>
        <w:spacing w:before="66"/>
        <w:ind w:right="240" w:firstLine="566"/>
      </w:pPr>
      <w:r>
        <w:rPr>
          <w:i/>
        </w:rPr>
        <w:t>Стебель.</w:t>
      </w:r>
      <w:r>
        <w:rPr>
          <w:i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стеблей</w:t>
      </w:r>
      <w:r>
        <w:rPr>
          <w:spacing w:val="1"/>
        </w:rPr>
        <w:t xml:space="preserve"> </w:t>
      </w:r>
      <w:r>
        <w:t>(травянистый,</w:t>
      </w:r>
      <w:r>
        <w:rPr>
          <w:spacing w:val="1"/>
        </w:rPr>
        <w:t xml:space="preserve"> </w:t>
      </w:r>
      <w:r>
        <w:t>древесный),</w:t>
      </w:r>
      <w:r>
        <w:rPr>
          <w:spacing w:val="1"/>
        </w:rPr>
        <w:t xml:space="preserve"> </w:t>
      </w:r>
      <w:r>
        <w:t>укороченные</w:t>
      </w:r>
      <w:r>
        <w:rPr>
          <w:spacing w:val="1"/>
        </w:rPr>
        <w:t xml:space="preserve"> </w:t>
      </w:r>
      <w:r>
        <w:t>стебли.</w:t>
      </w:r>
      <w:r>
        <w:rPr>
          <w:spacing w:val="1"/>
        </w:rPr>
        <w:t xml:space="preserve"> </w:t>
      </w:r>
      <w:r>
        <w:t>Ползучий,</w:t>
      </w:r>
      <w:r>
        <w:rPr>
          <w:spacing w:val="1"/>
        </w:rPr>
        <w:t xml:space="preserve"> </w:t>
      </w:r>
      <w:r>
        <w:t>прямостоячий,</w:t>
      </w:r>
      <w:r>
        <w:rPr>
          <w:spacing w:val="1"/>
        </w:rPr>
        <w:t xml:space="preserve"> </w:t>
      </w:r>
      <w:r>
        <w:t>цепляющийся,</w:t>
      </w:r>
      <w:r>
        <w:rPr>
          <w:spacing w:val="1"/>
        </w:rPr>
        <w:t xml:space="preserve"> </w:t>
      </w:r>
      <w:r>
        <w:t>вьющийся,</w:t>
      </w:r>
      <w:r>
        <w:rPr>
          <w:spacing w:val="1"/>
        </w:rPr>
        <w:t xml:space="preserve"> </w:t>
      </w:r>
      <w:r>
        <w:t>стелющийся.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(плети,</w:t>
      </w:r>
      <w:r>
        <w:rPr>
          <w:spacing w:val="-57"/>
        </w:rPr>
        <w:t xml:space="preserve"> </w:t>
      </w:r>
      <w:r>
        <w:t>усы), строение древесного стебля (</w:t>
      </w:r>
      <w:proofErr w:type="spellStart"/>
      <w:r>
        <w:t>кора</w:t>
      </w:r>
      <w:proofErr w:type="spellEnd"/>
      <w:r>
        <w:t>, камбий, древесина, сердцевина). Значение стебля в жизни</w:t>
      </w:r>
      <w:r>
        <w:rPr>
          <w:spacing w:val="1"/>
        </w:rPr>
        <w:t xml:space="preserve"> </w:t>
      </w:r>
      <w:r>
        <w:t>растений (доставка воды и минеральных солей от корня к другим органам растения и откладывание</w:t>
      </w:r>
      <w:r>
        <w:rPr>
          <w:spacing w:val="1"/>
        </w:rPr>
        <w:t xml:space="preserve"> </w:t>
      </w:r>
      <w:r>
        <w:t>запаса</w:t>
      </w:r>
      <w:r>
        <w:rPr>
          <w:spacing w:val="-2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веществ). Образование</w:t>
      </w:r>
      <w:r>
        <w:rPr>
          <w:spacing w:val="-2"/>
        </w:rPr>
        <w:t xml:space="preserve"> </w:t>
      </w:r>
      <w:r>
        <w:t>стебля.</w:t>
      </w:r>
      <w:r>
        <w:rPr>
          <w:spacing w:val="-1"/>
        </w:rPr>
        <w:t xml:space="preserve"> </w:t>
      </w:r>
      <w:r>
        <w:t>Побег.</w:t>
      </w:r>
    </w:p>
    <w:p w:rsidR="00551FBD" w:rsidRDefault="008C5111">
      <w:pPr>
        <w:pStyle w:val="a3"/>
        <w:spacing w:before="1"/>
        <w:ind w:right="239" w:firstLine="566"/>
      </w:pPr>
      <w:r>
        <w:rPr>
          <w:i/>
        </w:rPr>
        <w:t>Лист</w:t>
      </w:r>
      <w:r>
        <w:rPr>
          <w:i/>
          <w:spacing w:val="1"/>
        </w:rPr>
        <w:t xml:space="preserve"> </w:t>
      </w:r>
      <w:r>
        <w:t>Внешнее строение листа (листовая пластинка, черешок). Простые и сложные листья.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стебле.</w:t>
      </w:r>
      <w:r>
        <w:rPr>
          <w:spacing w:val="1"/>
        </w:rPr>
        <w:t xml:space="preserve"> </w:t>
      </w:r>
      <w:r>
        <w:t>Жилкование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образование питательных веществ в листьях на свету, испарения воды листьями (значение этого</w:t>
      </w:r>
      <w:r>
        <w:rPr>
          <w:spacing w:val="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растений).</w:t>
      </w:r>
      <w:r>
        <w:rPr>
          <w:spacing w:val="-6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Листопад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значение.</w:t>
      </w:r>
    </w:p>
    <w:p w:rsidR="00551FBD" w:rsidRDefault="008C5111">
      <w:pPr>
        <w:pStyle w:val="a3"/>
        <w:ind w:left="1038"/>
      </w:pPr>
      <w:r>
        <w:rPr>
          <w:i/>
        </w:rPr>
        <w:t>Цветок.</w:t>
      </w:r>
      <w:r>
        <w:rPr>
          <w:i/>
          <w:spacing w:val="2"/>
        </w:rPr>
        <w:t xml:space="preserve"> </w:t>
      </w:r>
      <w:r>
        <w:t>Строение</w:t>
      </w:r>
      <w:r>
        <w:rPr>
          <w:spacing w:val="61"/>
        </w:rPr>
        <w:t xml:space="preserve"> </w:t>
      </w:r>
      <w:r>
        <w:t>цветка.</w:t>
      </w:r>
      <w:r>
        <w:rPr>
          <w:spacing w:val="61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соцветиях</w:t>
      </w:r>
      <w:r>
        <w:rPr>
          <w:spacing w:val="63"/>
        </w:rPr>
        <w:t xml:space="preserve"> </w:t>
      </w:r>
      <w:r>
        <w:t>(общее</w:t>
      </w:r>
      <w:r>
        <w:rPr>
          <w:spacing w:val="61"/>
        </w:rPr>
        <w:t xml:space="preserve"> </w:t>
      </w:r>
      <w:r>
        <w:t>ознакомление).</w:t>
      </w:r>
      <w:r>
        <w:rPr>
          <w:spacing w:val="60"/>
        </w:rPr>
        <w:t xml:space="preserve"> </w:t>
      </w:r>
      <w:r>
        <w:t>Опыление</w:t>
      </w:r>
      <w:r>
        <w:rPr>
          <w:spacing w:val="60"/>
        </w:rPr>
        <w:t xml:space="preserve"> </w:t>
      </w:r>
      <w:r>
        <w:t>цветков.</w:t>
      </w:r>
    </w:p>
    <w:p w:rsidR="00551FBD" w:rsidRDefault="008C5111">
      <w:pPr>
        <w:pStyle w:val="a3"/>
      </w:pPr>
      <w:r>
        <w:t>Образование</w:t>
      </w:r>
      <w:r>
        <w:rPr>
          <w:spacing w:val="-4"/>
        </w:rPr>
        <w:t xml:space="preserve"> </w:t>
      </w:r>
      <w:r>
        <w:t>плодов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семян.</w:t>
      </w:r>
      <w:r>
        <w:rPr>
          <w:spacing w:val="-3"/>
        </w:rPr>
        <w:t xml:space="preserve"> </w:t>
      </w:r>
      <w:r>
        <w:t>Плоды</w:t>
      </w:r>
      <w:r>
        <w:rPr>
          <w:spacing w:val="-4"/>
        </w:rPr>
        <w:t xml:space="preserve"> </w:t>
      </w:r>
      <w:r>
        <w:t>сухие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сочные.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плодов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семян.</w:t>
      </w:r>
    </w:p>
    <w:p w:rsidR="00551FBD" w:rsidRDefault="008C5111">
      <w:pPr>
        <w:pStyle w:val="a3"/>
        <w:ind w:right="245" w:firstLine="566"/>
      </w:pP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семени</w:t>
      </w:r>
      <w:r>
        <w:rPr>
          <w:i/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фасоли,</w:t>
      </w:r>
      <w:r>
        <w:rPr>
          <w:spacing w:val="1"/>
        </w:rPr>
        <w:t xml:space="preserve"> </w:t>
      </w:r>
      <w:r>
        <w:t>гороха,</w:t>
      </w:r>
      <w:r>
        <w:rPr>
          <w:spacing w:val="1"/>
        </w:rPr>
        <w:t xml:space="preserve"> </w:t>
      </w:r>
      <w:r>
        <w:t>пшеницы).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семян. Определение</w:t>
      </w:r>
      <w:r>
        <w:rPr>
          <w:spacing w:val="-1"/>
        </w:rPr>
        <w:t xml:space="preserve"> </w:t>
      </w:r>
      <w:r>
        <w:t>всхожести семян.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опыта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листьях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свету.</w:t>
      </w:r>
    </w:p>
    <w:p w:rsidR="00551FBD" w:rsidRDefault="008C5111">
      <w:pPr>
        <w:ind w:left="472" w:right="246" w:firstLine="566"/>
        <w:jc w:val="both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семени.</w:t>
      </w:r>
    </w:p>
    <w:p w:rsidR="00551FBD" w:rsidRDefault="008C5111">
      <w:pPr>
        <w:pStyle w:val="a3"/>
        <w:ind w:right="243" w:firstLine="566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t>бразование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стебля,</w:t>
      </w:r>
      <w:r>
        <w:rPr>
          <w:spacing w:val="1"/>
        </w:rPr>
        <w:t xml:space="preserve"> </w:t>
      </w:r>
      <w:r>
        <w:t>листовое</w:t>
      </w:r>
      <w:r>
        <w:rPr>
          <w:spacing w:val="1"/>
        </w:rPr>
        <w:t xml:space="preserve"> </w:t>
      </w:r>
      <w:r>
        <w:t>деление).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всхожести семян.</w:t>
      </w:r>
    </w:p>
    <w:p w:rsidR="00551FBD" w:rsidRDefault="008C5111">
      <w:pPr>
        <w:pStyle w:val="2"/>
        <w:spacing w:before="5"/>
      </w:pPr>
      <w:r>
        <w:t>Растения</w:t>
      </w:r>
      <w:r>
        <w:rPr>
          <w:spacing w:val="-3"/>
        </w:rPr>
        <w:t xml:space="preserve"> </w:t>
      </w:r>
      <w:r>
        <w:t>леса</w:t>
      </w:r>
    </w:p>
    <w:p w:rsidR="00551FBD" w:rsidRDefault="008C5111">
      <w:pPr>
        <w:pStyle w:val="a3"/>
        <w:spacing w:line="274" w:lineRule="exact"/>
        <w:ind w:left="1038"/>
      </w:pPr>
      <w:r>
        <w:t>Некоторые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леса.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Лиственные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деревья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береза,</w:t>
      </w:r>
      <w:r>
        <w:rPr>
          <w:spacing w:val="-2"/>
          <w:sz w:val="24"/>
        </w:rPr>
        <w:t xml:space="preserve"> </w:t>
      </w:r>
      <w:r>
        <w:rPr>
          <w:sz w:val="24"/>
        </w:rPr>
        <w:t>дуб,</w:t>
      </w:r>
      <w:r>
        <w:rPr>
          <w:spacing w:val="-1"/>
          <w:sz w:val="24"/>
        </w:rPr>
        <w:t xml:space="preserve"> </w:t>
      </w:r>
      <w:r>
        <w:rPr>
          <w:sz w:val="24"/>
        </w:rPr>
        <w:t>липа,</w:t>
      </w:r>
      <w:r>
        <w:rPr>
          <w:spacing w:val="-2"/>
          <w:sz w:val="24"/>
        </w:rPr>
        <w:t xml:space="preserve"> </w:t>
      </w:r>
      <w:r>
        <w:rPr>
          <w:sz w:val="24"/>
        </w:rPr>
        <w:t>осина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породы.</w:t>
      </w:r>
    </w:p>
    <w:p w:rsidR="00551FBD" w:rsidRDefault="008C5111">
      <w:pPr>
        <w:pStyle w:val="a3"/>
        <w:ind w:left="1038" w:right="251"/>
      </w:pPr>
      <w:r>
        <w:rPr>
          <w:i/>
        </w:rPr>
        <w:t>Хвойные деревья</w:t>
      </w:r>
      <w:r>
        <w:t>: ель, сосна или другие породы деревьев, характерные для данного 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внешнего</w:t>
      </w:r>
      <w:r>
        <w:rPr>
          <w:spacing w:val="36"/>
        </w:rPr>
        <w:t xml:space="preserve"> </w:t>
      </w:r>
      <w:r>
        <w:t>строения</w:t>
      </w:r>
      <w:r>
        <w:rPr>
          <w:spacing w:val="36"/>
        </w:rPr>
        <w:t xml:space="preserve"> </w:t>
      </w:r>
      <w:r>
        <w:t>деревьев.</w:t>
      </w:r>
      <w:r>
        <w:rPr>
          <w:spacing w:val="36"/>
        </w:rPr>
        <w:t xml:space="preserve"> </w:t>
      </w:r>
      <w:r>
        <w:t>Сравнительная</w:t>
      </w:r>
      <w:r>
        <w:rPr>
          <w:spacing w:val="36"/>
        </w:rPr>
        <w:t xml:space="preserve"> </w:t>
      </w:r>
      <w:r>
        <w:t>характеристика.</w:t>
      </w:r>
      <w:r>
        <w:rPr>
          <w:spacing w:val="36"/>
        </w:rPr>
        <w:t xml:space="preserve"> </w:t>
      </w:r>
      <w:r>
        <w:t>Внешний</w:t>
      </w:r>
      <w:r>
        <w:rPr>
          <w:spacing w:val="35"/>
        </w:rPr>
        <w:t xml:space="preserve"> </w:t>
      </w:r>
      <w:r>
        <w:t>вид,</w:t>
      </w:r>
    </w:p>
    <w:p w:rsidR="00551FBD" w:rsidRDefault="008C5111">
      <w:pPr>
        <w:pStyle w:val="a3"/>
      </w:pPr>
      <w:r>
        <w:t>условия</w:t>
      </w:r>
      <w:r>
        <w:rPr>
          <w:spacing w:val="-3"/>
        </w:rPr>
        <w:t xml:space="preserve"> </w:t>
      </w:r>
      <w:r>
        <w:t>произрастания.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пород.</w:t>
      </w:r>
    </w:p>
    <w:p w:rsidR="00551FBD" w:rsidRDefault="008C5111">
      <w:pPr>
        <w:pStyle w:val="a3"/>
        <w:ind w:right="248" w:firstLine="566"/>
      </w:pPr>
      <w:r>
        <w:rPr>
          <w:i/>
        </w:rPr>
        <w:t>Лесные</w:t>
      </w:r>
      <w:r>
        <w:rPr>
          <w:i/>
          <w:spacing w:val="1"/>
        </w:rPr>
        <w:t xml:space="preserve"> </w:t>
      </w:r>
      <w:r>
        <w:rPr>
          <w:i/>
        </w:rPr>
        <w:t>кустарники</w:t>
      </w:r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кустарников.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кустарников.</w:t>
      </w:r>
    </w:p>
    <w:p w:rsidR="00551FBD" w:rsidRDefault="008C5111">
      <w:pPr>
        <w:pStyle w:val="a3"/>
        <w:spacing w:before="1"/>
        <w:ind w:right="244" w:firstLine="566"/>
      </w:pPr>
      <w:r>
        <w:t>Бузина,</w:t>
      </w:r>
      <w:r>
        <w:rPr>
          <w:spacing w:val="1"/>
        </w:rPr>
        <w:t xml:space="preserve"> </w:t>
      </w:r>
      <w:r>
        <w:t>лещина</w:t>
      </w:r>
      <w:r>
        <w:rPr>
          <w:spacing w:val="1"/>
        </w:rPr>
        <w:t xml:space="preserve"> </w:t>
      </w:r>
      <w:r>
        <w:t>(орешник),</w:t>
      </w:r>
      <w:r>
        <w:rPr>
          <w:spacing w:val="1"/>
        </w:rPr>
        <w:t xml:space="preserve"> </w:t>
      </w:r>
      <w:r>
        <w:t>шиповник.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lastRenderedPageBreak/>
        <w:t>съедобных</w:t>
      </w:r>
      <w:r>
        <w:rPr>
          <w:spacing w:val="-2"/>
        </w:rPr>
        <w:t xml:space="preserve"> </w:t>
      </w:r>
      <w:r>
        <w:t>и ядовитых</w:t>
      </w:r>
      <w:r>
        <w:rPr>
          <w:spacing w:val="-1"/>
        </w:rPr>
        <w:t xml:space="preserve"> </w:t>
      </w:r>
      <w:r>
        <w:t>плодов.</w:t>
      </w:r>
    </w:p>
    <w:p w:rsidR="00551FBD" w:rsidRDefault="008C5111">
      <w:pPr>
        <w:pStyle w:val="a3"/>
        <w:ind w:right="239" w:firstLine="566"/>
      </w:pPr>
      <w:r>
        <w:rPr>
          <w:i/>
        </w:rPr>
        <w:t>Ягодные</w:t>
      </w:r>
      <w:r>
        <w:rPr>
          <w:i/>
          <w:spacing w:val="1"/>
        </w:rPr>
        <w:t xml:space="preserve"> </w:t>
      </w:r>
      <w:r>
        <w:rPr>
          <w:i/>
        </w:rPr>
        <w:t>кустарнички</w:t>
      </w:r>
      <w:r>
        <w:t>.</w:t>
      </w:r>
      <w:r>
        <w:rPr>
          <w:spacing w:val="1"/>
        </w:rPr>
        <w:t xml:space="preserve"> </w:t>
      </w:r>
      <w:r>
        <w:t>Черника,</w:t>
      </w:r>
      <w:r>
        <w:rPr>
          <w:spacing w:val="1"/>
        </w:rPr>
        <w:t xml:space="preserve"> </w:t>
      </w:r>
      <w:r>
        <w:t>брусника.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растений. Сравнительная характеристика. Лекарственное значение изучаемых ягод. Правила их сбора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заготовки.</w:t>
      </w:r>
    </w:p>
    <w:p w:rsidR="00551FBD" w:rsidRDefault="008C5111">
      <w:pPr>
        <w:pStyle w:val="a3"/>
        <w:ind w:right="244" w:firstLine="566"/>
      </w:pPr>
      <w:r>
        <w:rPr>
          <w:i/>
        </w:rPr>
        <w:t>Травы</w:t>
      </w:r>
      <w:r>
        <w:t>. Ландыш, кислица, подорожник, мать-и-мачеха, зверобой или 2—3 вида других местных</w:t>
      </w:r>
      <w:r>
        <w:rPr>
          <w:spacing w:val="1"/>
        </w:rPr>
        <w:t xml:space="preserve"> </w:t>
      </w:r>
      <w:r>
        <w:t>травянистых растений.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растений.</w:t>
      </w:r>
    </w:p>
    <w:p w:rsidR="00551FBD" w:rsidRDefault="008C5111">
      <w:pPr>
        <w:pStyle w:val="a3"/>
        <w:ind w:left="1038"/>
      </w:pPr>
      <w:r>
        <w:rPr>
          <w:i/>
        </w:rPr>
        <w:t>Грибы</w:t>
      </w:r>
      <w:r>
        <w:rPr>
          <w:i/>
          <w:spacing w:val="-3"/>
        </w:rPr>
        <w:t xml:space="preserve"> </w:t>
      </w:r>
      <w:r>
        <w:rPr>
          <w:i/>
        </w:rPr>
        <w:t>леса</w:t>
      </w:r>
      <w:r>
        <w:t>.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шляпочного</w:t>
      </w:r>
      <w:r>
        <w:rPr>
          <w:spacing w:val="-2"/>
        </w:rPr>
        <w:t xml:space="preserve"> </w:t>
      </w:r>
      <w:r>
        <w:t>гриба:</w:t>
      </w:r>
      <w:r>
        <w:rPr>
          <w:spacing w:val="-2"/>
        </w:rPr>
        <w:t xml:space="preserve"> </w:t>
      </w:r>
      <w:r>
        <w:t>шляпка,</w:t>
      </w:r>
      <w:r>
        <w:rPr>
          <w:spacing w:val="-2"/>
        </w:rPr>
        <w:t xml:space="preserve"> </w:t>
      </w:r>
      <w:r>
        <w:t>пенек,</w:t>
      </w:r>
      <w:r>
        <w:rPr>
          <w:spacing w:val="-1"/>
        </w:rPr>
        <w:t xml:space="preserve"> </w:t>
      </w:r>
      <w:r>
        <w:t>грибница.</w:t>
      </w:r>
    </w:p>
    <w:p w:rsidR="00551FBD" w:rsidRDefault="008C5111">
      <w:pPr>
        <w:pStyle w:val="a3"/>
        <w:ind w:right="241" w:firstLine="566"/>
      </w:pPr>
      <w:r>
        <w:t>Грибы съедобные и ядовитые. Распознавание съедобных и ядовитых грибов. Правила сбора</w:t>
      </w:r>
      <w:r>
        <w:rPr>
          <w:spacing w:val="1"/>
        </w:rPr>
        <w:t xml:space="preserve"> </w:t>
      </w:r>
      <w:r>
        <w:t xml:space="preserve">грибов. Оказание первой помощи при отравлении грибами. Обработка съедобных грибов перед </w:t>
      </w:r>
      <w:proofErr w:type="spellStart"/>
      <w:proofErr w:type="gramStart"/>
      <w:r>
        <w:t>упо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треблением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пищу.</w:t>
      </w:r>
      <w:r>
        <w:rPr>
          <w:spacing w:val="-1"/>
        </w:rPr>
        <w:t xml:space="preserve"> </w:t>
      </w:r>
      <w:r>
        <w:t>Грибные</w:t>
      </w:r>
      <w:r>
        <w:rPr>
          <w:spacing w:val="-2"/>
        </w:rPr>
        <w:t xml:space="preserve"> </w:t>
      </w:r>
      <w:r>
        <w:t>заготовки (засолка,</w:t>
      </w:r>
      <w:r>
        <w:rPr>
          <w:spacing w:val="-1"/>
        </w:rPr>
        <w:t xml:space="preserve"> </w:t>
      </w:r>
      <w:r>
        <w:t>маринование, сушка).</w:t>
      </w:r>
    </w:p>
    <w:p w:rsidR="00551FBD" w:rsidRDefault="008C5111">
      <w:pPr>
        <w:pStyle w:val="a3"/>
        <w:ind w:left="1038"/>
      </w:pPr>
      <w:r>
        <w:rPr>
          <w:i/>
        </w:rPr>
        <w:t>Охрана</w:t>
      </w:r>
      <w:r>
        <w:rPr>
          <w:i/>
          <w:spacing w:val="-1"/>
        </w:rPr>
        <w:t xml:space="preserve"> </w:t>
      </w:r>
      <w:r>
        <w:rPr>
          <w:i/>
        </w:rPr>
        <w:t>леса</w:t>
      </w:r>
      <w:r>
        <w:t>. Что</w:t>
      </w:r>
      <w:r>
        <w:rPr>
          <w:spacing w:val="-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дает человеку?</w:t>
      </w:r>
      <w:r>
        <w:rPr>
          <w:spacing w:val="2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травы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растения. Растения</w:t>
      </w:r>
      <w:r>
        <w:rPr>
          <w:spacing w:val="6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</w:p>
    <w:p w:rsidR="00551FBD" w:rsidRDefault="008C5111">
      <w:pPr>
        <w:pStyle w:val="a3"/>
        <w:spacing w:before="1"/>
      </w:pPr>
      <w:r>
        <w:t>Лес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лесничества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разведению</w:t>
      </w:r>
      <w:r>
        <w:rPr>
          <w:spacing w:val="-2"/>
        </w:rPr>
        <w:t xml:space="preserve"> </w:t>
      </w:r>
      <w:r>
        <w:t>лесов).</w:t>
      </w:r>
    </w:p>
    <w:p w:rsidR="00551FBD" w:rsidRDefault="008C5111">
      <w:pPr>
        <w:pStyle w:val="a3"/>
        <w:ind w:right="241" w:firstLine="566"/>
      </w:pPr>
      <w:r>
        <w:rPr>
          <w:b/>
          <w:i/>
        </w:rPr>
        <w:t xml:space="preserve">Практические работы. </w:t>
      </w:r>
      <w:r>
        <w:t>Определение возраста лиственных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по годичным кольцам, а</w:t>
      </w:r>
      <w:r>
        <w:rPr>
          <w:spacing w:val="1"/>
        </w:rPr>
        <w:t xml:space="preserve"> </w:t>
      </w:r>
      <w:r>
        <w:t xml:space="preserve">хвойных деревьев — по мутовкам. Зарисовки в тетрадях, подбор иллюстраций и оформление </w:t>
      </w:r>
      <w:proofErr w:type="gramStart"/>
      <w:r>
        <w:t>аль-</w:t>
      </w:r>
      <w:r>
        <w:rPr>
          <w:spacing w:val="1"/>
        </w:rPr>
        <w:t xml:space="preserve"> </w:t>
      </w:r>
      <w:proofErr w:type="spellStart"/>
      <w:r>
        <w:t>бома</w:t>
      </w:r>
      <w:proofErr w:type="spellEnd"/>
      <w:proofErr w:type="gramEnd"/>
      <w:r>
        <w:rPr>
          <w:spacing w:val="1"/>
        </w:rPr>
        <w:t xml:space="preserve"> </w:t>
      </w:r>
      <w:r>
        <w:t>«Растения</w:t>
      </w:r>
      <w:r>
        <w:rPr>
          <w:spacing w:val="1"/>
        </w:rPr>
        <w:t xml:space="preserve"> </w:t>
      </w:r>
      <w:r>
        <w:t>леса».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литературных 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леса («Русский</w:t>
      </w:r>
      <w:r>
        <w:rPr>
          <w:spacing w:val="-1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прозе»),</w:t>
      </w:r>
    </w:p>
    <w:p w:rsidR="00551FBD" w:rsidRDefault="008C5111">
      <w:pPr>
        <w:pStyle w:val="a3"/>
        <w:ind w:right="241" w:firstLine="566"/>
      </w:pPr>
      <w:r>
        <w:rPr>
          <w:b/>
          <w:i/>
        </w:rPr>
        <w:t>Экскурсии</w:t>
      </w:r>
      <w:r>
        <w:rPr>
          <w:b/>
          <w:i/>
          <w:spacing w:val="60"/>
        </w:rPr>
        <w:t xml:space="preserve"> </w:t>
      </w:r>
      <w:r>
        <w:rPr>
          <w:b/>
          <w:i/>
        </w:rPr>
        <w:t xml:space="preserve">в природу </w:t>
      </w:r>
      <w:r>
        <w:t>для ознакомления с разнообразием растений, с распространением плодов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семян, с</w:t>
      </w:r>
      <w:r>
        <w:rPr>
          <w:spacing w:val="-1"/>
        </w:rPr>
        <w:t xml:space="preserve"> </w:t>
      </w:r>
      <w:r>
        <w:t>осенними явлениями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551FBD" w:rsidRDefault="008C5111">
      <w:pPr>
        <w:pStyle w:val="2"/>
        <w:spacing w:before="5"/>
      </w:pPr>
      <w:r>
        <w:t>Комнатные</w:t>
      </w:r>
      <w:r>
        <w:rPr>
          <w:spacing w:val="-5"/>
        </w:rPr>
        <w:t xml:space="preserve"> </w:t>
      </w:r>
      <w:r>
        <w:t>растения</w:t>
      </w:r>
    </w:p>
    <w:p w:rsidR="00551FBD" w:rsidRDefault="008C5111">
      <w:pPr>
        <w:pStyle w:val="a3"/>
        <w:spacing w:line="274" w:lineRule="exact"/>
        <w:ind w:left="1038"/>
      </w:pPr>
      <w:r>
        <w:t>Разнообразие</w:t>
      </w:r>
      <w:r>
        <w:rPr>
          <w:spacing w:val="-5"/>
        </w:rPr>
        <w:t xml:space="preserve"> </w:t>
      </w:r>
      <w:r>
        <w:t>комнатных</w:t>
      </w:r>
      <w:r>
        <w:rPr>
          <w:spacing w:val="-2"/>
        </w:rPr>
        <w:t xml:space="preserve"> </w:t>
      </w:r>
      <w:r>
        <w:t>растений.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Светолюбивые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(бегония,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герань,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хлорофитум</w:t>
      </w:r>
      <w:proofErr w:type="spellEnd"/>
      <w:r>
        <w:rPr>
          <w:sz w:val="24"/>
        </w:rPr>
        <w:t>).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Теневыносливые</w:t>
      </w:r>
      <w:r>
        <w:rPr>
          <w:i/>
          <w:spacing w:val="49"/>
        </w:rPr>
        <w:t xml:space="preserve"> </w:t>
      </w:r>
      <w:r>
        <w:t>(традесканция,</w:t>
      </w:r>
      <w:r>
        <w:rPr>
          <w:spacing w:val="50"/>
        </w:rPr>
        <w:t xml:space="preserve"> </w:t>
      </w:r>
      <w:r>
        <w:t>африканская</w:t>
      </w:r>
      <w:r>
        <w:rPr>
          <w:spacing w:val="48"/>
        </w:rPr>
        <w:t xml:space="preserve"> </w:t>
      </w:r>
      <w:r>
        <w:t>фиалка,</w:t>
      </w:r>
      <w:r>
        <w:rPr>
          <w:spacing w:val="50"/>
        </w:rPr>
        <w:t xml:space="preserve"> </w:t>
      </w:r>
      <w:r>
        <w:t>монстера</w:t>
      </w:r>
      <w:r>
        <w:rPr>
          <w:spacing w:val="49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другие,</w:t>
      </w:r>
      <w:r>
        <w:rPr>
          <w:spacing w:val="50"/>
        </w:rPr>
        <w:t xml:space="preserve"> </w:t>
      </w:r>
      <w:r>
        <w:t>характерные</w:t>
      </w:r>
      <w:r>
        <w:rPr>
          <w:spacing w:val="4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местности).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Влаголюбивые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(циперус,</w:t>
      </w:r>
      <w:r>
        <w:rPr>
          <w:spacing w:val="-3"/>
          <w:sz w:val="24"/>
        </w:rPr>
        <w:t xml:space="preserve"> </w:t>
      </w:r>
      <w:r>
        <w:rPr>
          <w:sz w:val="24"/>
        </w:rPr>
        <w:t>аспарагус).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Засухоустойчивые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(суккуленты,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кактусы).</w:t>
      </w:r>
    </w:p>
    <w:p w:rsidR="00551FBD" w:rsidRDefault="008C5111">
      <w:pPr>
        <w:pStyle w:val="a3"/>
        <w:spacing w:before="66"/>
        <w:ind w:right="241" w:firstLine="566"/>
      </w:pPr>
      <w:r>
        <w:t>Особенности внешнего строения и биологические особенности растений. Особенности ухода,</w:t>
      </w:r>
      <w:r>
        <w:rPr>
          <w:spacing w:val="1"/>
        </w:rPr>
        <w:t xml:space="preserve"> </w:t>
      </w:r>
      <w:r>
        <w:t>выращивания,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Польза,</w:t>
      </w:r>
      <w:r>
        <w:rPr>
          <w:spacing w:val="1"/>
        </w:rPr>
        <w:t xml:space="preserve"> </w:t>
      </w:r>
      <w:r>
        <w:t>приносимая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proofErr w:type="spellStart"/>
      <w:proofErr w:type="gramStart"/>
      <w:r>
        <w:t>расте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ниями</w:t>
      </w:r>
      <w:proofErr w:type="spellEnd"/>
      <w:proofErr w:type="gramEnd"/>
      <w:r>
        <w:t xml:space="preserve">. Климат и красота в доме. </w:t>
      </w:r>
      <w:proofErr w:type="spellStart"/>
      <w:r>
        <w:t>Фитодизайн</w:t>
      </w:r>
      <w:proofErr w:type="spellEnd"/>
      <w:r>
        <w:t>: создание уголков отдыха, интерьеров из комнатных</w:t>
      </w:r>
      <w:r>
        <w:rPr>
          <w:spacing w:val="1"/>
        </w:rPr>
        <w:t xml:space="preserve"> </w:t>
      </w:r>
      <w:r>
        <w:t>растений.</w:t>
      </w:r>
    </w:p>
    <w:p w:rsidR="00551FBD" w:rsidRDefault="008C5111">
      <w:pPr>
        <w:pStyle w:val="a3"/>
        <w:spacing w:before="1"/>
        <w:ind w:right="243" w:firstLine="566"/>
      </w:pPr>
      <w:r>
        <w:rPr>
          <w:b/>
          <w:i/>
        </w:rPr>
        <w:t xml:space="preserve">Практические работы. </w:t>
      </w:r>
      <w:r>
        <w:t xml:space="preserve">Черенкование комнатных растений. Посадка </w:t>
      </w:r>
      <w:proofErr w:type="spellStart"/>
      <w:r>
        <w:t>окоренённых</w:t>
      </w:r>
      <w:proofErr w:type="spellEnd"/>
      <w:r>
        <w:t xml:space="preserve"> черенков.</w:t>
      </w:r>
      <w:r>
        <w:rPr>
          <w:spacing w:val="1"/>
        </w:rPr>
        <w:t xml:space="preserve"> </w:t>
      </w:r>
      <w:r>
        <w:t>Пересадка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перевалка комнатных растений, уход за комнатными растениями: полив, обрезка.</w:t>
      </w:r>
      <w:r>
        <w:rPr>
          <w:spacing w:val="1"/>
        </w:rPr>
        <w:t xml:space="preserve"> </w:t>
      </w:r>
      <w:r>
        <w:t>Зарисовка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тетрадях.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комнатных</w:t>
      </w:r>
      <w:r>
        <w:rPr>
          <w:spacing w:val="2"/>
        </w:rPr>
        <w:t xml:space="preserve"> </w:t>
      </w:r>
      <w:r>
        <w:t>растений.</w:t>
      </w:r>
    </w:p>
    <w:p w:rsidR="00551FBD" w:rsidRDefault="008C5111">
      <w:pPr>
        <w:pStyle w:val="2"/>
        <w:spacing w:before="4"/>
      </w:pPr>
      <w:r>
        <w:t>Цветочно-декоративные</w:t>
      </w:r>
      <w:r>
        <w:rPr>
          <w:spacing w:val="-7"/>
        </w:rPr>
        <w:t xml:space="preserve"> </w:t>
      </w:r>
      <w:r>
        <w:t>растения</w:t>
      </w:r>
    </w:p>
    <w:p w:rsidR="00551FBD" w:rsidRDefault="008C5111">
      <w:pPr>
        <w:pStyle w:val="a3"/>
        <w:ind w:right="241" w:firstLine="566"/>
      </w:pPr>
      <w:r>
        <w:rPr>
          <w:i/>
        </w:rPr>
        <w:t>Однолетние</w:t>
      </w:r>
      <w:r>
        <w:rPr>
          <w:i/>
          <w:spacing w:val="1"/>
        </w:rPr>
        <w:t xml:space="preserve"> </w:t>
      </w:r>
      <w:r>
        <w:rPr>
          <w:i/>
        </w:rPr>
        <w:t>растения:</w:t>
      </w:r>
      <w:r>
        <w:rPr>
          <w:i/>
          <w:spacing w:val="1"/>
        </w:rPr>
        <w:t xml:space="preserve"> </w:t>
      </w:r>
      <w:r>
        <w:t>настурция</w:t>
      </w:r>
      <w:r>
        <w:rPr>
          <w:spacing w:val="1"/>
        </w:rPr>
        <w:t xml:space="preserve"> </w:t>
      </w:r>
      <w:r>
        <w:t>(астра,</w:t>
      </w:r>
      <w:r>
        <w:rPr>
          <w:spacing w:val="1"/>
        </w:rPr>
        <w:t xml:space="preserve"> </w:t>
      </w:r>
      <w:r>
        <w:t>петуния,</w:t>
      </w:r>
      <w:r>
        <w:rPr>
          <w:spacing w:val="1"/>
        </w:rPr>
        <w:t xml:space="preserve"> </w:t>
      </w:r>
      <w:r>
        <w:t>календула).</w:t>
      </w:r>
      <w:r>
        <w:rPr>
          <w:spacing w:val="6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 xml:space="preserve">строения. Особенности выращивания. Выращивание через рассаду и прямым посевом в грунт. </w:t>
      </w:r>
      <w:proofErr w:type="spellStart"/>
      <w:proofErr w:type="gramStart"/>
      <w:r>
        <w:t>Разме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щение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цветнике.  Виды цветников,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дизайн.</w:t>
      </w:r>
    </w:p>
    <w:p w:rsidR="00551FBD" w:rsidRDefault="008C5111">
      <w:pPr>
        <w:pStyle w:val="a3"/>
        <w:ind w:right="241" w:firstLine="566"/>
      </w:pPr>
      <w:r>
        <w:rPr>
          <w:i/>
        </w:rPr>
        <w:t xml:space="preserve">Двулетние растения: </w:t>
      </w:r>
      <w:r>
        <w:t>мальва (анютины глазки, маргаритки). Особенности внешнего строения.</w:t>
      </w:r>
      <w:r>
        <w:rPr>
          <w:spacing w:val="1"/>
        </w:rPr>
        <w:t xml:space="preserve"> </w:t>
      </w:r>
      <w:r>
        <w:t>Особенности выращивания. Различие в способах выращивания однолетних и двулетних цветочных</w:t>
      </w:r>
      <w:r>
        <w:rPr>
          <w:spacing w:val="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цветнике.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Многолетние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флоксы</w:t>
      </w:r>
      <w:r>
        <w:rPr>
          <w:spacing w:val="-3"/>
          <w:sz w:val="24"/>
        </w:rPr>
        <w:t xml:space="preserve"> </w:t>
      </w:r>
      <w:r>
        <w:rPr>
          <w:sz w:val="24"/>
        </w:rPr>
        <w:t>(пионы,</w:t>
      </w:r>
      <w:r>
        <w:rPr>
          <w:spacing w:val="54"/>
          <w:sz w:val="24"/>
        </w:rPr>
        <w:t xml:space="preserve"> </w:t>
      </w:r>
      <w:r>
        <w:rPr>
          <w:sz w:val="24"/>
        </w:rPr>
        <w:t>георгины).</w:t>
      </w:r>
    </w:p>
    <w:p w:rsidR="00551FBD" w:rsidRDefault="008C5111">
      <w:pPr>
        <w:pStyle w:val="a3"/>
        <w:ind w:right="251" w:firstLine="566"/>
      </w:pP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Выращивание.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цветнике.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многолетних</w:t>
      </w:r>
      <w:r>
        <w:rPr>
          <w:spacing w:val="-3"/>
        </w:rPr>
        <w:t xml:space="preserve"> </w:t>
      </w:r>
      <w:r>
        <w:t>цветочно-декоративных растений</w:t>
      </w:r>
      <w:r>
        <w:rPr>
          <w:spacing w:val="-3"/>
        </w:rPr>
        <w:t xml:space="preserve"> </w:t>
      </w:r>
      <w:r>
        <w:t>(тюльпаны,</w:t>
      </w:r>
      <w:r>
        <w:rPr>
          <w:spacing w:val="-5"/>
        </w:rPr>
        <w:t xml:space="preserve"> </w:t>
      </w:r>
      <w:r>
        <w:t>нарциссы).</w:t>
      </w:r>
      <w:r>
        <w:rPr>
          <w:spacing w:val="-2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551FBD" w:rsidRDefault="008C5111">
      <w:pPr>
        <w:pStyle w:val="2"/>
        <w:spacing w:before="4"/>
      </w:pPr>
      <w:r>
        <w:t>Растения</w:t>
      </w:r>
      <w:r>
        <w:rPr>
          <w:spacing w:val="-2"/>
        </w:rPr>
        <w:t xml:space="preserve"> </w:t>
      </w:r>
      <w:r>
        <w:t>поля</w:t>
      </w:r>
    </w:p>
    <w:p w:rsidR="00551FBD" w:rsidRDefault="008C5111">
      <w:pPr>
        <w:spacing w:line="274" w:lineRule="exact"/>
        <w:ind w:left="1038"/>
        <w:jc w:val="both"/>
        <w:rPr>
          <w:sz w:val="24"/>
        </w:rPr>
      </w:pPr>
      <w:r>
        <w:rPr>
          <w:i/>
          <w:sz w:val="24"/>
        </w:rPr>
        <w:t>Хлебные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(злаковые)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растения: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пшеница,</w:t>
      </w:r>
      <w:r>
        <w:rPr>
          <w:spacing w:val="27"/>
          <w:sz w:val="24"/>
        </w:rPr>
        <w:t xml:space="preserve"> </w:t>
      </w:r>
      <w:r>
        <w:rPr>
          <w:sz w:val="24"/>
        </w:rPr>
        <w:t>рожь,</w:t>
      </w:r>
      <w:r>
        <w:rPr>
          <w:spacing w:val="28"/>
          <w:sz w:val="24"/>
        </w:rPr>
        <w:t xml:space="preserve"> </w:t>
      </w:r>
      <w:r>
        <w:rPr>
          <w:sz w:val="24"/>
        </w:rPr>
        <w:t>овес,</w:t>
      </w:r>
      <w:r>
        <w:rPr>
          <w:spacing w:val="27"/>
          <w:sz w:val="24"/>
        </w:rPr>
        <w:t xml:space="preserve"> </w:t>
      </w:r>
      <w:r>
        <w:rPr>
          <w:sz w:val="24"/>
        </w:rPr>
        <w:t>кукуруза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7"/>
          <w:sz w:val="24"/>
        </w:rPr>
        <w:t xml:space="preserve"> </w:t>
      </w:r>
      <w:r>
        <w:rPr>
          <w:sz w:val="24"/>
        </w:rPr>
        <w:t>злаковые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культуры.</w:t>
      </w:r>
    </w:p>
    <w:p w:rsidR="00551FBD" w:rsidRDefault="008C5111">
      <w:pPr>
        <w:pStyle w:val="a3"/>
      </w:pPr>
      <w:r>
        <w:t>Труд</w:t>
      </w:r>
      <w:r>
        <w:rPr>
          <w:spacing w:val="-3"/>
        </w:rPr>
        <w:t xml:space="preserve"> </w:t>
      </w:r>
      <w:r>
        <w:t>хлебороба.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хлебу,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выращивающим.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сахарная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свекла,</w:t>
      </w:r>
      <w:r>
        <w:rPr>
          <w:spacing w:val="-2"/>
          <w:sz w:val="24"/>
        </w:rPr>
        <w:t xml:space="preserve"> </w:t>
      </w:r>
      <w:r>
        <w:rPr>
          <w:sz w:val="24"/>
        </w:rPr>
        <w:t>лен,</w:t>
      </w:r>
      <w:r>
        <w:rPr>
          <w:spacing w:val="-2"/>
          <w:sz w:val="24"/>
        </w:rPr>
        <w:t xml:space="preserve"> </w:t>
      </w:r>
      <w:r>
        <w:rPr>
          <w:sz w:val="24"/>
        </w:rPr>
        <w:t>хлопчатник,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картофель,</w:t>
      </w:r>
      <w:r>
        <w:rPr>
          <w:spacing w:val="-5"/>
          <w:sz w:val="24"/>
        </w:rPr>
        <w:t xml:space="preserve"> </w:t>
      </w:r>
      <w:r>
        <w:rPr>
          <w:sz w:val="24"/>
        </w:rPr>
        <w:t>подсолнечник.</w:t>
      </w:r>
    </w:p>
    <w:p w:rsidR="00551FBD" w:rsidRDefault="008C5111">
      <w:pPr>
        <w:pStyle w:val="a3"/>
        <w:ind w:right="240" w:firstLine="566"/>
      </w:pPr>
      <w:r>
        <w:t>Особенности внешнего строения этих растений. Их биологические особенности. Выращивание</w:t>
      </w:r>
      <w:r>
        <w:rPr>
          <w:spacing w:val="1"/>
        </w:rPr>
        <w:t xml:space="preserve"> </w:t>
      </w:r>
      <w:r>
        <w:t>полевых растений: посев, посадка, уход, уборка. Использование в народном хозяйстве. Одежда изо</w:t>
      </w:r>
      <w:r>
        <w:rPr>
          <w:spacing w:val="1"/>
        </w:rPr>
        <w:t xml:space="preserve"> </w:t>
      </w:r>
      <w:r>
        <w:t>льна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хлопка.</w:t>
      </w:r>
    </w:p>
    <w:p w:rsidR="00551FBD" w:rsidRDefault="008C5111">
      <w:pPr>
        <w:ind w:left="1038" w:right="4330"/>
        <w:rPr>
          <w:sz w:val="24"/>
        </w:rPr>
      </w:pPr>
      <w:r>
        <w:rPr>
          <w:i/>
          <w:sz w:val="24"/>
        </w:rPr>
        <w:t>Сорные растения полей и огородов</w:t>
      </w:r>
      <w:r>
        <w:rPr>
          <w:sz w:val="24"/>
        </w:rPr>
        <w:t>: осот, пырей, лебеда.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вид.  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растениями.</w:t>
      </w:r>
    </w:p>
    <w:p w:rsidR="00551FBD" w:rsidRDefault="008C5111">
      <w:pPr>
        <w:pStyle w:val="2"/>
        <w:spacing w:before="5"/>
        <w:jc w:val="left"/>
      </w:pPr>
      <w:r>
        <w:t>Овощные</w:t>
      </w:r>
      <w:r>
        <w:rPr>
          <w:spacing w:val="-5"/>
        </w:rPr>
        <w:t xml:space="preserve"> </w:t>
      </w:r>
      <w:r>
        <w:t>растения</w:t>
      </w:r>
    </w:p>
    <w:p w:rsidR="00551FBD" w:rsidRDefault="008C5111">
      <w:pPr>
        <w:spacing w:line="274" w:lineRule="exact"/>
        <w:ind w:left="1038"/>
        <w:rPr>
          <w:sz w:val="24"/>
        </w:rPr>
      </w:pPr>
      <w:r>
        <w:rPr>
          <w:i/>
          <w:sz w:val="24"/>
        </w:rPr>
        <w:lastRenderedPageBreak/>
        <w:t>Однолетние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овощные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огурец,</w:t>
      </w:r>
      <w:r>
        <w:rPr>
          <w:spacing w:val="-1"/>
          <w:sz w:val="24"/>
        </w:rPr>
        <w:t xml:space="preserve"> </w:t>
      </w:r>
      <w:r>
        <w:rPr>
          <w:sz w:val="24"/>
        </w:rPr>
        <w:t>помидор</w:t>
      </w:r>
      <w:r>
        <w:rPr>
          <w:spacing w:val="-1"/>
          <w:sz w:val="24"/>
        </w:rPr>
        <w:t xml:space="preserve"> </w:t>
      </w:r>
      <w:r>
        <w:rPr>
          <w:sz w:val="24"/>
        </w:rPr>
        <w:t>(горох,</w:t>
      </w:r>
      <w:r>
        <w:rPr>
          <w:spacing w:val="-2"/>
          <w:sz w:val="24"/>
        </w:rPr>
        <w:t xml:space="preserve"> </w:t>
      </w:r>
      <w:r>
        <w:rPr>
          <w:sz w:val="24"/>
        </w:rPr>
        <w:t>фасоль,</w:t>
      </w:r>
      <w:r>
        <w:rPr>
          <w:spacing w:val="-1"/>
          <w:sz w:val="24"/>
        </w:rPr>
        <w:t xml:space="preserve"> </w:t>
      </w:r>
      <w:r>
        <w:rPr>
          <w:sz w:val="24"/>
        </w:rPr>
        <w:t>баклажан,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перец,</w:t>
      </w:r>
      <w:r>
        <w:rPr>
          <w:spacing w:val="-1"/>
          <w:sz w:val="24"/>
        </w:rPr>
        <w:t xml:space="preserve"> </w:t>
      </w:r>
      <w:r>
        <w:rPr>
          <w:sz w:val="24"/>
        </w:rPr>
        <w:t>редис,</w:t>
      </w:r>
      <w:r>
        <w:rPr>
          <w:spacing w:val="1"/>
          <w:sz w:val="24"/>
        </w:rPr>
        <w:t xml:space="preserve"> </w:t>
      </w:r>
      <w:r>
        <w:rPr>
          <w:sz w:val="24"/>
        </w:rPr>
        <w:t>укроп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772"/>
        </w:tabs>
        <w:ind w:left="772" w:hanging="30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Двулетние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овощные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4"/>
          <w:sz w:val="24"/>
        </w:rPr>
        <w:t xml:space="preserve"> </w:t>
      </w:r>
      <w:r>
        <w:rPr>
          <w:sz w:val="24"/>
        </w:rPr>
        <w:t>свекла,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капуста,</w:t>
      </w:r>
      <w:r>
        <w:rPr>
          <w:spacing w:val="-3"/>
          <w:sz w:val="24"/>
        </w:rPr>
        <w:t xml:space="preserve"> </w:t>
      </w:r>
      <w:r>
        <w:rPr>
          <w:sz w:val="24"/>
        </w:rPr>
        <w:t>петрушка.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Многолетние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овощные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лук.</w:t>
      </w:r>
    </w:p>
    <w:p w:rsidR="00551FBD" w:rsidRDefault="008C5111">
      <w:pPr>
        <w:pStyle w:val="a3"/>
        <w:ind w:left="1038"/>
        <w:jc w:val="left"/>
      </w:pPr>
      <w:r>
        <w:t>Особенности</w:t>
      </w:r>
      <w:r>
        <w:rPr>
          <w:spacing w:val="13"/>
        </w:rPr>
        <w:t xml:space="preserve"> </w:t>
      </w:r>
      <w:r>
        <w:t>внешнего</w:t>
      </w:r>
      <w:r>
        <w:rPr>
          <w:spacing w:val="70"/>
        </w:rPr>
        <w:t xml:space="preserve"> </w:t>
      </w:r>
      <w:r>
        <w:t>строения</w:t>
      </w:r>
      <w:r>
        <w:rPr>
          <w:spacing w:val="70"/>
        </w:rPr>
        <w:t xml:space="preserve"> </w:t>
      </w:r>
      <w:r>
        <w:t>этих</w:t>
      </w:r>
      <w:r>
        <w:rPr>
          <w:spacing w:val="72"/>
        </w:rPr>
        <w:t xml:space="preserve"> </w:t>
      </w:r>
      <w:r>
        <w:t>растений,</w:t>
      </w:r>
      <w:r>
        <w:rPr>
          <w:spacing w:val="71"/>
        </w:rPr>
        <w:t xml:space="preserve"> </w:t>
      </w:r>
      <w:r>
        <w:t>биологические</w:t>
      </w:r>
      <w:r>
        <w:rPr>
          <w:spacing w:val="69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выращивания.</w:t>
      </w:r>
    </w:p>
    <w:p w:rsidR="00551FBD" w:rsidRDefault="008C5111">
      <w:pPr>
        <w:pStyle w:val="a3"/>
        <w:ind w:left="1038" w:right="6530" w:hanging="567"/>
        <w:jc w:val="left"/>
      </w:pPr>
      <w:r>
        <w:t>Развитие растений от семени до семени.</w:t>
      </w:r>
      <w:r>
        <w:rPr>
          <w:spacing w:val="1"/>
        </w:rPr>
        <w:t xml:space="preserve"> </w:t>
      </w:r>
      <w:r>
        <w:t>Выращивание:</w:t>
      </w:r>
      <w:r>
        <w:rPr>
          <w:spacing w:val="-6"/>
        </w:rPr>
        <w:t xml:space="preserve"> </w:t>
      </w:r>
      <w:r>
        <w:t>посев,</w:t>
      </w:r>
      <w:r>
        <w:rPr>
          <w:spacing w:val="-2"/>
        </w:rPr>
        <w:t xml:space="preserve"> </w:t>
      </w:r>
      <w:r>
        <w:t>уход,</w:t>
      </w:r>
      <w:r>
        <w:rPr>
          <w:spacing w:val="-4"/>
        </w:rPr>
        <w:t xml:space="preserve"> </w:t>
      </w:r>
      <w:r>
        <w:t>уборка.</w:t>
      </w:r>
    </w:p>
    <w:p w:rsidR="00551FBD" w:rsidRDefault="008C5111">
      <w:pPr>
        <w:pStyle w:val="a3"/>
        <w:ind w:left="1038" w:right="3003"/>
        <w:jc w:val="left"/>
      </w:pPr>
      <w:r>
        <w:t>Польза овощных растений. Овощи — источник здоровья (витамины).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человеком.</w:t>
      </w:r>
      <w:r>
        <w:rPr>
          <w:spacing w:val="-2"/>
        </w:rPr>
        <w:t xml:space="preserve"> </w:t>
      </w:r>
      <w:r>
        <w:t>Блюда,</w:t>
      </w:r>
      <w:r>
        <w:rPr>
          <w:spacing w:val="-2"/>
        </w:rPr>
        <w:t xml:space="preserve"> </w:t>
      </w:r>
      <w:r>
        <w:t>приготавливаемые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овощей.</w:t>
      </w:r>
    </w:p>
    <w:p w:rsidR="00551FBD" w:rsidRDefault="008C5111">
      <w:pPr>
        <w:pStyle w:val="a3"/>
        <w:ind w:right="241" w:firstLine="566"/>
        <w:jc w:val="left"/>
      </w:pPr>
      <w:r>
        <w:rPr>
          <w:b/>
          <w:i/>
        </w:rPr>
        <w:t>Практические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работы:</w:t>
      </w:r>
      <w:r>
        <w:rPr>
          <w:b/>
          <w:i/>
          <w:spacing w:val="20"/>
        </w:rPr>
        <w:t xml:space="preserve"> </w:t>
      </w:r>
      <w:r>
        <w:t>выращивание</w:t>
      </w:r>
      <w:r>
        <w:rPr>
          <w:spacing w:val="18"/>
        </w:rPr>
        <w:t xml:space="preserve"> </w:t>
      </w:r>
      <w:r>
        <w:t>рассады.</w:t>
      </w:r>
      <w:r>
        <w:rPr>
          <w:spacing w:val="19"/>
        </w:rPr>
        <w:t xml:space="preserve"> </w:t>
      </w:r>
      <w:r>
        <w:t>Определение</w:t>
      </w:r>
      <w:r>
        <w:rPr>
          <w:spacing w:val="17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семян</w:t>
      </w:r>
      <w:r>
        <w:rPr>
          <w:spacing w:val="19"/>
        </w:rPr>
        <w:t xml:space="preserve"> </w:t>
      </w:r>
      <w:r>
        <w:t>овощных</w:t>
      </w:r>
      <w:r>
        <w:rPr>
          <w:spacing w:val="-57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Посадка,</w:t>
      </w:r>
      <w:r>
        <w:rPr>
          <w:spacing w:val="-2"/>
        </w:rPr>
        <w:t xml:space="preserve"> </w:t>
      </w:r>
      <w:r>
        <w:t>прополка, 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овощными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пришкольном</w:t>
      </w:r>
      <w:r>
        <w:rPr>
          <w:spacing w:val="-1"/>
        </w:rPr>
        <w:t xml:space="preserve"> </w:t>
      </w:r>
      <w:r>
        <w:t>участке,</w:t>
      </w:r>
      <w:r>
        <w:rPr>
          <w:spacing w:val="-2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урожая.</w:t>
      </w:r>
    </w:p>
    <w:p w:rsidR="00551FBD" w:rsidRDefault="008C5111">
      <w:pPr>
        <w:pStyle w:val="2"/>
        <w:spacing w:before="6"/>
        <w:jc w:val="left"/>
      </w:pPr>
      <w:r>
        <w:t>Растения</w:t>
      </w:r>
      <w:r>
        <w:rPr>
          <w:spacing w:val="-3"/>
        </w:rPr>
        <w:t xml:space="preserve"> </w:t>
      </w:r>
      <w:r>
        <w:t>сада</w:t>
      </w:r>
    </w:p>
    <w:p w:rsidR="00551FBD" w:rsidRDefault="008C5111">
      <w:pPr>
        <w:pStyle w:val="a3"/>
        <w:ind w:right="241" w:firstLine="566"/>
        <w:jc w:val="left"/>
      </w:pPr>
      <w:r>
        <w:t>Яблоня,</w:t>
      </w:r>
      <w:r>
        <w:rPr>
          <w:spacing w:val="30"/>
        </w:rPr>
        <w:t xml:space="preserve"> </w:t>
      </w:r>
      <w:r>
        <w:t>груша,</w:t>
      </w:r>
      <w:r>
        <w:rPr>
          <w:spacing w:val="30"/>
        </w:rPr>
        <w:t xml:space="preserve"> </w:t>
      </w:r>
      <w:r>
        <w:t>вишня,</w:t>
      </w:r>
      <w:r>
        <w:rPr>
          <w:spacing w:val="31"/>
        </w:rPr>
        <w:t xml:space="preserve"> </w:t>
      </w:r>
      <w:r>
        <w:t>смородина,</w:t>
      </w:r>
      <w:r>
        <w:rPr>
          <w:spacing w:val="30"/>
        </w:rPr>
        <w:t xml:space="preserve"> </w:t>
      </w:r>
      <w:r>
        <w:t>крыжовник,</w:t>
      </w:r>
      <w:r>
        <w:rPr>
          <w:spacing w:val="31"/>
        </w:rPr>
        <w:t xml:space="preserve"> </w:t>
      </w:r>
      <w:r>
        <w:t>земляника</w:t>
      </w:r>
      <w:r>
        <w:rPr>
          <w:spacing w:val="29"/>
        </w:rPr>
        <w:t xml:space="preserve"> </w:t>
      </w:r>
      <w:r>
        <w:t>(абрикосы,</w:t>
      </w:r>
      <w:r>
        <w:rPr>
          <w:spacing w:val="30"/>
        </w:rPr>
        <w:t xml:space="preserve"> </w:t>
      </w:r>
      <w:r>
        <w:t>персики</w:t>
      </w:r>
      <w:r>
        <w:rPr>
          <w:spacing w:val="31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южных</w:t>
      </w:r>
      <w:r>
        <w:rPr>
          <w:spacing w:val="-57"/>
        </w:rPr>
        <w:t xml:space="preserve"> </w:t>
      </w:r>
      <w:r>
        <w:t>регионов).</w:t>
      </w:r>
    </w:p>
    <w:p w:rsidR="00551FBD" w:rsidRDefault="008C5111">
      <w:pPr>
        <w:pStyle w:val="a3"/>
        <w:ind w:left="1038"/>
        <w:jc w:val="left"/>
      </w:pPr>
      <w:r>
        <w:t>Биологические</w:t>
      </w:r>
      <w:r>
        <w:rPr>
          <w:spacing w:val="13"/>
        </w:rPr>
        <w:t xml:space="preserve"> </w:t>
      </w:r>
      <w:r>
        <w:t>особенности</w:t>
      </w:r>
      <w:r>
        <w:rPr>
          <w:spacing w:val="73"/>
        </w:rPr>
        <w:t xml:space="preserve"> </w:t>
      </w:r>
      <w:r>
        <w:t>растений</w:t>
      </w:r>
      <w:r>
        <w:rPr>
          <w:spacing w:val="73"/>
        </w:rPr>
        <w:t xml:space="preserve"> </w:t>
      </w:r>
      <w:r>
        <w:t>сада:</w:t>
      </w:r>
      <w:r>
        <w:rPr>
          <w:spacing w:val="76"/>
        </w:rPr>
        <w:t xml:space="preserve"> </w:t>
      </w:r>
      <w:r>
        <w:t>созревание</w:t>
      </w:r>
      <w:r>
        <w:rPr>
          <w:spacing w:val="77"/>
        </w:rPr>
        <w:t xml:space="preserve"> </w:t>
      </w:r>
      <w:r>
        <w:rPr>
          <w:sz w:val="19"/>
        </w:rPr>
        <w:t>ПЛОДОВ</w:t>
      </w:r>
      <w:r>
        <w:t>.</w:t>
      </w:r>
      <w:r>
        <w:rPr>
          <w:spacing w:val="62"/>
        </w:rPr>
        <w:t xml:space="preserve"> </w:t>
      </w:r>
      <w:r>
        <w:t>особенности</w:t>
      </w:r>
      <w:r>
        <w:rPr>
          <w:spacing w:val="73"/>
        </w:rPr>
        <w:t xml:space="preserve"> </w:t>
      </w:r>
      <w:r>
        <w:t>размножения.</w:t>
      </w:r>
    </w:p>
    <w:p w:rsidR="00551FBD" w:rsidRDefault="008C5111">
      <w:pPr>
        <w:pStyle w:val="a3"/>
        <w:jc w:val="left"/>
      </w:pPr>
      <w:r>
        <w:t>Вредители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551FBD" w:rsidRDefault="008C5111">
      <w:pPr>
        <w:pStyle w:val="a3"/>
        <w:ind w:left="1038"/>
        <w:jc w:val="left"/>
      </w:pPr>
      <w:r>
        <w:t>Способы</w:t>
      </w:r>
      <w:r>
        <w:rPr>
          <w:spacing w:val="20"/>
        </w:rPr>
        <w:t xml:space="preserve"> </w:t>
      </w:r>
      <w:r>
        <w:t>уборки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плодов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ягод.</w:t>
      </w:r>
      <w:r>
        <w:rPr>
          <w:spacing w:val="19"/>
        </w:rPr>
        <w:t xml:space="preserve"> </w:t>
      </w:r>
      <w:r>
        <w:t>Польза</w:t>
      </w:r>
      <w:r>
        <w:rPr>
          <w:spacing w:val="18"/>
        </w:rPr>
        <w:t xml:space="preserve"> </w:t>
      </w:r>
      <w:r>
        <w:t>свежих</w:t>
      </w:r>
      <w:r>
        <w:rPr>
          <w:spacing w:val="18"/>
        </w:rPr>
        <w:t xml:space="preserve"> </w:t>
      </w:r>
      <w:r>
        <w:t>фруктов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ягод.</w:t>
      </w:r>
      <w:r>
        <w:rPr>
          <w:spacing w:val="18"/>
        </w:rPr>
        <w:t xml:space="preserve"> </w:t>
      </w:r>
      <w:r>
        <w:t>Заготовки</w:t>
      </w:r>
      <w:r>
        <w:rPr>
          <w:spacing w:val="16"/>
        </w:rPr>
        <w:t xml:space="preserve"> </w:t>
      </w:r>
      <w:r>
        <w:t>на</w:t>
      </w:r>
    </w:p>
    <w:p w:rsidR="00551FBD" w:rsidRDefault="008C5111">
      <w:pPr>
        <w:pStyle w:val="a3"/>
        <w:spacing w:line="274" w:lineRule="exact"/>
        <w:jc w:val="left"/>
      </w:pPr>
      <w:r>
        <w:t>зиму.</w:t>
      </w:r>
    </w:p>
    <w:p w:rsidR="00551FBD" w:rsidRDefault="008C5111">
      <w:pPr>
        <w:ind w:left="1038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1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саду: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вскапывание</w:t>
      </w:r>
      <w:r>
        <w:rPr>
          <w:spacing w:val="117"/>
          <w:sz w:val="24"/>
        </w:rPr>
        <w:t xml:space="preserve"> </w:t>
      </w:r>
      <w:r>
        <w:rPr>
          <w:sz w:val="24"/>
        </w:rPr>
        <w:t>приствольных</w:t>
      </w:r>
      <w:r>
        <w:rPr>
          <w:spacing w:val="116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116"/>
          <w:sz w:val="24"/>
        </w:rPr>
        <w:t xml:space="preserve"> </w:t>
      </w:r>
      <w:r>
        <w:rPr>
          <w:sz w:val="24"/>
        </w:rPr>
        <w:t>плодовых</w:t>
      </w:r>
      <w:r>
        <w:rPr>
          <w:spacing w:val="116"/>
          <w:sz w:val="24"/>
        </w:rPr>
        <w:t xml:space="preserve"> </w:t>
      </w:r>
      <w:r>
        <w:rPr>
          <w:sz w:val="24"/>
        </w:rPr>
        <w:t>деревьев.</w:t>
      </w:r>
    </w:p>
    <w:p w:rsidR="00551FBD" w:rsidRDefault="008C5111">
      <w:pPr>
        <w:pStyle w:val="a3"/>
        <w:ind w:right="241"/>
        <w:jc w:val="left"/>
      </w:pPr>
      <w:r>
        <w:t>Рыхление</w:t>
      </w:r>
      <w:r>
        <w:rPr>
          <w:spacing w:val="11"/>
        </w:rPr>
        <w:t xml:space="preserve"> </w:t>
      </w:r>
      <w:r>
        <w:t>междурядий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делянках</w:t>
      </w:r>
      <w:r>
        <w:rPr>
          <w:spacing w:val="14"/>
        </w:rPr>
        <w:t xml:space="preserve"> </w:t>
      </w:r>
      <w:r>
        <w:t>земляники.</w:t>
      </w:r>
      <w:r>
        <w:rPr>
          <w:spacing w:val="12"/>
        </w:rPr>
        <w:t xml:space="preserve"> </w:t>
      </w:r>
      <w:r>
        <w:t>Уборка</w:t>
      </w:r>
      <w:r>
        <w:rPr>
          <w:spacing w:val="11"/>
        </w:rPr>
        <w:t xml:space="preserve"> </w:t>
      </w:r>
      <w:r>
        <w:t>прошлогодней</w:t>
      </w:r>
      <w:r>
        <w:rPr>
          <w:spacing w:val="13"/>
        </w:rPr>
        <w:t xml:space="preserve"> </w:t>
      </w:r>
      <w:r>
        <w:t>листвы.</w:t>
      </w:r>
      <w:r>
        <w:rPr>
          <w:spacing w:val="12"/>
        </w:rPr>
        <w:t xml:space="preserve"> </w:t>
      </w:r>
      <w:r>
        <w:t>Беление</w:t>
      </w:r>
      <w:r>
        <w:rPr>
          <w:spacing w:val="13"/>
        </w:rPr>
        <w:t xml:space="preserve"> </w:t>
      </w:r>
      <w:r>
        <w:t>стволов</w:t>
      </w:r>
      <w:r>
        <w:rPr>
          <w:spacing w:val="-57"/>
        </w:rPr>
        <w:t xml:space="preserve"> </w:t>
      </w:r>
      <w:r>
        <w:t>плодовых деревьев. Экскурсия в</w:t>
      </w:r>
      <w:r>
        <w:rPr>
          <w:spacing w:val="-1"/>
        </w:rPr>
        <w:t xml:space="preserve"> </w:t>
      </w:r>
      <w:r>
        <w:t>цветущий сад.</w:t>
      </w:r>
    </w:p>
    <w:p w:rsidR="00551FBD" w:rsidRDefault="008C5111">
      <w:pPr>
        <w:pStyle w:val="2"/>
        <w:spacing w:before="5" w:line="240" w:lineRule="auto"/>
        <w:jc w:val="left"/>
      </w:pPr>
      <w:r>
        <w:t>ЖИВОТНЫЕ</w:t>
      </w:r>
    </w:p>
    <w:p w:rsidR="00551FBD" w:rsidRDefault="008C5111">
      <w:pPr>
        <w:spacing w:line="274" w:lineRule="exact"/>
        <w:ind w:left="1038"/>
        <w:rPr>
          <w:b/>
          <w:sz w:val="24"/>
        </w:rPr>
      </w:pPr>
      <w:r>
        <w:rPr>
          <w:b/>
          <w:sz w:val="24"/>
        </w:rPr>
        <w:t>Введение</w:t>
      </w:r>
    </w:p>
    <w:p w:rsidR="00551FBD" w:rsidRDefault="008C5111">
      <w:pPr>
        <w:ind w:left="472" w:right="241" w:firstLine="566"/>
        <w:rPr>
          <w:sz w:val="24"/>
        </w:rPr>
      </w:pPr>
      <w:r>
        <w:rPr>
          <w:i/>
          <w:sz w:val="24"/>
        </w:rPr>
        <w:t>Разнообразие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мира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Позвоночные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беспозвоночные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9"/>
          <w:sz w:val="24"/>
        </w:rPr>
        <w:t xml:space="preserve"> </w:t>
      </w:r>
      <w:r>
        <w:rPr>
          <w:sz w:val="24"/>
        </w:rPr>
        <w:t>Дикие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животные.</w:t>
      </w:r>
    </w:p>
    <w:p w:rsidR="00551FBD" w:rsidRDefault="008C5111">
      <w:pPr>
        <w:pStyle w:val="a3"/>
        <w:spacing w:before="66"/>
        <w:ind w:right="241" w:firstLine="566"/>
        <w:jc w:val="left"/>
      </w:pPr>
      <w:r>
        <w:rPr>
          <w:i/>
        </w:rPr>
        <w:t>Места</w:t>
      </w:r>
      <w:r>
        <w:rPr>
          <w:i/>
          <w:spacing w:val="25"/>
        </w:rPr>
        <w:t xml:space="preserve"> </w:t>
      </w:r>
      <w:r>
        <w:rPr>
          <w:i/>
        </w:rPr>
        <w:t>обитания</w:t>
      </w:r>
      <w:r>
        <w:rPr>
          <w:i/>
          <w:spacing w:val="26"/>
        </w:rPr>
        <w:t xml:space="preserve"> </w:t>
      </w:r>
      <w:r>
        <w:rPr>
          <w:i/>
        </w:rPr>
        <w:t>животных</w:t>
      </w:r>
      <w:r>
        <w:rPr>
          <w:i/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приспособленность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условиям</w:t>
      </w:r>
      <w:r>
        <w:rPr>
          <w:spacing w:val="24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(форма</w:t>
      </w:r>
      <w:r>
        <w:rPr>
          <w:spacing w:val="24"/>
        </w:rPr>
        <w:t xml:space="preserve"> </w:t>
      </w:r>
      <w:r>
        <w:t>тела,</w:t>
      </w:r>
      <w:r>
        <w:rPr>
          <w:spacing w:val="25"/>
        </w:rPr>
        <w:t xml:space="preserve"> </w:t>
      </w:r>
      <w:r>
        <w:t>покров,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передвижения, дыхание,</w:t>
      </w:r>
      <w:r>
        <w:rPr>
          <w:spacing w:val="-1"/>
        </w:rPr>
        <w:t xml:space="preserve"> </w:t>
      </w:r>
      <w:r>
        <w:t>окраска: защитная, предостерегающая).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занесенные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книгу.</w:t>
      </w:r>
    </w:p>
    <w:p w:rsidR="00551FBD" w:rsidRDefault="008C5111">
      <w:pPr>
        <w:pStyle w:val="2"/>
        <w:spacing w:before="5"/>
        <w:jc w:val="left"/>
      </w:pPr>
      <w:r>
        <w:t>Беспозвоночные</w:t>
      </w:r>
      <w:r>
        <w:rPr>
          <w:spacing w:val="-2"/>
        </w:rPr>
        <w:t xml:space="preserve"> </w:t>
      </w:r>
      <w:r>
        <w:t>животные</w:t>
      </w:r>
    </w:p>
    <w:p w:rsidR="00551FBD" w:rsidRDefault="008C5111">
      <w:pPr>
        <w:pStyle w:val="a3"/>
        <w:ind w:left="1038" w:right="241" w:firstLine="60"/>
        <w:jc w:val="left"/>
      </w:pPr>
      <w:r>
        <w:t>Общие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беспозвоночных</w:t>
      </w:r>
      <w:r>
        <w:rPr>
          <w:spacing w:val="-3"/>
        </w:rPr>
        <w:t xml:space="preserve"> </w:t>
      </w:r>
      <w:r>
        <w:t>(отсутствие</w:t>
      </w:r>
      <w:r>
        <w:rPr>
          <w:spacing w:val="-4"/>
        </w:rPr>
        <w:t xml:space="preserve"> </w:t>
      </w:r>
      <w:r>
        <w:t>позвоночника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скелета).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беспозвоночных;</w:t>
      </w:r>
      <w:r>
        <w:rPr>
          <w:spacing w:val="-1"/>
        </w:rPr>
        <w:t xml:space="preserve"> </w:t>
      </w:r>
      <w:r>
        <w:t>черви,</w:t>
      </w:r>
      <w:r>
        <w:rPr>
          <w:spacing w:val="-1"/>
        </w:rPr>
        <w:t xml:space="preserve"> </w:t>
      </w:r>
      <w:r>
        <w:t>медузы, раки,</w:t>
      </w:r>
      <w:r>
        <w:rPr>
          <w:spacing w:val="-1"/>
        </w:rPr>
        <w:t xml:space="preserve"> </w:t>
      </w:r>
      <w:r>
        <w:t>пауки, насекомые.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Дождевой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червь.</w:t>
      </w:r>
    </w:p>
    <w:p w:rsidR="00551FBD" w:rsidRDefault="008C5111">
      <w:pPr>
        <w:pStyle w:val="a3"/>
        <w:ind w:right="241" w:firstLine="566"/>
        <w:jc w:val="left"/>
      </w:pPr>
      <w:r>
        <w:t>Внешний</w:t>
      </w:r>
      <w:r>
        <w:rPr>
          <w:spacing w:val="16"/>
        </w:rPr>
        <w:t xml:space="preserve"> </w:t>
      </w:r>
      <w:r>
        <w:t>вид</w:t>
      </w:r>
      <w:r>
        <w:rPr>
          <w:spacing w:val="15"/>
        </w:rPr>
        <w:t xml:space="preserve"> </w:t>
      </w:r>
      <w:r>
        <w:t>дождевого</w:t>
      </w:r>
      <w:r>
        <w:rPr>
          <w:spacing w:val="15"/>
        </w:rPr>
        <w:t xml:space="preserve"> </w:t>
      </w:r>
      <w:r>
        <w:t>червя,</w:t>
      </w:r>
      <w:r>
        <w:rPr>
          <w:spacing w:val="15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питание,</w:t>
      </w:r>
      <w:r>
        <w:rPr>
          <w:spacing w:val="15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дыхания,</w:t>
      </w:r>
      <w:r>
        <w:rPr>
          <w:spacing w:val="1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передвижения.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почвообразовании.</w:t>
      </w:r>
    </w:p>
    <w:p w:rsidR="00551FBD" w:rsidRDefault="008C5111">
      <w:pPr>
        <w:ind w:left="1038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препарата.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Насекомые.</w:t>
      </w:r>
    </w:p>
    <w:p w:rsidR="00551FBD" w:rsidRDefault="008C5111">
      <w:pPr>
        <w:pStyle w:val="a3"/>
        <w:ind w:right="241" w:firstLine="566"/>
        <w:jc w:val="left"/>
      </w:pPr>
      <w:r>
        <w:t>Многообразие</w:t>
      </w:r>
      <w:r>
        <w:rPr>
          <w:spacing w:val="1"/>
        </w:rPr>
        <w:t xml:space="preserve"> </w:t>
      </w:r>
      <w:r>
        <w:t>насекомых</w:t>
      </w:r>
      <w:r>
        <w:rPr>
          <w:spacing w:val="3"/>
        </w:rPr>
        <w:t xml:space="preserve"> </w:t>
      </w:r>
      <w:r>
        <w:t>(стрекозы,</w:t>
      </w:r>
      <w:r>
        <w:rPr>
          <w:spacing w:val="1"/>
        </w:rPr>
        <w:t xml:space="preserve"> </w:t>
      </w:r>
      <w:r>
        <w:t>тараканы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внешнему</w:t>
      </w:r>
      <w:r>
        <w:rPr>
          <w:spacing w:val="56"/>
        </w:rPr>
        <w:t xml:space="preserve"> </w:t>
      </w:r>
      <w:r>
        <w:t>виду,</w:t>
      </w:r>
      <w:r>
        <w:rPr>
          <w:spacing w:val="4"/>
        </w:rPr>
        <w:t xml:space="preserve"> </w:t>
      </w:r>
      <w:r>
        <w:t>местам</w:t>
      </w:r>
      <w:r>
        <w:rPr>
          <w:spacing w:val="-57"/>
        </w:rPr>
        <w:t xml:space="preserve"> </w:t>
      </w:r>
      <w:r>
        <w:t>обитания,</w:t>
      </w:r>
      <w:r>
        <w:rPr>
          <w:spacing w:val="56"/>
        </w:rPr>
        <w:t xml:space="preserve"> </w:t>
      </w:r>
      <w:r>
        <w:t>питанию.</w:t>
      </w:r>
    </w:p>
    <w:p w:rsidR="00551FBD" w:rsidRDefault="008C5111">
      <w:pPr>
        <w:pStyle w:val="a3"/>
        <w:ind w:right="241" w:firstLine="566"/>
      </w:pPr>
      <w:r>
        <w:rPr>
          <w:i/>
        </w:rPr>
        <w:t>Бабочки.</w:t>
      </w:r>
      <w:r>
        <w:rPr>
          <w:i/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(яйца,</w:t>
      </w:r>
      <w:r>
        <w:rPr>
          <w:spacing w:val="1"/>
        </w:rPr>
        <w:t xml:space="preserve"> </w:t>
      </w:r>
      <w:r>
        <w:t>гусеница,</w:t>
      </w:r>
      <w:r>
        <w:rPr>
          <w:spacing w:val="1"/>
        </w:rPr>
        <w:t xml:space="preserve"> </w:t>
      </w:r>
      <w:r>
        <w:t>куколка).</w:t>
      </w:r>
      <w:r>
        <w:rPr>
          <w:spacing w:val="1"/>
        </w:rPr>
        <w:t xml:space="preserve"> </w:t>
      </w:r>
      <w:r>
        <w:t>Характеристика на примере одной из бабочек. Павлиний глаз, траурница, адмирал и др. Их значение.</w:t>
      </w:r>
      <w:r>
        <w:rPr>
          <w:spacing w:val="1"/>
        </w:rPr>
        <w:t xml:space="preserve"> </w:t>
      </w:r>
      <w:r>
        <w:t>Яблонная</w:t>
      </w:r>
      <w:r>
        <w:rPr>
          <w:spacing w:val="-4"/>
        </w:rPr>
        <w:t xml:space="preserve"> </w:t>
      </w:r>
      <w:r>
        <w:t>плодожорка,</w:t>
      </w:r>
      <w:r>
        <w:rPr>
          <w:spacing w:val="-3"/>
        </w:rPr>
        <w:t xml:space="preserve"> </w:t>
      </w:r>
      <w:r>
        <w:t>бабочка-капустница. Наносимый</w:t>
      </w:r>
      <w:r>
        <w:rPr>
          <w:spacing w:val="-1"/>
        </w:rPr>
        <w:t xml:space="preserve"> </w:t>
      </w:r>
      <w:r>
        <w:t>вред. Меры</w:t>
      </w:r>
      <w:r>
        <w:rPr>
          <w:spacing w:val="1"/>
        </w:rPr>
        <w:t xml:space="preserve"> </w:t>
      </w:r>
      <w:r>
        <w:t>борьбы.</w:t>
      </w:r>
    </w:p>
    <w:p w:rsidR="00551FBD" w:rsidRDefault="008C5111">
      <w:pPr>
        <w:ind w:left="472" w:right="247" w:firstLine="566"/>
        <w:jc w:val="both"/>
        <w:rPr>
          <w:sz w:val="24"/>
        </w:rPr>
      </w:pPr>
      <w:r>
        <w:rPr>
          <w:i/>
          <w:sz w:val="24"/>
        </w:rPr>
        <w:t>Тутовый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шелкопряд.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разведение.</w:t>
      </w:r>
    </w:p>
    <w:p w:rsidR="00551FBD" w:rsidRDefault="008C5111">
      <w:pPr>
        <w:pStyle w:val="a3"/>
        <w:ind w:right="246" w:firstLine="566"/>
      </w:pPr>
      <w:r>
        <w:rPr>
          <w:i/>
        </w:rPr>
        <w:t xml:space="preserve">Жуки. </w:t>
      </w:r>
      <w:r>
        <w:t>Отличительные признаки. Значение в природе. Размножение и развитие. 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(майский</w:t>
      </w:r>
      <w:r>
        <w:rPr>
          <w:spacing w:val="-1"/>
        </w:rPr>
        <w:t xml:space="preserve"> </w:t>
      </w:r>
      <w:r>
        <w:t>жук,</w:t>
      </w:r>
      <w:r>
        <w:rPr>
          <w:spacing w:val="-2"/>
        </w:rPr>
        <w:t xml:space="preserve"> </w:t>
      </w:r>
      <w:r>
        <w:t>колорадский</w:t>
      </w:r>
      <w:r>
        <w:rPr>
          <w:spacing w:val="-1"/>
        </w:rPr>
        <w:t xml:space="preserve"> </w:t>
      </w:r>
      <w:r>
        <w:t>жук,</w:t>
      </w:r>
      <w:r>
        <w:rPr>
          <w:spacing w:val="-2"/>
        </w:rPr>
        <w:t xml:space="preserve"> </w:t>
      </w:r>
      <w:r>
        <w:t>божья</w:t>
      </w:r>
      <w:r>
        <w:rPr>
          <w:spacing w:val="-1"/>
        </w:rPr>
        <w:t xml:space="preserve"> </w:t>
      </w:r>
      <w:r>
        <w:t>коровка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другие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Комнатная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муха.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551FBD" w:rsidRDefault="008C5111">
      <w:pPr>
        <w:pStyle w:val="a3"/>
        <w:ind w:right="247" w:firstLine="566"/>
      </w:pPr>
      <w:r>
        <w:rPr>
          <w:i/>
        </w:rPr>
        <w:t xml:space="preserve">Медоносная пчела. </w:t>
      </w:r>
      <w:r>
        <w:t>Внешнее строение. Жизнь пчелиной семьи (состав семьи). Разведение пчел</w:t>
      </w:r>
      <w:r>
        <w:rPr>
          <w:spacing w:val="1"/>
        </w:rPr>
        <w:t xml:space="preserve"> </w:t>
      </w:r>
      <w:r>
        <w:t>(пчеловодство).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пчеловодства</w:t>
      </w:r>
      <w:r>
        <w:rPr>
          <w:spacing w:val="1"/>
        </w:rPr>
        <w:t xml:space="preserve"> </w:t>
      </w:r>
      <w:r>
        <w:t>(целебные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меда,</w:t>
      </w:r>
      <w:r>
        <w:rPr>
          <w:spacing w:val="1"/>
        </w:rPr>
        <w:t xml:space="preserve"> </w:t>
      </w:r>
      <w:r>
        <w:t>пыльцы,</w:t>
      </w:r>
      <w:r>
        <w:rPr>
          <w:spacing w:val="1"/>
        </w:rPr>
        <w:t xml:space="preserve"> </w:t>
      </w:r>
      <w:r>
        <w:t>прополиса).</w:t>
      </w:r>
    </w:p>
    <w:p w:rsidR="00551FBD" w:rsidRDefault="008C5111">
      <w:pPr>
        <w:pStyle w:val="a3"/>
        <w:ind w:right="241" w:firstLine="566"/>
      </w:pPr>
      <w:r>
        <w:rPr>
          <w:i/>
        </w:rPr>
        <w:t xml:space="preserve">Муравьи </w:t>
      </w:r>
      <w:r>
        <w:t>— санитары леса. Внешний вид. Состав семьи. Особенности жизни. Польза.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лесу.</w:t>
      </w:r>
      <w:r>
        <w:rPr>
          <w:spacing w:val="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муравейников.</w:t>
      </w:r>
    </w:p>
    <w:p w:rsidR="00551FBD" w:rsidRDefault="008C5111">
      <w:pPr>
        <w:pStyle w:val="a3"/>
        <w:ind w:right="242" w:firstLine="566"/>
      </w:pPr>
      <w:r>
        <w:rPr>
          <w:b/>
          <w:i/>
        </w:rPr>
        <w:t xml:space="preserve">Демонстрация </w:t>
      </w:r>
      <w:r>
        <w:t>живых насекомых, коллекций насекомых — вредителей сельскохозяйственных</w:t>
      </w:r>
      <w:r>
        <w:rPr>
          <w:spacing w:val="1"/>
        </w:rPr>
        <w:t xml:space="preserve"> </w:t>
      </w:r>
      <w:r>
        <w:lastRenderedPageBreak/>
        <w:t>растений,</w:t>
      </w:r>
      <w:r>
        <w:rPr>
          <w:spacing w:val="-1"/>
        </w:rPr>
        <w:t xml:space="preserve"> </w:t>
      </w:r>
      <w:r>
        <w:t>показ видеофильмов.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Зарисовка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 xml:space="preserve">Экскурсия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насекомыми.</w:t>
      </w:r>
    </w:p>
    <w:p w:rsidR="00551FBD" w:rsidRDefault="008C5111">
      <w:pPr>
        <w:pStyle w:val="2"/>
        <w:spacing w:before="4"/>
      </w:pPr>
      <w:r>
        <w:t>Позвоночные</w:t>
      </w:r>
      <w:r>
        <w:rPr>
          <w:spacing w:val="-2"/>
        </w:rPr>
        <w:t xml:space="preserve"> </w:t>
      </w:r>
      <w:r>
        <w:t>животные</w:t>
      </w:r>
    </w:p>
    <w:p w:rsidR="00551FBD" w:rsidRDefault="008C5111">
      <w:pPr>
        <w:pStyle w:val="a3"/>
        <w:spacing w:line="242" w:lineRule="auto"/>
        <w:ind w:left="1038" w:right="715" w:firstLine="120"/>
        <w:jc w:val="left"/>
        <w:rPr>
          <w:b/>
          <w:i/>
        </w:rPr>
      </w:pPr>
      <w:r>
        <w:t>Общие признаки позвоночных животных. Наличие позвоночника и внутреннего скелета.</w:t>
      </w:r>
      <w:r>
        <w:rPr>
          <w:spacing w:val="1"/>
        </w:rPr>
        <w:t xml:space="preserve"> </w:t>
      </w:r>
      <w:r>
        <w:t>Классификация животных: рыбы, земноводные, пресмыкающиеся, птицы, млекопитающие.</w:t>
      </w:r>
      <w:r>
        <w:rPr>
          <w:spacing w:val="-57"/>
        </w:rPr>
        <w:t xml:space="preserve"> </w:t>
      </w:r>
      <w:r>
        <w:rPr>
          <w:b/>
          <w:i/>
        </w:rPr>
        <w:t>Рыбы</w:t>
      </w:r>
    </w:p>
    <w:p w:rsidR="00551FBD" w:rsidRDefault="008C5111">
      <w:pPr>
        <w:pStyle w:val="a3"/>
        <w:spacing w:line="268" w:lineRule="exact"/>
        <w:ind w:left="1038"/>
        <w:jc w:val="left"/>
      </w:pPr>
      <w:r>
        <w:t>Общие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рыб.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обитания.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Речные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рыбы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(пресноводные):</w:t>
      </w:r>
      <w:r>
        <w:rPr>
          <w:spacing w:val="-2"/>
          <w:sz w:val="24"/>
        </w:rPr>
        <w:t xml:space="preserve"> </w:t>
      </w:r>
      <w:r>
        <w:rPr>
          <w:sz w:val="24"/>
        </w:rPr>
        <w:t>окунь,</w:t>
      </w:r>
      <w:r>
        <w:rPr>
          <w:spacing w:val="-2"/>
          <w:sz w:val="24"/>
        </w:rPr>
        <w:t xml:space="preserve"> </w:t>
      </w:r>
      <w:r>
        <w:rPr>
          <w:sz w:val="24"/>
        </w:rPr>
        <w:t>щука,</w:t>
      </w:r>
      <w:r>
        <w:rPr>
          <w:spacing w:val="-2"/>
          <w:sz w:val="24"/>
        </w:rPr>
        <w:t xml:space="preserve"> </w:t>
      </w:r>
      <w:r>
        <w:rPr>
          <w:sz w:val="24"/>
        </w:rPr>
        <w:t>карп.</w:t>
      </w:r>
    </w:p>
    <w:p w:rsidR="00551FBD" w:rsidRDefault="008C5111">
      <w:pPr>
        <w:pStyle w:val="a3"/>
        <w:ind w:left="1038"/>
        <w:jc w:val="left"/>
      </w:pPr>
      <w:r>
        <w:rPr>
          <w:i/>
        </w:rPr>
        <w:t>Морские</w:t>
      </w:r>
      <w:r>
        <w:rPr>
          <w:i/>
          <w:spacing w:val="-2"/>
        </w:rPr>
        <w:t xml:space="preserve"> </w:t>
      </w:r>
      <w:r>
        <w:rPr>
          <w:i/>
        </w:rPr>
        <w:t>рыбы:</w:t>
      </w:r>
      <w:r>
        <w:rPr>
          <w:i/>
          <w:spacing w:val="-3"/>
        </w:rPr>
        <w:t xml:space="preserve"> </w:t>
      </w:r>
      <w:r>
        <w:t>треска, сельдь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обитающие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местности.</w:t>
      </w:r>
    </w:p>
    <w:p w:rsidR="00551FBD" w:rsidRDefault="008C5111">
      <w:pPr>
        <w:pStyle w:val="a3"/>
        <w:ind w:right="246" w:firstLine="566"/>
      </w:pPr>
      <w:r>
        <w:t>Внешнее строение, образ жизни, питание (особенности питания хищных рыб), дыхание, способ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Рыбоводство</w:t>
      </w:r>
      <w:r>
        <w:rPr>
          <w:spacing w:val="1"/>
        </w:rPr>
        <w:t xml:space="preserve"> </w:t>
      </w:r>
      <w:r>
        <w:t>(разведение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использование).</w:t>
      </w:r>
      <w:r>
        <w:rPr>
          <w:spacing w:val="-1"/>
        </w:rPr>
        <w:t xml:space="preserve"> </w:t>
      </w:r>
      <w:r>
        <w:t>Рыболовство.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использование.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Домашний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аквариум.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Виды</w:t>
      </w:r>
      <w:r>
        <w:rPr>
          <w:spacing w:val="12"/>
          <w:sz w:val="24"/>
        </w:rPr>
        <w:t xml:space="preserve"> </w:t>
      </w:r>
      <w:r>
        <w:rPr>
          <w:sz w:val="24"/>
        </w:rPr>
        <w:t>аквариумных</w:t>
      </w:r>
      <w:r>
        <w:rPr>
          <w:spacing w:val="13"/>
          <w:sz w:val="24"/>
        </w:rPr>
        <w:t xml:space="preserve"> </w:t>
      </w:r>
      <w:r>
        <w:rPr>
          <w:sz w:val="24"/>
        </w:rPr>
        <w:t>рыб.</w:t>
      </w:r>
      <w:r>
        <w:rPr>
          <w:spacing w:val="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(освещение,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12"/>
          <w:sz w:val="24"/>
        </w:rPr>
        <w:t xml:space="preserve"> </w:t>
      </w:r>
      <w:r>
        <w:rPr>
          <w:sz w:val="24"/>
        </w:rPr>
        <w:t>воды).</w:t>
      </w:r>
    </w:p>
    <w:p w:rsidR="00551FBD" w:rsidRDefault="008C5111">
      <w:pPr>
        <w:pStyle w:val="a3"/>
      </w:pPr>
      <w:r>
        <w:t>Особенности</w:t>
      </w:r>
      <w:r>
        <w:rPr>
          <w:spacing w:val="-5"/>
        </w:rPr>
        <w:t xml:space="preserve"> </w:t>
      </w:r>
      <w:r>
        <w:t>размножения</w:t>
      </w:r>
      <w:r>
        <w:rPr>
          <w:spacing w:val="-5"/>
        </w:rPr>
        <w:t xml:space="preserve"> </w:t>
      </w:r>
      <w:r>
        <w:t>(живородящие).</w:t>
      </w:r>
      <w:r>
        <w:rPr>
          <w:spacing w:val="-4"/>
        </w:rPr>
        <w:t xml:space="preserve"> </w:t>
      </w:r>
      <w:r>
        <w:t>Питание.</w:t>
      </w:r>
      <w:r>
        <w:rPr>
          <w:spacing w:val="-5"/>
        </w:rPr>
        <w:t xml:space="preserve"> </w:t>
      </w:r>
      <w:r>
        <w:t>Кормление</w:t>
      </w:r>
      <w:r>
        <w:rPr>
          <w:spacing w:val="-6"/>
        </w:rPr>
        <w:t xml:space="preserve"> </w:t>
      </w:r>
      <w:r>
        <w:t>(виды</w:t>
      </w:r>
      <w:r>
        <w:rPr>
          <w:spacing w:val="-4"/>
        </w:rPr>
        <w:t xml:space="preserve"> </w:t>
      </w:r>
      <w:r>
        <w:t>корма),</w:t>
      </w:r>
      <w:r>
        <w:rPr>
          <w:spacing w:val="-2"/>
        </w:rPr>
        <w:t xml:space="preserve"> </w:t>
      </w:r>
      <w:r>
        <w:t>уход.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рыб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551FBD" w:rsidRDefault="008C5111">
      <w:pPr>
        <w:pStyle w:val="a3"/>
        <w:ind w:left="1038"/>
      </w:pPr>
      <w:r>
        <w:rPr>
          <w:b/>
          <w:i/>
        </w:rPr>
        <w:t>Экскурсия</w:t>
      </w:r>
      <w:r>
        <w:rPr>
          <w:b/>
          <w:i/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водоему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рыбной</w:t>
      </w:r>
      <w:r>
        <w:rPr>
          <w:spacing w:val="-2"/>
        </w:rPr>
        <w:t xml:space="preserve"> </w:t>
      </w:r>
      <w:r>
        <w:t>ловлей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условий).</w:t>
      </w:r>
    </w:p>
    <w:p w:rsidR="00551FBD" w:rsidRDefault="008C5111">
      <w:pPr>
        <w:pStyle w:val="3"/>
        <w:spacing w:before="4"/>
        <w:ind w:left="1038"/>
      </w:pPr>
      <w:r>
        <w:t>Земноводные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Общие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земноводных.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Лягушка.</w:t>
      </w:r>
      <w:r>
        <w:rPr>
          <w:i/>
          <w:spacing w:val="45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обитания,</w:t>
      </w:r>
      <w:r>
        <w:rPr>
          <w:spacing w:val="44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жизни.</w:t>
      </w:r>
      <w:r>
        <w:rPr>
          <w:spacing w:val="44"/>
        </w:rPr>
        <w:t xml:space="preserve"> </w:t>
      </w:r>
      <w:r>
        <w:t>Внешнее</w:t>
      </w:r>
      <w:r>
        <w:rPr>
          <w:spacing w:val="44"/>
        </w:rPr>
        <w:t xml:space="preserve"> </w:t>
      </w:r>
      <w:r>
        <w:t>строение,</w:t>
      </w:r>
      <w:r>
        <w:rPr>
          <w:spacing w:val="44"/>
        </w:rPr>
        <w:t xml:space="preserve"> </w:t>
      </w:r>
      <w:r>
        <w:t>способ</w:t>
      </w:r>
      <w:r>
        <w:rPr>
          <w:spacing w:val="46"/>
        </w:rPr>
        <w:t xml:space="preserve"> </w:t>
      </w:r>
      <w:r>
        <w:t>передвижения.</w:t>
      </w:r>
      <w:r>
        <w:rPr>
          <w:spacing w:val="44"/>
        </w:rPr>
        <w:t xml:space="preserve"> </w:t>
      </w:r>
      <w:r>
        <w:t>Питание,</w:t>
      </w:r>
      <w:r>
        <w:rPr>
          <w:spacing w:val="-57"/>
        </w:rPr>
        <w:t xml:space="preserve"> </w:t>
      </w:r>
      <w:r>
        <w:t>дыхание,</w:t>
      </w:r>
      <w:r>
        <w:rPr>
          <w:spacing w:val="-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(цикл</w:t>
      </w:r>
      <w:r>
        <w:rPr>
          <w:spacing w:val="-1"/>
        </w:rPr>
        <w:t xml:space="preserve"> </w:t>
      </w:r>
      <w:r>
        <w:t>развития).</w:t>
      </w:r>
    </w:p>
    <w:p w:rsidR="00551FBD" w:rsidRDefault="008C5111">
      <w:pPr>
        <w:pStyle w:val="a3"/>
        <w:ind w:right="241" w:firstLine="566"/>
        <w:jc w:val="left"/>
      </w:pPr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многообразием</w:t>
      </w:r>
      <w:r>
        <w:rPr>
          <w:spacing w:val="15"/>
        </w:rPr>
        <w:t xml:space="preserve"> </w:t>
      </w:r>
      <w:r>
        <w:t>земноводных</w:t>
      </w:r>
      <w:r>
        <w:rPr>
          <w:spacing w:val="18"/>
        </w:rPr>
        <w:t xml:space="preserve"> </w:t>
      </w:r>
      <w:r>
        <w:t>(жаба,</w:t>
      </w:r>
      <w:r>
        <w:rPr>
          <w:spacing w:val="15"/>
        </w:rPr>
        <w:t xml:space="preserve"> </w:t>
      </w:r>
      <w:r>
        <w:t>тритон,</w:t>
      </w:r>
      <w:r>
        <w:rPr>
          <w:spacing w:val="16"/>
        </w:rPr>
        <w:t xml:space="preserve"> </w:t>
      </w:r>
      <w:r>
        <w:t>саламандра).</w:t>
      </w:r>
      <w:r>
        <w:rPr>
          <w:spacing w:val="15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внешнего</w:t>
      </w:r>
      <w:r>
        <w:rPr>
          <w:spacing w:val="-57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 образа</w:t>
      </w:r>
      <w:r>
        <w:rPr>
          <w:spacing w:val="-1"/>
        </w:rPr>
        <w:t xml:space="preserve"> </w:t>
      </w:r>
      <w:r>
        <w:t>жизни. 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551FBD" w:rsidRDefault="008C5111">
      <w:pPr>
        <w:pStyle w:val="a3"/>
        <w:ind w:left="1038" w:right="5227"/>
        <w:jc w:val="left"/>
      </w:pPr>
      <w:r>
        <w:t>Черты сходства и различия земноводных и рыб.</w:t>
      </w:r>
      <w:r>
        <w:rPr>
          <w:spacing w:val="-57"/>
        </w:rPr>
        <w:t xml:space="preserve"> </w:t>
      </w:r>
      <w:r>
        <w:t>Польза</w:t>
      </w:r>
      <w:r>
        <w:rPr>
          <w:spacing w:val="-2"/>
        </w:rPr>
        <w:t xml:space="preserve"> </w:t>
      </w:r>
      <w:r>
        <w:t>земноводных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охрана.</w:t>
      </w:r>
    </w:p>
    <w:p w:rsidR="00551FBD" w:rsidRDefault="008C5111">
      <w:pPr>
        <w:spacing w:before="66"/>
        <w:ind w:left="1038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лягушки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препарата.</w:t>
      </w:r>
    </w:p>
    <w:p w:rsidR="00551FBD" w:rsidRDefault="008C5111">
      <w:pPr>
        <w:ind w:left="1038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работы. </w:t>
      </w:r>
      <w:r>
        <w:rPr>
          <w:sz w:val="24"/>
        </w:rPr>
        <w:t>Зарисовка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(сходство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различие).</w:t>
      </w:r>
    </w:p>
    <w:p w:rsidR="00551FBD" w:rsidRDefault="008C5111">
      <w:pPr>
        <w:pStyle w:val="3"/>
        <w:ind w:left="1038"/>
      </w:pPr>
      <w:r>
        <w:t>Пресмыкающиеся</w:t>
      </w:r>
    </w:p>
    <w:p w:rsidR="00551FBD" w:rsidRDefault="008C5111">
      <w:pPr>
        <w:pStyle w:val="a3"/>
        <w:ind w:right="244" w:firstLine="566"/>
      </w:pP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-1"/>
        </w:rPr>
        <w:t xml:space="preserve"> </w:t>
      </w:r>
      <w:r>
        <w:t>(цикл</w:t>
      </w:r>
      <w:r>
        <w:rPr>
          <w:spacing w:val="-1"/>
        </w:rPr>
        <w:t xml:space="preserve"> </w:t>
      </w:r>
      <w:r>
        <w:t>развития).</w:t>
      </w:r>
    </w:p>
    <w:p w:rsidR="00551FBD" w:rsidRDefault="008C5111">
      <w:pPr>
        <w:pStyle w:val="a3"/>
        <w:ind w:left="1038"/>
      </w:pPr>
      <w:r>
        <w:rPr>
          <w:i/>
        </w:rPr>
        <w:t>Ящерица</w:t>
      </w:r>
      <w:r>
        <w:rPr>
          <w:i/>
          <w:spacing w:val="-3"/>
        </w:rPr>
        <w:t xml:space="preserve"> </w:t>
      </w:r>
      <w:r>
        <w:t>прыткая.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обитания,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питания.</w:t>
      </w:r>
    </w:p>
    <w:p w:rsidR="00551FBD" w:rsidRDefault="008C5111">
      <w:pPr>
        <w:pStyle w:val="a3"/>
        <w:ind w:right="238" w:firstLine="566"/>
      </w:pPr>
      <w:r>
        <w:rPr>
          <w:i/>
        </w:rPr>
        <w:t>Змеи.</w:t>
      </w:r>
      <w:r>
        <w:rPr>
          <w:i/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характеристика:</w:t>
      </w:r>
      <w:r>
        <w:rPr>
          <w:spacing w:val="1"/>
        </w:rPr>
        <w:t xml:space="preserve"> </w:t>
      </w:r>
      <w:r>
        <w:t>гадюка,</w:t>
      </w:r>
      <w:r>
        <w:rPr>
          <w:spacing w:val="60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 xml:space="preserve">(места обитания, питание, размножение и развитие, отличительные признаки). Использование </w:t>
      </w:r>
      <w:proofErr w:type="gramStart"/>
      <w:r>
        <w:t>змеи-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rPr>
          <w:spacing w:val="-1"/>
        </w:rPr>
        <w:t xml:space="preserve"> </w:t>
      </w:r>
      <w:r>
        <w:t>яда в</w:t>
      </w:r>
      <w:r>
        <w:rPr>
          <w:spacing w:val="-2"/>
        </w:rPr>
        <w:t xml:space="preserve"> </w:t>
      </w:r>
      <w:r>
        <w:t>медицине. Скорая</w:t>
      </w:r>
      <w:r>
        <w:rPr>
          <w:spacing w:val="-1"/>
        </w:rPr>
        <w:t xml:space="preserve"> </w:t>
      </w:r>
      <w:r>
        <w:t>помощь при</w:t>
      </w:r>
      <w:r>
        <w:rPr>
          <w:spacing w:val="3"/>
        </w:rPr>
        <w:t xml:space="preserve"> </w:t>
      </w:r>
      <w:r>
        <w:t>укусах</w:t>
      </w:r>
      <w:r>
        <w:rPr>
          <w:spacing w:val="2"/>
        </w:rPr>
        <w:t xml:space="preserve"> </w:t>
      </w:r>
      <w:r>
        <w:t>змей.</w:t>
      </w:r>
    </w:p>
    <w:p w:rsidR="00551FBD" w:rsidRDefault="008C5111">
      <w:pPr>
        <w:ind w:left="472" w:right="244" w:firstLine="566"/>
        <w:jc w:val="both"/>
        <w:rPr>
          <w:sz w:val="24"/>
        </w:rPr>
      </w:pPr>
      <w:r>
        <w:rPr>
          <w:i/>
          <w:sz w:val="24"/>
        </w:rPr>
        <w:t>Черепахи,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крокодилы.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551FBD" w:rsidRDefault="008C5111">
      <w:pPr>
        <w:pStyle w:val="a3"/>
        <w:ind w:right="241" w:firstLine="566"/>
      </w:pPr>
      <w:r>
        <w:t>Сравнительная характеристика пресмыкающихся и земноводных (по внешнему виду,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циклу</w:t>
      </w:r>
      <w:r>
        <w:rPr>
          <w:spacing w:val="-8"/>
        </w:rPr>
        <w:t xml:space="preserve"> </w:t>
      </w:r>
      <w:r>
        <w:t>развития).</w:t>
      </w:r>
    </w:p>
    <w:p w:rsidR="00551FBD" w:rsidRDefault="008C5111">
      <w:pPr>
        <w:pStyle w:val="a3"/>
        <w:ind w:left="1038"/>
      </w:pPr>
      <w:r>
        <w:rPr>
          <w:b/>
          <w:i/>
        </w:rPr>
        <w:t>Демонстрация</w:t>
      </w:r>
      <w:r>
        <w:rPr>
          <w:b/>
          <w:i/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черепахи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влажных</w:t>
      </w:r>
      <w:r>
        <w:rPr>
          <w:spacing w:val="-4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змей.</w:t>
      </w:r>
      <w:r>
        <w:rPr>
          <w:spacing w:val="-2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кино-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видеофильмов.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работы. </w:t>
      </w:r>
      <w:r>
        <w:rPr>
          <w:sz w:val="24"/>
        </w:rPr>
        <w:t>Зарисовки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-1"/>
          <w:sz w:val="24"/>
        </w:rPr>
        <w:t xml:space="preserve"> </w:t>
      </w:r>
      <w:r>
        <w:rPr>
          <w:sz w:val="24"/>
        </w:rPr>
        <w:t>Черчение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</w:p>
    <w:p w:rsidR="00551FBD" w:rsidRDefault="008C5111">
      <w:pPr>
        <w:pStyle w:val="3"/>
        <w:spacing w:before="4"/>
        <w:ind w:left="1038"/>
      </w:pPr>
      <w:r>
        <w:t>Птицы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rPr>
          <w:i/>
        </w:rPr>
        <w:t>Дикие</w:t>
      </w:r>
      <w:r>
        <w:rPr>
          <w:i/>
          <w:spacing w:val="56"/>
        </w:rPr>
        <w:t xml:space="preserve"> </w:t>
      </w:r>
      <w:r>
        <w:rPr>
          <w:i/>
        </w:rPr>
        <w:t>птицы</w:t>
      </w:r>
      <w:r>
        <w:rPr>
          <w:b/>
          <w:i/>
        </w:rPr>
        <w:t>.</w:t>
      </w:r>
      <w:r>
        <w:rPr>
          <w:b/>
          <w:i/>
          <w:spacing w:val="115"/>
        </w:rPr>
        <w:t xml:space="preserve"> </w:t>
      </w:r>
      <w:r>
        <w:t>Общая</w:t>
      </w:r>
      <w:r>
        <w:rPr>
          <w:spacing w:val="112"/>
        </w:rPr>
        <w:t xml:space="preserve"> </w:t>
      </w:r>
      <w:r>
        <w:t>характеристика</w:t>
      </w:r>
      <w:r>
        <w:rPr>
          <w:spacing w:val="114"/>
        </w:rPr>
        <w:t xml:space="preserve"> </w:t>
      </w:r>
      <w:r>
        <w:t>птиц:</w:t>
      </w:r>
      <w:r>
        <w:rPr>
          <w:spacing w:val="115"/>
        </w:rPr>
        <w:t xml:space="preserve"> </w:t>
      </w:r>
      <w:r>
        <w:t>наличие</w:t>
      </w:r>
      <w:r>
        <w:rPr>
          <w:spacing w:val="112"/>
        </w:rPr>
        <w:t xml:space="preserve"> </w:t>
      </w:r>
      <w:r>
        <w:t>крыльев,</w:t>
      </w:r>
      <w:r>
        <w:rPr>
          <w:spacing w:val="113"/>
        </w:rPr>
        <w:t xml:space="preserve"> </w:t>
      </w:r>
      <w:r>
        <w:t>пуха</w:t>
      </w:r>
      <w:r>
        <w:rPr>
          <w:spacing w:val="114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перьев</w:t>
      </w:r>
      <w:r>
        <w:rPr>
          <w:spacing w:val="114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теле.</w:t>
      </w:r>
    </w:p>
    <w:p w:rsidR="00551FBD" w:rsidRDefault="008C5111">
      <w:pPr>
        <w:pStyle w:val="a3"/>
        <w:jc w:val="left"/>
      </w:pPr>
      <w:r>
        <w:t>Особенности</w:t>
      </w:r>
      <w:r>
        <w:rPr>
          <w:spacing w:val="-3"/>
        </w:rPr>
        <w:t xml:space="preserve"> </w:t>
      </w:r>
      <w:r>
        <w:t>размножения:</w:t>
      </w:r>
      <w:r>
        <w:rPr>
          <w:spacing w:val="-4"/>
        </w:rPr>
        <w:t xml:space="preserve"> </w:t>
      </w:r>
      <w:r>
        <w:t>кладка</w:t>
      </w:r>
      <w:r>
        <w:rPr>
          <w:spacing w:val="-4"/>
        </w:rPr>
        <w:t xml:space="preserve"> </w:t>
      </w:r>
      <w:r>
        <w:t>яиц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выведение</w:t>
      </w:r>
      <w:r>
        <w:rPr>
          <w:spacing w:val="-3"/>
        </w:rPr>
        <w:t xml:space="preserve"> </w:t>
      </w:r>
      <w:r>
        <w:t>птенцов.</w:t>
      </w:r>
    </w:p>
    <w:p w:rsidR="00551FBD" w:rsidRDefault="008C5111">
      <w:pPr>
        <w:pStyle w:val="a3"/>
        <w:ind w:left="1038"/>
        <w:jc w:val="left"/>
      </w:pPr>
      <w:r>
        <w:t>Многообразие</w:t>
      </w:r>
      <w:r>
        <w:rPr>
          <w:spacing w:val="17"/>
        </w:rPr>
        <w:t xml:space="preserve"> </w:t>
      </w:r>
      <w:r>
        <w:t>птиц,</w:t>
      </w:r>
      <w:r>
        <w:rPr>
          <w:spacing w:val="17"/>
        </w:rPr>
        <w:t xml:space="preserve"> </w:t>
      </w:r>
      <w:r>
        <w:t>среда</w:t>
      </w:r>
      <w:r>
        <w:rPr>
          <w:spacing w:val="18"/>
        </w:rPr>
        <w:t xml:space="preserve"> </w:t>
      </w:r>
      <w:r>
        <w:t>обитания,</w:t>
      </w:r>
      <w:r>
        <w:rPr>
          <w:spacing w:val="17"/>
        </w:rPr>
        <w:t xml:space="preserve"> </w:t>
      </w:r>
      <w:r>
        <w:t>образ</w:t>
      </w:r>
      <w:r>
        <w:rPr>
          <w:spacing w:val="18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питание,</w:t>
      </w:r>
      <w:r>
        <w:rPr>
          <w:spacing w:val="17"/>
        </w:rPr>
        <w:t xml:space="preserve"> </w:t>
      </w:r>
      <w:r>
        <w:t>приспособление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среде</w:t>
      </w:r>
      <w:r>
        <w:rPr>
          <w:spacing w:val="19"/>
        </w:rPr>
        <w:t xml:space="preserve"> </w:t>
      </w:r>
      <w:r>
        <w:t>обитания.</w:t>
      </w:r>
    </w:p>
    <w:p w:rsidR="00551FBD" w:rsidRDefault="008C5111">
      <w:pPr>
        <w:pStyle w:val="a3"/>
        <w:ind w:left="456" w:right="4764"/>
        <w:jc w:val="center"/>
      </w:pPr>
      <w:r>
        <w:t>Птицы</w:t>
      </w:r>
      <w:r>
        <w:rPr>
          <w:spacing w:val="-3"/>
        </w:rPr>
        <w:t xml:space="preserve"> </w:t>
      </w:r>
      <w:r>
        <w:t>перелетные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неперелетные</w:t>
      </w:r>
      <w:r>
        <w:rPr>
          <w:spacing w:val="-4"/>
        </w:rPr>
        <w:t xml:space="preserve"> </w:t>
      </w:r>
      <w:r>
        <w:t>(зимующие,</w:t>
      </w:r>
      <w:r>
        <w:rPr>
          <w:spacing w:val="-2"/>
        </w:rPr>
        <w:t xml:space="preserve"> </w:t>
      </w:r>
      <w:r>
        <w:t>оседлые).</w:t>
      </w:r>
    </w:p>
    <w:p w:rsidR="00551FBD" w:rsidRDefault="008C5111">
      <w:pPr>
        <w:ind w:left="381" w:right="4769"/>
        <w:jc w:val="center"/>
        <w:rPr>
          <w:sz w:val="24"/>
        </w:rPr>
      </w:pPr>
      <w:r>
        <w:rPr>
          <w:i/>
          <w:sz w:val="24"/>
        </w:rPr>
        <w:t>Птицы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пестрый</w:t>
      </w:r>
      <w:r>
        <w:rPr>
          <w:spacing w:val="-2"/>
          <w:sz w:val="24"/>
        </w:rPr>
        <w:t xml:space="preserve"> </w:t>
      </w:r>
      <w:r>
        <w:rPr>
          <w:sz w:val="24"/>
        </w:rPr>
        <w:t>дятел,</w:t>
      </w:r>
      <w:r>
        <w:rPr>
          <w:spacing w:val="-2"/>
          <w:sz w:val="24"/>
        </w:rPr>
        <w:t xml:space="preserve"> </w:t>
      </w:r>
      <w:r>
        <w:rPr>
          <w:sz w:val="24"/>
        </w:rPr>
        <w:t>синица.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Хищные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птицы: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сова,</w:t>
      </w:r>
      <w:r>
        <w:rPr>
          <w:spacing w:val="-1"/>
          <w:sz w:val="24"/>
        </w:rPr>
        <w:t xml:space="preserve"> </w:t>
      </w:r>
      <w:r>
        <w:rPr>
          <w:sz w:val="24"/>
        </w:rPr>
        <w:t>орел.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Птицы,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кормящиеся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воздухе</w:t>
      </w:r>
      <w:proofErr w:type="gramStart"/>
      <w:r>
        <w:rPr>
          <w:i/>
          <w:sz w:val="24"/>
        </w:rPr>
        <w:t>:</w:t>
      </w:r>
      <w:proofErr w:type="gramEnd"/>
      <w:r>
        <w:rPr>
          <w:i/>
          <w:spacing w:val="-1"/>
          <w:sz w:val="24"/>
        </w:rPr>
        <w:t xml:space="preserve"> </w:t>
      </w:r>
      <w:r>
        <w:rPr>
          <w:sz w:val="24"/>
        </w:rPr>
        <w:t>ласточка,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Водоплавающие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птицы: </w:t>
      </w:r>
      <w:r>
        <w:rPr>
          <w:sz w:val="24"/>
        </w:rPr>
        <w:t>утка-кряква,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лебедь,</w:t>
      </w:r>
      <w:r>
        <w:rPr>
          <w:spacing w:val="-1"/>
          <w:sz w:val="24"/>
        </w:rPr>
        <w:t xml:space="preserve"> </w:t>
      </w:r>
      <w:r>
        <w:rPr>
          <w:sz w:val="24"/>
        </w:rPr>
        <w:t>пеликан.</w:t>
      </w:r>
    </w:p>
    <w:p w:rsidR="00551FBD" w:rsidRDefault="008C5111">
      <w:pPr>
        <w:ind w:left="472" w:right="241" w:firstLine="566"/>
        <w:rPr>
          <w:sz w:val="24"/>
        </w:rPr>
      </w:pPr>
      <w:r>
        <w:rPr>
          <w:i/>
          <w:sz w:val="24"/>
        </w:rPr>
        <w:t>Птицы,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обитающие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близ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жилища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человека</w:t>
      </w:r>
      <w:proofErr w:type="gramStart"/>
      <w:r>
        <w:rPr>
          <w:i/>
          <w:sz w:val="24"/>
        </w:rPr>
        <w:t>:</w:t>
      </w:r>
      <w:proofErr w:type="gramEnd"/>
      <w:r>
        <w:rPr>
          <w:i/>
          <w:spacing w:val="43"/>
          <w:sz w:val="24"/>
        </w:rPr>
        <w:t xml:space="preserve"> </w:t>
      </w:r>
      <w:r>
        <w:rPr>
          <w:sz w:val="24"/>
        </w:rPr>
        <w:t>голубь,</w:t>
      </w:r>
      <w:r>
        <w:rPr>
          <w:spacing w:val="38"/>
          <w:sz w:val="24"/>
        </w:rPr>
        <w:t xml:space="preserve"> </w:t>
      </w:r>
      <w:r>
        <w:rPr>
          <w:sz w:val="24"/>
        </w:rPr>
        <w:t>ворона,</w:t>
      </w:r>
      <w:r>
        <w:rPr>
          <w:spacing w:val="39"/>
          <w:sz w:val="24"/>
        </w:rPr>
        <w:t xml:space="preserve"> </w:t>
      </w:r>
      <w:r>
        <w:rPr>
          <w:sz w:val="24"/>
        </w:rPr>
        <w:t>воробей,</w:t>
      </w:r>
      <w:r>
        <w:rPr>
          <w:spacing w:val="39"/>
          <w:sz w:val="24"/>
        </w:rPr>
        <w:t xml:space="preserve"> </w:t>
      </w:r>
      <w:r>
        <w:rPr>
          <w:sz w:val="24"/>
        </w:rPr>
        <w:t>трясогузка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пернатых.</w:t>
      </w:r>
    </w:p>
    <w:p w:rsidR="00551FBD" w:rsidRDefault="008C5111">
      <w:pPr>
        <w:pStyle w:val="a3"/>
        <w:ind w:left="1038"/>
        <w:jc w:val="left"/>
      </w:pPr>
      <w:r>
        <w:t>Особенности</w:t>
      </w:r>
      <w:r>
        <w:rPr>
          <w:spacing w:val="39"/>
        </w:rPr>
        <w:t xml:space="preserve"> </w:t>
      </w:r>
      <w:r>
        <w:t>образа</w:t>
      </w:r>
      <w:r>
        <w:rPr>
          <w:spacing w:val="39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группы</w:t>
      </w:r>
      <w:r>
        <w:rPr>
          <w:spacing w:val="38"/>
        </w:rPr>
        <w:t xml:space="preserve"> </w:t>
      </w:r>
      <w:r>
        <w:t>птиц.</w:t>
      </w:r>
      <w:r>
        <w:rPr>
          <w:spacing w:val="37"/>
        </w:rPr>
        <w:t xml:space="preserve"> </w:t>
      </w:r>
      <w:r>
        <w:t>Гнездование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забота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потомстве.</w:t>
      </w:r>
      <w:r>
        <w:rPr>
          <w:spacing w:val="38"/>
        </w:rPr>
        <w:t xml:space="preserve"> </w:t>
      </w:r>
      <w:r>
        <w:t>Охрана</w:t>
      </w:r>
    </w:p>
    <w:p w:rsidR="00551FBD" w:rsidRDefault="00551FBD">
      <w:pPr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p w:rsidR="00551FBD" w:rsidRDefault="008C5111">
      <w:pPr>
        <w:pStyle w:val="a3"/>
        <w:jc w:val="left"/>
      </w:pPr>
      <w:r>
        <w:lastRenderedPageBreak/>
        <w:t>птиц.</w:t>
      </w:r>
    </w:p>
    <w:p w:rsidR="00551FBD" w:rsidRDefault="00551FBD">
      <w:pPr>
        <w:pStyle w:val="a3"/>
        <w:ind w:left="0"/>
        <w:jc w:val="left"/>
      </w:pPr>
    </w:p>
    <w:p w:rsidR="00551FBD" w:rsidRDefault="008C5111" w:rsidP="00424AF8">
      <w:pPr>
        <w:ind w:left="567"/>
        <w:rPr>
          <w:sz w:val="24"/>
        </w:rPr>
      </w:pPr>
      <w:r>
        <w:rPr>
          <w:i/>
          <w:sz w:val="24"/>
        </w:rPr>
        <w:t>Птицы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уголке.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Попугаи,</w:t>
      </w:r>
      <w:r>
        <w:rPr>
          <w:spacing w:val="-2"/>
          <w:sz w:val="24"/>
        </w:rPr>
        <w:t xml:space="preserve"> </w:t>
      </w:r>
      <w:r>
        <w:rPr>
          <w:sz w:val="24"/>
        </w:rPr>
        <w:t>канарейки,</w:t>
      </w:r>
      <w:r>
        <w:rPr>
          <w:spacing w:val="-1"/>
          <w:sz w:val="24"/>
        </w:rPr>
        <w:t xml:space="preserve"> </w:t>
      </w:r>
      <w:r>
        <w:rPr>
          <w:sz w:val="24"/>
        </w:rPr>
        <w:t>щеглы.</w:t>
      </w:r>
      <w:r>
        <w:rPr>
          <w:spacing w:val="-3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551FBD" w:rsidRDefault="008C5111" w:rsidP="00424AF8">
      <w:pPr>
        <w:pStyle w:val="a3"/>
        <w:ind w:left="567"/>
        <w:jc w:val="left"/>
      </w:pPr>
      <w:r>
        <w:rPr>
          <w:i/>
        </w:rPr>
        <w:t>Домашние</w:t>
      </w:r>
      <w:r>
        <w:rPr>
          <w:i/>
          <w:spacing w:val="50"/>
        </w:rPr>
        <w:t xml:space="preserve"> </w:t>
      </w:r>
      <w:r>
        <w:rPr>
          <w:i/>
        </w:rPr>
        <w:t>птицы.</w:t>
      </w:r>
      <w:r>
        <w:rPr>
          <w:i/>
          <w:spacing w:val="52"/>
        </w:rPr>
        <w:t xml:space="preserve"> </w:t>
      </w:r>
      <w:r>
        <w:t>Курица,</w:t>
      </w:r>
      <w:r>
        <w:rPr>
          <w:spacing w:val="52"/>
        </w:rPr>
        <w:t xml:space="preserve"> </w:t>
      </w:r>
      <w:r>
        <w:t>гусь,</w:t>
      </w:r>
      <w:r>
        <w:rPr>
          <w:spacing w:val="55"/>
        </w:rPr>
        <w:t xml:space="preserve"> </w:t>
      </w:r>
      <w:r>
        <w:t>утка,</w:t>
      </w:r>
      <w:r>
        <w:rPr>
          <w:spacing w:val="50"/>
        </w:rPr>
        <w:t xml:space="preserve"> </w:t>
      </w:r>
      <w:r>
        <w:t>индюшка.</w:t>
      </w:r>
      <w:r>
        <w:rPr>
          <w:spacing w:val="50"/>
        </w:rPr>
        <w:t xml:space="preserve"> </w:t>
      </w:r>
      <w:r>
        <w:t>Особенности</w:t>
      </w:r>
      <w:r>
        <w:rPr>
          <w:spacing w:val="51"/>
        </w:rPr>
        <w:t xml:space="preserve"> </w:t>
      </w:r>
      <w:r>
        <w:t>внешнего</w:t>
      </w:r>
      <w:r>
        <w:rPr>
          <w:spacing w:val="50"/>
        </w:rPr>
        <w:t xml:space="preserve"> </w:t>
      </w:r>
      <w:r>
        <w:t>строения,</w:t>
      </w:r>
      <w:r>
        <w:rPr>
          <w:spacing w:val="48"/>
        </w:rPr>
        <w:t xml:space="preserve"> </w:t>
      </w:r>
      <w:r>
        <w:t>питания,</w:t>
      </w:r>
    </w:p>
    <w:p w:rsidR="00551FBD" w:rsidRDefault="008C5111" w:rsidP="00424AF8">
      <w:pPr>
        <w:pStyle w:val="a3"/>
        <w:ind w:left="567" w:right="241"/>
        <w:jc w:val="left"/>
      </w:pPr>
      <w:r>
        <w:t>размножения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развития.</w:t>
      </w:r>
      <w:r>
        <w:rPr>
          <w:spacing w:val="7"/>
        </w:rPr>
        <w:t xml:space="preserve"> </w:t>
      </w:r>
      <w:r>
        <w:t>Строение</w:t>
      </w:r>
      <w:r>
        <w:rPr>
          <w:spacing w:val="6"/>
        </w:rPr>
        <w:t xml:space="preserve"> </w:t>
      </w:r>
      <w:r>
        <w:t>яйца</w:t>
      </w:r>
      <w:r>
        <w:rPr>
          <w:spacing w:val="6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примере</w:t>
      </w:r>
      <w:r>
        <w:rPr>
          <w:spacing w:val="6"/>
        </w:rPr>
        <w:t xml:space="preserve"> </w:t>
      </w:r>
      <w:r>
        <w:t>куриного).</w:t>
      </w:r>
      <w:r>
        <w:rPr>
          <w:spacing w:val="9"/>
        </w:rPr>
        <w:t xml:space="preserve"> </w:t>
      </w:r>
      <w:r>
        <w:t>Уход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домашними</w:t>
      </w:r>
      <w:r>
        <w:rPr>
          <w:spacing w:val="5"/>
        </w:rPr>
        <w:t xml:space="preserve"> </w:t>
      </w:r>
      <w:r>
        <w:t>птицами.</w:t>
      </w:r>
      <w:r>
        <w:rPr>
          <w:spacing w:val="-57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кормление, разведение.</w:t>
      </w:r>
      <w:r>
        <w:rPr>
          <w:spacing w:val="-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птицеводства.</w:t>
      </w:r>
    </w:p>
    <w:p w:rsidR="00551FBD" w:rsidRDefault="008C5111" w:rsidP="00424AF8">
      <w:pPr>
        <w:pStyle w:val="a3"/>
        <w:tabs>
          <w:tab w:val="left" w:pos="2896"/>
          <w:tab w:val="left" w:pos="3905"/>
          <w:tab w:val="left" w:pos="4982"/>
          <w:tab w:val="left" w:pos="5814"/>
          <w:tab w:val="left" w:pos="6610"/>
          <w:tab w:val="left" w:pos="8507"/>
          <w:tab w:val="left" w:pos="9548"/>
          <w:tab w:val="left" w:pos="10344"/>
        </w:tabs>
        <w:ind w:left="567" w:right="251" w:firstLine="566"/>
        <w:jc w:val="left"/>
      </w:pPr>
      <w:r>
        <w:rPr>
          <w:b/>
          <w:i/>
        </w:rPr>
        <w:t>Демонстрация</w:t>
      </w:r>
      <w:r>
        <w:rPr>
          <w:b/>
          <w:i/>
        </w:rPr>
        <w:tab/>
      </w:r>
      <w:r>
        <w:t>скелета</w:t>
      </w:r>
      <w:r>
        <w:tab/>
        <w:t>курицы,</w:t>
      </w:r>
      <w:r>
        <w:tab/>
        <w:t>чучел</w:t>
      </w:r>
      <w:r>
        <w:tab/>
        <w:t>птиц.</w:t>
      </w:r>
      <w:r>
        <w:tab/>
        <w:t>Прослушивание</w:t>
      </w:r>
      <w:r>
        <w:tab/>
        <w:t>голосов</w:t>
      </w:r>
      <w:r>
        <w:tab/>
        <w:t>птиц.</w:t>
      </w:r>
      <w:r>
        <w:tab/>
      </w:r>
      <w:r>
        <w:rPr>
          <w:spacing w:val="-1"/>
        </w:rPr>
        <w:t>Показ</w:t>
      </w:r>
      <w:r>
        <w:rPr>
          <w:spacing w:val="-57"/>
        </w:rPr>
        <w:t xml:space="preserve"> </w:t>
      </w:r>
      <w:r>
        <w:t>видеофильмов.</w:t>
      </w:r>
    </w:p>
    <w:p w:rsidR="00551FBD" w:rsidRDefault="008C5111">
      <w:pPr>
        <w:pStyle w:val="a3"/>
        <w:ind w:left="1038"/>
        <w:jc w:val="left"/>
      </w:pPr>
      <w:r>
        <w:rPr>
          <w:b/>
          <w:i/>
        </w:rPr>
        <w:t>Экскурсия</w:t>
      </w:r>
      <w:r>
        <w:rPr>
          <w:b/>
          <w:i/>
          <w:spacing w:val="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56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птицеферму).</w:t>
      </w:r>
    </w:p>
    <w:p w:rsidR="00551FBD" w:rsidRDefault="008C5111">
      <w:pPr>
        <w:ind w:left="472" w:firstLine="566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работы.</w:t>
      </w:r>
      <w:r>
        <w:rPr>
          <w:b/>
          <w:i/>
          <w:spacing w:val="19"/>
          <w:sz w:val="24"/>
        </w:rPr>
        <w:t xml:space="preserve"> </w:t>
      </w:r>
      <w:r>
        <w:rPr>
          <w:sz w:val="24"/>
        </w:rPr>
        <w:t>Подкормка</w:t>
      </w:r>
      <w:r>
        <w:rPr>
          <w:spacing w:val="17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17"/>
          <w:sz w:val="24"/>
        </w:rPr>
        <w:t xml:space="preserve"> </w:t>
      </w:r>
      <w:r>
        <w:rPr>
          <w:sz w:val="24"/>
        </w:rPr>
        <w:t>птиц.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уход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птицами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живом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уголке.</w:t>
      </w:r>
    </w:p>
    <w:p w:rsidR="00551FBD" w:rsidRDefault="008C5111">
      <w:pPr>
        <w:pStyle w:val="3"/>
        <w:ind w:left="1038"/>
      </w:pPr>
      <w:r>
        <w:t>Млекопитающие</w:t>
      </w:r>
      <w:r>
        <w:rPr>
          <w:spacing w:val="-5"/>
        </w:rPr>
        <w:t xml:space="preserve"> </w:t>
      </w:r>
      <w:r>
        <w:t>животные</w:t>
      </w:r>
    </w:p>
    <w:p w:rsidR="00551FBD" w:rsidRDefault="008C5111">
      <w:pPr>
        <w:pStyle w:val="a3"/>
        <w:ind w:right="241" w:firstLine="566"/>
        <w:jc w:val="left"/>
      </w:pPr>
      <w:r>
        <w:t>Общие</w:t>
      </w:r>
      <w:r>
        <w:rPr>
          <w:spacing w:val="31"/>
        </w:rPr>
        <w:t xml:space="preserve"> </w:t>
      </w:r>
      <w:r>
        <w:t>сведения.</w:t>
      </w:r>
      <w:r>
        <w:rPr>
          <w:spacing w:val="32"/>
        </w:rPr>
        <w:t xml:space="preserve"> </w:t>
      </w:r>
      <w:r>
        <w:t>Разнообразие</w:t>
      </w:r>
      <w:r>
        <w:rPr>
          <w:spacing w:val="32"/>
        </w:rPr>
        <w:t xml:space="preserve"> </w:t>
      </w:r>
      <w:r>
        <w:t>млекопитающих</w:t>
      </w:r>
      <w:r>
        <w:rPr>
          <w:spacing w:val="32"/>
        </w:rPr>
        <w:t xml:space="preserve"> </w:t>
      </w:r>
      <w:r>
        <w:t>животных.</w:t>
      </w:r>
      <w:r>
        <w:rPr>
          <w:spacing w:val="32"/>
        </w:rPr>
        <w:t xml:space="preserve"> </w:t>
      </w:r>
      <w:r>
        <w:t>Общие</w:t>
      </w:r>
      <w:r>
        <w:rPr>
          <w:spacing w:val="29"/>
        </w:rPr>
        <w:t xml:space="preserve"> </w:t>
      </w:r>
      <w:r>
        <w:t>признаки</w:t>
      </w:r>
      <w:r>
        <w:rPr>
          <w:spacing w:val="33"/>
        </w:rPr>
        <w:t xml:space="preserve"> </w:t>
      </w:r>
      <w:r>
        <w:t>млекопитающих</w:t>
      </w:r>
      <w:r>
        <w:rPr>
          <w:spacing w:val="-57"/>
        </w:rPr>
        <w:t xml:space="preserve"> </w:t>
      </w:r>
      <w:r>
        <w:t>(рождение</w:t>
      </w:r>
      <w:r>
        <w:rPr>
          <w:spacing w:val="-2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детенышей и</w:t>
      </w:r>
      <w:r>
        <w:rPr>
          <w:spacing w:val="-1"/>
        </w:rPr>
        <w:t xml:space="preserve"> </w:t>
      </w:r>
      <w:r>
        <w:t>вскармливание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молоком).</w:t>
      </w:r>
    </w:p>
    <w:p w:rsidR="00551FBD" w:rsidRDefault="008C5111">
      <w:pPr>
        <w:pStyle w:val="a3"/>
        <w:ind w:right="241" w:firstLine="566"/>
        <w:jc w:val="left"/>
      </w:pPr>
      <w:r>
        <w:t>Классификация</w:t>
      </w:r>
      <w:r>
        <w:rPr>
          <w:spacing w:val="17"/>
        </w:rPr>
        <w:t xml:space="preserve"> </w:t>
      </w:r>
      <w:r>
        <w:t>млекопитающих</w:t>
      </w:r>
      <w:r>
        <w:rPr>
          <w:spacing w:val="20"/>
        </w:rPr>
        <w:t xml:space="preserve"> </w:t>
      </w:r>
      <w:r>
        <w:t>животных:</w:t>
      </w:r>
      <w:r>
        <w:rPr>
          <w:spacing w:val="19"/>
        </w:rPr>
        <w:t xml:space="preserve"> </w:t>
      </w:r>
      <w:r>
        <w:t>дикие</w:t>
      </w:r>
      <w:r>
        <w:rPr>
          <w:spacing w:val="17"/>
        </w:rPr>
        <w:t xml:space="preserve"> </w:t>
      </w:r>
      <w:r>
        <w:t>(грызуны,</w:t>
      </w:r>
      <w:r>
        <w:rPr>
          <w:spacing w:val="18"/>
        </w:rPr>
        <w:t xml:space="preserve"> </w:t>
      </w:r>
      <w:r>
        <w:t>зайцеобразные,</w:t>
      </w:r>
      <w:r>
        <w:rPr>
          <w:spacing w:val="17"/>
        </w:rPr>
        <w:t xml:space="preserve"> </w:t>
      </w:r>
      <w:r>
        <w:t>хищные,</w:t>
      </w:r>
      <w:r>
        <w:rPr>
          <w:spacing w:val="18"/>
        </w:rPr>
        <w:t xml:space="preserve"> </w:t>
      </w:r>
      <w:r>
        <w:t>пушные</w:t>
      </w:r>
      <w:r>
        <w:rPr>
          <w:spacing w:val="-57"/>
        </w:rPr>
        <w:t xml:space="preserve"> </w:t>
      </w:r>
      <w:r>
        <w:t>и морские</w:t>
      </w:r>
      <w:r>
        <w:rPr>
          <w:spacing w:val="-1"/>
        </w:rPr>
        <w:t xml:space="preserve"> </w:t>
      </w:r>
      <w:r>
        <w:t>звери, приматы)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сельскохозяйственные.</w:t>
      </w:r>
    </w:p>
    <w:p w:rsidR="00551FBD" w:rsidRDefault="008C5111">
      <w:pPr>
        <w:pStyle w:val="3"/>
        <w:spacing w:before="3"/>
        <w:ind w:left="1038"/>
      </w:pPr>
      <w:r>
        <w:t>Дикие</w:t>
      </w:r>
      <w:r>
        <w:rPr>
          <w:spacing w:val="-4"/>
        </w:rPr>
        <w:t xml:space="preserve"> </w:t>
      </w:r>
      <w:r>
        <w:t>млекопитающие</w:t>
      </w:r>
      <w:r>
        <w:rPr>
          <w:spacing w:val="-3"/>
        </w:rPr>
        <w:t xml:space="preserve"> </w:t>
      </w:r>
      <w:r>
        <w:t>животные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Грызуны.</w:t>
      </w:r>
      <w:r>
        <w:rPr>
          <w:i/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грызунов: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питание,</w:t>
      </w:r>
      <w:r>
        <w:rPr>
          <w:spacing w:val="-57"/>
        </w:rPr>
        <w:t xml:space="preserve"> </w:t>
      </w:r>
      <w:r>
        <w:t>размножение.</w:t>
      </w:r>
    </w:p>
    <w:p w:rsidR="00551FBD" w:rsidRDefault="008C5111">
      <w:pPr>
        <w:pStyle w:val="a3"/>
        <w:ind w:right="241" w:firstLine="566"/>
      </w:pPr>
      <w:r>
        <w:t>Мышь (полевая и серая полевка), белка, суслик, бобр. Отличительные особенности каждого</w:t>
      </w:r>
      <w:r>
        <w:rPr>
          <w:spacing w:val="1"/>
        </w:rPr>
        <w:t xml:space="preserve"> </w:t>
      </w:r>
      <w:r>
        <w:t>животного. Значение грызунов в природе и хозяйственной деятельности человека. Польза и вред,</w:t>
      </w:r>
      <w:r>
        <w:rPr>
          <w:spacing w:val="1"/>
        </w:rPr>
        <w:t xml:space="preserve"> </w:t>
      </w:r>
      <w:r>
        <w:t>приносимые</w:t>
      </w:r>
      <w:r>
        <w:rPr>
          <w:spacing w:val="-3"/>
        </w:rPr>
        <w:t xml:space="preserve"> </w:t>
      </w:r>
      <w:r>
        <w:t>грызунами. Охрана</w:t>
      </w:r>
      <w:r>
        <w:rPr>
          <w:spacing w:val="-1"/>
        </w:rPr>
        <w:t xml:space="preserve"> </w:t>
      </w:r>
      <w:r>
        <w:t>белок и бобров.</w:t>
      </w:r>
    </w:p>
    <w:p w:rsidR="00551FBD" w:rsidRDefault="008C5111">
      <w:pPr>
        <w:pStyle w:val="a3"/>
        <w:ind w:right="245" w:firstLine="566"/>
      </w:pPr>
      <w:r>
        <w:rPr>
          <w:i/>
        </w:rPr>
        <w:t>Зайцеобразные.</w:t>
      </w:r>
      <w:r>
        <w:rPr>
          <w:i/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(заяц-русак, заяц-беляк).</w:t>
      </w:r>
    </w:p>
    <w:p w:rsidR="00551FBD" w:rsidRDefault="008C5111">
      <w:pPr>
        <w:pStyle w:val="a3"/>
        <w:ind w:left="1038"/>
      </w:pPr>
      <w:r>
        <w:rPr>
          <w:i/>
        </w:rPr>
        <w:t>Хищные</w:t>
      </w:r>
      <w:r>
        <w:rPr>
          <w:i/>
          <w:spacing w:val="40"/>
        </w:rPr>
        <w:t xml:space="preserve"> </w:t>
      </w:r>
      <w:r>
        <w:rPr>
          <w:i/>
        </w:rPr>
        <w:t>звери.</w:t>
      </w:r>
      <w:r>
        <w:rPr>
          <w:i/>
          <w:spacing w:val="42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признаки</w:t>
      </w:r>
      <w:r>
        <w:rPr>
          <w:spacing w:val="39"/>
        </w:rPr>
        <w:t xml:space="preserve"> </w:t>
      </w:r>
      <w:r>
        <w:t>хищных</w:t>
      </w:r>
      <w:r>
        <w:rPr>
          <w:spacing w:val="41"/>
        </w:rPr>
        <w:t xml:space="preserve"> </w:t>
      </w:r>
      <w:r>
        <w:t>зверей.</w:t>
      </w:r>
      <w:r>
        <w:rPr>
          <w:spacing w:val="41"/>
        </w:rPr>
        <w:t xml:space="preserve"> </w:t>
      </w:r>
      <w:r>
        <w:t>Внешний</w:t>
      </w:r>
      <w:r>
        <w:rPr>
          <w:spacing w:val="40"/>
        </w:rPr>
        <w:t xml:space="preserve"> </w:t>
      </w:r>
      <w:r>
        <w:t>вид,</w:t>
      </w:r>
      <w:r>
        <w:rPr>
          <w:spacing w:val="41"/>
        </w:rPr>
        <w:t xml:space="preserve"> </w:t>
      </w:r>
      <w:r>
        <w:t>отличительные</w:t>
      </w:r>
      <w:r>
        <w:rPr>
          <w:spacing w:val="39"/>
        </w:rPr>
        <w:t xml:space="preserve"> </w:t>
      </w:r>
      <w:r>
        <w:t>особенности.</w:t>
      </w:r>
    </w:p>
    <w:p w:rsidR="00551FBD" w:rsidRDefault="008C5111">
      <w:pPr>
        <w:pStyle w:val="a3"/>
      </w:pPr>
      <w:r>
        <w:t>Особенности</w:t>
      </w:r>
      <w:r>
        <w:rPr>
          <w:spacing w:val="-3"/>
        </w:rPr>
        <w:t xml:space="preserve"> </w:t>
      </w:r>
      <w:r>
        <w:t>некоторых из</w:t>
      </w:r>
      <w:r>
        <w:rPr>
          <w:spacing w:val="-2"/>
        </w:rPr>
        <w:t xml:space="preserve"> </w:t>
      </w:r>
      <w:r>
        <w:t>них.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пиши.</w:t>
      </w:r>
      <w:r>
        <w:rPr>
          <w:spacing w:val="-3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различия.</w:t>
      </w:r>
    </w:p>
    <w:p w:rsidR="00551FBD" w:rsidRDefault="008C5111">
      <w:pPr>
        <w:spacing w:before="66"/>
        <w:ind w:left="1038"/>
        <w:rPr>
          <w:sz w:val="24"/>
        </w:rPr>
      </w:pPr>
      <w:r>
        <w:rPr>
          <w:i/>
          <w:sz w:val="24"/>
        </w:rPr>
        <w:t>Псовые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(собачьи):</w:t>
      </w:r>
      <w:r>
        <w:rPr>
          <w:spacing w:val="-2"/>
          <w:sz w:val="24"/>
        </w:rPr>
        <w:t xml:space="preserve"> </w:t>
      </w:r>
      <w:r>
        <w:rPr>
          <w:sz w:val="24"/>
        </w:rPr>
        <w:t>волк,</w:t>
      </w:r>
      <w:r>
        <w:rPr>
          <w:spacing w:val="-1"/>
          <w:sz w:val="24"/>
        </w:rPr>
        <w:t xml:space="preserve"> </w:t>
      </w:r>
      <w:r>
        <w:rPr>
          <w:sz w:val="24"/>
        </w:rPr>
        <w:t>лисица.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Медвежьи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медведи</w:t>
      </w:r>
      <w:r>
        <w:rPr>
          <w:spacing w:val="-1"/>
          <w:sz w:val="24"/>
        </w:rPr>
        <w:t xml:space="preserve"> </w:t>
      </w:r>
      <w:r>
        <w:rPr>
          <w:sz w:val="24"/>
        </w:rPr>
        <w:t>(бурый,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белый).</w:t>
      </w:r>
    </w:p>
    <w:p w:rsidR="00551FBD" w:rsidRDefault="008C5111">
      <w:pPr>
        <w:pStyle w:val="a3"/>
        <w:ind w:left="1038"/>
        <w:jc w:val="left"/>
      </w:pPr>
      <w:r>
        <w:rPr>
          <w:i/>
        </w:rPr>
        <w:t>Кошачьи</w:t>
      </w:r>
      <w:r>
        <w:t>:</w:t>
      </w:r>
      <w:r>
        <w:rPr>
          <w:spacing w:val="-3"/>
        </w:rPr>
        <w:t xml:space="preserve"> </w:t>
      </w:r>
      <w:r>
        <w:t>снежный</w:t>
      </w:r>
      <w:r>
        <w:rPr>
          <w:spacing w:val="-2"/>
        </w:rPr>
        <w:t xml:space="preserve"> </w:t>
      </w:r>
      <w:r>
        <w:t>барс,</w:t>
      </w:r>
      <w:r>
        <w:rPr>
          <w:spacing w:val="-2"/>
        </w:rPr>
        <w:t xml:space="preserve"> </w:t>
      </w:r>
      <w:r>
        <w:t>рысь,</w:t>
      </w:r>
      <w:r>
        <w:rPr>
          <w:spacing w:val="-2"/>
        </w:rPr>
        <w:t xml:space="preserve"> </w:t>
      </w:r>
      <w:r>
        <w:t>лев,</w:t>
      </w:r>
      <w:r>
        <w:rPr>
          <w:spacing w:val="-3"/>
        </w:rPr>
        <w:t xml:space="preserve"> </w:t>
      </w:r>
      <w:r>
        <w:t>тигр.</w:t>
      </w:r>
      <w:r>
        <w:rPr>
          <w:spacing w:val="-3"/>
        </w:rPr>
        <w:t xml:space="preserve"> </w:t>
      </w:r>
      <w:r>
        <w:t>Сравнительные</w:t>
      </w:r>
      <w:r>
        <w:rPr>
          <w:spacing w:val="-4"/>
        </w:rPr>
        <w:t xml:space="preserve"> </w:t>
      </w:r>
      <w:r>
        <w:t>характеристики.</w:t>
      </w:r>
    </w:p>
    <w:p w:rsidR="00551FBD" w:rsidRDefault="008C5111">
      <w:pPr>
        <w:pStyle w:val="a3"/>
        <w:spacing w:before="1"/>
        <w:ind w:right="248" w:firstLine="566"/>
      </w:pPr>
      <w:r>
        <w:rPr>
          <w:i/>
        </w:rPr>
        <w:t>Пушные</w:t>
      </w:r>
      <w:r>
        <w:rPr>
          <w:i/>
          <w:spacing w:val="1"/>
        </w:rPr>
        <w:t xml:space="preserve"> </w:t>
      </w:r>
      <w:r>
        <w:rPr>
          <w:i/>
        </w:rPr>
        <w:t>звери:</w:t>
      </w:r>
      <w:r>
        <w:rPr>
          <w:i/>
          <w:spacing w:val="1"/>
        </w:rPr>
        <w:t xml:space="preserve"> </w:t>
      </w:r>
      <w:r>
        <w:t>соболь,</w:t>
      </w:r>
      <w:r>
        <w:rPr>
          <w:spacing w:val="1"/>
        </w:rPr>
        <w:t xml:space="preserve"> </w:t>
      </w:r>
      <w:r>
        <w:t>куница,</w:t>
      </w:r>
      <w:r>
        <w:rPr>
          <w:spacing w:val="1"/>
        </w:rPr>
        <w:t xml:space="preserve"> </w:t>
      </w:r>
      <w:r>
        <w:t>норка,</w:t>
      </w:r>
      <w:r>
        <w:rPr>
          <w:spacing w:val="1"/>
        </w:rPr>
        <w:t xml:space="preserve"> </w:t>
      </w:r>
      <w:r>
        <w:t>песец.</w:t>
      </w:r>
      <w:r>
        <w:rPr>
          <w:spacing w:val="1"/>
        </w:rPr>
        <w:t xml:space="preserve"> </w:t>
      </w:r>
      <w:r>
        <w:t>Пушные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зверофермах.</w:t>
      </w:r>
    </w:p>
    <w:p w:rsidR="00551FBD" w:rsidRDefault="008C5111">
      <w:pPr>
        <w:ind w:left="472" w:right="240" w:firstLine="566"/>
        <w:jc w:val="both"/>
        <w:rPr>
          <w:sz w:val="24"/>
        </w:rPr>
      </w:pPr>
      <w:r>
        <w:rPr>
          <w:i/>
          <w:sz w:val="24"/>
        </w:rPr>
        <w:t>Копытные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(парнокопытные,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непарнокопытные)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кабан,</w:t>
      </w:r>
      <w:r>
        <w:rPr>
          <w:spacing w:val="1"/>
          <w:sz w:val="24"/>
        </w:rPr>
        <w:t xml:space="preserve"> </w:t>
      </w:r>
      <w:r>
        <w:rPr>
          <w:sz w:val="24"/>
        </w:rPr>
        <w:t>лось.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60"/>
          <w:sz w:val="24"/>
        </w:rPr>
        <w:t xml:space="preserve"> </w:t>
      </w:r>
      <w:r>
        <w:rPr>
          <w:sz w:val="24"/>
        </w:rPr>
        <w:t>обитания.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551FBD" w:rsidRDefault="008C5111">
      <w:pPr>
        <w:pStyle w:val="a3"/>
        <w:ind w:right="244" w:firstLine="566"/>
      </w:pPr>
      <w:r>
        <w:rPr>
          <w:i/>
        </w:rPr>
        <w:t>Морские</w:t>
      </w:r>
      <w:r>
        <w:rPr>
          <w:i/>
          <w:spacing w:val="1"/>
        </w:rPr>
        <w:t xml:space="preserve"> </w:t>
      </w:r>
      <w:r>
        <w:rPr>
          <w:i/>
        </w:rPr>
        <w:t>животные.</w:t>
      </w:r>
      <w:r>
        <w:rPr>
          <w:i/>
          <w:spacing w:val="1"/>
        </w:rPr>
        <w:t xml:space="preserve"> </w:t>
      </w:r>
      <w:r>
        <w:t>Ластоногие: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</w:p>
    <w:p w:rsidR="00551FBD" w:rsidRDefault="008C5111">
      <w:pPr>
        <w:pStyle w:val="a3"/>
        <w:ind w:left="1038"/>
      </w:pPr>
      <w:r>
        <w:t>Китообразные:</w:t>
      </w:r>
      <w:r>
        <w:rPr>
          <w:spacing w:val="36"/>
        </w:rPr>
        <w:t xml:space="preserve"> </w:t>
      </w:r>
      <w:r>
        <w:t>кит,</w:t>
      </w:r>
      <w:r>
        <w:rPr>
          <w:spacing w:val="36"/>
        </w:rPr>
        <w:t xml:space="preserve"> </w:t>
      </w:r>
      <w:r>
        <w:t>дельфин.</w:t>
      </w:r>
      <w:r>
        <w:rPr>
          <w:spacing w:val="36"/>
        </w:rPr>
        <w:t xml:space="preserve"> </w:t>
      </w:r>
      <w:r>
        <w:t>Внешний</w:t>
      </w:r>
      <w:r>
        <w:rPr>
          <w:spacing w:val="36"/>
        </w:rPr>
        <w:t xml:space="preserve"> </w:t>
      </w:r>
      <w:r>
        <w:t>вид,</w:t>
      </w:r>
      <w:r>
        <w:rPr>
          <w:spacing w:val="33"/>
        </w:rPr>
        <w:t xml:space="preserve"> </w:t>
      </w:r>
      <w:r>
        <w:t>места</w:t>
      </w:r>
      <w:r>
        <w:rPr>
          <w:spacing w:val="37"/>
        </w:rPr>
        <w:t xml:space="preserve"> </w:t>
      </w:r>
      <w:r>
        <w:t>обитания,</w:t>
      </w:r>
      <w:r>
        <w:rPr>
          <w:spacing w:val="35"/>
        </w:rPr>
        <w:t xml:space="preserve"> </w:t>
      </w:r>
      <w:r>
        <w:t>питание.</w:t>
      </w:r>
      <w:r>
        <w:rPr>
          <w:spacing w:val="35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передвижения.</w:t>
      </w:r>
    </w:p>
    <w:p w:rsidR="00551FBD" w:rsidRDefault="008C5111">
      <w:pPr>
        <w:pStyle w:val="a3"/>
      </w:pPr>
      <w:r>
        <w:t>Особенности</w:t>
      </w:r>
      <w:r>
        <w:rPr>
          <w:spacing w:val="-4"/>
        </w:rPr>
        <w:t xml:space="preserve"> </w:t>
      </w:r>
      <w:r>
        <w:t>вскармливания</w:t>
      </w:r>
      <w:r>
        <w:rPr>
          <w:spacing w:val="-4"/>
        </w:rPr>
        <w:t xml:space="preserve"> </w:t>
      </w:r>
      <w:r>
        <w:t>детенышей.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китообразных.</w:t>
      </w:r>
    </w:p>
    <w:p w:rsidR="00551FBD" w:rsidRDefault="008C5111">
      <w:pPr>
        <w:pStyle w:val="a3"/>
        <w:ind w:right="246" w:firstLine="566"/>
      </w:pPr>
      <w:r>
        <w:t>Охрана морских млекопитающих. Морские животные, занесенные в Красную книгу (нерпа,</w:t>
      </w:r>
      <w:r>
        <w:rPr>
          <w:spacing w:val="1"/>
        </w:rPr>
        <w:t xml:space="preserve"> </w:t>
      </w:r>
      <w:r>
        <w:t>пятнистый</w:t>
      </w:r>
      <w:r>
        <w:rPr>
          <w:spacing w:val="-1"/>
        </w:rPr>
        <w:t xml:space="preserve"> </w:t>
      </w:r>
      <w:r>
        <w:t>тюлень и др.).</w:t>
      </w:r>
    </w:p>
    <w:p w:rsidR="00551FBD" w:rsidRDefault="008C5111">
      <w:pPr>
        <w:pStyle w:val="a3"/>
        <w:ind w:right="242" w:firstLine="566"/>
      </w:pPr>
      <w:r>
        <w:rPr>
          <w:i/>
        </w:rPr>
        <w:t xml:space="preserve">Приматы. </w:t>
      </w:r>
      <w:r>
        <w:t>Общая характеристика. Знакомство с отличительными особенностями различных</w:t>
      </w:r>
      <w:r>
        <w:rPr>
          <w:spacing w:val="1"/>
        </w:rPr>
        <w:t xml:space="preserve"> </w:t>
      </w:r>
      <w:r>
        <w:t>групп.</w:t>
      </w:r>
      <w:r>
        <w:rPr>
          <w:spacing w:val="-1"/>
        </w:rPr>
        <w:t xml:space="preserve"> </w:t>
      </w:r>
      <w:r>
        <w:t>Питание. Уход за</w:t>
      </w:r>
      <w:r>
        <w:rPr>
          <w:spacing w:val="-1"/>
        </w:rPr>
        <w:t xml:space="preserve"> </w:t>
      </w:r>
      <w:r>
        <w:t>потомством. Места</w:t>
      </w:r>
      <w:r>
        <w:rPr>
          <w:spacing w:val="-1"/>
        </w:rPr>
        <w:t xml:space="preserve"> </w:t>
      </w:r>
      <w:r>
        <w:t>обитания.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551FBD" w:rsidRDefault="008C5111">
      <w:pPr>
        <w:pStyle w:val="a3"/>
        <w:ind w:left="1038"/>
      </w:pPr>
      <w:r>
        <w:rPr>
          <w:b/>
          <w:i/>
        </w:rPr>
        <w:t>Экскурсия</w:t>
      </w:r>
      <w:r>
        <w:rPr>
          <w:b/>
          <w:i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зоопарк,</w:t>
      </w:r>
      <w:r>
        <w:rPr>
          <w:spacing w:val="-3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(дельфинарий,</w:t>
      </w:r>
      <w:r>
        <w:rPr>
          <w:spacing w:val="-1"/>
        </w:rPr>
        <w:t xml:space="preserve"> </w:t>
      </w:r>
      <w:r>
        <w:t>морской</w:t>
      </w:r>
      <w:r>
        <w:rPr>
          <w:spacing w:val="-3"/>
        </w:rPr>
        <w:t xml:space="preserve"> </w:t>
      </w:r>
      <w:r>
        <w:t>аквариум).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работы. </w:t>
      </w:r>
      <w:r>
        <w:rPr>
          <w:sz w:val="24"/>
        </w:rPr>
        <w:t>Зарисовки 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тетрадях.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(зоологическое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лото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551FBD" w:rsidRDefault="008C5111">
      <w:pPr>
        <w:pStyle w:val="3"/>
        <w:ind w:left="1038"/>
        <w:jc w:val="both"/>
      </w:pPr>
      <w:r>
        <w:t>Сельскохозяйственные</w:t>
      </w:r>
      <w:r>
        <w:rPr>
          <w:spacing w:val="-6"/>
        </w:rPr>
        <w:t xml:space="preserve"> </w:t>
      </w:r>
      <w:r>
        <w:t>животные</w:t>
      </w:r>
    </w:p>
    <w:p w:rsidR="00551FBD" w:rsidRDefault="008C5111">
      <w:pPr>
        <w:pStyle w:val="a3"/>
        <w:spacing w:line="274" w:lineRule="exact"/>
        <w:ind w:left="1038"/>
      </w:pPr>
      <w:r>
        <w:rPr>
          <w:i/>
        </w:rPr>
        <w:t>Кролик.</w:t>
      </w:r>
      <w:r>
        <w:rPr>
          <w:i/>
          <w:spacing w:val="31"/>
        </w:rPr>
        <w:t xml:space="preserve"> </w:t>
      </w:r>
      <w:r>
        <w:t>Внешний</w:t>
      </w:r>
      <w:r>
        <w:rPr>
          <w:spacing w:val="32"/>
        </w:rPr>
        <w:t xml:space="preserve"> </w:t>
      </w:r>
      <w:r>
        <w:t>вид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характерные</w:t>
      </w:r>
      <w:r>
        <w:rPr>
          <w:spacing w:val="29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кроликов.</w:t>
      </w:r>
      <w:r>
        <w:rPr>
          <w:spacing w:val="30"/>
        </w:rPr>
        <w:t xml:space="preserve"> </w:t>
      </w:r>
      <w:r>
        <w:t>Питание.</w:t>
      </w:r>
      <w:r>
        <w:rPr>
          <w:spacing w:val="30"/>
        </w:rPr>
        <w:t xml:space="preserve"> </w:t>
      </w:r>
      <w:r>
        <w:t>Содержание</w:t>
      </w:r>
      <w:r>
        <w:rPr>
          <w:spacing w:val="30"/>
        </w:rPr>
        <w:t xml:space="preserve"> </w:t>
      </w:r>
      <w:r>
        <w:t>кроликов.</w:t>
      </w:r>
    </w:p>
    <w:p w:rsidR="00551FBD" w:rsidRDefault="008C5111">
      <w:pPr>
        <w:pStyle w:val="a3"/>
        <w:jc w:val="left"/>
      </w:pPr>
      <w:r>
        <w:t>Разведение.</w:t>
      </w:r>
    </w:p>
    <w:p w:rsidR="00551FBD" w:rsidRDefault="008C5111">
      <w:pPr>
        <w:pStyle w:val="a3"/>
        <w:ind w:right="242" w:firstLine="566"/>
      </w:pPr>
      <w:r>
        <w:rPr>
          <w:i/>
        </w:rPr>
        <w:t>Корова.</w:t>
      </w:r>
      <w:r>
        <w:rPr>
          <w:i/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Корма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spellStart"/>
      <w:r>
        <w:t>коров</w:t>
      </w:r>
      <w:proofErr w:type="spellEnd"/>
      <w:r>
        <w:t>.</w:t>
      </w:r>
      <w:r>
        <w:rPr>
          <w:spacing w:val="1"/>
        </w:rPr>
        <w:t xml:space="preserve"> </w:t>
      </w:r>
      <w:r>
        <w:t>Молочная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proofErr w:type="spellStart"/>
      <w:r>
        <w:t>коров</w:t>
      </w:r>
      <w:proofErr w:type="spellEnd"/>
      <w:r>
        <w:t>.</w:t>
      </w:r>
      <w:r>
        <w:rPr>
          <w:spacing w:val="1"/>
        </w:rPr>
        <w:t xml:space="preserve"> </w:t>
      </w:r>
      <w:r>
        <w:t>Вскармливание</w:t>
      </w:r>
      <w:r>
        <w:rPr>
          <w:spacing w:val="1"/>
        </w:rPr>
        <w:t xml:space="preserve"> </w:t>
      </w:r>
      <w:r>
        <w:t>телят.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породы.</w:t>
      </w:r>
      <w:r>
        <w:rPr>
          <w:spacing w:val="-57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фермы: содержание</w:t>
      </w:r>
      <w:r>
        <w:rPr>
          <w:spacing w:val="-1"/>
        </w:rPr>
        <w:t xml:space="preserve"> </w:t>
      </w:r>
      <w:proofErr w:type="spellStart"/>
      <w:r>
        <w:t>коров</w:t>
      </w:r>
      <w:proofErr w:type="spellEnd"/>
      <w:r>
        <w:t>, телят.</w:t>
      </w:r>
    </w:p>
    <w:p w:rsidR="00551FBD" w:rsidRDefault="008C5111">
      <w:pPr>
        <w:pStyle w:val="a3"/>
        <w:spacing w:before="1"/>
        <w:ind w:right="241" w:firstLine="566"/>
      </w:pPr>
      <w:r>
        <w:rPr>
          <w:i/>
        </w:rPr>
        <w:t xml:space="preserve">Овца. </w:t>
      </w:r>
      <w:r>
        <w:t>Характерные особенности внешнего вида. Распространение овец. Питание.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rPr>
          <w:b/>
        </w:rPr>
        <w:lastRenderedPageBreak/>
        <w:t xml:space="preserve">к </w:t>
      </w:r>
      <w:r>
        <w:t>поеданию низкорослых растений, а также растений, имеющих горький и соленый вкус. Значение</w:t>
      </w:r>
      <w:r>
        <w:rPr>
          <w:spacing w:val="1"/>
        </w:rPr>
        <w:t xml:space="preserve"> </w:t>
      </w:r>
      <w:r>
        <w:t>овец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овец.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овец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зимний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периоды.</w:t>
      </w:r>
    </w:p>
    <w:p w:rsidR="00551FBD" w:rsidRDefault="008C5111">
      <w:pPr>
        <w:pStyle w:val="a3"/>
        <w:ind w:right="243" w:firstLine="566"/>
      </w:pPr>
      <w:r>
        <w:rPr>
          <w:i/>
        </w:rPr>
        <w:t>Свинья.</w:t>
      </w:r>
      <w:r>
        <w:rPr>
          <w:i/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покрова</w:t>
      </w:r>
      <w:r>
        <w:rPr>
          <w:spacing w:val="61"/>
        </w:rPr>
        <w:t xml:space="preserve"> </w:t>
      </w:r>
      <w:r>
        <w:t>(жировая</w:t>
      </w:r>
      <w:r>
        <w:rPr>
          <w:spacing w:val="1"/>
        </w:rPr>
        <w:t xml:space="preserve"> </w:t>
      </w:r>
      <w:r>
        <w:t>прослойка).</w:t>
      </w:r>
      <w:r>
        <w:rPr>
          <w:spacing w:val="-1"/>
        </w:rPr>
        <w:t xml:space="preserve"> </w:t>
      </w:r>
      <w:r>
        <w:t>Уход и</w:t>
      </w:r>
      <w:r>
        <w:rPr>
          <w:spacing w:val="-2"/>
        </w:rPr>
        <w:t xml:space="preserve"> </w:t>
      </w:r>
      <w:r>
        <w:t>кормление</w:t>
      </w:r>
      <w:r>
        <w:rPr>
          <w:spacing w:val="-1"/>
        </w:rPr>
        <w:t xml:space="preserve"> </w:t>
      </w:r>
      <w:r>
        <w:t>(откорм).</w:t>
      </w:r>
      <w:r>
        <w:rPr>
          <w:spacing w:val="-1"/>
        </w:rPr>
        <w:t xml:space="preserve"> </w:t>
      </w:r>
      <w:r>
        <w:t>Свиноводческие</w:t>
      </w:r>
      <w:r>
        <w:rPr>
          <w:spacing w:val="-1"/>
        </w:rPr>
        <w:t xml:space="preserve"> </w:t>
      </w:r>
      <w:r>
        <w:t>фермы.</w:t>
      </w:r>
    </w:p>
    <w:p w:rsidR="00551FBD" w:rsidRDefault="008C5111">
      <w:pPr>
        <w:pStyle w:val="a3"/>
        <w:ind w:left="1038"/>
      </w:pPr>
      <w:r>
        <w:rPr>
          <w:i/>
        </w:rPr>
        <w:t>Лошадь.</w:t>
      </w:r>
      <w:r>
        <w:rPr>
          <w:i/>
          <w:spacing w:val="16"/>
        </w:rPr>
        <w:t xml:space="preserve"> </w:t>
      </w:r>
      <w:r>
        <w:t>Внешний</w:t>
      </w:r>
      <w:r>
        <w:rPr>
          <w:spacing w:val="74"/>
        </w:rPr>
        <w:t xml:space="preserve"> </w:t>
      </w:r>
      <w:r>
        <w:t>вид,</w:t>
      </w:r>
      <w:r>
        <w:rPr>
          <w:spacing w:val="74"/>
        </w:rPr>
        <w:t xml:space="preserve"> </w:t>
      </w:r>
      <w:r>
        <w:t>особенности.</w:t>
      </w:r>
      <w:r>
        <w:rPr>
          <w:spacing w:val="73"/>
        </w:rPr>
        <w:t xml:space="preserve"> </w:t>
      </w:r>
      <w:r>
        <w:t>Уход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кормление.</w:t>
      </w:r>
      <w:r>
        <w:rPr>
          <w:spacing w:val="73"/>
        </w:rPr>
        <w:t xml:space="preserve"> </w:t>
      </w:r>
      <w:r>
        <w:t>Значение</w:t>
      </w:r>
      <w:r>
        <w:rPr>
          <w:spacing w:val="73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народном</w:t>
      </w:r>
      <w:r>
        <w:rPr>
          <w:spacing w:val="72"/>
        </w:rPr>
        <w:t xml:space="preserve"> </w:t>
      </w:r>
      <w:r>
        <w:t>хозяйстве.</w:t>
      </w:r>
    </w:p>
    <w:p w:rsidR="00551FBD" w:rsidRDefault="008C5111">
      <w:pPr>
        <w:pStyle w:val="a3"/>
      </w:pPr>
      <w:r>
        <w:t>Верховые</w:t>
      </w:r>
      <w:r>
        <w:rPr>
          <w:spacing w:val="-3"/>
        </w:rPr>
        <w:t xml:space="preserve"> </w:t>
      </w:r>
      <w:r>
        <w:t>лошади,</w:t>
      </w:r>
      <w:r>
        <w:rPr>
          <w:spacing w:val="-1"/>
        </w:rPr>
        <w:t xml:space="preserve"> </w:t>
      </w:r>
      <w:r>
        <w:t>тяжеловозы,</w:t>
      </w:r>
      <w:r>
        <w:rPr>
          <w:spacing w:val="-2"/>
        </w:rPr>
        <w:t xml:space="preserve"> </w:t>
      </w:r>
      <w:r>
        <w:t>рысаки.</w:t>
      </w:r>
    </w:p>
    <w:p w:rsidR="00551FBD" w:rsidRDefault="008C5111">
      <w:pPr>
        <w:pStyle w:val="a3"/>
        <w:ind w:left="1038"/>
      </w:pPr>
      <w:r>
        <w:rPr>
          <w:i/>
        </w:rPr>
        <w:t>Северный</w:t>
      </w:r>
      <w:r>
        <w:rPr>
          <w:i/>
          <w:spacing w:val="30"/>
        </w:rPr>
        <w:t xml:space="preserve"> </w:t>
      </w:r>
      <w:r>
        <w:rPr>
          <w:i/>
        </w:rPr>
        <w:t>олень.</w:t>
      </w:r>
      <w:r>
        <w:rPr>
          <w:i/>
          <w:spacing w:val="29"/>
        </w:rPr>
        <w:t xml:space="preserve"> </w:t>
      </w:r>
      <w:r>
        <w:t>Внешний</w:t>
      </w:r>
      <w:r>
        <w:rPr>
          <w:spacing w:val="30"/>
        </w:rPr>
        <w:t xml:space="preserve"> </w:t>
      </w:r>
      <w:r>
        <w:t>вид.</w:t>
      </w:r>
      <w:r>
        <w:rPr>
          <w:spacing w:val="28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питания.</w:t>
      </w:r>
      <w:r>
        <w:rPr>
          <w:spacing w:val="30"/>
        </w:rPr>
        <w:t xml:space="preserve"> </w:t>
      </w:r>
      <w:r>
        <w:t>Приспособленность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условиям</w:t>
      </w:r>
      <w:r>
        <w:rPr>
          <w:spacing w:val="30"/>
        </w:rPr>
        <w:t xml:space="preserve"> </w:t>
      </w:r>
      <w:r>
        <w:t>жизни.</w:t>
      </w:r>
    </w:p>
    <w:p w:rsidR="00551FBD" w:rsidRDefault="008C5111">
      <w:pPr>
        <w:pStyle w:val="a3"/>
      </w:pPr>
      <w:r>
        <w:t>Значение.</w:t>
      </w:r>
      <w:r>
        <w:rPr>
          <w:spacing w:val="-6"/>
        </w:rPr>
        <w:t xml:space="preserve"> </w:t>
      </w:r>
      <w:r>
        <w:t>Оленеводство.</w:t>
      </w:r>
    </w:p>
    <w:p w:rsidR="00551FBD" w:rsidRDefault="008C5111">
      <w:pPr>
        <w:pStyle w:val="a3"/>
        <w:ind w:right="243" w:firstLine="566"/>
      </w:pPr>
      <w:r>
        <w:rPr>
          <w:i/>
        </w:rPr>
        <w:t xml:space="preserve">Верблюд. </w:t>
      </w:r>
      <w:r>
        <w:t>Внешний вид. Особенности питания. Приспособленность к условиям жизни. Значение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школ).</w:t>
      </w:r>
    </w:p>
    <w:p w:rsidR="00551FBD" w:rsidRDefault="008C5111">
      <w:pPr>
        <w:pStyle w:val="a3"/>
        <w:spacing w:before="1"/>
        <w:ind w:left="1038"/>
      </w:pPr>
      <w:r>
        <w:rPr>
          <w:b/>
          <w:i/>
        </w:rPr>
        <w:t>Экскурсия</w:t>
      </w:r>
      <w:r>
        <w:rPr>
          <w:b/>
          <w:i/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ферму:</w:t>
      </w:r>
      <w:r>
        <w:rPr>
          <w:spacing w:val="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раздаче</w:t>
      </w:r>
      <w:r>
        <w:rPr>
          <w:spacing w:val="-3"/>
        </w:rPr>
        <w:t xml:space="preserve"> </w:t>
      </w:r>
      <w:r>
        <w:t>кормов,</w:t>
      </w:r>
      <w:r>
        <w:rPr>
          <w:spacing w:val="-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сельских школ).</w:t>
      </w:r>
    </w:p>
    <w:p w:rsidR="00551FBD" w:rsidRDefault="008C5111">
      <w:pPr>
        <w:pStyle w:val="3"/>
        <w:ind w:left="1038"/>
        <w:jc w:val="both"/>
      </w:pPr>
      <w:r>
        <w:t>Домашние</w:t>
      </w:r>
      <w:r>
        <w:rPr>
          <w:spacing w:val="-3"/>
        </w:rPr>
        <w:t xml:space="preserve"> </w:t>
      </w:r>
      <w:r>
        <w:t>питомцы</w:t>
      </w:r>
    </w:p>
    <w:p w:rsidR="00551FBD" w:rsidRDefault="008C5111">
      <w:pPr>
        <w:pStyle w:val="a3"/>
        <w:ind w:right="240" w:firstLine="566"/>
      </w:pPr>
      <w:r>
        <w:rPr>
          <w:i/>
        </w:rPr>
        <w:t xml:space="preserve">Собаки. </w:t>
      </w:r>
      <w:r>
        <w:t>Особенности внешнего вида. Породы. Содержание и уход. 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их</w:t>
      </w:r>
      <w:r>
        <w:rPr>
          <w:spacing w:val="1"/>
        </w:rPr>
        <w:t xml:space="preserve"> </w:t>
      </w:r>
      <w:r>
        <w:t>содержанию. Заболевания</w:t>
      </w:r>
      <w:r>
        <w:rPr>
          <w:spacing w:val="-1"/>
        </w:rPr>
        <w:t xml:space="preserve"> </w:t>
      </w:r>
      <w:r>
        <w:t>и оказание</w:t>
      </w:r>
      <w:r>
        <w:rPr>
          <w:spacing w:val="-2"/>
        </w:rPr>
        <w:t xml:space="preserve"> </w:t>
      </w:r>
      <w:r>
        <w:t>первой помощи</w:t>
      </w:r>
      <w:r>
        <w:rPr>
          <w:spacing w:val="-3"/>
        </w:rPr>
        <w:t xml:space="preserve"> </w:t>
      </w:r>
      <w:r>
        <w:t>животным.</w:t>
      </w:r>
    </w:p>
    <w:p w:rsidR="00551FBD" w:rsidRDefault="008C5111">
      <w:pPr>
        <w:pStyle w:val="a3"/>
        <w:ind w:firstLine="566"/>
        <w:jc w:val="left"/>
      </w:pPr>
      <w:r>
        <w:rPr>
          <w:i/>
        </w:rPr>
        <w:t>Кошки.</w:t>
      </w:r>
      <w:r>
        <w:rPr>
          <w:i/>
          <w:spacing w:val="37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внешнего</w:t>
      </w:r>
      <w:r>
        <w:rPr>
          <w:spacing w:val="36"/>
        </w:rPr>
        <w:t xml:space="preserve"> </w:t>
      </w:r>
      <w:r>
        <w:t>вида.</w:t>
      </w:r>
      <w:r>
        <w:rPr>
          <w:spacing w:val="37"/>
        </w:rPr>
        <w:t xml:space="preserve"> </w:t>
      </w:r>
      <w:r>
        <w:t>Породы.</w:t>
      </w:r>
      <w:r>
        <w:rPr>
          <w:spacing w:val="36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уход.</w:t>
      </w:r>
      <w:r>
        <w:rPr>
          <w:spacing w:val="39"/>
        </w:rPr>
        <w:t xml:space="preserve"> </w:t>
      </w:r>
      <w:r>
        <w:t>Санитарно-гигиенические</w:t>
      </w:r>
      <w:r>
        <w:rPr>
          <w:spacing w:val="-57"/>
        </w:rPr>
        <w:t xml:space="preserve"> </w:t>
      </w:r>
      <w:r>
        <w:t>требования.</w:t>
      </w:r>
      <w:r>
        <w:rPr>
          <w:spacing w:val="-1"/>
        </w:rPr>
        <w:t xml:space="preserve"> </w:t>
      </w:r>
      <w:r>
        <w:t>Заболевания и оказание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Животные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живом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уголке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(хомяки,</w:t>
      </w:r>
      <w:r>
        <w:rPr>
          <w:spacing w:val="20"/>
          <w:sz w:val="24"/>
        </w:rPr>
        <w:t xml:space="preserve"> </w:t>
      </w:r>
      <w:r>
        <w:rPr>
          <w:sz w:val="24"/>
        </w:rPr>
        <w:t>черепахи,</w:t>
      </w:r>
      <w:r>
        <w:rPr>
          <w:spacing w:val="19"/>
          <w:sz w:val="24"/>
        </w:rPr>
        <w:t xml:space="preserve"> </w:t>
      </w:r>
      <w:r>
        <w:rPr>
          <w:sz w:val="24"/>
        </w:rPr>
        <w:t>белые</w:t>
      </w:r>
      <w:r>
        <w:rPr>
          <w:spacing w:val="19"/>
          <w:sz w:val="24"/>
        </w:rPr>
        <w:t xml:space="preserve"> </w:t>
      </w:r>
      <w:r>
        <w:rPr>
          <w:sz w:val="24"/>
        </w:rPr>
        <w:t>мыши,</w:t>
      </w:r>
      <w:r>
        <w:rPr>
          <w:spacing w:val="20"/>
          <w:sz w:val="24"/>
        </w:rPr>
        <w:t xml:space="preserve"> </w:t>
      </w:r>
      <w:r>
        <w:rPr>
          <w:sz w:val="24"/>
        </w:rPr>
        <w:t>белки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др.).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7"/>
          <w:sz w:val="24"/>
        </w:rPr>
        <w:t xml:space="preserve"> </w:t>
      </w:r>
      <w:r>
        <w:rPr>
          <w:sz w:val="24"/>
        </w:rPr>
        <w:t>Уход.</w:t>
      </w:r>
    </w:p>
    <w:p w:rsidR="00551FBD" w:rsidRDefault="008C5111">
      <w:pPr>
        <w:pStyle w:val="a3"/>
        <w:jc w:val="left"/>
      </w:pPr>
      <w:r>
        <w:t>Кормление.</w:t>
      </w:r>
      <w:r>
        <w:rPr>
          <w:spacing w:val="-2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жилища.</w:t>
      </w:r>
    </w:p>
    <w:p w:rsidR="00551FBD" w:rsidRDefault="008C5111">
      <w:pPr>
        <w:pStyle w:val="2"/>
        <w:spacing w:before="2" w:line="240" w:lineRule="auto"/>
        <w:jc w:val="left"/>
      </w:pPr>
      <w:r>
        <w:rPr>
          <w:w w:val="110"/>
        </w:rPr>
        <w:t>ЧЕЛОВЕК</w:t>
      </w:r>
    </w:p>
    <w:p w:rsidR="00551FBD" w:rsidRDefault="008C5111">
      <w:pPr>
        <w:spacing w:line="274" w:lineRule="exact"/>
        <w:ind w:left="1038"/>
        <w:rPr>
          <w:b/>
          <w:sz w:val="24"/>
        </w:rPr>
      </w:pPr>
      <w:r>
        <w:rPr>
          <w:b/>
          <w:sz w:val="24"/>
        </w:rPr>
        <w:t>Введение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t>и укреплении</w:t>
      </w:r>
      <w:r>
        <w:rPr>
          <w:spacing w:val="-4"/>
        </w:rPr>
        <w:t xml:space="preserve"> </w:t>
      </w:r>
      <w:r>
        <w:t>здоровья.</w:t>
      </w:r>
    </w:p>
    <w:p w:rsidR="00551FBD" w:rsidRDefault="008C5111" w:rsidP="00424AF8">
      <w:pPr>
        <w:pStyle w:val="2"/>
        <w:spacing w:line="240" w:lineRule="auto"/>
        <w:jc w:val="left"/>
      </w:pPr>
      <w:r>
        <w:t>Общее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rPr>
          <w:b w:val="0"/>
        </w:rPr>
        <w:t>с</w:t>
      </w:r>
      <w:r>
        <w:rPr>
          <w:b w:val="0"/>
          <w:spacing w:val="-3"/>
        </w:rPr>
        <w:t xml:space="preserve"> </w:t>
      </w:r>
      <w:r>
        <w:t>организмом</w:t>
      </w:r>
      <w:r>
        <w:rPr>
          <w:spacing w:val="-2"/>
        </w:rPr>
        <w:t xml:space="preserve"> </w:t>
      </w:r>
      <w:r>
        <w:t>человека</w:t>
      </w:r>
      <w:r w:rsidR="00424AF8">
        <w:t xml:space="preserve"> </w:t>
      </w:r>
      <w:r>
        <w:t>Краткие сведения о клетке и тканях человека. Основные системы органов человека. Органы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выделения,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система,</w:t>
      </w:r>
      <w:r>
        <w:rPr>
          <w:spacing w:val="-1"/>
        </w:rPr>
        <w:t xml:space="preserve"> </w:t>
      </w:r>
      <w:r>
        <w:t>органы чувств.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внутренних</w:t>
      </w:r>
      <w:r>
        <w:rPr>
          <w:spacing w:val="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</w:t>
      </w:r>
      <w:r>
        <w:rPr>
          <w:spacing w:val="-1"/>
        </w:rPr>
        <w:t xml:space="preserve"> </w:t>
      </w:r>
      <w:r>
        <w:t>человека.</w:t>
      </w:r>
    </w:p>
    <w:p w:rsidR="00551FBD" w:rsidRDefault="008C5111">
      <w:pPr>
        <w:pStyle w:val="2"/>
        <w:spacing w:before="5" w:line="240" w:lineRule="auto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</w:p>
    <w:p w:rsidR="00551FBD" w:rsidRDefault="008C5111">
      <w:pPr>
        <w:pStyle w:val="3"/>
        <w:spacing w:before="0"/>
        <w:ind w:left="1038"/>
        <w:jc w:val="both"/>
      </w:pPr>
      <w:r>
        <w:t>Скелет</w:t>
      </w:r>
      <w:r>
        <w:rPr>
          <w:spacing w:val="-1"/>
        </w:rPr>
        <w:t xml:space="preserve"> </w:t>
      </w:r>
      <w:r>
        <w:t>человека</w:t>
      </w:r>
    </w:p>
    <w:p w:rsidR="00551FBD" w:rsidRDefault="008C5111">
      <w:pPr>
        <w:pStyle w:val="a3"/>
        <w:ind w:right="240" w:firstLine="566"/>
      </w:pPr>
      <w:r>
        <w:t>Значение опорных систем в жизни живых организмов: растений, животных, человека. Значение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скелета:</w:t>
      </w:r>
      <w:r>
        <w:rPr>
          <w:spacing w:val="1"/>
        </w:rPr>
        <w:t xml:space="preserve"> </w:t>
      </w:r>
      <w:r>
        <w:t>череп,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(позвоночник,</w:t>
      </w:r>
      <w:r>
        <w:rPr>
          <w:spacing w:val="-1"/>
        </w:rPr>
        <w:t xml:space="preserve"> </w:t>
      </w:r>
      <w:r>
        <w:t>грудная</w:t>
      </w:r>
      <w:r>
        <w:rPr>
          <w:spacing w:val="2"/>
        </w:rPr>
        <w:t xml:space="preserve"> </w:t>
      </w:r>
      <w:r>
        <w:t>клетка),</w:t>
      </w:r>
      <w:r>
        <w:rPr>
          <w:spacing w:val="-1"/>
        </w:rPr>
        <w:t xml:space="preserve"> </w:t>
      </w:r>
      <w:r>
        <w:t>кости верхних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нижних</w:t>
      </w:r>
      <w:r>
        <w:rPr>
          <w:spacing w:val="-1"/>
        </w:rPr>
        <w:t xml:space="preserve"> </w:t>
      </w:r>
      <w:r>
        <w:t>конечностей.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Череп.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Скелет</w:t>
      </w:r>
      <w:r>
        <w:rPr>
          <w:i/>
          <w:spacing w:val="4"/>
        </w:rPr>
        <w:t xml:space="preserve"> </w:t>
      </w:r>
      <w:r>
        <w:rPr>
          <w:i/>
        </w:rPr>
        <w:t>туловища</w:t>
      </w:r>
      <w:r>
        <w:t>.</w:t>
      </w:r>
      <w:r>
        <w:rPr>
          <w:spacing w:val="5"/>
        </w:rPr>
        <w:t xml:space="preserve"> </w:t>
      </w:r>
      <w:r>
        <w:t>Строение</w:t>
      </w:r>
      <w:r>
        <w:rPr>
          <w:spacing w:val="4"/>
        </w:rPr>
        <w:t xml:space="preserve"> </w:t>
      </w:r>
      <w:r>
        <w:t>позвоночника.</w:t>
      </w:r>
      <w:r>
        <w:rPr>
          <w:spacing w:val="5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правильной</w:t>
      </w:r>
      <w:r>
        <w:rPr>
          <w:spacing w:val="6"/>
        </w:rPr>
        <w:t xml:space="preserve"> </w:t>
      </w:r>
      <w:r>
        <w:t>посадки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осанки</w:t>
      </w:r>
      <w:r>
        <w:rPr>
          <w:spacing w:val="4"/>
        </w:rPr>
        <w:t xml:space="preserve"> </w:t>
      </w:r>
      <w:r>
        <w:t>человека.</w:t>
      </w:r>
      <w:r>
        <w:rPr>
          <w:spacing w:val="6"/>
        </w:rPr>
        <w:t xml:space="preserve"> </w:t>
      </w:r>
      <w:r>
        <w:t>Меры</w:t>
      </w:r>
      <w:r>
        <w:rPr>
          <w:spacing w:val="-57"/>
        </w:rPr>
        <w:t xml:space="preserve"> </w:t>
      </w:r>
      <w:r>
        <w:t>предупреждения искривления</w:t>
      </w:r>
      <w:r>
        <w:rPr>
          <w:spacing w:val="-1"/>
        </w:rPr>
        <w:t xml:space="preserve"> </w:t>
      </w:r>
      <w:r>
        <w:t>позвоночника. Грудная</w:t>
      </w:r>
      <w:r>
        <w:rPr>
          <w:spacing w:val="-1"/>
        </w:rPr>
        <w:t xml:space="preserve"> </w:t>
      </w:r>
      <w:r>
        <w:t>клетка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</w:t>
      </w:r>
    </w:p>
    <w:p w:rsidR="00551FBD" w:rsidRDefault="008C5111">
      <w:pPr>
        <w:ind w:left="472" w:right="241" w:firstLine="566"/>
        <w:rPr>
          <w:sz w:val="24"/>
        </w:rPr>
      </w:pPr>
      <w:r>
        <w:rPr>
          <w:i/>
          <w:sz w:val="24"/>
        </w:rPr>
        <w:t>Кости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верхних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нижних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конечностей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костей:</w:t>
      </w:r>
      <w:r>
        <w:rPr>
          <w:spacing w:val="30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полуподвижные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неподвижные.</w:t>
      </w:r>
    </w:p>
    <w:p w:rsidR="00551FBD" w:rsidRDefault="008C5111">
      <w:pPr>
        <w:pStyle w:val="a3"/>
        <w:ind w:left="1038"/>
        <w:jc w:val="left"/>
      </w:pPr>
      <w:r>
        <w:t>Сустав,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строение.</w:t>
      </w:r>
      <w:r>
        <w:rPr>
          <w:spacing w:val="2"/>
        </w:rPr>
        <w:t xml:space="preserve"> </w:t>
      </w:r>
      <w:r>
        <w:t>Связки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значение.</w:t>
      </w:r>
      <w:r>
        <w:rPr>
          <w:spacing w:val="2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связок,</w:t>
      </w:r>
      <w:r>
        <w:rPr>
          <w:spacing w:val="3"/>
        </w:rPr>
        <w:t xml:space="preserve"> </w:t>
      </w:r>
      <w:r>
        <w:t>вывих</w:t>
      </w:r>
      <w:r>
        <w:rPr>
          <w:spacing w:val="4"/>
        </w:rPr>
        <w:t xml:space="preserve"> </w:t>
      </w:r>
      <w:r>
        <w:t>сустава,</w:t>
      </w:r>
      <w:r>
        <w:rPr>
          <w:spacing w:val="2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костей.</w:t>
      </w:r>
    </w:p>
    <w:p w:rsidR="00551FBD" w:rsidRDefault="008C5111">
      <w:pPr>
        <w:pStyle w:val="a3"/>
        <w:jc w:val="left"/>
      </w:pPr>
      <w:r>
        <w:t>Первая</w:t>
      </w:r>
      <w:r>
        <w:rPr>
          <w:spacing w:val="-3"/>
        </w:rPr>
        <w:t xml:space="preserve"> </w:t>
      </w:r>
      <w:r>
        <w:t>доврачебная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этих травмах.</w:t>
      </w:r>
    </w:p>
    <w:p w:rsidR="00551FBD" w:rsidRDefault="008C5111">
      <w:pPr>
        <w:ind w:left="1038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осанки.</w:t>
      </w:r>
    </w:p>
    <w:p w:rsidR="00551FBD" w:rsidRDefault="008C5111">
      <w:pPr>
        <w:pStyle w:val="a3"/>
        <w:ind w:left="1038"/>
        <w:jc w:val="left"/>
      </w:pPr>
      <w:r>
        <w:t>Изучение</w:t>
      </w:r>
      <w:r>
        <w:rPr>
          <w:spacing w:val="21"/>
        </w:rPr>
        <w:t xml:space="preserve"> </w:t>
      </w:r>
      <w:r>
        <w:t>внешнего</w:t>
      </w:r>
      <w:r>
        <w:rPr>
          <w:spacing w:val="80"/>
        </w:rPr>
        <w:t xml:space="preserve"> </w:t>
      </w:r>
      <w:r>
        <w:t>вида</w:t>
      </w:r>
      <w:r>
        <w:rPr>
          <w:spacing w:val="81"/>
        </w:rPr>
        <w:t xml:space="preserve"> </w:t>
      </w:r>
      <w:r>
        <w:t>позвонков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отдельных</w:t>
      </w:r>
      <w:r>
        <w:rPr>
          <w:spacing w:val="83"/>
        </w:rPr>
        <w:t xml:space="preserve"> </w:t>
      </w:r>
      <w:r>
        <w:t>костей</w:t>
      </w:r>
      <w:r>
        <w:rPr>
          <w:spacing w:val="81"/>
        </w:rPr>
        <w:t xml:space="preserve"> </w:t>
      </w:r>
      <w:r>
        <w:t>(ребра,</w:t>
      </w:r>
      <w:r>
        <w:rPr>
          <w:spacing w:val="81"/>
        </w:rPr>
        <w:t xml:space="preserve"> </w:t>
      </w:r>
      <w:r>
        <w:t>кости</w:t>
      </w:r>
      <w:r>
        <w:rPr>
          <w:spacing w:val="82"/>
        </w:rPr>
        <w:t xml:space="preserve"> </w:t>
      </w:r>
      <w:r>
        <w:t>черепа,</w:t>
      </w:r>
      <w:r>
        <w:rPr>
          <w:spacing w:val="80"/>
        </w:rPr>
        <w:t xml:space="preserve"> </w:t>
      </w:r>
      <w:r>
        <w:t>рук,</w:t>
      </w:r>
      <w:r>
        <w:rPr>
          <w:spacing w:val="81"/>
        </w:rPr>
        <w:t xml:space="preserve"> </w:t>
      </w:r>
      <w:r>
        <w:t>ног).</w:t>
      </w:r>
    </w:p>
    <w:p w:rsidR="00551FBD" w:rsidRDefault="008C5111">
      <w:pPr>
        <w:pStyle w:val="a3"/>
        <w:jc w:val="left"/>
      </w:pPr>
      <w:r>
        <w:t>Наложение</w:t>
      </w:r>
      <w:r>
        <w:rPr>
          <w:spacing w:val="-3"/>
        </w:rPr>
        <w:t xml:space="preserve"> </w:t>
      </w:r>
      <w:r>
        <w:t>шин,</w:t>
      </w:r>
      <w:r>
        <w:rPr>
          <w:spacing w:val="-2"/>
        </w:rPr>
        <w:t xml:space="preserve"> </w:t>
      </w:r>
      <w:r>
        <w:t>повязок.</w:t>
      </w:r>
    </w:p>
    <w:p w:rsidR="00551FBD" w:rsidRDefault="008C5111">
      <w:pPr>
        <w:pStyle w:val="3"/>
        <w:spacing w:before="4"/>
        <w:ind w:left="1038"/>
      </w:pPr>
      <w:r>
        <w:t>Мышцы</w:t>
      </w:r>
    </w:p>
    <w:p w:rsidR="00551FBD" w:rsidRDefault="008C5111">
      <w:pPr>
        <w:pStyle w:val="a3"/>
        <w:ind w:right="241" w:firstLine="566"/>
        <w:jc w:val="left"/>
      </w:pPr>
      <w:r>
        <w:t>Движение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важнейшая</w:t>
      </w:r>
      <w:r>
        <w:rPr>
          <w:spacing w:val="6"/>
        </w:rPr>
        <w:t xml:space="preserve"> </w:t>
      </w:r>
      <w:r>
        <w:t>особенность</w:t>
      </w:r>
      <w:r>
        <w:rPr>
          <w:spacing w:val="7"/>
        </w:rPr>
        <w:t xml:space="preserve"> </w:t>
      </w:r>
      <w:r>
        <w:t>живых</w:t>
      </w:r>
      <w:r>
        <w:rPr>
          <w:spacing w:val="8"/>
        </w:rPr>
        <w:t xml:space="preserve"> </w:t>
      </w:r>
      <w:r>
        <w:t>организмов</w:t>
      </w:r>
      <w:r>
        <w:rPr>
          <w:spacing w:val="5"/>
        </w:rPr>
        <w:t xml:space="preserve"> </w:t>
      </w:r>
      <w:r>
        <w:t>(двигательные</w:t>
      </w:r>
      <w:r>
        <w:rPr>
          <w:spacing w:val="4"/>
        </w:rPr>
        <w:t xml:space="preserve"> </w:t>
      </w:r>
      <w:r>
        <w:t>реакции</w:t>
      </w:r>
      <w:r>
        <w:rPr>
          <w:spacing w:val="7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человека).</w:t>
      </w:r>
    </w:p>
    <w:p w:rsidR="00551FBD" w:rsidRDefault="008C5111">
      <w:pPr>
        <w:pStyle w:val="a3"/>
        <w:ind w:right="239" w:firstLine="566"/>
      </w:pPr>
      <w:r>
        <w:t>Основные группы мышц в теле человека: мышцы конечностей, мышцы шеи и спины, мышцы</w:t>
      </w:r>
      <w:r>
        <w:rPr>
          <w:spacing w:val="1"/>
        </w:rPr>
        <w:t xml:space="preserve"> </w:t>
      </w:r>
      <w:r>
        <w:t>груди и живота,</w:t>
      </w:r>
      <w:r>
        <w:rPr>
          <w:spacing w:val="-1"/>
        </w:rPr>
        <w:t xml:space="preserve"> </w:t>
      </w:r>
      <w:r>
        <w:t>мышцы головы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лица.</w:t>
      </w:r>
    </w:p>
    <w:p w:rsidR="00551FBD" w:rsidRDefault="008C5111">
      <w:pPr>
        <w:pStyle w:val="a3"/>
        <w:ind w:left="1038"/>
      </w:pPr>
      <w:r>
        <w:t>Работа</w:t>
      </w:r>
      <w:r>
        <w:rPr>
          <w:spacing w:val="-5"/>
        </w:rPr>
        <w:t xml:space="preserve"> </w:t>
      </w:r>
      <w:r>
        <w:t>мышц:</w:t>
      </w:r>
      <w:r>
        <w:rPr>
          <w:spacing w:val="-3"/>
        </w:rPr>
        <w:t xml:space="preserve"> </w:t>
      </w:r>
      <w:r>
        <w:t>сгибание,</w:t>
      </w:r>
      <w:r>
        <w:rPr>
          <w:spacing w:val="-3"/>
        </w:rPr>
        <w:t xml:space="preserve"> </w:t>
      </w:r>
      <w:r>
        <w:t>разгибание,</w:t>
      </w:r>
      <w:r>
        <w:rPr>
          <w:spacing w:val="-1"/>
        </w:rPr>
        <w:t xml:space="preserve"> </w:t>
      </w:r>
      <w:r>
        <w:t>удерживание.</w:t>
      </w:r>
      <w:r>
        <w:rPr>
          <w:spacing w:val="-3"/>
        </w:rPr>
        <w:t xml:space="preserve"> </w:t>
      </w:r>
      <w:r>
        <w:t>Утомление</w:t>
      </w:r>
      <w:r>
        <w:rPr>
          <w:spacing w:val="-4"/>
        </w:rPr>
        <w:t xml:space="preserve"> </w:t>
      </w:r>
      <w:r>
        <w:t>мышц.</w:t>
      </w:r>
    </w:p>
    <w:p w:rsidR="00551FBD" w:rsidRDefault="008C5111">
      <w:pPr>
        <w:pStyle w:val="a3"/>
        <w:ind w:right="242" w:firstLine="566"/>
      </w:pPr>
      <w:r>
        <w:t>Влияние 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 на формирование и</w:t>
      </w:r>
      <w:r>
        <w:rPr>
          <w:spacing w:val="60"/>
        </w:rPr>
        <w:t xml:space="preserve"> </w:t>
      </w:r>
      <w:r>
        <w:t>развитие мышц. Значение физического</w:t>
      </w:r>
      <w:r>
        <w:rPr>
          <w:spacing w:val="1"/>
        </w:rPr>
        <w:t xml:space="preserve"> </w:t>
      </w:r>
      <w:r>
        <w:t>труда в правильном формировании опорно-двигательной системы. Пластика и красота человеческого</w:t>
      </w:r>
      <w:r>
        <w:rPr>
          <w:spacing w:val="-57"/>
        </w:rPr>
        <w:t xml:space="preserve"> </w:t>
      </w:r>
      <w:r>
        <w:t>тела.</w:t>
      </w:r>
    </w:p>
    <w:p w:rsidR="00551FBD" w:rsidRDefault="008C5111">
      <w:pPr>
        <w:pStyle w:val="a3"/>
        <w:ind w:right="241" w:firstLine="566"/>
      </w:pPr>
      <w:r>
        <w:rPr>
          <w:b/>
          <w:i/>
        </w:rPr>
        <w:t xml:space="preserve">Наблюдения и практическая работа. </w:t>
      </w:r>
      <w:r>
        <w:t>Определение при</w:t>
      </w:r>
      <w:r>
        <w:rPr>
          <w:spacing w:val="1"/>
        </w:rPr>
        <w:t xml:space="preserve"> </w:t>
      </w:r>
      <w:r>
        <w:t>внешнем осмотре местоположения</w:t>
      </w:r>
      <w:r>
        <w:rPr>
          <w:spacing w:val="1"/>
        </w:rPr>
        <w:t xml:space="preserve"> </w:t>
      </w:r>
      <w:r>
        <w:t>отдельных мышц. Сокращение мышц при сгибании и разгибании рук в локте. Утомление мышц при</w:t>
      </w:r>
      <w:r>
        <w:rPr>
          <w:spacing w:val="1"/>
        </w:rPr>
        <w:t xml:space="preserve"> </w:t>
      </w:r>
      <w:r>
        <w:t>удерживании</w:t>
      </w:r>
      <w:r>
        <w:rPr>
          <w:spacing w:val="-1"/>
        </w:rPr>
        <w:t xml:space="preserve"> </w:t>
      </w:r>
      <w:r>
        <w:t>груза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вытянутой руке.</w:t>
      </w:r>
    </w:p>
    <w:p w:rsidR="00551FBD" w:rsidRDefault="008C5111">
      <w:pPr>
        <w:pStyle w:val="2"/>
        <w:spacing w:before="3"/>
        <w:jc w:val="left"/>
      </w:pPr>
      <w:r>
        <w:lastRenderedPageBreak/>
        <w:t>Кровообращение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Передвижение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Кровеносная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человека.</w:t>
      </w:r>
    </w:p>
    <w:p w:rsidR="00551FBD" w:rsidRDefault="008C5111">
      <w:pPr>
        <w:pStyle w:val="a3"/>
        <w:ind w:right="238" w:firstLine="566"/>
      </w:pPr>
      <w:r>
        <w:rPr>
          <w:i/>
        </w:rPr>
        <w:t xml:space="preserve">Кровь, </w:t>
      </w:r>
      <w:r>
        <w:t>ее состав и значение. Кровеносные сосуды. Сердце. Внешний вид, величина, положение</w:t>
      </w:r>
      <w:r>
        <w:rPr>
          <w:spacing w:val="1"/>
        </w:rPr>
        <w:t xml:space="preserve"> </w:t>
      </w:r>
      <w:r>
        <w:t>сердца в грудной клетке. Работа сердца. Пульс. Кровяное давление. Движение крови по сосудам.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крови.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 xml:space="preserve">Заболевания 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сердца  </w:t>
      </w:r>
      <w:proofErr w:type="gramStart"/>
      <w:r>
        <w:rPr>
          <w:i/>
          <w:sz w:val="24"/>
        </w:rPr>
        <w:t xml:space="preserve">  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инфаркт,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ишемическая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болезнь,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сердечная    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недостаточность).</w:t>
      </w:r>
    </w:p>
    <w:p w:rsidR="00551FBD" w:rsidRDefault="008C5111">
      <w:pPr>
        <w:pStyle w:val="a3"/>
      </w:pPr>
      <w:r>
        <w:t>Профилактика</w:t>
      </w:r>
      <w:r>
        <w:rPr>
          <w:spacing w:val="-6"/>
        </w:rPr>
        <w:t xml:space="preserve"> </w:t>
      </w:r>
      <w:r>
        <w:t>сердечно-сосудистых</w:t>
      </w:r>
      <w:r>
        <w:rPr>
          <w:spacing w:val="-3"/>
        </w:rPr>
        <w:t xml:space="preserve"> </w:t>
      </w:r>
      <w:r>
        <w:t>заболеваний.</w:t>
      </w:r>
    </w:p>
    <w:p w:rsidR="00551FBD" w:rsidRDefault="008C5111">
      <w:pPr>
        <w:pStyle w:val="a3"/>
        <w:ind w:right="243" w:firstLine="566"/>
      </w:pP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физкультуры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спорта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тренированного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нетренированного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сердца,</w:t>
      </w:r>
      <w:r>
        <w:rPr>
          <w:spacing w:val="-1"/>
        </w:rPr>
        <w:t xml:space="preserve"> </w:t>
      </w:r>
      <w:r>
        <w:t>постепенное</w:t>
      </w:r>
      <w:r>
        <w:rPr>
          <w:spacing w:val="-3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нагрузки.</w:t>
      </w:r>
    </w:p>
    <w:p w:rsidR="00551FBD" w:rsidRDefault="008C5111">
      <w:pPr>
        <w:pStyle w:val="a3"/>
        <w:spacing w:before="1"/>
        <w:ind w:right="238" w:firstLine="566"/>
      </w:pPr>
      <w:r>
        <w:rPr>
          <w:i/>
        </w:rPr>
        <w:t>Вредное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t>никотина,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сердечно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сосудистую</w:t>
      </w:r>
      <w:r>
        <w:rPr>
          <w:spacing w:val="-1"/>
        </w:rPr>
        <w:t xml:space="preserve"> </w:t>
      </w:r>
      <w:r>
        <w:t>систему.</w:t>
      </w:r>
    </w:p>
    <w:p w:rsidR="00551FBD" w:rsidRDefault="008C5111">
      <w:pPr>
        <w:ind w:left="1098"/>
        <w:jc w:val="both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кровотечении.</w:t>
      </w:r>
      <w:r>
        <w:rPr>
          <w:spacing w:val="-3"/>
          <w:sz w:val="24"/>
        </w:rPr>
        <w:t xml:space="preserve"> </w:t>
      </w:r>
      <w:r>
        <w:rPr>
          <w:sz w:val="24"/>
        </w:rPr>
        <w:t>Донорство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почетно.</w:t>
      </w:r>
    </w:p>
    <w:p w:rsidR="00551FBD" w:rsidRDefault="008C5111">
      <w:pPr>
        <w:pStyle w:val="a3"/>
        <w:ind w:right="238" w:firstLine="566"/>
      </w:pPr>
      <w:r>
        <w:rPr>
          <w:b/>
          <w:i/>
        </w:rPr>
        <w:t>Наблюдения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работы.</w:t>
      </w:r>
      <w:r>
        <w:rPr>
          <w:b/>
          <w:i/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кровяного</w:t>
      </w:r>
      <w:r>
        <w:rPr>
          <w:spacing w:val="1"/>
        </w:rPr>
        <w:t xml:space="preserve"> </w:t>
      </w:r>
      <w:r>
        <w:t xml:space="preserve">давления с помощью учителя в спокойном состоянии и после дозированных гимнастических </w:t>
      </w:r>
      <w:proofErr w:type="spellStart"/>
      <w:proofErr w:type="gramStart"/>
      <w:r>
        <w:t>уп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ражнений</w:t>
      </w:r>
      <w:proofErr w:type="spellEnd"/>
      <w:proofErr w:type="gramEnd"/>
      <w:r>
        <w:t>. Обработка царапин йодом. Наложение повязок на раны. Элементарное чтение анализа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РОЭ,</w:t>
      </w:r>
      <w:r>
        <w:rPr>
          <w:spacing w:val="1"/>
        </w:rPr>
        <w:t xml:space="preserve"> </w:t>
      </w:r>
      <w:r>
        <w:t>лейкоцитов,</w:t>
      </w:r>
      <w:r>
        <w:rPr>
          <w:spacing w:val="1"/>
        </w:rPr>
        <w:t xml:space="preserve"> </w:t>
      </w:r>
      <w:r>
        <w:t>тромбоцитов.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«Блокноте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память»</w:t>
      </w:r>
      <w:r>
        <w:rPr>
          <w:spacing w:val="-9"/>
        </w:rPr>
        <w:t xml:space="preserve"> </w:t>
      </w:r>
      <w:r>
        <w:t>своей группы крови, резус-фактора, кровяного давления.</w:t>
      </w:r>
    </w:p>
    <w:p w:rsidR="00551FBD" w:rsidRDefault="008C5111">
      <w:pPr>
        <w:pStyle w:val="a3"/>
        <w:ind w:left="1038"/>
      </w:pPr>
      <w:r>
        <w:rPr>
          <w:b/>
          <w:i/>
        </w:rPr>
        <w:t>Демонстрация</w:t>
      </w:r>
      <w:r>
        <w:rPr>
          <w:b/>
          <w:i/>
          <w:spacing w:val="-4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кровотечении.</w:t>
      </w:r>
    </w:p>
    <w:p w:rsidR="00551FBD" w:rsidRDefault="008C5111">
      <w:pPr>
        <w:pStyle w:val="2"/>
        <w:spacing w:before="5"/>
        <w:jc w:val="left"/>
      </w:pPr>
      <w:r>
        <w:t>Дыхание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Значение</w:t>
      </w:r>
      <w:r>
        <w:rPr>
          <w:spacing w:val="-5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человека.</w:t>
      </w:r>
    </w:p>
    <w:p w:rsidR="00551FBD" w:rsidRDefault="008C5111">
      <w:pPr>
        <w:pStyle w:val="a3"/>
        <w:ind w:left="1038" w:right="1218"/>
        <w:jc w:val="left"/>
      </w:pPr>
      <w:r>
        <w:rPr>
          <w:i/>
        </w:rPr>
        <w:t>Органы дыхания человека</w:t>
      </w:r>
      <w:r>
        <w:t>: носовая и ротовая полости, гортань, трахея, бронхи, легкие.</w:t>
      </w:r>
      <w:r>
        <w:rPr>
          <w:spacing w:val="-5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вдыхаемого и</w:t>
      </w:r>
      <w:r>
        <w:rPr>
          <w:spacing w:val="-1"/>
        </w:rPr>
        <w:t xml:space="preserve"> </w:t>
      </w:r>
      <w:r>
        <w:t>выдыхаемого воздуха.</w:t>
      </w:r>
      <w:r>
        <w:rPr>
          <w:spacing w:val="-1"/>
        </w:rPr>
        <w:t xml:space="preserve"> </w:t>
      </w:r>
      <w:r>
        <w:t>Газообмен в</w:t>
      </w:r>
      <w:r>
        <w:rPr>
          <w:spacing w:val="-1"/>
        </w:rPr>
        <w:t xml:space="preserve"> </w:t>
      </w:r>
      <w:r>
        <w:t>легких</w:t>
      </w:r>
      <w:r>
        <w:rPr>
          <w:spacing w:val="-2"/>
        </w:rPr>
        <w:t xml:space="preserve"> </w:t>
      </w:r>
      <w:r>
        <w:t>и тканях.</w:t>
      </w:r>
    </w:p>
    <w:p w:rsidR="00551FBD" w:rsidRDefault="008C5111">
      <w:pPr>
        <w:pStyle w:val="a3"/>
        <w:spacing w:before="66"/>
        <w:ind w:right="238" w:firstLine="566"/>
      </w:pPr>
      <w:r>
        <w:rPr>
          <w:i/>
        </w:rPr>
        <w:t>Гигиена</w:t>
      </w:r>
      <w:r>
        <w:rPr>
          <w:i/>
          <w:spacing w:val="1"/>
        </w:rPr>
        <w:t xml:space="preserve"> </w:t>
      </w:r>
      <w:r>
        <w:rPr>
          <w:i/>
        </w:rPr>
        <w:t>дыхания</w:t>
      </w:r>
      <w:r>
        <w:t>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болезней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воздух (пыль, кашель, чихание). Болезни органов дыхания и их предупреждение (ОРЗ, гайморит, </w:t>
      </w:r>
      <w:proofErr w:type="gramStart"/>
      <w:r>
        <w:t>тон-</w:t>
      </w:r>
      <w:r>
        <w:rPr>
          <w:spacing w:val="-57"/>
        </w:rPr>
        <w:t xml:space="preserve"> </w:t>
      </w:r>
      <w:proofErr w:type="spellStart"/>
      <w:r>
        <w:t>зиллит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бронхит,</w:t>
      </w:r>
      <w:r>
        <w:rPr>
          <w:spacing w:val="-3"/>
        </w:rPr>
        <w:t xml:space="preserve"> </w:t>
      </w:r>
      <w:r>
        <w:t>туберкулез и др.).</w:t>
      </w:r>
    </w:p>
    <w:p w:rsidR="00551FBD" w:rsidRDefault="008C5111">
      <w:pPr>
        <w:spacing w:before="1"/>
        <w:ind w:left="1038"/>
        <w:jc w:val="both"/>
        <w:rPr>
          <w:sz w:val="24"/>
        </w:rPr>
      </w:pP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никотина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Гигиенические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37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жилых</w:t>
      </w:r>
      <w:r>
        <w:rPr>
          <w:spacing w:val="43"/>
          <w:sz w:val="24"/>
        </w:rPr>
        <w:t xml:space="preserve"> </w:t>
      </w:r>
      <w:r>
        <w:rPr>
          <w:sz w:val="24"/>
        </w:rPr>
        <w:t>помещениях.</w:t>
      </w:r>
      <w:r>
        <w:rPr>
          <w:spacing w:val="4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атмосферы.</w:t>
      </w:r>
    </w:p>
    <w:p w:rsidR="00551FBD" w:rsidRDefault="008C5111">
      <w:pPr>
        <w:pStyle w:val="a3"/>
      </w:pPr>
      <w:r>
        <w:t>Запыленность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загазованность</w:t>
      </w:r>
      <w:r>
        <w:rPr>
          <w:spacing w:val="-4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вредное</w:t>
      </w:r>
      <w:r>
        <w:rPr>
          <w:spacing w:val="-4"/>
        </w:rPr>
        <w:t xml:space="preserve"> </w:t>
      </w:r>
      <w:r>
        <w:t>влияние.</w:t>
      </w:r>
    </w:p>
    <w:p w:rsidR="00551FBD" w:rsidRDefault="008C5111">
      <w:pPr>
        <w:pStyle w:val="a3"/>
        <w:ind w:left="1038"/>
      </w:pPr>
      <w:r>
        <w:rPr>
          <w:i/>
        </w:rPr>
        <w:t>Озеленение</w:t>
      </w:r>
      <w:r>
        <w:rPr>
          <w:i/>
          <w:spacing w:val="-5"/>
        </w:rPr>
        <w:t xml:space="preserve"> </w:t>
      </w:r>
      <w:r>
        <w:rPr>
          <w:i/>
        </w:rPr>
        <w:t>городов</w:t>
      </w:r>
      <w:r>
        <w:t>,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зеленых</w:t>
      </w:r>
      <w:r>
        <w:rPr>
          <w:spacing w:val="-2"/>
        </w:rPr>
        <w:t xml:space="preserve"> </w:t>
      </w:r>
      <w:r>
        <w:t>насаждений,</w:t>
      </w:r>
      <w:r>
        <w:rPr>
          <w:spacing w:val="-3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опыта.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выдыхаемого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6"/>
          <w:sz w:val="24"/>
        </w:rPr>
        <w:t xml:space="preserve"> </w:t>
      </w:r>
      <w:r>
        <w:rPr>
          <w:sz w:val="24"/>
        </w:rPr>
        <w:t>газа.</w:t>
      </w:r>
    </w:p>
    <w:p w:rsidR="00551FBD" w:rsidRDefault="008C5111">
      <w:pPr>
        <w:ind w:left="472" w:right="245" w:firstLine="566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доврачебной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помощи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подушка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п.).</w:t>
      </w:r>
    </w:p>
    <w:p w:rsidR="00551FBD" w:rsidRDefault="008C5111">
      <w:pPr>
        <w:pStyle w:val="2"/>
        <w:spacing w:before="4"/>
      </w:pP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:rsidR="00551FBD" w:rsidRDefault="008C5111">
      <w:pPr>
        <w:pStyle w:val="a3"/>
        <w:spacing w:line="274" w:lineRule="exact"/>
        <w:ind w:left="1038"/>
      </w:pPr>
      <w:r>
        <w:t>Особенности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человека.</w:t>
      </w:r>
    </w:p>
    <w:p w:rsidR="00551FBD" w:rsidRDefault="008C5111">
      <w:pPr>
        <w:pStyle w:val="a3"/>
        <w:ind w:right="244" w:firstLine="566"/>
      </w:pPr>
      <w:r>
        <w:rPr>
          <w:i/>
        </w:rPr>
        <w:t xml:space="preserve">Значение </w:t>
      </w:r>
      <w:r>
        <w:t>питания для человека. Пища растительная и животная. Состав пищи: белки, жиры,</w:t>
      </w:r>
      <w:r>
        <w:rPr>
          <w:spacing w:val="1"/>
        </w:rPr>
        <w:t xml:space="preserve"> </w:t>
      </w:r>
      <w:r>
        <w:t>углеводы, вода, минеральные соли. Витамины. Значение овощей и фруктов для здоровья человека.</w:t>
      </w:r>
      <w:r>
        <w:rPr>
          <w:spacing w:val="1"/>
        </w:rPr>
        <w:t xml:space="preserve"> </w:t>
      </w:r>
      <w:r>
        <w:t>Авитаминоз.</w:t>
      </w:r>
    </w:p>
    <w:p w:rsidR="00551FBD" w:rsidRDefault="008C5111">
      <w:pPr>
        <w:pStyle w:val="a3"/>
        <w:spacing w:before="1"/>
        <w:ind w:right="246" w:firstLine="566"/>
      </w:pPr>
      <w:r>
        <w:rPr>
          <w:i/>
        </w:rPr>
        <w:t>Органы</w:t>
      </w:r>
      <w:r>
        <w:rPr>
          <w:i/>
          <w:spacing w:val="1"/>
        </w:rPr>
        <w:t xml:space="preserve"> </w:t>
      </w:r>
      <w:r>
        <w:rPr>
          <w:i/>
        </w:rPr>
        <w:t>пищеварения</w:t>
      </w:r>
      <w:r>
        <w:t>:</w:t>
      </w:r>
      <w:r>
        <w:rPr>
          <w:spacing w:val="1"/>
        </w:rPr>
        <w:t xml:space="preserve"> </w:t>
      </w:r>
      <w:r>
        <w:t>ротовая</w:t>
      </w:r>
      <w:r>
        <w:rPr>
          <w:spacing w:val="1"/>
        </w:rPr>
        <w:t xml:space="preserve"> </w:t>
      </w:r>
      <w:r>
        <w:t>полость,</w:t>
      </w:r>
      <w:r>
        <w:rPr>
          <w:spacing w:val="1"/>
        </w:rPr>
        <w:t xml:space="preserve"> </w:t>
      </w:r>
      <w:r>
        <w:t>пищевод,</w:t>
      </w:r>
      <w:r>
        <w:rPr>
          <w:spacing w:val="1"/>
        </w:rPr>
        <w:t xml:space="preserve"> </w:t>
      </w:r>
      <w:r>
        <w:t>желудок,</w:t>
      </w:r>
      <w:r>
        <w:rPr>
          <w:spacing w:val="1"/>
        </w:rPr>
        <w:t xml:space="preserve"> </w:t>
      </w:r>
      <w:r>
        <w:t>поджелудочная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кишечник.</w:t>
      </w:r>
    </w:p>
    <w:p w:rsidR="00551FBD" w:rsidRDefault="008C5111">
      <w:pPr>
        <w:pStyle w:val="a3"/>
        <w:ind w:right="243" w:firstLine="566"/>
      </w:pPr>
      <w:r>
        <w:t>Здоровые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здоровое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(строение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лечение).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пережевывания пищи. Отделение слюны. Изменение пищи во рту под действием слюны. Глотание.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пищи в</w:t>
      </w:r>
      <w:r>
        <w:rPr>
          <w:spacing w:val="-1"/>
        </w:rPr>
        <w:t xml:space="preserve"> </w:t>
      </w:r>
      <w:r>
        <w:t>желудке. Пищеварение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кишечнике.</w:t>
      </w:r>
    </w:p>
    <w:p w:rsidR="00551FBD" w:rsidRDefault="008C5111">
      <w:pPr>
        <w:pStyle w:val="a3"/>
        <w:ind w:left="1038"/>
      </w:pPr>
      <w:r>
        <w:rPr>
          <w:i/>
        </w:rPr>
        <w:t>Гигиена</w:t>
      </w:r>
      <w:r>
        <w:rPr>
          <w:i/>
          <w:spacing w:val="2"/>
        </w:rPr>
        <w:t xml:space="preserve"> </w:t>
      </w:r>
      <w:r>
        <w:rPr>
          <w:i/>
        </w:rPr>
        <w:t>питания.</w:t>
      </w:r>
      <w:r>
        <w:rPr>
          <w:i/>
          <w:spacing w:val="4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приготовления</w:t>
      </w:r>
      <w:r>
        <w:rPr>
          <w:spacing w:val="3"/>
        </w:rPr>
        <w:t xml:space="preserve"> </w:t>
      </w:r>
      <w:r>
        <w:t>пищи.</w:t>
      </w:r>
      <w:r>
        <w:rPr>
          <w:spacing w:val="3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питания.</w:t>
      </w:r>
      <w:r>
        <w:rPr>
          <w:spacing w:val="2"/>
        </w:rPr>
        <w:t xml:space="preserve"> </w:t>
      </w:r>
      <w:r>
        <w:t>Пища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стран.</w:t>
      </w:r>
    </w:p>
    <w:p w:rsidR="00551FBD" w:rsidRDefault="008C5111">
      <w:pPr>
        <w:pStyle w:val="a3"/>
      </w:pP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еды.</w:t>
      </w:r>
    </w:p>
    <w:p w:rsidR="00551FBD" w:rsidRDefault="008C5111">
      <w:pPr>
        <w:ind w:left="472" w:right="242" w:firstLine="566"/>
        <w:jc w:val="both"/>
        <w:rPr>
          <w:sz w:val="24"/>
        </w:rPr>
      </w:pPr>
      <w:r>
        <w:rPr>
          <w:i/>
          <w:sz w:val="24"/>
        </w:rPr>
        <w:t xml:space="preserve">Заболевания пищеварительной системы </w:t>
      </w:r>
      <w:r>
        <w:rPr>
          <w:sz w:val="24"/>
        </w:rPr>
        <w:t>и их профилактика (аппендицит, дизентерия, холера,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гастрит). Причины и признаки пищевых отравлений. </w:t>
      </w:r>
      <w:r>
        <w:rPr>
          <w:i/>
          <w:sz w:val="24"/>
        </w:rPr>
        <w:t xml:space="preserve">Влияние вредных привычек </w:t>
      </w:r>
      <w:r>
        <w:rPr>
          <w:sz w:val="24"/>
        </w:rPr>
        <w:t>на пищеварительную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систему.</w:t>
      </w:r>
    </w:p>
    <w:p w:rsidR="00551FBD" w:rsidRDefault="008C5111">
      <w:pPr>
        <w:ind w:left="1098"/>
        <w:jc w:val="both"/>
        <w:rPr>
          <w:sz w:val="24"/>
        </w:rPr>
      </w:pPr>
      <w:r>
        <w:rPr>
          <w:i/>
          <w:sz w:val="24"/>
        </w:rPr>
        <w:t>Доврачебная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пищеварения.</w:t>
      </w:r>
    </w:p>
    <w:p w:rsidR="00551FBD" w:rsidRDefault="008C5111">
      <w:pPr>
        <w:spacing w:before="1"/>
        <w:ind w:left="472" w:right="245" w:firstLine="566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опытов.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хлебе,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картофеле.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слюны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правильного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поведения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пищи,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красиво.</w:t>
      </w:r>
    </w:p>
    <w:p w:rsidR="00551FBD" w:rsidRDefault="008C5111">
      <w:pPr>
        <w:pStyle w:val="2"/>
        <w:spacing w:before="5"/>
        <w:jc w:val="left"/>
      </w:pPr>
      <w:r>
        <w:t>Выделение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lastRenderedPageBreak/>
        <w:t>Роль</w:t>
      </w:r>
      <w:r>
        <w:rPr>
          <w:i/>
          <w:spacing w:val="28"/>
        </w:rPr>
        <w:t xml:space="preserve"> </w:t>
      </w:r>
      <w:r>
        <w:rPr>
          <w:i/>
        </w:rPr>
        <w:t>выделения</w:t>
      </w:r>
      <w:r>
        <w:rPr>
          <w:i/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жизнедеятельности</w:t>
      </w:r>
      <w:r>
        <w:rPr>
          <w:spacing w:val="29"/>
        </w:rPr>
        <w:t xml:space="preserve"> </w:t>
      </w:r>
      <w:r>
        <w:t>организмов.</w:t>
      </w:r>
      <w:r>
        <w:rPr>
          <w:spacing w:val="28"/>
        </w:rPr>
        <w:t xml:space="preserve"> </w:t>
      </w:r>
      <w:r>
        <w:t>Органы</w:t>
      </w:r>
      <w:r>
        <w:rPr>
          <w:spacing w:val="29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выделения</w:t>
      </w:r>
      <w:r>
        <w:rPr>
          <w:spacing w:val="-57"/>
        </w:rPr>
        <w:t xml:space="preserve"> </w:t>
      </w:r>
      <w:r>
        <w:t>мочи</w:t>
      </w:r>
      <w:r>
        <w:rPr>
          <w:spacing w:val="-1"/>
        </w:rPr>
        <w:t xml:space="preserve"> </w:t>
      </w:r>
      <w:r>
        <w:t>(почки, мочеточник,</w:t>
      </w:r>
      <w:r>
        <w:rPr>
          <w:spacing w:val="-1"/>
        </w:rPr>
        <w:t xml:space="preserve"> </w:t>
      </w:r>
      <w:r>
        <w:t>мочевой пузырь,</w:t>
      </w:r>
      <w:r>
        <w:rPr>
          <w:spacing w:val="-1"/>
        </w:rPr>
        <w:t xml:space="preserve"> </w:t>
      </w:r>
      <w:r>
        <w:t>мочеиспускательный канал).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Внешний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почек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мочи.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Предупреждение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почечных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цистита.</w:t>
      </w:r>
    </w:p>
    <w:p w:rsidR="00551FBD" w:rsidRDefault="008C5111">
      <w:pPr>
        <w:ind w:left="1038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Зарисовка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разрезе.</w:t>
      </w:r>
    </w:p>
    <w:p w:rsidR="00551FBD" w:rsidRDefault="008C5111">
      <w:pPr>
        <w:pStyle w:val="a3"/>
        <w:ind w:left="1038"/>
        <w:jc w:val="left"/>
      </w:pPr>
      <w:r>
        <w:t>Простейшее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5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мочи</w:t>
      </w:r>
      <w:r>
        <w:rPr>
          <w:spacing w:val="-3"/>
        </w:rPr>
        <w:t xml:space="preserve"> </w:t>
      </w:r>
      <w:r>
        <w:t>(цвет,</w:t>
      </w:r>
      <w:r>
        <w:rPr>
          <w:spacing w:val="-3"/>
        </w:rPr>
        <w:t xml:space="preserve"> </w:t>
      </w:r>
      <w:r>
        <w:t>прозрачность,</w:t>
      </w:r>
      <w:r>
        <w:rPr>
          <w:spacing w:val="-3"/>
        </w:rPr>
        <w:t xml:space="preserve"> </w:t>
      </w:r>
      <w:r>
        <w:t>сахар).</w:t>
      </w:r>
    </w:p>
    <w:p w:rsidR="00551FBD" w:rsidRDefault="008C5111">
      <w:pPr>
        <w:pStyle w:val="2"/>
        <w:spacing w:before="2"/>
        <w:jc w:val="left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</w:p>
    <w:p w:rsidR="00551FBD" w:rsidRDefault="008C5111">
      <w:pPr>
        <w:spacing w:line="274" w:lineRule="exact"/>
        <w:ind w:left="1038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</w:p>
    <w:p w:rsidR="00551FBD" w:rsidRDefault="008C5111">
      <w:pPr>
        <w:pStyle w:val="a3"/>
        <w:spacing w:before="1"/>
        <w:ind w:right="241" w:firstLine="566"/>
        <w:jc w:val="left"/>
      </w:pPr>
      <w:r>
        <w:rPr>
          <w:i/>
        </w:rPr>
        <w:t>Культура</w:t>
      </w:r>
      <w:r>
        <w:rPr>
          <w:i/>
          <w:spacing w:val="45"/>
        </w:rPr>
        <w:t xml:space="preserve"> </w:t>
      </w:r>
      <w:r>
        <w:rPr>
          <w:i/>
        </w:rPr>
        <w:t>межличностных</w:t>
      </w:r>
      <w:r>
        <w:rPr>
          <w:i/>
          <w:spacing w:val="43"/>
        </w:rPr>
        <w:t xml:space="preserve"> </w:t>
      </w:r>
      <w:r>
        <w:rPr>
          <w:i/>
        </w:rPr>
        <w:t>отношений</w:t>
      </w:r>
      <w:r>
        <w:rPr>
          <w:i/>
          <w:spacing w:val="48"/>
        </w:rPr>
        <w:t xml:space="preserve"> </w:t>
      </w:r>
      <w:r>
        <w:t>(дружба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любовь;</w:t>
      </w:r>
      <w:r>
        <w:rPr>
          <w:spacing w:val="46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влюбленных;</w:t>
      </w:r>
      <w:r>
        <w:rPr>
          <w:spacing w:val="-57"/>
        </w:rPr>
        <w:t xml:space="preserve"> </w:t>
      </w:r>
      <w:r>
        <w:t>добрачное</w:t>
      </w:r>
      <w:r>
        <w:rPr>
          <w:spacing w:val="-2"/>
        </w:rPr>
        <w:t xml:space="preserve"> </w:t>
      </w:r>
      <w:r>
        <w:t>поведение;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спутника</w:t>
      </w:r>
      <w:r>
        <w:rPr>
          <w:spacing w:val="-2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 браку;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семьи).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Биологическое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Система</w:t>
      </w:r>
      <w:r>
        <w:rPr>
          <w:i/>
          <w:spacing w:val="49"/>
        </w:rPr>
        <w:t xml:space="preserve"> </w:t>
      </w:r>
      <w:r>
        <w:rPr>
          <w:i/>
        </w:rPr>
        <w:t>органов</w:t>
      </w:r>
      <w:r>
        <w:rPr>
          <w:i/>
          <w:spacing w:val="49"/>
        </w:rPr>
        <w:t xml:space="preserve"> </w:t>
      </w:r>
      <w:r>
        <w:t>размножения</w:t>
      </w:r>
      <w:r>
        <w:rPr>
          <w:spacing w:val="49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(строение,</w:t>
      </w:r>
      <w:r>
        <w:rPr>
          <w:spacing w:val="49"/>
        </w:rPr>
        <w:t xml:space="preserve"> </w:t>
      </w:r>
      <w:r>
        <w:t>функции,</w:t>
      </w:r>
      <w:r>
        <w:rPr>
          <w:spacing w:val="49"/>
        </w:rPr>
        <w:t xml:space="preserve"> </w:t>
      </w:r>
      <w:r>
        <w:t>гигиена</w:t>
      </w:r>
      <w:r>
        <w:rPr>
          <w:spacing w:val="48"/>
        </w:rPr>
        <w:t xml:space="preserve"> </w:t>
      </w:r>
      <w:r>
        <w:t>юношей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девушек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возрасте). Половые</w:t>
      </w:r>
      <w:r>
        <w:rPr>
          <w:spacing w:val="-1"/>
        </w:rPr>
        <w:t xml:space="preserve"> </w:t>
      </w:r>
      <w:r>
        <w:t>железы и половые</w:t>
      </w:r>
      <w:r>
        <w:rPr>
          <w:spacing w:val="-1"/>
        </w:rPr>
        <w:t xml:space="preserve"> </w:t>
      </w:r>
      <w:r>
        <w:t>клетки.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Оплодотворение</w:t>
      </w:r>
      <w:r>
        <w:t>.</w:t>
      </w:r>
      <w:r>
        <w:rPr>
          <w:spacing w:val="54"/>
        </w:rPr>
        <w:t xml:space="preserve"> </w:t>
      </w:r>
      <w:r>
        <w:t>Беременность.</w:t>
      </w:r>
      <w:r>
        <w:rPr>
          <w:spacing w:val="54"/>
        </w:rPr>
        <w:t xml:space="preserve"> </w:t>
      </w:r>
      <w:r>
        <w:t>Внутриутробное</w:t>
      </w:r>
      <w:r>
        <w:rPr>
          <w:spacing w:val="53"/>
        </w:rPr>
        <w:t xml:space="preserve"> </w:t>
      </w:r>
      <w:r>
        <w:t>развитие.</w:t>
      </w:r>
      <w:r>
        <w:rPr>
          <w:spacing w:val="54"/>
        </w:rPr>
        <w:t xml:space="preserve"> </w:t>
      </w:r>
      <w:r>
        <w:t>Роды.</w:t>
      </w:r>
      <w:r>
        <w:rPr>
          <w:spacing w:val="51"/>
        </w:rPr>
        <w:t xml:space="preserve"> </w:t>
      </w:r>
      <w:r>
        <w:t>Материнство.</w:t>
      </w:r>
      <w:r>
        <w:rPr>
          <w:spacing w:val="53"/>
        </w:rPr>
        <w:t xml:space="preserve"> </w:t>
      </w:r>
      <w:r>
        <w:t>Уход</w:t>
      </w:r>
      <w:r>
        <w:rPr>
          <w:spacing w:val="5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новорожденным.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Рост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ребенка.</w:t>
      </w:r>
    </w:p>
    <w:p w:rsidR="00551FBD" w:rsidRDefault="008C5111">
      <w:pPr>
        <w:tabs>
          <w:tab w:val="left" w:pos="2655"/>
          <w:tab w:val="left" w:pos="3634"/>
          <w:tab w:val="left" w:pos="4742"/>
          <w:tab w:val="left" w:pos="5721"/>
          <w:tab w:val="left" w:pos="6452"/>
          <w:tab w:val="left" w:pos="7443"/>
          <w:tab w:val="left" w:pos="9211"/>
        </w:tabs>
        <w:ind w:left="472" w:right="241" w:firstLine="566"/>
        <w:rPr>
          <w:sz w:val="24"/>
        </w:rPr>
      </w:pPr>
      <w:r>
        <w:rPr>
          <w:i/>
          <w:sz w:val="24"/>
        </w:rPr>
        <w:t>Последствия</w:t>
      </w:r>
      <w:r>
        <w:rPr>
          <w:i/>
          <w:sz w:val="24"/>
        </w:rPr>
        <w:tab/>
        <w:t>ранних</w:t>
      </w:r>
      <w:r>
        <w:rPr>
          <w:i/>
          <w:sz w:val="24"/>
        </w:rPr>
        <w:tab/>
        <w:t>половых</w:t>
      </w:r>
      <w:r>
        <w:rPr>
          <w:i/>
          <w:sz w:val="24"/>
        </w:rPr>
        <w:tab/>
        <w:t>связей</w:t>
      </w:r>
      <w:r>
        <w:rPr>
          <w:sz w:val="24"/>
        </w:rPr>
        <w:t>,</w:t>
      </w:r>
      <w:r>
        <w:rPr>
          <w:sz w:val="24"/>
        </w:rPr>
        <w:tab/>
        <w:t>вред</w:t>
      </w:r>
      <w:r>
        <w:rPr>
          <w:sz w:val="24"/>
        </w:rPr>
        <w:tab/>
        <w:t>ранней</w:t>
      </w:r>
      <w:r>
        <w:rPr>
          <w:sz w:val="24"/>
        </w:rPr>
        <w:tab/>
        <w:t>беременности.</w:t>
      </w:r>
      <w:r>
        <w:rPr>
          <w:sz w:val="24"/>
        </w:rPr>
        <w:tab/>
      </w:r>
      <w:r>
        <w:rPr>
          <w:spacing w:val="-1"/>
          <w:sz w:val="24"/>
        </w:rPr>
        <w:t>Предупреждение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контрацепции.</w:t>
      </w:r>
      <w:r>
        <w:rPr>
          <w:spacing w:val="-3"/>
          <w:sz w:val="24"/>
        </w:rPr>
        <w:t xml:space="preserve"> </w:t>
      </w:r>
      <w:r>
        <w:rPr>
          <w:sz w:val="24"/>
        </w:rPr>
        <w:t>Аборт.</w:t>
      </w:r>
    </w:p>
    <w:p w:rsidR="00551FBD" w:rsidRDefault="008C5111">
      <w:pPr>
        <w:tabs>
          <w:tab w:val="left" w:pos="3952"/>
        </w:tabs>
        <w:ind w:left="472" w:right="552" w:firstLine="566"/>
        <w:rPr>
          <w:sz w:val="24"/>
        </w:rPr>
      </w:pPr>
      <w:r>
        <w:rPr>
          <w:i/>
          <w:sz w:val="24"/>
        </w:rPr>
        <w:t xml:space="preserve">Пороки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развития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плода</w:t>
      </w:r>
      <w:r>
        <w:rPr>
          <w:i/>
          <w:sz w:val="24"/>
        </w:rPr>
        <w:tab/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:rsidR="00551FBD" w:rsidRDefault="008C5111">
      <w:pPr>
        <w:spacing w:before="1"/>
        <w:ind w:left="1038"/>
        <w:rPr>
          <w:sz w:val="24"/>
        </w:rPr>
      </w:pPr>
      <w:r>
        <w:rPr>
          <w:i/>
          <w:sz w:val="24"/>
        </w:rPr>
        <w:t>Венерические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заболевания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СПИД.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профилактика.</w:t>
      </w:r>
    </w:p>
    <w:p w:rsidR="00551FBD" w:rsidRDefault="008C5111">
      <w:pPr>
        <w:pStyle w:val="2"/>
        <w:spacing w:before="4" w:line="240" w:lineRule="auto"/>
        <w:jc w:val="left"/>
      </w:pPr>
      <w:r>
        <w:t>Покровы</w:t>
      </w:r>
      <w:r>
        <w:rPr>
          <w:spacing w:val="-3"/>
        </w:rPr>
        <w:t xml:space="preserve"> </w:t>
      </w:r>
      <w:r>
        <w:t>тела</w:t>
      </w:r>
    </w:p>
    <w:p w:rsidR="00551FBD" w:rsidRDefault="008C5111">
      <w:pPr>
        <w:pStyle w:val="a3"/>
        <w:spacing w:before="66"/>
        <w:ind w:right="250" w:firstLine="566"/>
      </w:pPr>
      <w:r>
        <w:rPr>
          <w:i/>
        </w:rPr>
        <w:t>Кожа</w:t>
      </w:r>
      <w:r>
        <w:rPr>
          <w:i/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человека.</w:t>
      </w:r>
      <w:r>
        <w:rPr>
          <w:spacing w:val="41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кожи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защиты,</w:t>
      </w:r>
      <w:r>
        <w:rPr>
          <w:spacing w:val="40"/>
        </w:rPr>
        <w:t xml:space="preserve"> </w:t>
      </w:r>
      <w:r>
        <w:t>осязания,</w:t>
      </w:r>
      <w:r>
        <w:rPr>
          <w:spacing w:val="40"/>
        </w:rPr>
        <w:t xml:space="preserve"> </w:t>
      </w:r>
      <w:r>
        <w:t>выделения</w:t>
      </w:r>
      <w:r>
        <w:rPr>
          <w:spacing w:val="39"/>
        </w:rPr>
        <w:t xml:space="preserve"> </w:t>
      </w:r>
      <w:r>
        <w:t>пота</w:t>
      </w:r>
      <w:r>
        <w:rPr>
          <w:spacing w:val="4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жира,</w:t>
      </w:r>
      <w:r>
        <w:rPr>
          <w:spacing w:val="-1"/>
        </w:rPr>
        <w:t xml:space="preserve"> </w:t>
      </w:r>
      <w:r>
        <w:t>терморегуляции.</w:t>
      </w:r>
    </w:p>
    <w:p w:rsidR="00551FBD" w:rsidRDefault="008C5111">
      <w:pPr>
        <w:pStyle w:val="a3"/>
        <w:ind w:left="1038"/>
      </w:pPr>
      <w:r>
        <w:t>Производные</w:t>
      </w:r>
      <w:r>
        <w:rPr>
          <w:spacing w:val="-5"/>
        </w:rPr>
        <w:t xml:space="preserve"> </w:t>
      </w:r>
      <w:r>
        <w:t>кожи:</w:t>
      </w:r>
      <w:r>
        <w:rPr>
          <w:spacing w:val="-2"/>
        </w:rPr>
        <w:t xml:space="preserve"> </w:t>
      </w:r>
      <w:r>
        <w:t>волосы,</w:t>
      </w:r>
      <w:r>
        <w:rPr>
          <w:spacing w:val="55"/>
        </w:rPr>
        <w:t xml:space="preserve"> </w:t>
      </w:r>
      <w:r>
        <w:t>ногти.</w:t>
      </w:r>
    </w:p>
    <w:p w:rsidR="00551FBD" w:rsidRDefault="008C5111">
      <w:pPr>
        <w:spacing w:before="1"/>
        <w:ind w:left="472" w:right="242" w:firstLine="566"/>
        <w:jc w:val="both"/>
        <w:rPr>
          <w:sz w:val="24"/>
        </w:rPr>
      </w:pP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(солнечные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1"/>
          <w:sz w:val="24"/>
        </w:rPr>
        <w:t xml:space="preserve"> </w:t>
      </w:r>
      <w:r>
        <w:rPr>
          <w:sz w:val="24"/>
        </w:rPr>
        <w:t>ванны,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обтирания).</w:t>
      </w:r>
    </w:p>
    <w:p w:rsidR="00551FBD" w:rsidRDefault="008C5111">
      <w:pPr>
        <w:pStyle w:val="a3"/>
        <w:ind w:right="245" w:firstLine="566"/>
      </w:pPr>
      <w:r>
        <w:rPr>
          <w:i/>
        </w:rPr>
        <w:t xml:space="preserve">Оказание первой помощи </w:t>
      </w:r>
      <w:r>
        <w:t>при тепловом и солнечном ударах, термических и химических ожогах,</w:t>
      </w:r>
      <w:r>
        <w:rPr>
          <w:spacing w:val="-57"/>
        </w:rPr>
        <w:t xml:space="preserve"> </w:t>
      </w:r>
      <w:r>
        <w:t>обморожении,</w:t>
      </w:r>
      <w:r>
        <w:rPr>
          <w:spacing w:val="-1"/>
        </w:rPr>
        <w:t xml:space="preserve"> </w:t>
      </w:r>
      <w:r>
        <w:t>поражении электрическим</w:t>
      </w:r>
      <w:r>
        <w:rPr>
          <w:spacing w:val="-1"/>
        </w:rPr>
        <w:t xml:space="preserve"> </w:t>
      </w:r>
      <w:r>
        <w:t>током.</w:t>
      </w:r>
    </w:p>
    <w:p w:rsidR="00551FBD" w:rsidRDefault="008C5111">
      <w:pPr>
        <w:pStyle w:val="a3"/>
        <w:ind w:right="246" w:firstLine="566"/>
      </w:pPr>
      <w:r>
        <w:rPr>
          <w:i/>
        </w:rPr>
        <w:t xml:space="preserve">Кожные заболевания </w:t>
      </w:r>
      <w:r>
        <w:t>и их профилактика (педикулез, чесотка, лишай, экзема и др.). Гигиена</w:t>
      </w:r>
      <w:r>
        <w:rPr>
          <w:spacing w:val="1"/>
        </w:rPr>
        <w:t xml:space="preserve"> </w:t>
      </w:r>
      <w:r>
        <w:t>кожи. Угри и причины их появления. Гигиеническая и декоративная косметика. Уход за волосами и</w:t>
      </w:r>
      <w:r>
        <w:rPr>
          <w:spacing w:val="1"/>
        </w:rPr>
        <w:t xml:space="preserve"> </w:t>
      </w:r>
      <w:r>
        <w:t>ногтями.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 к одежде</w:t>
      </w:r>
      <w:r>
        <w:rPr>
          <w:spacing w:val="-2"/>
        </w:rPr>
        <w:t xml:space="preserve"> </w:t>
      </w:r>
      <w:r>
        <w:t>и обуви.</w:t>
      </w:r>
    </w:p>
    <w:p w:rsidR="00551FBD" w:rsidRDefault="008C5111">
      <w:pPr>
        <w:ind w:left="472" w:right="239" w:firstLine="566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повязок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 кожи.</w:t>
      </w:r>
    </w:p>
    <w:p w:rsidR="00551FBD" w:rsidRDefault="008C5111">
      <w:pPr>
        <w:pStyle w:val="2"/>
        <w:spacing w:before="5"/>
      </w:pPr>
      <w:r>
        <w:t>Нервная</w:t>
      </w:r>
      <w:r>
        <w:rPr>
          <w:spacing w:val="-2"/>
        </w:rPr>
        <w:t xml:space="preserve"> </w:t>
      </w:r>
      <w:r>
        <w:t>система</w:t>
      </w:r>
    </w:p>
    <w:p w:rsidR="00551FBD" w:rsidRDefault="008C5111">
      <w:pPr>
        <w:pStyle w:val="a3"/>
        <w:spacing w:line="274" w:lineRule="exact"/>
        <w:ind w:left="1038"/>
      </w:pPr>
      <w:r>
        <w:rPr>
          <w:i/>
        </w:rPr>
        <w:t>Значение</w:t>
      </w:r>
      <w:r>
        <w:rPr>
          <w:i/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(спинной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головной</w:t>
      </w:r>
      <w:r>
        <w:rPr>
          <w:spacing w:val="-3"/>
        </w:rPr>
        <w:t xml:space="preserve"> </w:t>
      </w:r>
      <w:r>
        <w:t>мозг,</w:t>
      </w:r>
      <w:r>
        <w:rPr>
          <w:spacing w:val="-4"/>
        </w:rPr>
        <w:t xml:space="preserve"> </w:t>
      </w:r>
      <w:r>
        <w:t>нервы).</w:t>
      </w:r>
    </w:p>
    <w:p w:rsidR="00551FBD" w:rsidRDefault="008C5111">
      <w:pPr>
        <w:pStyle w:val="a3"/>
        <w:ind w:firstLine="566"/>
        <w:jc w:val="left"/>
      </w:pPr>
      <w:r>
        <w:rPr>
          <w:i/>
        </w:rPr>
        <w:t>Гигиена</w:t>
      </w:r>
      <w:r>
        <w:rPr>
          <w:i/>
          <w:spacing w:val="29"/>
        </w:rPr>
        <w:t xml:space="preserve"> </w:t>
      </w:r>
      <w:r>
        <w:t>умственного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физического</w:t>
      </w:r>
      <w:r>
        <w:rPr>
          <w:spacing w:val="27"/>
        </w:rPr>
        <w:t xml:space="preserve"> </w:t>
      </w:r>
      <w:r>
        <w:t>труда.</w:t>
      </w:r>
      <w:r>
        <w:rPr>
          <w:spacing w:val="26"/>
        </w:rPr>
        <w:t xml:space="preserve"> </w:t>
      </w:r>
      <w:r>
        <w:t>Режим</w:t>
      </w:r>
      <w:r>
        <w:rPr>
          <w:spacing w:val="26"/>
        </w:rPr>
        <w:t xml:space="preserve"> </w:t>
      </w:r>
      <w:r>
        <w:t>дня.</w:t>
      </w:r>
      <w:r>
        <w:rPr>
          <w:spacing w:val="26"/>
        </w:rPr>
        <w:t xml:space="preserve"> </w:t>
      </w:r>
      <w:r>
        <w:t>Сон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значение.</w:t>
      </w:r>
      <w:r>
        <w:rPr>
          <w:spacing w:val="27"/>
        </w:rPr>
        <w:t xml:space="preserve"> </w:t>
      </w:r>
      <w:r>
        <w:t>Сновидения.</w:t>
      </w:r>
      <w:r>
        <w:rPr>
          <w:spacing w:val="26"/>
        </w:rPr>
        <w:t xml:space="preserve"> </w:t>
      </w:r>
      <w:r>
        <w:t>Гигиена</w:t>
      </w:r>
      <w:r>
        <w:rPr>
          <w:spacing w:val="-57"/>
        </w:rPr>
        <w:t xml:space="preserve"> </w:t>
      </w:r>
      <w:r>
        <w:t>сна.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перегрузок, чередование труда</w:t>
      </w:r>
      <w:r>
        <w:rPr>
          <w:spacing w:val="-1"/>
        </w:rPr>
        <w:t xml:space="preserve"> </w:t>
      </w:r>
      <w:r>
        <w:t>и отдыха.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Отрицательное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систему.</w:t>
      </w:r>
    </w:p>
    <w:p w:rsidR="00551FBD" w:rsidRDefault="008C5111">
      <w:pPr>
        <w:ind w:left="472" w:right="241" w:firstLine="566"/>
        <w:rPr>
          <w:sz w:val="24"/>
        </w:rPr>
      </w:pPr>
      <w:r>
        <w:rPr>
          <w:i/>
          <w:sz w:val="24"/>
        </w:rPr>
        <w:t>Заболевания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(менингит,</w:t>
      </w:r>
      <w:r>
        <w:rPr>
          <w:spacing w:val="1"/>
          <w:sz w:val="24"/>
        </w:rPr>
        <w:t xml:space="preserve"> </w:t>
      </w:r>
      <w:r>
        <w:rPr>
          <w:sz w:val="24"/>
        </w:rPr>
        <w:t>энцефалит,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радикулит,</w:t>
      </w:r>
      <w:r>
        <w:rPr>
          <w:spacing w:val="1"/>
          <w:sz w:val="24"/>
        </w:rPr>
        <w:t xml:space="preserve"> </w:t>
      </w:r>
      <w:r>
        <w:rPr>
          <w:sz w:val="24"/>
        </w:rPr>
        <w:t>невралгия).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 системы.</w:t>
      </w:r>
    </w:p>
    <w:p w:rsidR="00551FBD" w:rsidRDefault="008C5111">
      <w:pPr>
        <w:ind w:left="1038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мозга.</w:t>
      </w:r>
    </w:p>
    <w:p w:rsidR="00551FBD" w:rsidRDefault="008C5111">
      <w:pPr>
        <w:pStyle w:val="2"/>
        <w:spacing w:before="5"/>
        <w:jc w:val="left"/>
      </w:pPr>
      <w:r>
        <w:t>Органы</w:t>
      </w:r>
      <w:r>
        <w:rPr>
          <w:spacing w:val="-1"/>
        </w:rPr>
        <w:t xml:space="preserve"> </w:t>
      </w:r>
      <w:r>
        <w:t>чувств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rPr>
          <w:i/>
        </w:rPr>
        <w:t>Значение</w:t>
      </w:r>
      <w:r>
        <w:rPr>
          <w:i/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Орган</w:t>
      </w:r>
      <w:r>
        <w:rPr>
          <w:i/>
          <w:spacing w:val="17"/>
        </w:rPr>
        <w:t xml:space="preserve"> </w:t>
      </w:r>
      <w:r>
        <w:rPr>
          <w:i/>
        </w:rPr>
        <w:t>зрения</w:t>
      </w:r>
      <w:r>
        <w:rPr>
          <w:i/>
          <w:spacing w:val="15"/>
        </w:rPr>
        <w:t xml:space="preserve"> </w:t>
      </w:r>
      <w:r>
        <w:rPr>
          <w:i/>
        </w:rPr>
        <w:t>человека</w:t>
      </w:r>
      <w:r>
        <w:t>.</w:t>
      </w:r>
      <w:r>
        <w:rPr>
          <w:spacing w:val="16"/>
        </w:rPr>
        <w:t xml:space="preserve"> </w:t>
      </w:r>
      <w:r>
        <w:t>Строение,</w:t>
      </w:r>
      <w:r>
        <w:rPr>
          <w:spacing w:val="16"/>
        </w:rPr>
        <w:t xml:space="preserve"> </w:t>
      </w:r>
      <w:r>
        <w:t>функции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значение.</w:t>
      </w:r>
      <w:r>
        <w:rPr>
          <w:spacing w:val="16"/>
        </w:rPr>
        <w:t xml:space="preserve"> </w:t>
      </w:r>
      <w:r>
        <w:t>Болезни</w:t>
      </w:r>
      <w:r>
        <w:rPr>
          <w:spacing w:val="15"/>
        </w:rPr>
        <w:t xml:space="preserve"> </w:t>
      </w:r>
      <w:r>
        <w:t>органов</w:t>
      </w:r>
      <w:r>
        <w:rPr>
          <w:spacing w:val="16"/>
        </w:rPr>
        <w:t xml:space="preserve"> </w:t>
      </w:r>
      <w:r>
        <w:t>зрения,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профилактика.</w:t>
      </w:r>
      <w:r>
        <w:rPr>
          <w:spacing w:val="-1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зрения.</w:t>
      </w:r>
      <w:r>
        <w:rPr>
          <w:spacing w:val="-1"/>
        </w:rPr>
        <w:t xml:space="preserve"> </w:t>
      </w:r>
      <w:r>
        <w:t>Первая помощь при</w:t>
      </w:r>
      <w:r>
        <w:rPr>
          <w:spacing w:val="-3"/>
        </w:rPr>
        <w:t xml:space="preserve"> </w:t>
      </w:r>
      <w:r>
        <w:t>повреждении глаз.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Орган</w:t>
      </w:r>
      <w:r>
        <w:rPr>
          <w:i/>
          <w:spacing w:val="34"/>
        </w:rPr>
        <w:t xml:space="preserve"> </w:t>
      </w:r>
      <w:r>
        <w:rPr>
          <w:i/>
        </w:rPr>
        <w:t>слуха</w:t>
      </w:r>
      <w:r>
        <w:rPr>
          <w:i/>
          <w:spacing w:val="35"/>
        </w:rPr>
        <w:t xml:space="preserve"> </w:t>
      </w:r>
      <w:r>
        <w:rPr>
          <w:i/>
        </w:rPr>
        <w:t>человека.</w:t>
      </w:r>
      <w:r>
        <w:rPr>
          <w:i/>
          <w:spacing w:val="39"/>
        </w:rPr>
        <w:t xml:space="preserve"> </w:t>
      </w:r>
      <w:r>
        <w:t>Строение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значение.</w:t>
      </w:r>
      <w:r>
        <w:rPr>
          <w:spacing w:val="33"/>
        </w:rPr>
        <w:t xml:space="preserve"> </w:t>
      </w:r>
      <w:r>
        <w:t>Заболевания</w:t>
      </w:r>
      <w:r>
        <w:rPr>
          <w:spacing w:val="33"/>
        </w:rPr>
        <w:t xml:space="preserve"> </w:t>
      </w:r>
      <w:r>
        <w:t>органа</w:t>
      </w:r>
      <w:r>
        <w:rPr>
          <w:spacing w:val="35"/>
        </w:rPr>
        <w:t xml:space="preserve"> </w:t>
      </w:r>
      <w:r>
        <w:t>слуха,</w:t>
      </w:r>
      <w:r>
        <w:rPr>
          <w:spacing w:val="35"/>
        </w:rPr>
        <w:t xml:space="preserve"> </w:t>
      </w:r>
      <w:r>
        <w:t>предупреждение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слуха.  Гигиена.</w:t>
      </w:r>
    </w:p>
    <w:p w:rsidR="00551FBD" w:rsidRDefault="008C5111">
      <w:pPr>
        <w:pStyle w:val="a3"/>
        <w:spacing w:before="1"/>
        <w:ind w:right="241" w:firstLine="566"/>
        <w:jc w:val="left"/>
      </w:pPr>
      <w:r>
        <w:rPr>
          <w:i/>
        </w:rPr>
        <w:t>Органы</w:t>
      </w:r>
      <w:r>
        <w:rPr>
          <w:i/>
          <w:spacing w:val="56"/>
        </w:rPr>
        <w:t xml:space="preserve"> </w:t>
      </w:r>
      <w:r>
        <w:rPr>
          <w:i/>
        </w:rPr>
        <w:t>осязания,</w:t>
      </w:r>
      <w:r>
        <w:rPr>
          <w:i/>
          <w:spacing w:val="55"/>
        </w:rPr>
        <w:t xml:space="preserve"> </w:t>
      </w:r>
      <w:r>
        <w:rPr>
          <w:i/>
        </w:rPr>
        <w:t>обоняния,</w:t>
      </w:r>
      <w:r>
        <w:rPr>
          <w:i/>
          <w:spacing w:val="55"/>
        </w:rPr>
        <w:t xml:space="preserve"> </w:t>
      </w:r>
      <w:r>
        <w:rPr>
          <w:i/>
        </w:rPr>
        <w:t>вкуса</w:t>
      </w:r>
      <w:r>
        <w:rPr>
          <w:i/>
          <w:spacing w:val="58"/>
        </w:rPr>
        <w:t xml:space="preserve"> </w:t>
      </w:r>
      <w:r>
        <w:t>(слизистая</w:t>
      </w:r>
      <w:r>
        <w:rPr>
          <w:spacing w:val="55"/>
        </w:rPr>
        <w:t xml:space="preserve"> </w:t>
      </w:r>
      <w:r>
        <w:t>оболочка</w:t>
      </w:r>
      <w:r>
        <w:rPr>
          <w:spacing w:val="55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полости</w:t>
      </w:r>
      <w:r>
        <w:rPr>
          <w:spacing w:val="56"/>
        </w:rPr>
        <w:t xml:space="preserve"> </w:t>
      </w:r>
      <w:r>
        <w:t>носа,</w:t>
      </w:r>
      <w:r>
        <w:rPr>
          <w:spacing w:val="55"/>
        </w:rPr>
        <w:t xml:space="preserve"> </w:t>
      </w:r>
      <w:r>
        <w:t>кожная</w:t>
      </w:r>
      <w:r>
        <w:rPr>
          <w:spacing w:val="-57"/>
        </w:rPr>
        <w:t xml:space="preserve"> </w:t>
      </w:r>
      <w:r>
        <w:t>чувствительность:</w:t>
      </w:r>
      <w:r>
        <w:rPr>
          <w:spacing w:val="-2"/>
        </w:rPr>
        <w:t xml:space="preserve"> </w:t>
      </w:r>
      <w:r>
        <w:t>болевая,</w:t>
      </w:r>
      <w:r>
        <w:rPr>
          <w:spacing w:val="-2"/>
        </w:rPr>
        <w:t xml:space="preserve"> </w:t>
      </w:r>
      <w:r>
        <w:t>температурная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тактильная).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этих органов.</w:t>
      </w:r>
    </w:p>
    <w:p w:rsidR="00551FBD" w:rsidRDefault="008C5111">
      <w:pPr>
        <w:spacing w:line="242" w:lineRule="auto"/>
        <w:ind w:left="1038" w:right="6336"/>
        <w:rPr>
          <w:b/>
          <w:sz w:val="24"/>
        </w:rPr>
      </w:pPr>
      <w:r>
        <w:rPr>
          <w:i/>
          <w:sz w:val="24"/>
        </w:rPr>
        <w:t xml:space="preserve">Охрана </w:t>
      </w:r>
      <w:r>
        <w:rPr>
          <w:sz w:val="24"/>
        </w:rPr>
        <w:t>всех органов чувств.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Демонстрация </w:t>
      </w:r>
      <w:r>
        <w:rPr>
          <w:sz w:val="24"/>
        </w:rPr>
        <w:t>муляжей глаза и уха.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lastRenderedPageBreak/>
        <w:t>ГЕОГРАФИЯ</w:t>
      </w:r>
    </w:p>
    <w:p w:rsidR="00551FBD" w:rsidRDefault="008C5111">
      <w:pPr>
        <w:pStyle w:val="2"/>
        <w:spacing w:line="270" w:lineRule="exac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51FBD" w:rsidRDefault="008C5111">
      <w:pPr>
        <w:pStyle w:val="a3"/>
        <w:ind w:right="242" w:firstLine="566"/>
      </w:pPr>
      <w:r>
        <w:t>География — учебный предмет, синтезирующий многие компоненты общественно-научного 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становится тем звеном, которое помогает учащимся осознать тесную взаимосвязь естественных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1"/>
        </w:rPr>
        <w:t xml:space="preserve"> </w:t>
      </w:r>
      <w:r>
        <w:t>развивающее</w:t>
      </w:r>
      <w:r>
        <w:rPr>
          <w:spacing w:val="-2"/>
        </w:rPr>
        <w:t xml:space="preserve"> </w:t>
      </w:r>
      <w:r>
        <w:t>и воспитательное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географии.</w:t>
      </w:r>
    </w:p>
    <w:p w:rsidR="00551FBD" w:rsidRDefault="008C5111">
      <w:pPr>
        <w:pStyle w:val="a3"/>
        <w:ind w:right="238" w:firstLine="566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географии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и экологических процессов и явлений, адаптации к условиям окружающей среды и</w:t>
      </w:r>
      <w:r>
        <w:rPr>
          <w:spacing w:val="1"/>
        </w:rPr>
        <w:t xml:space="preserve"> </w:t>
      </w:r>
      <w:r>
        <w:t>обеспечения безопасности жизнедеятельности, экологически сообразного поведения в окружающей</w:t>
      </w:r>
      <w:r>
        <w:rPr>
          <w:spacing w:val="1"/>
        </w:rPr>
        <w:t xml:space="preserve"> </w:t>
      </w:r>
      <w:r>
        <w:t>среде.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географии </w:t>
      </w:r>
      <w:r>
        <w:rPr>
          <w:sz w:val="24"/>
        </w:rPr>
        <w:t>являются: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38" w:firstLine="566"/>
        <w:jc w:val="both"/>
        <w:rPr>
          <w:sz w:val="24"/>
        </w:rPr>
      </w:pPr>
      <w:r>
        <w:rPr>
          <w:sz w:val="24"/>
        </w:rPr>
        <w:t>формирование представлений о географии и ее роли в понимании природных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взаимосвязей;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1" w:firstLine="566"/>
        <w:jc w:val="both"/>
        <w:rPr>
          <w:sz w:val="24"/>
        </w:rPr>
      </w:pPr>
      <w:r>
        <w:rPr>
          <w:sz w:val="24"/>
        </w:rPr>
        <w:t>формирование представлений об особенностях природы, жизни, культуры и 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стран.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явлений;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spacing w:before="66"/>
        <w:ind w:right="24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катастроф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spacing w:before="1"/>
        <w:ind w:right="243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 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антропогенных воздействий.</w:t>
      </w:r>
    </w:p>
    <w:p w:rsidR="00551FBD" w:rsidRDefault="008C5111">
      <w:pPr>
        <w:pStyle w:val="a3"/>
        <w:ind w:right="246" w:firstLine="566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давать определения понятиям.</w:t>
      </w:r>
    </w:p>
    <w:p w:rsidR="00551FBD" w:rsidRDefault="008C5111">
      <w:pPr>
        <w:pStyle w:val="a3"/>
        <w:ind w:right="24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применительно к изучению географии должны быть представлены в тематическом планировании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</w:pPr>
      <w:r>
        <w:t>Начальный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географии</w:t>
      </w:r>
    </w:p>
    <w:p w:rsidR="00551FBD" w:rsidRDefault="008C5111">
      <w:pPr>
        <w:pStyle w:val="a3"/>
        <w:ind w:right="249" w:firstLine="56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ветер,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гроза.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своей местности и труде</w:t>
      </w:r>
      <w:r>
        <w:rPr>
          <w:spacing w:val="-2"/>
        </w:rPr>
        <w:t xml:space="preserve"> </w:t>
      </w:r>
      <w:r>
        <w:t>населения.</w:t>
      </w:r>
    </w:p>
    <w:p w:rsidR="00551FBD" w:rsidRDefault="008C5111">
      <w:pPr>
        <w:pStyle w:val="a3"/>
        <w:ind w:right="250" w:firstLine="566"/>
      </w:pP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Горизонт,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Компас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им.</w:t>
      </w:r>
    </w:p>
    <w:p w:rsidR="00551FBD" w:rsidRDefault="008C5111">
      <w:pPr>
        <w:pStyle w:val="a3"/>
        <w:ind w:left="1038"/>
      </w:pPr>
      <w:r>
        <w:t>План</w:t>
      </w:r>
      <w:r>
        <w:rPr>
          <w:spacing w:val="1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карта.</w:t>
      </w:r>
      <w:r>
        <w:rPr>
          <w:spacing w:val="70"/>
        </w:rPr>
        <w:t xml:space="preserve"> </w:t>
      </w:r>
      <w:r>
        <w:t>Масштаб.</w:t>
      </w:r>
      <w:r>
        <w:rPr>
          <w:spacing w:val="71"/>
        </w:rPr>
        <w:t xml:space="preserve"> </w:t>
      </w:r>
      <w:r>
        <w:t>Условные</w:t>
      </w:r>
      <w:r>
        <w:rPr>
          <w:spacing w:val="69"/>
        </w:rPr>
        <w:t xml:space="preserve"> </w:t>
      </w:r>
      <w:r>
        <w:t>знаки</w:t>
      </w:r>
      <w:r>
        <w:rPr>
          <w:spacing w:val="73"/>
        </w:rPr>
        <w:t xml:space="preserve"> </w:t>
      </w:r>
      <w:r>
        <w:t>плана</w:t>
      </w:r>
      <w:r>
        <w:rPr>
          <w:spacing w:val="70"/>
        </w:rPr>
        <w:t xml:space="preserve"> </w:t>
      </w:r>
      <w:r>
        <w:t>местности.</w:t>
      </w:r>
      <w:r>
        <w:rPr>
          <w:spacing w:val="71"/>
        </w:rPr>
        <w:t xml:space="preserve"> </w:t>
      </w:r>
      <w:r>
        <w:t>План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географическая</w:t>
      </w:r>
      <w:r>
        <w:rPr>
          <w:spacing w:val="71"/>
        </w:rPr>
        <w:t xml:space="preserve"> </w:t>
      </w:r>
      <w:r>
        <w:t>карта.</w:t>
      </w:r>
    </w:p>
    <w:p w:rsidR="00551FBD" w:rsidRDefault="008C5111">
      <w:pPr>
        <w:pStyle w:val="a3"/>
      </w:pPr>
      <w:r>
        <w:t>Масштаб</w:t>
      </w:r>
      <w:r>
        <w:rPr>
          <w:spacing w:val="-3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Условные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России.</w:t>
      </w:r>
    </w:p>
    <w:p w:rsidR="00551FBD" w:rsidRDefault="008C5111">
      <w:pPr>
        <w:pStyle w:val="a3"/>
        <w:ind w:left="1038"/>
      </w:pPr>
      <w:r>
        <w:t>Формы</w:t>
      </w:r>
      <w:r>
        <w:rPr>
          <w:spacing w:val="39"/>
        </w:rPr>
        <w:t xml:space="preserve"> </w:t>
      </w:r>
      <w:r>
        <w:t>поверхности</w:t>
      </w:r>
      <w:r>
        <w:rPr>
          <w:spacing w:val="41"/>
        </w:rPr>
        <w:t xml:space="preserve"> </w:t>
      </w:r>
      <w:r>
        <w:t>земли.</w:t>
      </w:r>
      <w:r>
        <w:rPr>
          <w:spacing w:val="41"/>
        </w:rPr>
        <w:t xml:space="preserve"> </w:t>
      </w:r>
      <w:r>
        <w:t>Рельеф</w:t>
      </w:r>
      <w:r>
        <w:rPr>
          <w:spacing w:val="41"/>
        </w:rPr>
        <w:t xml:space="preserve"> </w:t>
      </w:r>
      <w:r>
        <w:t>местности,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основные</w:t>
      </w:r>
      <w:r>
        <w:rPr>
          <w:spacing w:val="39"/>
        </w:rPr>
        <w:t xml:space="preserve"> </w:t>
      </w:r>
      <w:r>
        <w:t>формы.</w:t>
      </w:r>
      <w:r>
        <w:rPr>
          <w:spacing w:val="41"/>
        </w:rPr>
        <w:t xml:space="preserve"> </w:t>
      </w:r>
      <w:r>
        <w:t>Равнины,</w:t>
      </w:r>
      <w:r>
        <w:rPr>
          <w:spacing w:val="40"/>
        </w:rPr>
        <w:t xml:space="preserve"> </w:t>
      </w:r>
      <w:r>
        <w:t>холмы,</w:t>
      </w:r>
      <w:r>
        <w:rPr>
          <w:spacing w:val="41"/>
        </w:rPr>
        <w:t xml:space="preserve"> </w:t>
      </w:r>
      <w:r>
        <w:t>горы.</w:t>
      </w:r>
    </w:p>
    <w:p w:rsidR="00551FBD" w:rsidRDefault="008C5111">
      <w:pPr>
        <w:pStyle w:val="a3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землетрясениях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вулканах.</w:t>
      </w:r>
      <w:r>
        <w:rPr>
          <w:spacing w:val="-3"/>
        </w:rPr>
        <w:t xml:space="preserve"> </w:t>
      </w:r>
      <w:r>
        <w:t>Овраги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551FBD" w:rsidRDefault="008C5111">
      <w:pPr>
        <w:pStyle w:val="a3"/>
        <w:ind w:right="252" w:firstLine="566"/>
      </w:pPr>
      <w:r>
        <w:t>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Горные и</w:t>
      </w:r>
      <w:r>
        <w:rPr>
          <w:spacing w:val="1"/>
        </w:rPr>
        <w:t xml:space="preserve"> </w:t>
      </w:r>
      <w:r>
        <w:t>равнинные реки.</w:t>
      </w:r>
      <w:r>
        <w:rPr>
          <w:spacing w:val="1"/>
        </w:rPr>
        <w:t xml:space="preserve"> </w:t>
      </w:r>
      <w:r>
        <w:t>Озера, водохранилища,</w:t>
      </w:r>
      <w:r>
        <w:rPr>
          <w:spacing w:val="60"/>
        </w:rPr>
        <w:t xml:space="preserve"> </w:t>
      </w:r>
      <w:r>
        <w:t>пруды.</w:t>
      </w:r>
      <w:r>
        <w:rPr>
          <w:spacing w:val="1"/>
        </w:rPr>
        <w:t xml:space="preserve"> </w:t>
      </w:r>
      <w:r>
        <w:t>Болота и их осушение. Родник и его образование. Колодец. Водопровод. Океаны и моря. Ураганы и</w:t>
      </w:r>
      <w:r>
        <w:rPr>
          <w:spacing w:val="1"/>
        </w:rPr>
        <w:t xml:space="preserve"> </w:t>
      </w:r>
      <w:r>
        <w:t>штормы.</w:t>
      </w:r>
      <w:r>
        <w:rPr>
          <w:spacing w:val="-1"/>
        </w:rPr>
        <w:t xml:space="preserve"> </w:t>
      </w:r>
      <w:r>
        <w:t>Острова</w:t>
      </w:r>
      <w:r>
        <w:rPr>
          <w:spacing w:val="-3"/>
        </w:rPr>
        <w:t xml:space="preserve"> </w:t>
      </w:r>
      <w:r>
        <w:t>и полуострова.</w:t>
      </w:r>
      <w:r>
        <w:rPr>
          <w:spacing w:val="-1"/>
        </w:rPr>
        <w:t xml:space="preserve"> </w:t>
      </w:r>
      <w:r>
        <w:t>Водоемы нашей</w:t>
      </w:r>
      <w:r>
        <w:rPr>
          <w:spacing w:val="-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от загрязнения.</w:t>
      </w:r>
    </w:p>
    <w:p w:rsidR="00551FBD" w:rsidRDefault="008C5111">
      <w:pPr>
        <w:pStyle w:val="a3"/>
        <w:ind w:right="247" w:firstLine="566"/>
      </w:pPr>
      <w:r>
        <w:t>Земной шар. Краткие сведения о Земле, Солнце и Луне. Планеты. Земля ― планета. Освоение</w:t>
      </w:r>
      <w:r>
        <w:rPr>
          <w:spacing w:val="1"/>
        </w:rPr>
        <w:t xml:space="preserve"> </w:t>
      </w:r>
      <w:r>
        <w:t>космоса. Глобус – модель земного шара. Земная ось, экватор, полюса. Физическая карта полушарий.</w:t>
      </w:r>
      <w:r>
        <w:rPr>
          <w:spacing w:val="1"/>
        </w:rPr>
        <w:t xml:space="preserve"> </w:t>
      </w:r>
      <w:r>
        <w:t>Океаны и материки на глобусе и карте полушарий. Первые кругосветные путешествия. Значение</w:t>
      </w:r>
      <w:r>
        <w:rPr>
          <w:spacing w:val="1"/>
        </w:rPr>
        <w:t xml:space="preserve"> </w:t>
      </w:r>
      <w:r>
        <w:lastRenderedPageBreak/>
        <w:t>Солнца для жизни на Земле. Понятие о климате, его отличие от погоды. Основные типы климата.</w:t>
      </w:r>
      <w:r>
        <w:rPr>
          <w:spacing w:val="1"/>
        </w:rPr>
        <w:t xml:space="preserve"> </w:t>
      </w:r>
      <w:r>
        <w:t>Пояса освещенности, их изображение на глобусе и карте полушарий. Природа тропического пояса.</w:t>
      </w:r>
      <w:r>
        <w:rPr>
          <w:spacing w:val="1"/>
        </w:rPr>
        <w:t xml:space="preserve"> </w:t>
      </w:r>
      <w:r>
        <w:t>Природа умеренных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полярных</w:t>
      </w:r>
      <w:r>
        <w:rPr>
          <w:spacing w:val="2"/>
        </w:rPr>
        <w:t xml:space="preserve"> </w:t>
      </w:r>
      <w:r>
        <w:t>поясов.</w:t>
      </w:r>
    </w:p>
    <w:p w:rsidR="00551FBD" w:rsidRDefault="008C5111">
      <w:pPr>
        <w:pStyle w:val="a3"/>
        <w:ind w:right="252" w:firstLine="566"/>
      </w:pPr>
      <w:r>
        <w:t>Положение России на глобусе, карте полушарий, физической карте. Границы России. Океаны и</w:t>
      </w:r>
      <w:r>
        <w:rPr>
          <w:spacing w:val="1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берега</w:t>
      </w:r>
      <w:r>
        <w:rPr>
          <w:spacing w:val="-1"/>
        </w:rPr>
        <w:t xml:space="preserve"> </w:t>
      </w:r>
      <w:r>
        <w:t>России. Острова</w:t>
      </w:r>
      <w:r>
        <w:rPr>
          <w:spacing w:val="-3"/>
        </w:rPr>
        <w:t xml:space="preserve"> </w:t>
      </w:r>
      <w:r>
        <w:t>и полуострова</w:t>
      </w:r>
      <w:r>
        <w:rPr>
          <w:spacing w:val="-1"/>
        </w:rPr>
        <w:t xml:space="preserve"> </w:t>
      </w:r>
      <w:r>
        <w:t>России.</w:t>
      </w:r>
    </w:p>
    <w:p w:rsidR="00551FBD" w:rsidRDefault="008C5111">
      <w:pPr>
        <w:pStyle w:val="2"/>
        <w:spacing w:before="3"/>
      </w:pPr>
      <w:r>
        <w:t>География</w:t>
      </w:r>
      <w:r>
        <w:rPr>
          <w:spacing w:val="-3"/>
        </w:rPr>
        <w:t xml:space="preserve"> </w:t>
      </w:r>
      <w:r>
        <w:t>России</w:t>
      </w:r>
    </w:p>
    <w:p w:rsidR="00551FBD" w:rsidRDefault="008C5111">
      <w:pPr>
        <w:pStyle w:val="a3"/>
        <w:ind w:right="240" w:firstLine="566"/>
      </w:pPr>
      <w:r>
        <w:t>Общая</w:t>
      </w:r>
      <w:r>
        <w:rPr>
          <w:spacing w:val="1"/>
        </w:rPr>
        <w:t xml:space="preserve"> </w:t>
      </w:r>
      <w:r>
        <w:t>характеристика 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 мира. Морские и сухопутные границы. Европейская и азиатская части России. Разнообразие</w:t>
      </w:r>
      <w:r>
        <w:rPr>
          <w:spacing w:val="1"/>
        </w:rPr>
        <w:t xml:space="preserve"> </w:t>
      </w:r>
      <w:r>
        <w:t>рельефа.</w:t>
      </w:r>
      <w:r>
        <w:rPr>
          <w:spacing w:val="-1"/>
        </w:rPr>
        <w:t xml:space="preserve"> </w:t>
      </w:r>
      <w:r>
        <w:t>Острова</w:t>
      </w:r>
      <w:r>
        <w:rPr>
          <w:spacing w:val="-2"/>
        </w:rPr>
        <w:t xml:space="preserve"> </w:t>
      </w:r>
      <w:r>
        <w:t>и полуострова. Административное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России.</w:t>
      </w:r>
    </w:p>
    <w:p w:rsidR="00551FBD" w:rsidRDefault="008C5111">
      <w:pPr>
        <w:pStyle w:val="a3"/>
        <w:ind w:right="252" w:firstLine="566"/>
      </w:pPr>
      <w:r>
        <w:t>Полезные ископаемые, их месторождения, пути рационального использования. Типы климата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населения России, его</w:t>
      </w:r>
      <w:r>
        <w:rPr>
          <w:spacing w:val="-2"/>
        </w:rPr>
        <w:t xml:space="preserve"> </w:t>
      </w:r>
      <w:r>
        <w:t>размещение. Народы России.</w:t>
      </w:r>
    </w:p>
    <w:p w:rsidR="00551FBD" w:rsidRDefault="008C5111">
      <w:pPr>
        <w:pStyle w:val="a3"/>
        <w:ind w:left="1038"/>
      </w:pPr>
      <w:r>
        <w:t>Отрасли</w:t>
      </w:r>
      <w:r>
        <w:rPr>
          <w:spacing w:val="-3"/>
        </w:rPr>
        <w:t xml:space="preserve"> </w:t>
      </w:r>
      <w:r>
        <w:t>промышленности.</w:t>
      </w:r>
      <w:r>
        <w:rPr>
          <w:spacing w:val="-4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азиатской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России.</w:t>
      </w:r>
    </w:p>
    <w:p w:rsidR="00551FBD" w:rsidRDefault="008C5111">
      <w:pPr>
        <w:pStyle w:val="a3"/>
        <w:ind w:right="248" w:firstLine="566"/>
      </w:pPr>
      <w:r>
        <w:t>Природные зоны России. Зона арктических пустынь. Тундра. Лесная зона. Степи. Полупустыни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пустыни. Субтропики. Высотная поясность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горах.</w:t>
      </w:r>
    </w:p>
    <w:p w:rsidR="00551FBD" w:rsidRDefault="008C5111">
      <w:pPr>
        <w:pStyle w:val="2"/>
        <w:spacing w:before="4"/>
      </w:pPr>
      <w:r>
        <w:t>География</w:t>
      </w:r>
      <w:r>
        <w:rPr>
          <w:spacing w:val="-2"/>
        </w:rPr>
        <w:t xml:space="preserve"> </w:t>
      </w:r>
      <w:r>
        <w:t>материков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океанов</w:t>
      </w:r>
    </w:p>
    <w:p w:rsidR="00551FBD" w:rsidRDefault="008C5111">
      <w:pPr>
        <w:pStyle w:val="a3"/>
        <w:ind w:right="239" w:firstLine="566"/>
      </w:pP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полушарий.</w:t>
      </w:r>
      <w:r>
        <w:rPr>
          <w:spacing w:val="60"/>
        </w:rPr>
        <w:t xml:space="preserve"> </w:t>
      </w:r>
      <w:r>
        <w:t>Атлантический</w:t>
      </w:r>
      <w:r>
        <w:rPr>
          <w:spacing w:val="60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Северный</w:t>
      </w:r>
      <w:r>
        <w:rPr>
          <w:spacing w:val="-4"/>
        </w:rPr>
        <w:t xml:space="preserve"> </w:t>
      </w:r>
      <w:r>
        <w:t>Ледовитый</w:t>
      </w:r>
      <w:r>
        <w:rPr>
          <w:spacing w:val="-4"/>
        </w:rPr>
        <w:t xml:space="preserve"> </w:t>
      </w:r>
      <w:r>
        <w:t>океан.</w:t>
      </w:r>
      <w:r>
        <w:rPr>
          <w:spacing w:val="-4"/>
        </w:rPr>
        <w:t xml:space="preserve"> </w:t>
      </w:r>
      <w:r>
        <w:t>Тихий</w:t>
      </w:r>
      <w:r>
        <w:rPr>
          <w:spacing w:val="-3"/>
        </w:rPr>
        <w:t xml:space="preserve"> </w:t>
      </w:r>
      <w:r>
        <w:t>океан.</w:t>
      </w:r>
      <w:r>
        <w:rPr>
          <w:spacing w:val="-4"/>
        </w:rPr>
        <w:t xml:space="preserve"> </w:t>
      </w:r>
      <w:r>
        <w:t>Индийский</w:t>
      </w:r>
      <w:r>
        <w:rPr>
          <w:spacing w:val="-4"/>
        </w:rPr>
        <w:t xml:space="preserve"> </w:t>
      </w:r>
      <w:r>
        <w:t>океан.</w:t>
      </w:r>
      <w:r>
        <w:rPr>
          <w:spacing w:val="-3"/>
        </w:rPr>
        <w:t xml:space="preserve"> </w:t>
      </w:r>
      <w:r>
        <w:t>Хозяйственное</w:t>
      </w:r>
      <w:r>
        <w:rPr>
          <w:spacing w:val="-5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Судоходство.</w:t>
      </w:r>
    </w:p>
    <w:p w:rsidR="00551FBD" w:rsidRDefault="008C5111">
      <w:pPr>
        <w:pStyle w:val="a3"/>
        <w:ind w:right="247" w:firstLine="566"/>
      </w:pPr>
      <w:r>
        <w:t>Африка, Австралия, Антарктида, Северная Америка, Южная Америка, Евразия: географическое</w:t>
      </w:r>
      <w:r>
        <w:rPr>
          <w:spacing w:val="-57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очертания</w:t>
      </w:r>
      <w:r>
        <w:rPr>
          <w:spacing w:val="1"/>
        </w:rPr>
        <w:t xml:space="preserve"> </w:t>
      </w:r>
      <w:r>
        <w:t>берегов,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природа</w:t>
      </w:r>
      <w:r>
        <w:rPr>
          <w:spacing w:val="-57"/>
        </w:rPr>
        <w:t xml:space="preserve"> </w:t>
      </w:r>
      <w:r>
        <w:t>материка,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 государства.</w:t>
      </w:r>
    </w:p>
    <w:p w:rsidR="00551FBD" w:rsidRDefault="008C5111">
      <w:pPr>
        <w:pStyle w:val="2"/>
        <w:spacing w:before="71"/>
      </w:pPr>
      <w:r>
        <w:t>Государства</w:t>
      </w:r>
      <w:r>
        <w:rPr>
          <w:spacing w:val="-4"/>
        </w:rPr>
        <w:t xml:space="preserve"> </w:t>
      </w:r>
      <w:r>
        <w:t>Евразии</w:t>
      </w:r>
    </w:p>
    <w:p w:rsidR="00551FBD" w:rsidRDefault="008C5111">
      <w:pPr>
        <w:pStyle w:val="a3"/>
        <w:ind w:right="244" w:firstLine="566"/>
      </w:pPr>
      <w:r>
        <w:t>Политическая карта Евразии. Государства Евразии. Западная Европа, Южная Европа, Северная</w:t>
      </w:r>
      <w:r>
        <w:rPr>
          <w:spacing w:val="1"/>
        </w:rPr>
        <w:t xml:space="preserve"> </w:t>
      </w:r>
      <w:r>
        <w:t>Европа, Восточная Европа. Центральная Азия. Юго-Западная Азия. Южная Азия. Восточная Азия.</w:t>
      </w:r>
      <w:r>
        <w:rPr>
          <w:spacing w:val="1"/>
        </w:rPr>
        <w:t xml:space="preserve"> </w:t>
      </w:r>
      <w:r>
        <w:t>Юго-Восточная</w:t>
      </w:r>
      <w:r>
        <w:rPr>
          <w:spacing w:val="-1"/>
        </w:rPr>
        <w:t xml:space="preserve"> </w:t>
      </w:r>
      <w:r>
        <w:t>Азия. Россия.</w:t>
      </w:r>
    </w:p>
    <w:p w:rsidR="00551FBD" w:rsidRDefault="008C5111">
      <w:pPr>
        <w:pStyle w:val="a3"/>
        <w:ind w:right="245" w:firstLine="566"/>
      </w:pP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границы.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Полезные</w:t>
      </w:r>
      <w:r>
        <w:rPr>
          <w:spacing w:val="-57"/>
        </w:rPr>
        <w:t xml:space="preserve"> </w:t>
      </w:r>
      <w:r>
        <w:t>ископаемые и почвы нашей местности. Климат. Реки, пруды, озера, каналы нашей местности. Охрана</w:t>
      </w:r>
      <w:r>
        <w:rPr>
          <w:spacing w:val="-57"/>
        </w:rPr>
        <w:t xml:space="preserve"> </w:t>
      </w:r>
      <w:r>
        <w:t>водоемов. Растительный и животный мир нашей местности. Население нашего края. Национальные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кухня.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сельского хозяйства. Транспорт нашего края. Архитектурно-исторические и культурные памятники</w:t>
      </w:r>
      <w:r>
        <w:rPr>
          <w:spacing w:val="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края.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  <w:spacing w:line="240" w:lineRule="auto"/>
      </w:pPr>
      <w:r>
        <w:t>ОСНОВЫ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</w:p>
    <w:p w:rsidR="00551FBD" w:rsidRDefault="008C5111">
      <w:pPr>
        <w:spacing w:line="274" w:lineRule="exact"/>
        <w:ind w:left="103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a3"/>
        <w:ind w:right="240" w:firstLine="566"/>
      </w:pPr>
      <w:r>
        <w:t xml:space="preserve">Учебный предмет «Основы социальной жизни» имеет своей </w:t>
      </w:r>
      <w:r>
        <w:rPr>
          <w:b/>
        </w:rPr>
        <w:t xml:space="preserve">целью </w:t>
      </w:r>
      <w:r>
        <w:t>практическую 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3"/>
        </w:rPr>
        <w:t xml:space="preserve"> </w:t>
      </w:r>
      <w:r>
        <w:t>ближайшем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отдаленном</w:t>
      </w:r>
      <w:r>
        <w:rPr>
          <w:spacing w:val="-2"/>
        </w:rPr>
        <w:t xml:space="preserve"> </w:t>
      </w:r>
      <w:r>
        <w:t>социуме.</w:t>
      </w:r>
    </w:p>
    <w:p w:rsidR="00551FBD" w:rsidRDefault="008C5111">
      <w:pPr>
        <w:pStyle w:val="a3"/>
        <w:ind w:left="1038"/>
      </w:pPr>
      <w:r>
        <w:t>Основные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призван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этот учебный</w:t>
      </w:r>
      <w:r>
        <w:rPr>
          <w:spacing w:val="-3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следующем: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0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2" w:firstLine="566"/>
        <w:jc w:val="both"/>
        <w:rPr>
          <w:sz w:val="24"/>
        </w:rPr>
      </w:pPr>
      <w:r>
        <w:rPr>
          <w:sz w:val="24"/>
        </w:rPr>
        <w:t>формирование и развитие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навыков,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7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2" w:firstLine="566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42"/>
        </w:tabs>
        <w:ind w:right="246" w:firstLine="566"/>
        <w:jc w:val="both"/>
        <w:rPr>
          <w:sz w:val="24"/>
        </w:rPr>
      </w:pPr>
      <w:r>
        <w:rPr>
          <w:sz w:val="24"/>
        </w:rPr>
        <w:t>усвоение морально-этических норм поведения, выработка навыков общения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бумаг);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</w:pPr>
      <w:r>
        <w:t>Личная</w:t>
      </w:r>
      <w:r>
        <w:rPr>
          <w:spacing w:val="-2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</w:p>
    <w:p w:rsidR="00551FBD" w:rsidRDefault="008C5111">
      <w:pPr>
        <w:spacing w:line="274" w:lineRule="exact"/>
        <w:ind w:left="1038"/>
        <w:jc w:val="both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:rsidR="00551FBD" w:rsidRDefault="008C5111">
      <w:pPr>
        <w:pStyle w:val="a3"/>
        <w:ind w:right="245" w:firstLine="566"/>
      </w:pPr>
      <w:r>
        <w:rPr>
          <w:i/>
        </w:rPr>
        <w:lastRenderedPageBreak/>
        <w:t>Утренний и вечерний туалет</w:t>
      </w:r>
      <w:r>
        <w:t>: содержание, правила и приемы выполнения, значение. Личные</w:t>
      </w:r>
      <w:r>
        <w:rPr>
          <w:spacing w:val="1"/>
        </w:rPr>
        <w:t xml:space="preserve"> </w:t>
      </w:r>
      <w:r>
        <w:t>(индивидуальные)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туалета</w:t>
      </w:r>
      <w:r>
        <w:rPr>
          <w:spacing w:val="1"/>
        </w:rPr>
        <w:t xml:space="preserve"> </w:t>
      </w:r>
      <w:r>
        <w:t>(зубная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мочалка,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полотенце):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хранения,</w:t>
      </w:r>
      <w:r>
        <w:rPr>
          <w:spacing w:val="2"/>
        </w:rPr>
        <w:t xml:space="preserve"> </w:t>
      </w:r>
      <w:r>
        <w:t>уход. Правила</w:t>
      </w:r>
      <w:r>
        <w:rPr>
          <w:spacing w:val="-2"/>
        </w:rPr>
        <w:t xml:space="preserve"> </w:t>
      </w:r>
      <w:r>
        <w:t>содержания личных</w:t>
      </w:r>
      <w:r>
        <w:rPr>
          <w:spacing w:val="1"/>
        </w:rPr>
        <w:t xml:space="preserve"> </w:t>
      </w:r>
      <w:r>
        <w:t>вещей.</w:t>
      </w:r>
    </w:p>
    <w:p w:rsidR="00551FBD" w:rsidRDefault="008C5111">
      <w:pPr>
        <w:pStyle w:val="a3"/>
        <w:ind w:right="252" w:firstLine="566"/>
      </w:pPr>
      <w:r>
        <w:rPr>
          <w:i/>
        </w:rPr>
        <w:t xml:space="preserve">Гигиена тела. </w:t>
      </w:r>
      <w:r>
        <w:t>Уход за телом. Уход за кожей рук и ногтями: значение чистоты рук; приемы</w:t>
      </w:r>
      <w:r>
        <w:rPr>
          <w:spacing w:val="1"/>
        </w:rPr>
        <w:t xml:space="preserve"> </w:t>
      </w:r>
      <w:r>
        <w:t>обрезания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кожей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</w:t>
      </w:r>
      <w:r>
        <w:rPr>
          <w:spacing w:val="1"/>
        </w:rPr>
        <w:t xml:space="preserve"> </w:t>
      </w:r>
      <w:r>
        <w:t>ног: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ежедневного мытья</w:t>
      </w:r>
      <w:r>
        <w:rPr>
          <w:spacing w:val="2"/>
        </w:rPr>
        <w:t xml:space="preserve"> </w:t>
      </w:r>
      <w:r>
        <w:t>ног;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обрезания ногтей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ногах.</w:t>
      </w:r>
    </w:p>
    <w:p w:rsidR="00551FBD" w:rsidRDefault="008C5111">
      <w:pPr>
        <w:pStyle w:val="a3"/>
        <w:ind w:left="1038"/>
      </w:pPr>
      <w:r>
        <w:t>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белья</w:t>
      </w:r>
      <w:r>
        <w:rPr>
          <w:spacing w:val="-3"/>
        </w:rPr>
        <w:t xml:space="preserve"> </w:t>
      </w:r>
      <w:r>
        <w:t>(нижнее</w:t>
      </w:r>
      <w:r>
        <w:rPr>
          <w:spacing w:val="-4"/>
        </w:rPr>
        <w:t xml:space="preserve"> </w:t>
      </w:r>
      <w:r>
        <w:t>белье,</w:t>
      </w:r>
      <w:r>
        <w:rPr>
          <w:spacing w:val="-3"/>
        </w:rPr>
        <w:t xml:space="preserve"> </w:t>
      </w:r>
      <w:r>
        <w:t>носки,</w:t>
      </w:r>
      <w:r>
        <w:rPr>
          <w:spacing w:val="-3"/>
        </w:rPr>
        <w:t xml:space="preserve"> </w:t>
      </w:r>
      <w:r>
        <w:t>колготки).</w:t>
      </w:r>
    </w:p>
    <w:p w:rsidR="00551FBD" w:rsidRDefault="008C5111">
      <w:pPr>
        <w:pStyle w:val="a3"/>
        <w:spacing w:before="1"/>
        <w:ind w:right="245" w:firstLine="566"/>
      </w:pPr>
      <w:r>
        <w:rPr>
          <w:i/>
        </w:rPr>
        <w:t xml:space="preserve">Закаливание организма. </w:t>
      </w:r>
      <w:r>
        <w:t>Значение закаливания организма для поддержания здоровья человека.</w:t>
      </w:r>
      <w:r>
        <w:rPr>
          <w:spacing w:val="1"/>
        </w:rPr>
        <w:t xml:space="preserve"> </w:t>
      </w:r>
      <w:r>
        <w:t>Способы закаливания. Воздушные и солнечные процедуры. Водные процедуры для закаливания.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551FBD" w:rsidRDefault="008C5111">
      <w:pPr>
        <w:pStyle w:val="a3"/>
        <w:ind w:right="244" w:firstLine="566"/>
      </w:pPr>
      <w:r>
        <w:t>Уход за волосами. Средства для ухода за волосами: шампуни, кондиционеры, ополаскиватели.</w:t>
      </w:r>
      <w:r>
        <w:rPr>
          <w:spacing w:val="1"/>
        </w:rPr>
        <w:t xml:space="preserve"> </w:t>
      </w:r>
      <w:r>
        <w:t>Виды</w:t>
      </w:r>
      <w:r>
        <w:rPr>
          <w:spacing w:val="50"/>
        </w:rPr>
        <w:t xml:space="preserve"> </w:t>
      </w:r>
      <w:r>
        <w:t>шампуней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типов</w:t>
      </w:r>
      <w:r>
        <w:rPr>
          <w:spacing w:val="51"/>
        </w:rPr>
        <w:t xml:space="preserve"> </w:t>
      </w:r>
      <w:r>
        <w:t>волос.</w:t>
      </w:r>
      <w:r>
        <w:rPr>
          <w:spacing w:val="50"/>
        </w:rPr>
        <w:t xml:space="preserve"> </w:t>
      </w:r>
      <w:r>
        <w:t>Средства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борьбы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перхотью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выпадением</w:t>
      </w:r>
      <w:r>
        <w:rPr>
          <w:spacing w:val="-58"/>
        </w:rPr>
        <w:t xml:space="preserve"> </w:t>
      </w:r>
      <w:r>
        <w:t>волос.</w:t>
      </w:r>
    </w:p>
    <w:p w:rsidR="00551FBD" w:rsidRDefault="008C5111">
      <w:pPr>
        <w:pStyle w:val="a3"/>
        <w:ind w:right="243" w:firstLine="566"/>
      </w:pPr>
      <w:r>
        <w:rPr>
          <w:i/>
        </w:rPr>
        <w:t>Гигиена</w:t>
      </w:r>
      <w:r>
        <w:rPr>
          <w:i/>
          <w:spacing w:val="1"/>
        </w:rPr>
        <w:t xml:space="preserve"> </w:t>
      </w:r>
      <w:r>
        <w:rPr>
          <w:i/>
        </w:rPr>
        <w:t>зрения.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зрению при выполнении различных видов деятельности: чтения, письма, просмотре</w:t>
      </w:r>
      <w:r>
        <w:rPr>
          <w:spacing w:val="1"/>
        </w:rPr>
        <w:t xml:space="preserve"> </w:t>
      </w:r>
      <w:r>
        <w:t>телепередач,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компьютером.</w:t>
      </w:r>
    </w:p>
    <w:p w:rsidR="00551FBD" w:rsidRDefault="008C5111">
      <w:pPr>
        <w:pStyle w:val="a3"/>
        <w:ind w:right="248" w:firstLine="566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письма, чтения, просмотра</w:t>
      </w:r>
      <w:r>
        <w:rPr>
          <w:spacing w:val="-1"/>
        </w:rPr>
        <w:t xml:space="preserve"> </w:t>
      </w:r>
      <w:r>
        <w:t>телепередач</w:t>
      </w:r>
    </w:p>
    <w:p w:rsidR="00551FBD" w:rsidRDefault="008C5111">
      <w:pPr>
        <w:spacing w:before="66"/>
        <w:ind w:left="472" w:right="244" w:firstLine="566"/>
        <w:jc w:val="both"/>
        <w:rPr>
          <w:sz w:val="24"/>
        </w:rPr>
      </w:pPr>
      <w:r>
        <w:rPr>
          <w:i/>
          <w:sz w:val="24"/>
        </w:rPr>
        <w:t>Особенности соблюдения личной гигиены подростком</w:t>
      </w:r>
      <w:r>
        <w:rPr>
          <w:sz w:val="24"/>
        </w:rPr>
        <w:t>. Правила и приемы соблюдения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подростками (отдельно для 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мальчиков).</w:t>
      </w:r>
    </w:p>
    <w:p w:rsidR="00551FBD" w:rsidRDefault="008C5111">
      <w:pPr>
        <w:pStyle w:val="a3"/>
        <w:ind w:right="239" w:firstLine="566"/>
      </w:pPr>
      <w:r>
        <w:rPr>
          <w:i/>
        </w:rPr>
        <w:t>Негативное влияние на организм человека вредных веществ</w:t>
      </w:r>
      <w:r>
        <w:t>: табака, алкоголя, токсических 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появления.</w:t>
      </w:r>
      <w:r>
        <w:rPr>
          <w:spacing w:val="1"/>
        </w:rPr>
        <w:t xml:space="preserve"> </w:t>
      </w:r>
      <w:r>
        <w:t>Табакокурение и вред, наносимый здоровью человека. Наркотики и их разрушительное действие на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</w:pPr>
      <w:r>
        <w:t>Охрана</w:t>
      </w:r>
      <w:r>
        <w:rPr>
          <w:spacing w:val="-1"/>
        </w:rPr>
        <w:t xml:space="preserve"> </w:t>
      </w:r>
      <w:r>
        <w:t>здоровья</w:t>
      </w:r>
    </w:p>
    <w:p w:rsidR="00551FBD" w:rsidRDefault="008C5111">
      <w:pPr>
        <w:spacing w:line="274" w:lineRule="exact"/>
        <w:ind w:left="1038"/>
        <w:jc w:val="both"/>
        <w:rPr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врачебная.</w:t>
      </w:r>
    </w:p>
    <w:p w:rsidR="00551FBD" w:rsidRDefault="008C5111">
      <w:pPr>
        <w:pStyle w:val="a3"/>
        <w:ind w:right="241" w:firstLine="566"/>
      </w:pPr>
      <w:r>
        <w:rPr>
          <w:i/>
        </w:rPr>
        <w:t>Виды доврачебной помощи</w:t>
      </w:r>
      <w:r>
        <w:t>. Способы измерения температуры тела. Обработка ран, порезов и</w:t>
      </w:r>
      <w:r>
        <w:rPr>
          <w:spacing w:val="1"/>
        </w:rPr>
        <w:t xml:space="preserve"> </w:t>
      </w:r>
      <w:r>
        <w:t>ссадин с применением специальных средств (раствора йода, бриллиантового зеленого («зеленки»).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вирусных и</w:t>
      </w:r>
      <w:r>
        <w:rPr>
          <w:spacing w:val="-1"/>
        </w:rPr>
        <w:t xml:space="preserve"> </w:t>
      </w:r>
      <w:r>
        <w:t>простудных</w:t>
      </w:r>
      <w:r>
        <w:rPr>
          <w:spacing w:val="-2"/>
        </w:rPr>
        <w:t xml:space="preserve"> </w:t>
      </w:r>
      <w:r>
        <w:t>заболеваний.</w:t>
      </w:r>
    </w:p>
    <w:p w:rsidR="00551FBD" w:rsidRDefault="008C5111">
      <w:pPr>
        <w:ind w:left="472" w:right="243" w:firstLine="566"/>
        <w:jc w:val="both"/>
        <w:rPr>
          <w:sz w:val="24"/>
        </w:rPr>
      </w:pP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препараты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аптечке.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Самолечение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последствия.</w:t>
      </w:r>
    </w:p>
    <w:p w:rsidR="00551FBD" w:rsidRDefault="008C5111">
      <w:pPr>
        <w:pStyle w:val="a3"/>
        <w:spacing w:before="1"/>
        <w:ind w:right="248" w:firstLine="566"/>
      </w:pPr>
      <w:r>
        <w:rPr>
          <w:i/>
        </w:rPr>
        <w:t xml:space="preserve">Первая помощь. </w:t>
      </w:r>
      <w:r>
        <w:t>Первая помощь при ушибах и травмах. Первая помощь при 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-1"/>
        </w:rPr>
        <w:t xml:space="preserve"> </w:t>
      </w:r>
      <w:r>
        <w:t>солнечном ударе. Меры</w:t>
      </w:r>
      <w:r>
        <w:rPr>
          <w:spacing w:val="-1"/>
        </w:rPr>
        <w:t xml:space="preserve"> </w:t>
      </w:r>
      <w:r>
        <w:t>по предупреждению</w:t>
      </w:r>
      <w:r>
        <w:rPr>
          <w:spacing w:val="-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Уход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дому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больного.</w:t>
      </w:r>
    </w:p>
    <w:p w:rsidR="00551FBD" w:rsidRDefault="008C5111">
      <w:pPr>
        <w:pStyle w:val="a3"/>
        <w:ind w:right="249" w:firstLine="566"/>
      </w:pPr>
      <w:r>
        <w:rPr>
          <w:i/>
        </w:rPr>
        <w:t>Виды</w:t>
      </w:r>
      <w:r>
        <w:rPr>
          <w:i/>
          <w:spacing w:val="46"/>
        </w:rPr>
        <w:t xml:space="preserve"> </w:t>
      </w:r>
      <w:r>
        <w:rPr>
          <w:i/>
        </w:rPr>
        <w:t>врачебной</w:t>
      </w:r>
      <w:r>
        <w:rPr>
          <w:i/>
          <w:spacing w:val="45"/>
        </w:rPr>
        <w:t xml:space="preserve"> </w:t>
      </w:r>
      <w:r>
        <w:rPr>
          <w:i/>
        </w:rPr>
        <w:t>помощи</w:t>
      </w:r>
      <w:r>
        <w:rPr>
          <w:i/>
          <w:spacing w:val="45"/>
        </w:rPr>
        <w:t xml:space="preserve"> </w:t>
      </w:r>
      <w:r>
        <w:rPr>
          <w:i/>
        </w:rPr>
        <w:t>на</w:t>
      </w:r>
      <w:r>
        <w:rPr>
          <w:i/>
          <w:spacing w:val="44"/>
        </w:rPr>
        <w:t xml:space="preserve"> </w:t>
      </w:r>
      <w:r>
        <w:rPr>
          <w:i/>
        </w:rPr>
        <w:t>дому</w:t>
      </w:r>
      <w:r>
        <w:t>.</w:t>
      </w:r>
      <w:r>
        <w:rPr>
          <w:spacing w:val="45"/>
        </w:rPr>
        <w:t xml:space="preserve"> </w:t>
      </w:r>
      <w:r>
        <w:t>Вызов</w:t>
      </w:r>
      <w:r>
        <w:rPr>
          <w:spacing w:val="45"/>
        </w:rPr>
        <w:t xml:space="preserve"> </w:t>
      </w:r>
      <w:r>
        <w:t>врача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дом.</w:t>
      </w:r>
      <w:r>
        <w:rPr>
          <w:spacing w:val="45"/>
        </w:rPr>
        <w:t xml:space="preserve"> </w:t>
      </w:r>
      <w:r>
        <w:t>Медицинские</w:t>
      </w:r>
      <w:r>
        <w:rPr>
          <w:spacing w:val="44"/>
        </w:rPr>
        <w:t xml:space="preserve"> </w:t>
      </w:r>
      <w:r>
        <w:t>показания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вызова</w:t>
      </w:r>
      <w:r>
        <w:rPr>
          <w:spacing w:val="-57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дом.</w:t>
      </w:r>
      <w:r>
        <w:rPr>
          <w:spacing w:val="-1"/>
        </w:rPr>
        <w:t xml:space="preserve"> </w:t>
      </w:r>
      <w:r>
        <w:t>Вызов</w:t>
      </w:r>
      <w:r>
        <w:rPr>
          <w:spacing w:val="2"/>
        </w:rPr>
        <w:t xml:space="preserve"> </w:t>
      </w:r>
      <w:r>
        <w:t>«скорой»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неотложной</w:t>
      </w:r>
      <w:r>
        <w:rPr>
          <w:spacing w:val="-2"/>
        </w:rPr>
        <w:t xml:space="preserve"> </w:t>
      </w:r>
      <w:r>
        <w:t>помощи.</w:t>
      </w:r>
      <w:r>
        <w:rPr>
          <w:spacing w:val="-1"/>
        </w:rPr>
        <w:t xml:space="preserve"> </w:t>
      </w:r>
      <w:r>
        <w:t>Госпитализация.</w:t>
      </w:r>
      <w:r>
        <w:rPr>
          <w:spacing w:val="-2"/>
        </w:rPr>
        <w:t xml:space="preserve"> </w:t>
      </w:r>
      <w:r>
        <w:t>Амбулаторный</w:t>
      </w:r>
      <w:r>
        <w:rPr>
          <w:spacing w:val="-2"/>
        </w:rPr>
        <w:t xml:space="preserve"> </w:t>
      </w:r>
      <w:r>
        <w:t>прием.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подтверждающие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нетрудоспособность</w:t>
      </w:r>
      <w:proofErr w:type="gramStart"/>
      <w:r>
        <w:rPr>
          <w:i/>
          <w:sz w:val="24"/>
        </w:rPr>
        <w:t>:</w:t>
      </w:r>
      <w:proofErr w:type="gramEnd"/>
      <w:r>
        <w:rPr>
          <w:i/>
          <w:spacing w:val="-2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-4"/>
          <w:sz w:val="24"/>
        </w:rPr>
        <w:t xml:space="preserve"> </w:t>
      </w:r>
      <w:r>
        <w:rPr>
          <w:sz w:val="24"/>
        </w:rPr>
        <w:t>нетрудоспособности.</w:t>
      </w:r>
    </w:p>
    <w:p w:rsidR="00551FBD" w:rsidRDefault="008C5111">
      <w:pPr>
        <w:pStyle w:val="2"/>
        <w:spacing w:before="5"/>
        <w:jc w:val="left"/>
      </w:pPr>
      <w:r>
        <w:t>Жилище</w:t>
      </w:r>
    </w:p>
    <w:p w:rsidR="00551FBD" w:rsidRDefault="008C5111">
      <w:pPr>
        <w:pStyle w:val="a3"/>
        <w:ind w:right="241" w:firstLine="566"/>
      </w:pPr>
      <w:r>
        <w:rPr>
          <w:i/>
        </w:rPr>
        <w:t xml:space="preserve">Общее представление о доме. </w:t>
      </w:r>
      <w:r>
        <w:t>Типы жилых помещений в городе и сельской местности. Виды</w:t>
      </w:r>
      <w:r>
        <w:rPr>
          <w:spacing w:val="1"/>
        </w:rPr>
        <w:t xml:space="preserve"> </w:t>
      </w:r>
      <w:r>
        <w:t>жилья: собственное и государственное. Домашний почтовый адрес. Коммунальные удобства в городе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многоквартирных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(лифт,</w:t>
      </w:r>
      <w:r>
        <w:rPr>
          <w:spacing w:val="1"/>
        </w:rPr>
        <w:t xml:space="preserve"> </w:t>
      </w:r>
      <w:r>
        <w:t>мусоропровод,</w:t>
      </w:r>
      <w:r>
        <w:rPr>
          <w:spacing w:val="1"/>
        </w:rPr>
        <w:t xml:space="preserve"> </w:t>
      </w:r>
      <w:r>
        <w:t>домофон,</w:t>
      </w:r>
      <w:r>
        <w:rPr>
          <w:spacing w:val="1"/>
        </w:rPr>
        <w:t xml:space="preserve"> </w:t>
      </w:r>
      <w:r>
        <w:t>почтовые</w:t>
      </w:r>
      <w:r>
        <w:rPr>
          <w:spacing w:val="1"/>
        </w:rPr>
        <w:t xml:space="preserve"> </w:t>
      </w:r>
      <w:r>
        <w:t>ящики).</w:t>
      </w:r>
      <w:r>
        <w:rPr>
          <w:spacing w:val="1"/>
        </w:rPr>
        <w:t xml:space="preserve"> </w:t>
      </w:r>
      <w:r>
        <w:rPr>
          <w:i/>
        </w:rPr>
        <w:t>Комнатные</w:t>
      </w:r>
      <w:r>
        <w:rPr>
          <w:i/>
          <w:spacing w:val="1"/>
        </w:rPr>
        <w:t xml:space="preserve"> </w:t>
      </w:r>
      <w:r>
        <w:rPr>
          <w:i/>
        </w:rPr>
        <w:t>растения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подкормка,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Горшки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кашпо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</w:p>
    <w:p w:rsidR="00551FBD" w:rsidRDefault="008C5111">
      <w:pPr>
        <w:pStyle w:val="a3"/>
        <w:ind w:right="243" w:firstLine="566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животные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(собак,</w:t>
      </w:r>
      <w:r>
        <w:rPr>
          <w:spacing w:val="1"/>
        </w:rPr>
        <w:t xml:space="preserve"> </w:t>
      </w:r>
      <w:r>
        <w:t>кошек,</w:t>
      </w:r>
      <w:r>
        <w:rPr>
          <w:spacing w:val="1"/>
        </w:rPr>
        <w:t xml:space="preserve"> </w:t>
      </w:r>
      <w:r>
        <w:t>птиц)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квартире:</w:t>
      </w:r>
      <w:r>
        <w:rPr>
          <w:spacing w:val="1"/>
        </w:rPr>
        <w:t xml:space="preserve"> </w:t>
      </w:r>
      <w:r>
        <w:t>кормление, выгул, уход за внешним видом и здоровьем</w:t>
      </w:r>
      <w:r>
        <w:rPr>
          <w:spacing w:val="1"/>
        </w:rPr>
        <w:t xml:space="preserve"> </w:t>
      </w:r>
      <w:r>
        <w:t>домашнего питомца. Домашние животные и</w:t>
      </w:r>
      <w:r>
        <w:rPr>
          <w:spacing w:val="1"/>
        </w:rPr>
        <w:t xml:space="preserve"> </w:t>
      </w:r>
      <w:r>
        <w:t>птицы в сельской местности: виды домашних животных, особенности содержания и уход. 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3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животных. Ветеринарная</w:t>
      </w:r>
      <w:r>
        <w:rPr>
          <w:spacing w:val="-1"/>
        </w:rPr>
        <w:t xml:space="preserve"> </w:t>
      </w:r>
      <w:r>
        <w:t>служба.</w:t>
      </w:r>
    </w:p>
    <w:p w:rsidR="00551FBD" w:rsidRDefault="008C5111">
      <w:pPr>
        <w:pStyle w:val="a3"/>
        <w:ind w:right="239" w:firstLine="566"/>
      </w:pPr>
      <w:r>
        <w:rPr>
          <w:i/>
        </w:rPr>
        <w:t>Планировка жилища</w:t>
      </w:r>
      <w:r>
        <w:t>. Виды жилых комнат: гостиная, спальня, детская комната. Виды нежилых</w:t>
      </w:r>
      <w:r>
        <w:rPr>
          <w:spacing w:val="1"/>
        </w:rPr>
        <w:t xml:space="preserve"> </w:t>
      </w:r>
      <w:r>
        <w:t>помещений: кухня, ванная комната, санузел.</w:t>
      </w:r>
      <w:r>
        <w:rPr>
          <w:spacing w:val="1"/>
        </w:rPr>
        <w:t xml:space="preserve"> </w:t>
      </w:r>
      <w:r>
        <w:t>Назначение жилых</w:t>
      </w:r>
      <w:r>
        <w:rPr>
          <w:spacing w:val="1"/>
        </w:rPr>
        <w:t xml:space="preserve"> </w:t>
      </w:r>
      <w:r>
        <w:t>комнат и</w:t>
      </w:r>
      <w:r>
        <w:rPr>
          <w:spacing w:val="1"/>
        </w:rPr>
        <w:t xml:space="preserve"> </w:t>
      </w:r>
      <w:r>
        <w:t>нежилых</w:t>
      </w:r>
      <w:r>
        <w:rPr>
          <w:spacing w:val="1"/>
        </w:rPr>
        <w:t xml:space="preserve"> </w:t>
      </w:r>
      <w:r>
        <w:t>(подсобных)</w:t>
      </w:r>
      <w:r>
        <w:rPr>
          <w:spacing w:val="1"/>
        </w:rPr>
        <w:t xml:space="preserve"> </w:t>
      </w:r>
      <w:r>
        <w:lastRenderedPageBreak/>
        <w:t>помещений.</w:t>
      </w:r>
    </w:p>
    <w:p w:rsidR="00551FBD" w:rsidRDefault="008C5111">
      <w:pPr>
        <w:pStyle w:val="a3"/>
        <w:ind w:right="245" w:firstLine="566"/>
      </w:pPr>
      <w:r>
        <w:rPr>
          <w:i/>
        </w:rPr>
        <w:t>Кухня</w:t>
      </w:r>
      <w:r>
        <w:t>. Нагревательные приборы: виды плит в городской квартире; печь и плита в 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микроволновые</w:t>
      </w:r>
      <w:r>
        <w:rPr>
          <w:spacing w:val="1"/>
        </w:rPr>
        <w:t xml:space="preserve"> </w:t>
      </w:r>
      <w:r>
        <w:t>печи.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нагревательными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7"/>
        </w:rPr>
        <w:t xml:space="preserve"> </w:t>
      </w:r>
      <w:r>
        <w:t>Электробытовые</w:t>
      </w:r>
      <w:r>
        <w:rPr>
          <w:spacing w:val="16"/>
        </w:rPr>
        <w:t xml:space="preserve"> </w:t>
      </w:r>
      <w:r>
        <w:t>приборы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кухне</w:t>
      </w:r>
      <w:r>
        <w:rPr>
          <w:spacing w:val="17"/>
        </w:rPr>
        <w:t xml:space="preserve"> </w:t>
      </w:r>
      <w:r>
        <w:t>(холодильник,</w:t>
      </w:r>
      <w:r>
        <w:rPr>
          <w:spacing w:val="17"/>
        </w:rPr>
        <w:t xml:space="preserve"> </w:t>
      </w:r>
      <w:r>
        <w:t>морозильник,</w:t>
      </w:r>
      <w:r>
        <w:rPr>
          <w:spacing w:val="18"/>
        </w:rPr>
        <w:t xml:space="preserve"> </w:t>
      </w:r>
      <w:r>
        <w:t>мясорубка,</w:t>
      </w:r>
      <w:r>
        <w:rPr>
          <w:spacing w:val="18"/>
        </w:rPr>
        <w:t xml:space="preserve"> </w:t>
      </w:r>
      <w:r>
        <w:t>овощерезка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др.):</w:t>
      </w:r>
      <w:r>
        <w:rPr>
          <w:spacing w:val="-1"/>
        </w:rPr>
        <w:t xml:space="preserve"> </w:t>
      </w:r>
      <w:r>
        <w:t>назначение, правила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ухода, техника</w:t>
      </w:r>
      <w:r>
        <w:rPr>
          <w:spacing w:val="-2"/>
        </w:rPr>
        <w:t xml:space="preserve"> </w:t>
      </w:r>
      <w:r>
        <w:t>безопасности.</w:t>
      </w:r>
    </w:p>
    <w:p w:rsidR="00551FBD" w:rsidRDefault="008C5111">
      <w:pPr>
        <w:pStyle w:val="a3"/>
        <w:ind w:right="243" w:firstLine="566"/>
      </w:pPr>
      <w:r>
        <w:rPr>
          <w:i/>
        </w:rPr>
        <w:t>Кухонная утварь</w:t>
      </w:r>
      <w:r>
        <w:t>. Правила гигиены и хранения. Деревянный инвентарь. Уход за деревянными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посуда: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 стола:</w:t>
      </w:r>
      <w:r>
        <w:rPr>
          <w:spacing w:val="-1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уход.</w:t>
      </w:r>
      <w:r>
        <w:rPr>
          <w:spacing w:val="-1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продуктов и</w:t>
      </w:r>
      <w:r>
        <w:rPr>
          <w:spacing w:val="2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ней.</w:t>
      </w:r>
    </w:p>
    <w:p w:rsidR="00551FBD" w:rsidRDefault="008C5111">
      <w:pPr>
        <w:pStyle w:val="a3"/>
        <w:ind w:right="247" w:firstLine="566"/>
      </w:pPr>
      <w:r>
        <w:rPr>
          <w:i/>
        </w:rPr>
        <w:t>Кухонное белье</w:t>
      </w:r>
      <w:r>
        <w:t>: полотенца, скатерти, салфетки. Материал, из которого изготовлено кухонное</w:t>
      </w:r>
      <w:r>
        <w:rPr>
          <w:spacing w:val="1"/>
        </w:rPr>
        <w:t xml:space="preserve"> </w:t>
      </w:r>
      <w:r>
        <w:t>белье</w:t>
      </w:r>
      <w:r>
        <w:rPr>
          <w:spacing w:val="-2"/>
        </w:rPr>
        <w:t xml:space="preserve"> </w:t>
      </w:r>
      <w:r>
        <w:t>(льняной,</w:t>
      </w:r>
      <w:r>
        <w:rPr>
          <w:spacing w:val="-4"/>
        </w:rPr>
        <w:t xml:space="preserve"> </w:t>
      </w:r>
      <w:r>
        <w:t>хлопчатобумажный, смесовая</w:t>
      </w:r>
      <w:r>
        <w:rPr>
          <w:spacing w:val="1"/>
        </w:rPr>
        <w:t xml:space="preserve"> </w:t>
      </w:r>
      <w:r>
        <w:t>ткань).</w:t>
      </w:r>
      <w:r>
        <w:rPr>
          <w:spacing w:val="4"/>
        </w:rPr>
        <w:t xml:space="preserve"> </w:t>
      </w:r>
      <w:r>
        <w:t>Правила ухода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Кухонная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мебель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:rsidR="00551FBD" w:rsidRDefault="008C5111">
      <w:pPr>
        <w:pStyle w:val="a3"/>
        <w:ind w:right="250" w:firstLine="566"/>
      </w:pPr>
      <w:r>
        <w:rPr>
          <w:i/>
        </w:rPr>
        <w:t>Санузел и ванная комната</w:t>
      </w:r>
      <w:r>
        <w:t>. Оборудование ванной комнаты и санузла, его назначение.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ванной комнате.</w:t>
      </w:r>
    </w:p>
    <w:p w:rsidR="00551FBD" w:rsidRDefault="008C5111">
      <w:pPr>
        <w:pStyle w:val="a3"/>
        <w:ind w:right="242" w:firstLine="566"/>
      </w:pPr>
      <w:r>
        <w:rPr>
          <w:i/>
        </w:rPr>
        <w:t>Электробытовые приборы в ванной комнате</w:t>
      </w:r>
      <w:r>
        <w:t>: стиральные машины, фены для сушки 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белья: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кипячение,</w:t>
      </w:r>
      <w:r>
        <w:rPr>
          <w:spacing w:val="1"/>
        </w:rPr>
        <w:t xml:space="preserve"> </w:t>
      </w:r>
      <w:r>
        <w:t>полоскание.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Магазины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продаже</w:t>
      </w:r>
      <w:r>
        <w:rPr>
          <w:spacing w:val="-3"/>
        </w:rPr>
        <w:t xml:space="preserve"> </w:t>
      </w:r>
      <w:r>
        <w:t>электробытовой</w:t>
      </w:r>
      <w:r>
        <w:rPr>
          <w:spacing w:val="-1"/>
        </w:rPr>
        <w:t xml:space="preserve"> </w:t>
      </w:r>
      <w:r>
        <w:t>техники (стиральных</w:t>
      </w:r>
      <w:r>
        <w:rPr>
          <w:spacing w:val="1"/>
        </w:rPr>
        <w:t xml:space="preserve"> </w:t>
      </w:r>
      <w:r>
        <w:t>машин).</w:t>
      </w:r>
    </w:p>
    <w:p w:rsidR="00551FBD" w:rsidRDefault="008C5111">
      <w:pPr>
        <w:pStyle w:val="a3"/>
        <w:spacing w:before="66"/>
        <w:ind w:right="243" w:firstLine="566"/>
      </w:pPr>
      <w:r>
        <w:rPr>
          <w:i/>
        </w:rPr>
        <w:t>Мебель в жилых помещениях</w:t>
      </w:r>
      <w:r>
        <w:t>. Виды мебели в жилых помещениях и их назначение (мягкая,</w:t>
      </w:r>
      <w:r>
        <w:rPr>
          <w:spacing w:val="1"/>
        </w:rPr>
        <w:t xml:space="preserve"> </w:t>
      </w:r>
      <w:r>
        <w:t>корпусная). Уход за мебелью: средства и правила ухода за различными видами мебели. Магазины по</w:t>
      </w:r>
      <w:r>
        <w:rPr>
          <w:spacing w:val="1"/>
        </w:rPr>
        <w:t xml:space="preserve"> </w:t>
      </w:r>
      <w:r>
        <w:t>продаже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мебели.</w:t>
      </w:r>
    </w:p>
    <w:p w:rsidR="00551FBD" w:rsidRDefault="008C5111">
      <w:pPr>
        <w:spacing w:before="1"/>
        <w:ind w:left="1038"/>
        <w:jc w:val="both"/>
        <w:rPr>
          <w:sz w:val="24"/>
        </w:rPr>
      </w:pPr>
      <w:r>
        <w:rPr>
          <w:i/>
          <w:sz w:val="24"/>
        </w:rPr>
        <w:t>Убранство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жилых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комнат</w:t>
      </w:r>
      <w:r>
        <w:rPr>
          <w:sz w:val="24"/>
        </w:rPr>
        <w:t>:</w:t>
      </w:r>
      <w:r>
        <w:rPr>
          <w:spacing w:val="98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99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99"/>
          <w:sz w:val="24"/>
        </w:rPr>
        <w:t xml:space="preserve"> </w:t>
      </w:r>
      <w:r>
        <w:rPr>
          <w:sz w:val="24"/>
        </w:rPr>
        <w:t>фотографии;</w:t>
      </w:r>
      <w:r>
        <w:rPr>
          <w:spacing w:val="98"/>
          <w:sz w:val="24"/>
        </w:rPr>
        <w:t xml:space="preserve"> </w:t>
      </w:r>
      <w:r>
        <w:rPr>
          <w:sz w:val="24"/>
        </w:rPr>
        <w:t>ковры,</w:t>
      </w:r>
      <w:r>
        <w:rPr>
          <w:spacing w:val="99"/>
          <w:sz w:val="24"/>
        </w:rPr>
        <w:t xml:space="preserve"> </w:t>
      </w:r>
      <w:r>
        <w:rPr>
          <w:sz w:val="24"/>
        </w:rPr>
        <w:t>паласы;</w:t>
      </w:r>
      <w:r>
        <w:rPr>
          <w:spacing w:val="99"/>
          <w:sz w:val="24"/>
        </w:rPr>
        <w:t xml:space="preserve"> </w:t>
      </w:r>
      <w:r>
        <w:rPr>
          <w:sz w:val="24"/>
        </w:rPr>
        <w:t>светильники.</w:t>
      </w:r>
    </w:p>
    <w:p w:rsidR="00551FBD" w:rsidRDefault="008C5111">
      <w:pPr>
        <w:pStyle w:val="a3"/>
      </w:pP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убранством</w:t>
      </w:r>
      <w:r>
        <w:rPr>
          <w:spacing w:val="-2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комнат.</w:t>
      </w:r>
    </w:p>
    <w:p w:rsidR="00551FBD" w:rsidRDefault="008C5111">
      <w:pPr>
        <w:pStyle w:val="a3"/>
        <w:ind w:right="243" w:firstLine="566"/>
      </w:pPr>
      <w:r>
        <w:rPr>
          <w:i/>
        </w:rPr>
        <w:t>Уход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жилищем</w:t>
      </w:r>
      <w:r>
        <w:t>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жилому</w:t>
      </w:r>
      <w:r>
        <w:rPr>
          <w:spacing w:val="1"/>
        </w:rPr>
        <w:t xml:space="preserve"> </w:t>
      </w:r>
      <w:r>
        <w:t>помещению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обеспечению. Виды уборки жилища (сухая, влажная), инвентарь, моющие средства, электробытовые</w:t>
      </w:r>
      <w:r>
        <w:rPr>
          <w:spacing w:val="1"/>
        </w:rPr>
        <w:t xml:space="preserve"> </w:t>
      </w:r>
      <w:r>
        <w:t>приборы для уборки помещений. Правила техники безопасности использования чистящих и моющих</w:t>
      </w:r>
      <w:r>
        <w:rPr>
          <w:spacing w:val="1"/>
        </w:rPr>
        <w:t xml:space="preserve"> </w:t>
      </w:r>
      <w:r>
        <w:t>средств. Уборка санузла и ванной комнаты. Правила техники безопасности использования бытовых</w:t>
      </w:r>
      <w:r>
        <w:rPr>
          <w:spacing w:val="1"/>
        </w:rPr>
        <w:t xml:space="preserve"> </w:t>
      </w:r>
      <w:r>
        <w:t>электроприборов по уборке жилого помещения. Уход за различными видами напольных покрытий.</w:t>
      </w:r>
      <w:r>
        <w:rPr>
          <w:spacing w:val="1"/>
        </w:rPr>
        <w:t xml:space="preserve"> </w:t>
      </w:r>
      <w:r>
        <w:t>Ежедневная уборка.</w:t>
      </w:r>
      <w:r>
        <w:rPr>
          <w:spacing w:val="-2"/>
        </w:rPr>
        <w:t xml:space="preserve"> </w:t>
      </w:r>
      <w:r>
        <w:t>Сезонная уборка</w:t>
      </w:r>
      <w:r>
        <w:rPr>
          <w:spacing w:val="-3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помещений.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квартиры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зиме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лету.</w:t>
      </w:r>
    </w:p>
    <w:p w:rsidR="00551FBD" w:rsidRDefault="008C5111">
      <w:pPr>
        <w:pStyle w:val="a3"/>
        <w:ind w:right="245" w:firstLine="566"/>
      </w:pPr>
      <w:r>
        <w:rPr>
          <w:i/>
        </w:rPr>
        <w:t>Насекомые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грызуны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доме</w:t>
      </w:r>
      <w:r>
        <w:t>:</w:t>
      </w:r>
      <w:r>
        <w:rPr>
          <w:spacing w:val="1"/>
        </w:rPr>
        <w:t xml:space="preserve"> </w:t>
      </w:r>
      <w:r>
        <w:t>виды;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приносимый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Профилактика появления грызунов и насекомых в доме. Виды химических средств для борьбы с</w:t>
      </w:r>
      <w:r>
        <w:rPr>
          <w:spacing w:val="1"/>
        </w:rPr>
        <w:t xml:space="preserve"> </w:t>
      </w:r>
      <w:r>
        <w:t>грызунами и насекомыми. Правила использования ядохимикатов и аэрозолей для профилактики и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грызунами</w:t>
      </w:r>
      <w:r>
        <w:rPr>
          <w:spacing w:val="-1"/>
        </w:rPr>
        <w:t xml:space="preserve"> </w:t>
      </w:r>
      <w:r>
        <w:t>и насекомыми.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отравлений</w:t>
      </w:r>
      <w:r>
        <w:rPr>
          <w:spacing w:val="-1"/>
        </w:rPr>
        <w:t xml:space="preserve"> </w:t>
      </w:r>
      <w:r>
        <w:t>ядохимикатами.</w:t>
      </w:r>
    </w:p>
    <w:p w:rsidR="00551FBD" w:rsidRDefault="008C5111">
      <w:pPr>
        <w:pStyle w:val="a3"/>
        <w:ind w:left="1038"/>
      </w:pPr>
      <w:r>
        <w:t>Городские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грызунами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насекомыми.</w:t>
      </w:r>
    </w:p>
    <w:p w:rsidR="00551FBD" w:rsidRDefault="008C5111">
      <w:pPr>
        <w:pStyle w:val="2"/>
        <w:spacing w:before="5"/>
      </w:pPr>
      <w:r>
        <w:t>Одежда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обувь</w:t>
      </w:r>
    </w:p>
    <w:p w:rsidR="00551FBD" w:rsidRDefault="008C5111">
      <w:pPr>
        <w:pStyle w:val="a3"/>
        <w:ind w:right="243" w:firstLine="566"/>
      </w:pPr>
      <w:r>
        <w:rPr>
          <w:i/>
        </w:rPr>
        <w:t>Одежда</w:t>
      </w:r>
      <w:r>
        <w:t>. Виды одежды в зависимости от пола и возраста, назначения (деловая, праздничная,</w:t>
      </w:r>
      <w:r>
        <w:rPr>
          <w:spacing w:val="1"/>
        </w:rPr>
        <w:t xml:space="preserve"> </w:t>
      </w:r>
      <w:r>
        <w:t>спортивная и т.д.), способа ношения (верхняя, нижняя), сезона (летняя, зимняя, демисезонная), вида</w:t>
      </w:r>
      <w:r>
        <w:rPr>
          <w:spacing w:val="1"/>
        </w:rPr>
        <w:t xml:space="preserve"> </w:t>
      </w:r>
      <w:r>
        <w:t>тканей. Особенности разных видов одежды. Головные уборы: виды и назначение. Роль одежды и</w:t>
      </w:r>
      <w:r>
        <w:rPr>
          <w:spacing w:val="1"/>
        </w:rPr>
        <w:t xml:space="preserve"> </w:t>
      </w:r>
      <w:r>
        <w:t>головных уборов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Магазины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продаже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одежды.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опрятного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:rsidR="00551FBD" w:rsidRDefault="008C5111">
      <w:pPr>
        <w:pStyle w:val="a3"/>
        <w:ind w:right="243" w:firstLine="566"/>
      </w:pPr>
      <w:r>
        <w:rPr>
          <w:i/>
        </w:rPr>
        <w:t>Уход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одеждой</w:t>
      </w:r>
      <w:r>
        <w:t>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(моли).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повседневного ухода за одеждой: стирка, глажение, чистка, починка. Ручная и машинная стирка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стирке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глажения: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утюгов,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Глажение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тканей.</w:t>
      </w:r>
      <w:r>
        <w:rPr>
          <w:spacing w:val="-57"/>
        </w:rPr>
        <w:t xml:space="preserve"> </w:t>
      </w:r>
      <w:r>
        <w:t>Правила и приемы глажения белья, брюк, спортивной одежды. Правила и приемы глажения блузок и</w:t>
      </w:r>
      <w:r>
        <w:rPr>
          <w:spacing w:val="1"/>
        </w:rPr>
        <w:t xml:space="preserve"> </w:t>
      </w:r>
      <w:r>
        <w:t>рубашек.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пришивания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крючков,</w:t>
      </w:r>
      <w:r>
        <w:rPr>
          <w:spacing w:val="1"/>
        </w:rPr>
        <w:t xml:space="preserve"> </w:t>
      </w:r>
      <w:r>
        <w:t>петель;</w:t>
      </w:r>
      <w:r>
        <w:rPr>
          <w:spacing w:val="1"/>
        </w:rPr>
        <w:t xml:space="preserve"> </w:t>
      </w:r>
      <w:r>
        <w:t>зашивание</w:t>
      </w:r>
      <w:r>
        <w:rPr>
          <w:spacing w:val="1"/>
        </w:rPr>
        <w:t xml:space="preserve"> </w:t>
      </w:r>
      <w:r>
        <w:t>распоровшегося</w:t>
      </w:r>
      <w:r>
        <w:rPr>
          <w:spacing w:val="6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штопка,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заплат.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пятновыводителей.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Санитарно-гигиенические требования и правила техники безопасности при пользовании 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выведения пятен.</w:t>
      </w:r>
    </w:p>
    <w:p w:rsidR="00551FBD" w:rsidRDefault="008C5111">
      <w:pPr>
        <w:pStyle w:val="a3"/>
        <w:ind w:right="244" w:firstLine="566"/>
      </w:pPr>
      <w:r>
        <w:rPr>
          <w:i/>
        </w:rPr>
        <w:lastRenderedPageBreak/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бытового</w:t>
      </w:r>
      <w:r>
        <w:rPr>
          <w:i/>
          <w:spacing w:val="1"/>
        </w:rPr>
        <w:t xml:space="preserve"> </w:t>
      </w:r>
      <w:r>
        <w:rPr>
          <w:i/>
        </w:rPr>
        <w:t>обслуживания</w:t>
      </w:r>
      <w:r>
        <w:t>.</w:t>
      </w:r>
      <w:r>
        <w:rPr>
          <w:spacing w:val="1"/>
        </w:rPr>
        <w:t xml:space="preserve"> </w:t>
      </w:r>
      <w:r>
        <w:t>Прачечная.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прачечной. Прейскурант. Химчистка. Услуги химчистки. Правила приема изделий и выдачи изделий.</w:t>
      </w:r>
      <w:r>
        <w:rPr>
          <w:spacing w:val="-57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вида</w:t>
      </w:r>
      <w:r>
        <w:rPr>
          <w:spacing w:val="-2"/>
        </w:rPr>
        <w:t xml:space="preserve"> </w:t>
      </w:r>
      <w:r>
        <w:t>одежды.</w:t>
      </w:r>
    </w:p>
    <w:p w:rsidR="00551FBD" w:rsidRDefault="008C5111">
      <w:pPr>
        <w:pStyle w:val="a3"/>
        <w:ind w:right="248" w:firstLine="566"/>
      </w:pP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покупка</w:t>
      </w:r>
      <w:r>
        <w:rPr>
          <w:i/>
          <w:spacing w:val="1"/>
        </w:rPr>
        <w:t xml:space="preserve"> </w:t>
      </w:r>
      <w:r>
        <w:rPr>
          <w:i/>
        </w:rPr>
        <w:t>одежды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размерами.</w:t>
      </w:r>
      <w:r>
        <w:rPr>
          <w:spacing w:val="-2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особенностями.</w:t>
      </w:r>
    </w:p>
    <w:p w:rsidR="00551FBD" w:rsidRDefault="008C5111">
      <w:pPr>
        <w:pStyle w:val="a3"/>
        <w:ind w:right="247" w:firstLine="566"/>
      </w:pPr>
      <w:r>
        <w:rPr>
          <w:i/>
        </w:rPr>
        <w:t xml:space="preserve">Магазины по продаже одежды. </w:t>
      </w:r>
      <w:r>
        <w:t>Специализированные магазины по продаже одежды. Правила</w:t>
      </w:r>
      <w:r>
        <w:rPr>
          <w:spacing w:val="1"/>
        </w:rPr>
        <w:t xml:space="preserve"> </w:t>
      </w:r>
      <w:r>
        <w:t>возврата</w:t>
      </w:r>
      <w:r>
        <w:rPr>
          <w:spacing w:val="-3"/>
        </w:rPr>
        <w:t xml:space="preserve"> </w:t>
      </w:r>
      <w:r>
        <w:t>или обмена</w:t>
      </w:r>
      <w:r>
        <w:rPr>
          <w:spacing w:val="-3"/>
        </w:rPr>
        <w:t xml:space="preserve"> </w:t>
      </w:r>
      <w:r>
        <w:t>купленного</w:t>
      </w:r>
      <w:r>
        <w:rPr>
          <w:spacing w:val="-1"/>
        </w:rPr>
        <w:t xml:space="preserve"> </w:t>
      </w:r>
      <w:r>
        <w:t>товара</w:t>
      </w:r>
      <w:r>
        <w:rPr>
          <w:spacing w:val="-2"/>
        </w:rPr>
        <w:t xml:space="preserve"> </w:t>
      </w:r>
      <w:r>
        <w:t>(одежды).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чека.</w:t>
      </w:r>
      <w:r>
        <w:rPr>
          <w:spacing w:val="-2"/>
        </w:rPr>
        <w:t xml:space="preserve"> </w:t>
      </w:r>
      <w:r>
        <w:t>Гарантийные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носки.</w:t>
      </w:r>
    </w:p>
    <w:p w:rsidR="00551FBD" w:rsidRDefault="008C5111">
      <w:pPr>
        <w:pStyle w:val="a3"/>
        <w:ind w:right="249" w:firstLine="566"/>
      </w:pPr>
      <w:r>
        <w:rPr>
          <w:i/>
        </w:rPr>
        <w:t>Обувь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выходная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  <w:r>
        <w:rPr>
          <w:spacing w:val="-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(кожаная,</w:t>
      </w:r>
      <w:r>
        <w:rPr>
          <w:spacing w:val="-1"/>
        </w:rPr>
        <w:t xml:space="preserve"> </w:t>
      </w:r>
      <w:r>
        <w:t>резиновая, текстильная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551FBD" w:rsidRDefault="008C5111">
      <w:pPr>
        <w:ind w:left="472" w:right="245" w:firstLine="566"/>
        <w:jc w:val="both"/>
        <w:rPr>
          <w:sz w:val="24"/>
        </w:rPr>
      </w:pPr>
      <w:r>
        <w:rPr>
          <w:i/>
          <w:sz w:val="24"/>
        </w:rPr>
        <w:t>Магазины по продаже различных видов обуви</w:t>
      </w:r>
      <w:r>
        <w:rPr>
          <w:sz w:val="24"/>
        </w:rPr>
        <w:t>. Порядок приобретения обуви в магазине: 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примерка,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оплата.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 службы обуви;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копии.</w:t>
      </w:r>
    </w:p>
    <w:p w:rsidR="00551FBD" w:rsidRDefault="008C5111">
      <w:pPr>
        <w:pStyle w:val="a3"/>
        <w:ind w:right="249" w:firstLine="566"/>
      </w:pPr>
      <w:r>
        <w:rPr>
          <w:i/>
        </w:rPr>
        <w:t>Уход за обувью</w:t>
      </w:r>
      <w:r>
        <w:t>. Хранение обуви: способы и правила. Чистка обуви. Использование кремов для</w:t>
      </w:r>
      <w:r>
        <w:rPr>
          <w:spacing w:val="1"/>
        </w:rPr>
        <w:t xml:space="preserve"> </w:t>
      </w:r>
      <w:r>
        <w:t>чистки обуви. Виды кремов для чистки обуви; их назначение. Сушка обуви. Правила ухода за обувью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материалов.</w:t>
      </w:r>
    </w:p>
    <w:p w:rsidR="00551FBD" w:rsidRDefault="008C5111">
      <w:pPr>
        <w:ind w:left="472" w:right="245" w:firstLine="566"/>
        <w:jc w:val="both"/>
        <w:rPr>
          <w:sz w:val="24"/>
        </w:rPr>
      </w:pPr>
      <w:r>
        <w:rPr>
          <w:i/>
          <w:sz w:val="24"/>
        </w:rPr>
        <w:t>Предприятия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обуви.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  <w:r>
        <w:rPr>
          <w:spacing w:val="1"/>
          <w:sz w:val="24"/>
        </w:rPr>
        <w:t xml:space="preserve"> </w:t>
      </w:r>
      <w:r>
        <w:rPr>
          <w:sz w:val="24"/>
        </w:rPr>
        <w:t>Прейскурант.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и выдачи обуви.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Обувь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551FBD" w:rsidRDefault="008C5111">
      <w:pPr>
        <w:pStyle w:val="2"/>
        <w:spacing w:before="5" w:line="240" w:lineRule="auto"/>
        <w:jc w:val="left"/>
      </w:pPr>
      <w:r>
        <w:t>Питание</w:t>
      </w:r>
    </w:p>
    <w:p w:rsidR="00551FBD" w:rsidRDefault="008C5111">
      <w:pPr>
        <w:pStyle w:val="a3"/>
        <w:spacing w:before="66"/>
        <w:ind w:right="242" w:firstLine="566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питания</w:t>
      </w:r>
      <w:r>
        <w:rPr>
          <w:i/>
          <w:spacing w:val="1"/>
        </w:rPr>
        <w:t xml:space="preserve"> </w:t>
      </w:r>
      <w:r>
        <w:rPr>
          <w:i/>
        </w:rPr>
        <w:t>семьи.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правильного питания на здоровье человека. Режим питания. Разнообразие продуктов, составляющих</w:t>
      </w:r>
      <w:r>
        <w:rPr>
          <w:spacing w:val="1"/>
        </w:rPr>
        <w:t xml:space="preserve"> </w:t>
      </w:r>
      <w:r>
        <w:t>рацион</w:t>
      </w:r>
      <w:r>
        <w:rPr>
          <w:spacing w:val="-3"/>
        </w:rPr>
        <w:t xml:space="preserve"> </w:t>
      </w:r>
      <w:r>
        <w:t>питания.</w:t>
      </w:r>
    </w:p>
    <w:p w:rsidR="00551FBD" w:rsidRDefault="008C5111">
      <w:pPr>
        <w:spacing w:before="1"/>
        <w:ind w:left="472" w:right="245" w:firstLine="566"/>
        <w:jc w:val="both"/>
        <w:rPr>
          <w:sz w:val="24"/>
        </w:rPr>
      </w:pPr>
      <w:r>
        <w:rPr>
          <w:i/>
          <w:sz w:val="24"/>
        </w:rPr>
        <w:t>Приготовление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551FBD" w:rsidRDefault="008C5111">
      <w:pPr>
        <w:pStyle w:val="a3"/>
        <w:ind w:right="245" w:firstLine="566"/>
      </w:pPr>
      <w:r>
        <w:rPr>
          <w:i/>
        </w:rPr>
        <w:t xml:space="preserve">Виды продуктов питания. </w:t>
      </w:r>
      <w:r>
        <w:t>Молоко и молочные продукты: виды, правила хранения. Значение</w:t>
      </w:r>
      <w:r>
        <w:rPr>
          <w:spacing w:val="1"/>
        </w:rPr>
        <w:t xml:space="preserve"> </w:t>
      </w:r>
      <w:r>
        <w:t>кипячения</w:t>
      </w:r>
      <w:r>
        <w:rPr>
          <w:spacing w:val="-1"/>
        </w:rPr>
        <w:t xml:space="preserve"> </w:t>
      </w:r>
      <w:r>
        <w:t>молока.</w:t>
      </w:r>
      <w:r>
        <w:rPr>
          <w:spacing w:val="-1"/>
        </w:rPr>
        <w:t xml:space="preserve"> </w:t>
      </w:r>
      <w:r>
        <w:t>Виды блюд,</w:t>
      </w:r>
      <w:r>
        <w:rPr>
          <w:spacing w:val="-1"/>
        </w:rPr>
        <w:t xml:space="preserve"> </w:t>
      </w:r>
      <w:r>
        <w:t>приготовляемых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(каши, молочный суп).</w:t>
      </w:r>
    </w:p>
    <w:p w:rsidR="00551FBD" w:rsidRDefault="008C5111">
      <w:pPr>
        <w:pStyle w:val="a3"/>
        <w:ind w:right="250" w:firstLine="566"/>
      </w:pPr>
      <w:r>
        <w:t>Хлеб и хлебобулочные изделия. Виды хлебной продукции. Правила хранения хлебобулочных</w:t>
      </w:r>
      <w:r>
        <w:rPr>
          <w:spacing w:val="1"/>
        </w:rPr>
        <w:t xml:space="preserve"> </w:t>
      </w:r>
      <w:r>
        <w:t>изделий. Вторичное использование черствого хлеба. Приготовление простых и сложных бутербродов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канапе.</w:t>
      </w:r>
    </w:p>
    <w:p w:rsidR="00551FBD" w:rsidRDefault="008C5111">
      <w:pPr>
        <w:pStyle w:val="a3"/>
        <w:ind w:left="1038"/>
      </w:pPr>
      <w:r>
        <w:t>Мясо</w:t>
      </w:r>
      <w:r>
        <w:rPr>
          <w:spacing w:val="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мясопродукты;</w:t>
      </w:r>
      <w:r>
        <w:rPr>
          <w:spacing w:val="69"/>
        </w:rPr>
        <w:t xml:space="preserve"> </w:t>
      </w:r>
      <w:r>
        <w:t>первичная</w:t>
      </w:r>
      <w:r>
        <w:rPr>
          <w:spacing w:val="68"/>
        </w:rPr>
        <w:t xml:space="preserve"> </w:t>
      </w:r>
      <w:r>
        <w:t>обработка,</w:t>
      </w:r>
      <w:r>
        <w:rPr>
          <w:spacing w:val="69"/>
        </w:rPr>
        <w:t xml:space="preserve"> </w:t>
      </w:r>
      <w:r>
        <w:t>правила</w:t>
      </w:r>
      <w:r>
        <w:rPr>
          <w:spacing w:val="65"/>
        </w:rPr>
        <w:t xml:space="preserve"> </w:t>
      </w:r>
      <w:r>
        <w:t>хранения.</w:t>
      </w:r>
      <w:r>
        <w:rPr>
          <w:spacing w:val="66"/>
        </w:rPr>
        <w:t xml:space="preserve"> </w:t>
      </w:r>
      <w:r>
        <w:t>Глубокая</w:t>
      </w:r>
      <w:r>
        <w:rPr>
          <w:spacing w:val="69"/>
        </w:rPr>
        <w:t xml:space="preserve"> </w:t>
      </w:r>
      <w:r>
        <w:t>заморозка</w:t>
      </w:r>
      <w:r>
        <w:rPr>
          <w:spacing w:val="67"/>
        </w:rPr>
        <w:t xml:space="preserve"> </w:t>
      </w:r>
      <w:r>
        <w:t>мяса.</w:t>
      </w:r>
    </w:p>
    <w:p w:rsidR="00551FBD" w:rsidRDefault="008C5111">
      <w:pPr>
        <w:pStyle w:val="a3"/>
      </w:pPr>
      <w:r>
        <w:t>Размораживание</w:t>
      </w:r>
      <w:r>
        <w:rPr>
          <w:spacing w:val="-5"/>
        </w:rPr>
        <w:t xml:space="preserve"> </w:t>
      </w:r>
      <w:r>
        <w:t>мяса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микроволновой</w:t>
      </w:r>
      <w:r>
        <w:rPr>
          <w:spacing w:val="-3"/>
        </w:rPr>
        <w:t xml:space="preserve"> </w:t>
      </w:r>
      <w:r>
        <w:t>печи.</w:t>
      </w:r>
    </w:p>
    <w:p w:rsidR="00551FBD" w:rsidRDefault="008C5111">
      <w:pPr>
        <w:pStyle w:val="a3"/>
        <w:ind w:right="248" w:firstLine="566"/>
      </w:pPr>
      <w:r>
        <w:t>Яйца,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растительного и животного происхождения.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</w:t>
      </w:r>
      <w:r>
        <w:rPr>
          <w:spacing w:val="-1"/>
        </w:rPr>
        <w:t xml:space="preserve"> </w:t>
      </w:r>
      <w:r>
        <w:t>(подсолнечное,</w:t>
      </w:r>
      <w:r>
        <w:rPr>
          <w:spacing w:val="-1"/>
        </w:rPr>
        <w:t xml:space="preserve"> </w:t>
      </w:r>
      <w:r>
        <w:t>оливковое,</w:t>
      </w:r>
      <w:r>
        <w:rPr>
          <w:spacing w:val="-1"/>
        </w:rPr>
        <w:t xml:space="preserve"> </w:t>
      </w:r>
      <w:r>
        <w:t>рапсовое).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хранения.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жиров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яиц.</w:t>
      </w:r>
    </w:p>
    <w:p w:rsidR="00551FBD" w:rsidRDefault="008C5111">
      <w:pPr>
        <w:pStyle w:val="a3"/>
        <w:ind w:left="1038"/>
      </w:pPr>
      <w:r>
        <w:t>Овощи,</w:t>
      </w:r>
      <w:r>
        <w:rPr>
          <w:spacing w:val="15"/>
        </w:rPr>
        <w:t xml:space="preserve"> </w:t>
      </w:r>
      <w:r>
        <w:t>плоды,</w:t>
      </w:r>
      <w:r>
        <w:rPr>
          <w:spacing w:val="16"/>
        </w:rPr>
        <w:t xml:space="preserve"> </w:t>
      </w:r>
      <w:r>
        <w:t>ягоды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грибы.</w:t>
      </w:r>
      <w:r>
        <w:rPr>
          <w:spacing w:val="16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хранения.</w:t>
      </w:r>
      <w:r>
        <w:rPr>
          <w:spacing w:val="15"/>
        </w:rPr>
        <w:t xml:space="preserve"> </w:t>
      </w:r>
      <w:r>
        <w:t>Первичная</w:t>
      </w:r>
      <w:r>
        <w:rPr>
          <w:spacing w:val="16"/>
        </w:rPr>
        <w:t xml:space="preserve"> </w:t>
      </w:r>
      <w:r>
        <w:t>обработка:</w:t>
      </w:r>
      <w:r>
        <w:rPr>
          <w:spacing w:val="17"/>
        </w:rPr>
        <w:t xml:space="preserve"> </w:t>
      </w:r>
      <w:r>
        <w:t>мытье,</w:t>
      </w:r>
      <w:r>
        <w:rPr>
          <w:spacing w:val="15"/>
        </w:rPr>
        <w:t xml:space="preserve"> </w:t>
      </w:r>
      <w:r>
        <w:t>чистка,</w:t>
      </w:r>
      <w:r>
        <w:rPr>
          <w:spacing w:val="16"/>
        </w:rPr>
        <w:t xml:space="preserve"> </w:t>
      </w:r>
      <w:r>
        <w:t>резка.</w:t>
      </w:r>
    </w:p>
    <w:p w:rsidR="00551FBD" w:rsidRDefault="008C5111">
      <w:pPr>
        <w:pStyle w:val="a3"/>
      </w:pPr>
      <w:r>
        <w:t>Свежие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замороженные</w:t>
      </w:r>
      <w:r>
        <w:rPr>
          <w:spacing w:val="-4"/>
        </w:rPr>
        <w:t xml:space="preserve"> </w:t>
      </w:r>
      <w:r>
        <w:t>продукты.</w:t>
      </w:r>
    </w:p>
    <w:p w:rsidR="00551FBD" w:rsidRDefault="008C5111">
      <w:pPr>
        <w:pStyle w:val="a3"/>
        <w:ind w:right="252" w:firstLine="566"/>
      </w:pPr>
      <w:r>
        <w:t>Мука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(пшеничная,</w:t>
      </w:r>
      <w:r>
        <w:rPr>
          <w:spacing w:val="1"/>
        </w:rPr>
        <w:t xml:space="preserve"> </w:t>
      </w:r>
      <w:r>
        <w:t>ржаная,</w:t>
      </w:r>
      <w:r>
        <w:rPr>
          <w:spacing w:val="1"/>
        </w:rPr>
        <w:t xml:space="preserve"> </w:t>
      </w:r>
      <w:r>
        <w:t>гречневая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(крупчатка,</w:t>
      </w:r>
      <w:r>
        <w:rPr>
          <w:spacing w:val="1"/>
        </w:rPr>
        <w:t xml:space="preserve"> </w:t>
      </w:r>
      <w:r>
        <w:t>высший, первый и второй сорт). Правила хранения муки и круп. Виды круп. Вредители круп и муки.</w:t>
      </w:r>
      <w:r>
        <w:rPr>
          <w:spacing w:val="1"/>
        </w:rPr>
        <w:t xml:space="preserve"> </w:t>
      </w:r>
      <w:r>
        <w:t>Просеивание</w:t>
      </w:r>
      <w:r>
        <w:rPr>
          <w:spacing w:val="-2"/>
        </w:rPr>
        <w:t xml:space="preserve"> </w:t>
      </w:r>
      <w:r>
        <w:t>муки.</w:t>
      </w:r>
    </w:p>
    <w:p w:rsidR="00551FBD" w:rsidRDefault="008C5111">
      <w:pPr>
        <w:pStyle w:val="a3"/>
        <w:ind w:right="242" w:firstLine="566"/>
      </w:pPr>
      <w:r>
        <w:t>Соль, сахар, пряности и приправы. Соль и ее значение для питания. Использование соли при</w:t>
      </w:r>
      <w:r>
        <w:rPr>
          <w:spacing w:val="1"/>
        </w:rPr>
        <w:t xml:space="preserve"> </w:t>
      </w:r>
      <w:r>
        <w:t>приготовлении блюд. Сахар: его польза и вред. Виды пряностей и приправ. Хранение приправ и</w:t>
      </w:r>
      <w:r>
        <w:rPr>
          <w:spacing w:val="1"/>
        </w:rPr>
        <w:t xml:space="preserve"> </w:t>
      </w:r>
      <w:r>
        <w:t>пряностей.</w:t>
      </w:r>
    </w:p>
    <w:p w:rsidR="00551FBD" w:rsidRDefault="008C5111">
      <w:pPr>
        <w:pStyle w:val="a3"/>
        <w:spacing w:before="1"/>
        <w:ind w:right="249" w:firstLine="566"/>
      </w:pPr>
      <w:r>
        <w:t>Чай и кофе. Виды чая. Способы заварки чая. Виды кофе. Польза и негативные последствия</w:t>
      </w:r>
      <w:r>
        <w:rPr>
          <w:spacing w:val="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употребления чая и кофе.</w:t>
      </w:r>
    </w:p>
    <w:p w:rsidR="00551FBD" w:rsidRDefault="008C5111">
      <w:pPr>
        <w:pStyle w:val="a3"/>
        <w:ind w:right="245" w:firstLine="566"/>
        <w:jc w:val="right"/>
      </w:pPr>
      <w:r>
        <w:rPr>
          <w:i/>
        </w:rPr>
        <w:t>Магазины</w:t>
      </w:r>
      <w:r>
        <w:rPr>
          <w:i/>
          <w:spacing w:val="26"/>
        </w:rPr>
        <w:t xml:space="preserve"> </w:t>
      </w:r>
      <w:r>
        <w:rPr>
          <w:i/>
        </w:rPr>
        <w:t>по</w:t>
      </w:r>
      <w:r>
        <w:rPr>
          <w:i/>
          <w:spacing w:val="26"/>
        </w:rPr>
        <w:t xml:space="preserve"> </w:t>
      </w:r>
      <w:r>
        <w:rPr>
          <w:i/>
        </w:rPr>
        <w:t>продаже</w:t>
      </w:r>
      <w:r>
        <w:rPr>
          <w:i/>
          <w:spacing w:val="25"/>
        </w:rPr>
        <w:t xml:space="preserve"> </w:t>
      </w:r>
      <w:r>
        <w:rPr>
          <w:i/>
        </w:rPr>
        <w:t>продуктов</w:t>
      </w:r>
      <w:r>
        <w:rPr>
          <w:i/>
          <w:spacing w:val="25"/>
        </w:rPr>
        <w:t xml:space="preserve"> </w:t>
      </w:r>
      <w:r>
        <w:rPr>
          <w:i/>
        </w:rPr>
        <w:t>питания.</w:t>
      </w:r>
      <w:r>
        <w:rPr>
          <w:i/>
          <w:spacing w:val="31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отделы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продуктовых</w:t>
      </w:r>
      <w:r>
        <w:rPr>
          <w:spacing w:val="28"/>
        </w:rPr>
        <w:t xml:space="preserve"> </w:t>
      </w:r>
      <w:r>
        <w:t>магазинах.</w:t>
      </w:r>
      <w:r>
        <w:rPr>
          <w:spacing w:val="-57"/>
        </w:rPr>
        <w:t xml:space="preserve"> </w:t>
      </w:r>
      <w:r>
        <w:t>Универсамы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супермаркеты</w:t>
      </w:r>
      <w:r>
        <w:rPr>
          <w:spacing w:val="12"/>
        </w:rPr>
        <w:t xml:space="preserve"> </w:t>
      </w:r>
      <w:r>
        <w:t>(магазины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сельской</w:t>
      </w:r>
      <w:r>
        <w:rPr>
          <w:spacing w:val="13"/>
        </w:rPr>
        <w:t xml:space="preserve"> </w:t>
      </w:r>
      <w:r>
        <w:t>местности).</w:t>
      </w:r>
      <w:r>
        <w:rPr>
          <w:spacing w:val="11"/>
        </w:rPr>
        <w:t xml:space="preserve"> </w:t>
      </w:r>
      <w:r>
        <w:t>Специализированные</w:t>
      </w:r>
      <w:r>
        <w:rPr>
          <w:spacing w:val="11"/>
        </w:rPr>
        <w:t xml:space="preserve"> </w:t>
      </w:r>
      <w:r>
        <w:t>магазины.</w:t>
      </w:r>
      <w:r>
        <w:rPr>
          <w:spacing w:val="-57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товаров:</w:t>
      </w:r>
      <w:r>
        <w:rPr>
          <w:spacing w:val="16"/>
        </w:rPr>
        <w:t xml:space="preserve"> </w:t>
      </w:r>
      <w:r>
        <w:t>фасованные,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вес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разлив.</w:t>
      </w:r>
      <w:r>
        <w:rPr>
          <w:spacing w:val="17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приобретения</w:t>
      </w:r>
      <w:r>
        <w:rPr>
          <w:spacing w:val="16"/>
        </w:rPr>
        <w:t xml:space="preserve"> </w:t>
      </w:r>
      <w:r>
        <w:t>товаров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продовольственном</w:t>
      </w:r>
      <w:r>
        <w:rPr>
          <w:spacing w:val="-57"/>
        </w:rPr>
        <w:t xml:space="preserve"> </w:t>
      </w:r>
      <w:r>
        <w:t>магазине</w:t>
      </w:r>
      <w:r>
        <w:rPr>
          <w:spacing w:val="17"/>
        </w:rPr>
        <w:t xml:space="preserve"> </w:t>
      </w:r>
      <w:r>
        <w:t>(с</w:t>
      </w:r>
      <w:r>
        <w:rPr>
          <w:spacing w:val="16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продавца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самообслуживание).</w:t>
      </w:r>
      <w:r>
        <w:rPr>
          <w:spacing w:val="18"/>
        </w:rPr>
        <w:t xml:space="preserve"> </w:t>
      </w:r>
      <w:r>
        <w:t>Срок</w:t>
      </w:r>
      <w:r>
        <w:rPr>
          <w:spacing w:val="19"/>
        </w:rPr>
        <w:t xml:space="preserve"> </w:t>
      </w:r>
      <w:r>
        <w:t>годности</w:t>
      </w:r>
      <w:r>
        <w:rPr>
          <w:spacing w:val="19"/>
        </w:rPr>
        <w:t xml:space="preserve"> </w:t>
      </w:r>
      <w:r>
        <w:t>продуктов</w:t>
      </w:r>
      <w:r>
        <w:rPr>
          <w:spacing w:val="17"/>
        </w:rPr>
        <w:t xml:space="preserve"> </w:t>
      </w:r>
      <w:r>
        <w:t>питания</w:t>
      </w:r>
      <w:r>
        <w:rPr>
          <w:spacing w:val="15"/>
        </w:rPr>
        <w:t xml:space="preserve"> </w:t>
      </w:r>
      <w:r>
        <w:t>(условные</w:t>
      </w:r>
      <w:r>
        <w:rPr>
          <w:spacing w:val="-57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этикетках).</w:t>
      </w:r>
      <w:r>
        <w:rPr>
          <w:spacing w:val="-2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питания.</w:t>
      </w:r>
      <w:r>
        <w:rPr>
          <w:spacing w:val="-3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</w:t>
      </w:r>
      <w:r>
        <w:rPr>
          <w:spacing w:val="-4"/>
        </w:rPr>
        <w:t xml:space="preserve"> </w:t>
      </w:r>
      <w:r>
        <w:t>и разлив.</w:t>
      </w:r>
    </w:p>
    <w:p w:rsidR="00551FBD" w:rsidRDefault="008C5111">
      <w:pPr>
        <w:pStyle w:val="a3"/>
        <w:ind w:right="249" w:firstLine="566"/>
      </w:pPr>
      <w:r>
        <w:rPr>
          <w:i/>
        </w:rPr>
        <w:t>Рынки.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сезонные.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от магазина.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Прием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Первые, вторые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блюда: виды,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значение.</w:t>
      </w:r>
    </w:p>
    <w:p w:rsidR="00551FBD" w:rsidRDefault="008C5111">
      <w:pPr>
        <w:pStyle w:val="a3"/>
        <w:ind w:right="244" w:firstLine="566"/>
      </w:pPr>
      <w:r>
        <w:t>Завтрак. Блюда для завтрака; горячий и холодный завтраки. Бутерброды. Каши. Блюда из яиц</w:t>
      </w:r>
      <w:r>
        <w:rPr>
          <w:spacing w:val="1"/>
        </w:rPr>
        <w:t xml:space="preserve"> </w:t>
      </w:r>
      <w:r>
        <w:t>(яйца отварные; яичница-глазунья). Напитки для завтрака. Составление меню для завтрака. Отбор</w:t>
      </w:r>
      <w:r>
        <w:rPr>
          <w:spacing w:val="1"/>
        </w:rPr>
        <w:t xml:space="preserve"> </w:t>
      </w:r>
      <w:r>
        <w:lastRenderedPageBreak/>
        <w:t>необходимых продуктов для приготовления завтрака. Приготовление некоторых блюд для завтрака.</w:t>
      </w:r>
      <w:r>
        <w:rPr>
          <w:spacing w:val="1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 для</w:t>
      </w:r>
      <w:r>
        <w:rPr>
          <w:spacing w:val="-1"/>
        </w:rPr>
        <w:t xml:space="preserve"> </w:t>
      </w:r>
      <w:r>
        <w:t>завтрака. Посуда</w:t>
      </w:r>
      <w:r>
        <w:rPr>
          <w:spacing w:val="-2"/>
        </w:rPr>
        <w:t xml:space="preserve"> </w:t>
      </w:r>
      <w:r>
        <w:t>для завтрака.</w:t>
      </w:r>
      <w:r>
        <w:rPr>
          <w:spacing w:val="-2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:rsidR="00551FBD" w:rsidRDefault="008C5111">
      <w:pPr>
        <w:pStyle w:val="a3"/>
        <w:ind w:right="241" w:firstLine="566"/>
      </w:pPr>
      <w:r>
        <w:t>Обед. Питательная ценность овощей, мяса, рыбы, фруктов. Овощные салаты: виды, способы</w:t>
      </w:r>
      <w:r>
        <w:rPr>
          <w:spacing w:val="1"/>
        </w:rPr>
        <w:t xml:space="preserve"> </w:t>
      </w:r>
      <w:r>
        <w:t>приготовления.</w:t>
      </w:r>
      <w:r>
        <w:rPr>
          <w:spacing w:val="1"/>
        </w:rPr>
        <w:t xml:space="preserve"> </w:t>
      </w:r>
      <w:r>
        <w:t>Супы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Гарниры: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макаронных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Фруктовые</w:t>
      </w:r>
      <w:r>
        <w:rPr>
          <w:spacing w:val="1"/>
        </w:rPr>
        <w:t xml:space="preserve"> </w:t>
      </w:r>
      <w:r>
        <w:t>напитки: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нектары.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 продуктов для приготовления обеда. Стоимость и расчет продуктов для обеда. Посуда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обедов.</w:t>
      </w:r>
      <w:r>
        <w:rPr>
          <w:spacing w:val="-1"/>
        </w:rPr>
        <w:t xml:space="preserve"> </w:t>
      </w:r>
      <w:r>
        <w:t>Праздничный обед.</w:t>
      </w:r>
      <w:r>
        <w:rPr>
          <w:spacing w:val="-1"/>
        </w:rPr>
        <w:t xml:space="preserve"> </w:t>
      </w:r>
      <w:r>
        <w:t>Сервирование</w:t>
      </w:r>
      <w:r>
        <w:rPr>
          <w:spacing w:val="-1"/>
        </w:rPr>
        <w:t xml:space="preserve"> </w:t>
      </w:r>
      <w:r>
        <w:t>стола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обеда. Правила</w:t>
      </w:r>
      <w:r>
        <w:rPr>
          <w:spacing w:val="-2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столом.</w:t>
      </w:r>
    </w:p>
    <w:p w:rsidR="00551FBD" w:rsidRDefault="008C5111">
      <w:pPr>
        <w:pStyle w:val="a3"/>
        <w:spacing w:before="1"/>
        <w:ind w:right="247" w:firstLine="566"/>
      </w:pPr>
      <w:r>
        <w:t>Ужин. Блюда для ужина; холодный и горячий ужин. Составление меню для холодного ужина.</w:t>
      </w:r>
      <w:r>
        <w:rPr>
          <w:spacing w:val="1"/>
        </w:rPr>
        <w:t xml:space="preserve"> </w:t>
      </w:r>
      <w:r>
        <w:t>Отбор продуктов для холодного ужина. Приготовление несложных салатов и холодных закусок.</w:t>
      </w:r>
      <w:r>
        <w:rPr>
          <w:spacing w:val="1"/>
        </w:rPr>
        <w:t xml:space="preserve"> </w:t>
      </w:r>
      <w:r>
        <w:t>Стоимость и расчет продуктов для холодного ужина. Составление меню для горячего ужина. Отбор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горячего</w:t>
      </w:r>
      <w:r>
        <w:rPr>
          <w:spacing w:val="3"/>
        </w:rPr>
        <w:t xml:space="preserve"> </w:t>
      </w:r>
      <w:r>
        <w:t>ужина.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горячего</w:t>
      </w:r>
      <w:r>
        <w:rPr>
          <w:spacing w:val="3"/>
        </w:rPr>
        <w:t xml:space="preserve"> </w:t>
      </w:r>
      <w:r>
        <w:t>ужина.</w:t>
      </w:r>
    </w:p>
    <w:p w:rsidR="00551FBD" w:rsidRDefault="008C5111">
      <w:pPr>
        <w:pStyle w:val="a3"/>
        <w:ind w:right="245" w:firstLine="566"/>
      </w:pPr>
      <w:r>
        <w:rPr>
          <w:i/>
        </w:rPr>
        <w:t xml:space="preserve">Изделия из теста. </w:t>
      </w:r>
      <w:r>
        <w:t>Виды теста: дрожжевое, слоеное, песочное. Виды изделий из теса: пирожки,</w:t>
      </w:r>
      <w:r>
        <w:rPr>
          <w:spacing w:val="1"/>
        </w:rPr>
        <w:t xml:space="preserve"> </w:t>
      </w:r>
      <w:r>
        <w:t>булочки,</w:t>
      </w:r>
      <w:r>
        <w:rPr>
          <w:spacing w:val="1"/>
        </w:rPr>
        <w:t xml:space="preserve"> </w:t>
      </w:r>
      <w:r>
        <w:t>печенье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рецептов.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изделий из</w:t>
      </w:r>
      <w:r>
        <w:rPr>
          <w:spacing w:val="-2"/>
        </w:rPr>
        <w:t xml:space="preserve"> </w:t>
      </w:r>
      <w:r>
        <w:t>замороженного</w:t>
      </w:r>
      <w:r>
        <w:rPr>
          <w:spacing w:val="-1"/>
        </w:rPr>
        <w:t xml:space="preserve"> </w:t>
      </w:r>
      <w:r>
        <w:t>теста. Приготовление</w:t>
      </w:r>
    </w:p>
    <w:p w:rsidR="00551FBD" w:rsidRDefault="008C5111" w:rsidP="00424AF8">
      <w:pPr>
        <w:pStyle w:val="a3"/>
        <w:ind w:right="242" w:firstLine="566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заготовки.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61"/>
        </w:rPr>
        <w:t xml:space="preserve"> </w:t>
      </w:r>
      <w:r>
        <w:t>маринование.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консервированных</w:t>
      </w:r>
      <w:r>
        <w:rPr>
          <w:spacing w:val="-1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отравлении.</w:t>
      </w:r>
      <w:r>
        <w:rPr>
          <w:spacing w:val="-2"/>
        </w:rPr>
        <w:t xml:space="preserve"> </w:t>
      </w:r>
      <w:r>
        <w:t>Варенье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ягод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фруктов.</w:t>
      </w:r>
    </w:p>
    <w:p w:rsidR="00424AF8" w:rsidRDefault="00424AF8" w:rsidP="00424AF8">
      <w:pPr>
        <w:pStyle w:val="a3"/>
        <w:ind w:right="242" w:firstLine="566"/>
      </w:pPr>
    </w:p>
    <w:p w:rsidR="00551FBD" w:rsidRDefault="008C5111">
      <w:pPr>
        <w:pStyle w:val="2"/>
        <w:spacing w:before="71"/>
        <w:jc w:val="left"/>
      </w:pPr>
      <w:r>
        <w:t>Транспорт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Городской</w:t>
      </w:r>
      <w:r>
        <w:rPr>
          <w:i/>
          <w:spacing w:val="10"/>
        </w:rPr>
        <w:t xml:space="preserve"> </w:t>
      </w:r>
      <w:r>
        <w:rPr>
          <w:i/>
        </w:rPr>
        <w:t>транспорт</w:t>
      </w:r>
      <w:r>
        <w:t>.</w:t>
      </w:r>
      <w:r>
        <w:rPr>
          <w:spacing w:val="10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городского</w:t>
      </w:r>
      <w:r>
        <w:rPr>
          <w:spacing w:val="10"/>
        </w:rPr>
        <w:t xml:space="preserve"> </w:t>
      </w:r>
      <w:r>
        <w:t>транспорта.</w:t>
      </w:r>
      <w:r>
        <w:rPr>
          <w:spacing w:val="11"/>
        </w:rPr>
        <w:t xml:space="preserve"> </w:t>
      </w:r>
      <w:r>
        <w:t>Оплата</w:t>
      </w:r>
      <w:r>
        <w:rPr>
          <w:spacing w:val="9"/>
        </w:rPr>
        <w:t xml:space="preserve"> </w:t>
      </w:r>
      <w:r>
        <w:t>проезда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видах</w:t>
      </w:r>
      <w:r>
        <w:rPr>
          <w:spacing w:val="10"/>
        </w:rPr>
        <w:t xml:space="preserve"> </w:t>
      </w:r>
      <w:r>
        <w:t>городского</w:t>
      </w:r>
      <w:r>
        <w:rPr>
          <w:spacing w:val="-57"/>
        </w:rPr>
        <w:t xml:space="preserve"> </w:t>
      </w:r>
      <w:r>
        <w:t>транспорта.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городском</w:t>
      </w:r>
      <w:r>
        <w:rPr>
          <w:spacing w:val="-2"/>
        </w:rPr>
        <w:t xml:space="preserve"> </w:t>
      </w:r>
      <w:r>
        <w:t>транспорте.</w:t>
      </w:r>
    </w:p>
    <w:p w:rsidR="00551FBD" w:rsidRDefault="008C5111">
      <w:pPr>
        <w:pStyle w:val="a3"/>
        <w:ind w:right="247" w:firstLine="566"/>
      </w:pPr>
      <w:r>
        <w:t>Проезд из дома в школу</w:t>
      </w:r>
      <w:r>
        <w:rPr>
          <w:i/>
        </w:rPr>
        <w:t xml:space="preserve">. </w:t>
      </w:r>
      <w:r>
        <w:t>Выбор рационального маршрута проезда из дома в разные точки</w:t>
      </w:r>
      <w:r>
        <w:rPr>
          <w:spacing w:val="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пункта. Расчет стоимости проезда.</w:t>
      </w:r>
    </w:p>
    <w:p w:rsidR="00551FBD" w:rsidRDefault="008C5111">
      <w:pPr>
        <w:ind w:left="472" w:right="246" w:firstLine="566"/>
        <w:jc w:val="both"/>
        <w:rPr>
          <w:sz w:val="24"/>
        </w:rPr>
      </w:pPr>
      <w:r>
        <w:rPr>
          <w:i/>
          <w:sz w:val="24"/>
        </w:rPr>
        <w:t xml:space="preserve">Пригородный транспорт. </w:t>
      </w:r>
      <w:r>
        <w:rPr>
          <w:sz w:val="24"/>
        </w:rPr>
        <w:t>Виды: автобусы пригородного сообщения, электрички. 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проезда.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Расписание.</w:t>
      </w:r>
    </w:p>
    <w:p w:rsidR="00551FBD" w:rsidRDefault="008C5111">
      <w:pPr>
        <w:pStyle w:val="a3"/>
        <w:ind w:right="247" w:firstLine="566"/>
      </w:pPr>
      <w:r>
        <w:rPr>
          <w:i/>
        </w:rPr>
        <w:t>Междугородний</w:t>
      </w:r>
      <w:r>
        <w:rPr>
          <w:i/>
          <w:spacing w:val="1"/>
        </w:rPr>
        <w:t xml:space="preserve"> </w:t>
      </w:r>
      <w:r>
        <w:rPr>
          <w:i/>
        </w:rPr>
        <w:t>железнодорожный</w:t>
      </w:r>
      <w:r>
        <w:rPr>
          <w:i/>
          <w:spacing w:val="1"/>
        </w:rPr>
        <w:t xml:space="preserve"> </w:t>
      </w:r>
      <w:r>
        <w:rPr>
          <w:i/>
        </w:rPr>
        <w:t>транспорт.</w:t>
      </w:r>
      <w:r>
        <w:rPr>
          <w:i/>
          <w:spacing w:val="1"/>
        </w:rPr>
        <w:t xml:space="preserve"> </w:t>
      </w:r>
      <w:r>
        <w:t>Вокзалы: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 перрон, путь. Меры предосторожности по предотвращению чрезвычайных ситуаций на</w:t>
      </w:r>
      <w:r>
        <w:rPr>
          <w:spacing w:val="1"/>
        </w:rPr>
        <w:t xml:space="preserve"> </w:t>
      </w:r>
      <w:r>
        <w:t>вокзале.</w:t>
      </w:r>
      <w:r>
        <w:rPr>
          <w:spacing w:val="-1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поездов. Виды</w:t>
      </w:r>
      <w:r>
        <w:rPr>
          <w:spacing w:val="-1"/>
        </w:rPr>
        <w:t xml:space="preserve"> </w:t>
      </w:r>
      <w:r>
        <w:t>пассажирских</w:t>
      </w:r>
      <w:r>
        <w:rPr>
          <w:spacing w:val="2"/>
        </w:rPr>
        <w:t xml:space="preserve"> </w:t>
      </w:r>
      <w:r>
        <w:t>вагонов.</w:t>
      </w:r>
    </w:p>
    <w:p w:rsidR="00551FBD" w:rsidRDefault="008C5111">
      <w:pPr>
        <w:pStyle w:val="a3"/>
        <w:ind w:right="245" w:firstLine="566"/>
      </w:pPr>
      <w:r>
        <w:rPr>
          <w:i/>
        </w:rPr>
        <w:t>Междугородний</w:t>
      </w:r>
      <w:r>
        <w:rPr>
          <w:i/>
          <w:spacing w:val="1"/>
        </w:rPr>
        <w:t xml:space="preserve"> </w:t>
      </w:r>
      <w:r>
        <w:rPr>
          <w:i/>
        </w:rPr>
        <w:t>автотранспорт.</w:t>
      </w:r>
      <w:r>
        <w:rPr>
          <w:i/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-57"/>
        </w:rPr>
        <w:t xml:space="preserve"> </w:t>
      </w:r>
      <w:r>
        <w:t>маршруты.</w:t>
      </w:r>
      <w:r>
        <w:rPr>
          <w:spacing w:val="-1"/>
        </w:rPr>
        <w:t xml:space="preserve"> </w:t>
      </w:r>
      <w:r>
        <w:t>Расписание,</w:t>
      </w:r>
      <w:r>
        <w:rPr>
          <w:spacing w:val="-1"/>
        </w:rPr>
        <w:t xml:space="preserve"> </w:t>
      </w:r>
      <w:r>
        <w:t>порядок приобретения</w:t>
      </w:r>
      <w:r>
        <w:rPr>
          <w:spacing w:val="-4"/>
        </w:rPr>
        <w:t xml:space="preserve"> </w:t>
      </w:r>
      <w:r>
        <w:t>билетов, стоимость</w:t>
      </w:r>
      <w:r>
        <w:rPr>
          <w:spacing w:val="-1"/>
        </w:rPr>
        <w:t xml:space="preserve"> </w:t>
      </w:r>
      <w:r>
        <w:t>проезда.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Водный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Пристань.</w:t>
      </w:r>
      <w:r>
        <w:rPr>
          <w:spacing w:val="-3"/>
          <w:sz w:val="24"/>
        </w:rPr>
        <w:t xml:space="preserve"> </w:t>
      </w:r>
      <w:r>
        <w:rPr>
          <w:sz w:val="24"/>
        </w:rPr>
        <w:t>Порт.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Авиационный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Аэропорты,</w:t>
      </w:r>
      <w:r>
        <w:rPr>
          <w:spacing w:val="-5"/>
          <w:sz w:val="24"/>
        </w:rPr>
        <w:t xml:space="preserve"> </w:t>
      </w:r>
      <w:r>
        <w:rPr>
          <w:sz w:val="24"/>
        </w:rPr>
        <w:t>аэровокзалы</w:t>
      </w:r>
      <w:r>
        <w:rPr>
          <w:i/>
          <w:sz w:val="24"/>
        </w:rPr>
        <w:t>.</w:t>
      </w:r>
    </w:p>
    <w:p w:rsidR="00551FBD" w:rsidRDefault="008C5111">
      <w:pPr>
        <w:pStyle w:val="2"/>
        <w:spacing w:before="4"/>
      </w:pPr>
      <w:r>
        <w:t>Средства</w:t>
      </w:r>
      <w:r>
        <w:rPr>
          <w:spacing w:val="-4"/>
        </w:rPr>
        <w:t xml:space="preserve"> </w:t>
      </w:r>
      <w:r>
        <w:t>связи</w:t>
      </w:r>
    </w:p>
    <w:p w:rsidR="00551FBD" w:rsidRDefault="008C5111">
      <w:pPr>
        <w:ind w:left="472" w:right="248" w:firstLine="566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почта,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компьютер.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551FBD" w:rsidRDefault="008C5111">
      <w:pPr>
        <w:pStyle w:val="a3"/>
        <w:ind w:right="249" w:firstLine="566"/>
      </w:pPr>
      <w:r>
        <w:rPr>
          <w:i/>
        </w:rPr>
        <w:t>Почта.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«Почта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отправлений:</w:t>
      </w:r>
      <w:r>
        <w:rPr>
          <w:spacing w:val="1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бандероль,</w:t>
      </w:r>
      <w:r>
        <w:rPr>
          <w:spacing w:val="-3"/>
        </w:rPr>
        <w:t xml:space="preserve"> </w:t>
      </w:r>
      <w:r>
        <w:t>посылка.</w:t>
      </w:r>
    </w:p>
    <w:p w:rsidR="00551FBD" w:rsidRDefault="008C5111">
      <w:pPr>
        <w:pStyle w:val="a3"/>
        <w:ind w:right="248" w:firstLine="566"/>
      </w:pPr>
      <w:r>
        <w:t>Письма. Деловые письма: заказное, с уведомлением. Личные письма. Порядок отправления</w:t>
      </w:r>
      <w:r>
        <w:rPr>
          <w:spacing w:val="1"/>
        </w:rPr>
        <w:t xml:space="preserve"> </w:t>
      </w:r>
      <w:r>
        <w:t>писем</w:t>
      </w:r>
      <w:r>
        <w:rPr>
          <w:spacing w:val="-2"/>
        </w:rPr>
        <w:t xml:space="preserve"> </w:t>
      </w:r>
      <w:r>
        <w:t>различного вида.</w:t>
      </w:r>
      <w:r>
        <w:rPr>
          <w:spacing w:val="-3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пересылки.</w:t>
      </w:r>
    </w:p>
    <w:p w:rsidR="00551FBD" w:rsidRDefault="008C5111">
      <w:pPr>
        <w:pStyle w:val="a3"/>
        <w:ind w:right="248" w:firstLine="566"/>
      </w:pPr>
      <w:r>
        <w:t>Бандероли.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бандеролей:</w:t>
      </w:r>
      <w:r>
        <w:rPr>
          <w:spacing w:val="1"/>
        </w:rPr>
        <w:t xml:space="preserve"> </w:t>
      </w:r>
      <w:r>
        <w:t>простая,</w:t>
      </w:r>
      <w:r>
        <w:rPr>
          <w:spacing w:val="1"/>
        </w:rPr>
        <w:t xml:space="preserve"> </w:t>
      </w:r>
      <w:r>
        <w:t>заказная,</w:t>
      </w:r>
      <w:r>
        <w:rPr>
          <w:spacing w:val="1"/>
        </w:rPr>
        <w:t xml:space="preserve"> </w:t>
      </w:r>
      <w:r>
        <w:t>ценная,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уведомлением.</w:t>
      </w:r>
      <w:r>
        <w:rPr>
          <w:spacing w:val="6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отправления.</w:t>
      </w:r>
      <w:r>
        <w:rPr>
          <w:spacing w:val="-1"/>
        </w:rPr>
        <w:t xml:space="preserve"> </w:t>
      </w:r>
      <w:r>
        <w:t>Упаковка. Стоимость</w:t>
      </w:r>
      <w:r>
        <w:rPr>
          <w:spacing w:val="-2"/>
        </w:rPr>
        <w:t xml:space="preserve"> </w:t>
      </w:r>
      <w:r>
        <w:t>пересылки.</w:t>
      </w:r>
    </w:p>
    <w:p w:rsidR="00551FBD" w:rsidRDefault="008C5111">
      <w:pPr>
        <w:pStyle w:val="a3"/>
        <w:ind w:left="1038"/>
      </w:pPr>
      <w:r>
        <w:t>Посылки.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упаковок.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отправления.</w:t>
      </w:r>
    </w:p>
    <w:p w:rsidR="00551FBD" w:rsidRDefault="008C5111">
      <w:pPr>
        <w:pStyle w:val="a3"/>
        <w:ind w:right="246" w:firstLine="566"/>
      </w:pPr>
      <w:r>
        <w:rPr>
          <w:i/>
        </w:rPr>
        <w:t>Телефонная</w:t>
      </w:r>
      <w:r>
        <w:rPr>
          <w:i/>
          <w:spacing w:val="1"/>
        </w:rPr>
        <w:t xml:space="preserve"> </w:t>
      </w:r>
      <w:r>
        <w:rPr>
          <w:i/>
        </w:rPr>
        <w:t>связь.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проводная</w:t>
      </w:r>
      <w:r>
        <w:rPr>
          <w:spacing w:val="1"/>
        </w:rPr>
        <w:t xml:space="preserve"> </w:t>
      </w:r>
      <w:r>
        <w:t>(фиксированная),</w:t>
      </w:r>
      <w:r>
        <w:rPr>
          <w:spacing w:val="61"/>
        </w:rPr>
        <w:t xml:space="preserve"> </w:t>
      </w:r>
      <w:r>
        <w:t>беспроводная</w:t>
      </w:r>
      <w:r>
        <w:rPr>
          <w:spacing w:val="1"/>
        </w:rPr>
        <w:t xml:space="preserve"> </w:t>
      </w:r>
      <w:r>
        <w:t>(сотовая). Влияние на здоровье излучений мобильного телефона. Культура разговора по телефону.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телефонной</w:t>
      </w:r>
      <w:r>
        <w:rPr>
          <w:spacing w:val="60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Сотовые</w:t>
      </w:r>
      <w:r>
        <w:rPr>
          <w:spacing w:val="-2"/>
        </w:rPr>
        <w:t xml:space="preserve"> </w:t>
      </w:r>
      <w:r>
        <w:t>компании,</w:t>
      </w:r>
      <w:r>
        <w:rPr>
          <w:spacing w:val="-3"/>
        </w:rPr>
        <w:t xml:space="preserve"> </w:t>
      </w:r>
      <w:r>
        <w:t>тарифы.</w:t>
      </w:r>
    </w:p>
    <w:p w:rsidR="00551FBD" w:rsidRDefault="008C5111">
      <w:pPr>
        <w:pStyle w:val="a3"/>
        <w:ind w:right="244" w:firstLine="566"/>
      </w:pPr>
      <w:r>
        <w:rPr>
          <w:i/>
        </w:rPr>
        <w:t>Интернет-связь.</w:t>
      </w:r>
      <w:r>
        <w:rPr>
          <w:i/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почта.</w:t>
      </w:r>
      <w:r>
        <w:rPr>
          <w:spacing w:val="1"/>
        </w:rPr>
        <w:t xml:space="preserve"> </w:t>
      </w:r>
      <w:proofErr w:type="gramStart"/>
      <w:r>
        <w:t>Видео-связь</w:t>
      </w:r>
      <w:proofErr w:type="gramEnd"/>
      <w:r>
        <w:rPr>
          <w:spacing w:val="1"/>
        </w:rPr>
        <w:t xml:space="preserve"> </w:t>
      </w:r>
      <w:r>
        <w:t>(скайп).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Денежные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переводы.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переводов.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отправления.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</w:pPr>
      <w:r>
        <w:t>Предприятия,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учреждения</w:t>
      </w:r>
    </w:p>
    <w:p w:rsidR="00551FBD" w:rsidRDefault="008C5111">
      <w:pPr>
        <w:pStyle w:val="a3"/>
        <w:ind w:right="244" w:firstLine="566"/>
      </w:pPr>
      <w:r>
        <w:rPr>
          <w:i/>
        </w:rPr>
        <w:lastRenderedPageBreak/>
        <w:t>Образовательные</w:t>
      </w:r>
      <w:r>
        <w:rPr>
          <w:i/>
          <w:spacing w:val="1"/>
        </w:rPr>
        <w:t xml:space="preserve"> </w:t>
      </w:r>
      <w:r>
        <w:rPr>
          <w:i/>
        </w:rPr>
        <w:t>учреждения.</w:t>
      </w:r>
      <w:r>
        <w:rPr>
          <w:i/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551FBD" w:rsidRDefault="008C5111">
      <w:pPr>
        <w:ind w:left="472" w:right="241" w:firstLine="566"/>
        <w:rPr>
          <w:sz w:val="24"/>
        </w:rPr>
      </w:pPr>
      <w:r>
        <w:rPr>
          <w:i/>
          <w:sz w:val="24"/>
        </w:rPr>
        <w:t>Местные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промышленные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сельскохозяйственные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24"/>
          <w:sz w:val="24"/>
        </w:rPr>
        <w:t xml:space="preserve"> </w:t>
      </w:r>
      <w:r>
        <w:rPr>
          <w:sz w:val="24"/>
        </w:rPr>
        <w:t>вид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служащих.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</w:rPr>
        <w:t>Исполнительные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(города,</w:t>
      </w:r>
      <w:r>
        <w:rPr>
          <w:spacing w:val="54"/>
          <w:sz w:val="24"/>
        </w:rPr>
        <w:t xml:space="preserve"> </w:t>
      </w:r>
      <w:r>
        <w:rPr>
          <w:sz w:val="24"/>
        </w:rPr>
        <w:t>района).</w:t>
      </w:r>
      <w:r>
        <w:rPr>
          <w:spacing w:val="55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власти.</w:t>
      </w:r>
    </w:p>
    <w:p w:rsidR="00551FBD" w:rsidRDefault="008C5111">
      <w:pPr>
        <w:pStyle w:val="a3"/>
        <w:jc w:val="left"/>
      </w:pPr>
      <w:r>
        <w:t>Структура,</w:t>
      </w:r>
      <w:r>
        <w:rPr>
          <w:spacing w:val="-6"/>
        </w:rPr>
        <w:t xml:space="preserve"> </w:t>
      </w:r>
      <w:r>
        <w:t>назначение.</w:t>
      </w:r>
    </w:p>
    <w:p w:rsidR="00551FBD" w:rsidRDefault="008C5111">
      <w:pPr>
        <w:pStyle w:val="2"/>
        <w:spacing w:before="3"/>
        <w:jc w:val="left"/>
      </w:pPr>
      <w:r>
        <w:t>Семья</w:t>
      </w:r>
    </w:p>
    <w:p w:rsidR="00551FBD" w:rsidRDefault="008C5111">
      <w:pPr>
        <w:pStyle w:val="a3"/>
        <w:ind w:right="247" w:firstLine="566"/>
      </w:pPr>
      <w:r>
        <w:rPr>
          <w:i/>
        </w:rPr>
        <w:t>Родственные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возраст;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 между родственниками. Распределение обязанностей в семье. Помощь старших</w:t>
      </w:r>
      <w:r>
        <w:rPr>
          <w:spacing w:val="1"/>
        </w:rPr>
        <w:t xml:space="preserve"> </w:t>
      </w:r>
      <w:r>
        <w:t>младшим: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обязанности.</w:t>
      </w:r>
    </w:p>
    <w:p w:rsidR="00551FBD" w:rsidRDefault="008C5111">
      <w:pPr>
        <w:pStyle w:val="a3"/>
        <w:ind w:right="241" w:firstLine="566"/>
        <w:jc w:val="left"/>
      </w:pPr>
      <w:r>
        <w:rPr>
          <w:i/>
        </w:rPr>
        <w:t>Семейный</w:t>
      </w:r>
      <w:r>
        <w:rPr>
          <w:i/>
          <w:spacing w:val="6"/>
        </w:rPr>
        <w:t xml:space="preserve"> </w:t>
      </w:r>
      <w:r>
        <w:rPr>
          <w:i/>
        </w:rPr>
        <w:t>досуг.</w:t>
      </w:r>
      <w:r>
        <w:rPr>
          <w:i/>
          <w:spacing w:val="15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досуга:</w:t>
      </w:r>
      <w:r>
        <w:rPr>
          <w:spacing w:val="6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книг,</w:t>
      </w:r>
      <w:r>
        <w:rPr>
          <w:spacing w:val="4"/>
        </w:rPr>
        <w:t xml:space="preserve"> </w:t>
      </w:r>
      <w:r>
        <w:t>просмотр</w:t>
      </w:r>
      <w:r>
        <w:rPr>
          <w:spacing w:val="6"/>
        </w:rPr>
        <w:t xml:space="preserve"> </w:t>
      </w:r>
      <w:r>
        <w:t>телепередач,</w:t>
      </w:r>
      <w:r>
        <w:rPr>
          <w:spacing w:val="6"/>
        </w:rPr>
        <w:t xml:space="preserve"> </w:t>
      </w:r>
      <w:r>
        <w:t>прогулки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  <w:r>
        <w:rPr>
          <w:spacing w:val="6"/>
        </w:rPr>
        <w:t xml:space="preserve"> </w:t>
      </w:r>
      <w:r>
        <w:t>правильная,</w:t>
      </w:r>
      <w:r>
        <w:rPr>
          <w:spacing w:val="-57"/>
        </w:rPr>
        <w:t xml:space="preserve"> </w:t>
      </w:r>
      <w:r>
        <w:t>рациональная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досуга.</w:t>
      </w:r>
      <w:r>
        <w:rPr>
          <w:spacing w:val="-1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нелюбимые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551FBD" w:rsidRDefault="008C5111">
      <w:pPr>
        <w:pStyle w:val="a3"/>
        <w:ind w:right="241" w:firstLine="566"/>
        <w:jc w:val="left"/>
      </w:pPr>
      <w:r>
        <w:t>Досуг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источник</w:t>
      </w:r>
      <w:r>
        <w:rPr>
          <w:spacing w:val="9"/>
        </w:rPr>
        <w:t xml:space="preserve"> </w:t>
      </w:r>
      <w:r>
        <w:t>получения</w:t>
      </w:r>
      <w:r>
        <w:rPr>
          <w:spacing w:val="10"/>
        </w:rPr>
        <w:t xml:space="preserve"> </w:t>
      </w:r>
      <w:r>
        <w:t>новых</w:t>
      </w:r>
      <w:r>
        <w:rPr>
          <w:spacing w:val="10"/>
        </w:rPr>
        <w:t xml:space="preserve"> </w:t>
      </w:r>
      <w:r>
        <w:t>знаний:</w:t>
      </w:r>
      <w:r>
        <w:rPr>
          <w:spacing w:val="8"/>
        </w:rPr>
        <w:t xml:space="preserve"> </w:t>
      </w:r>
      <w:r>
        <w:t>экскурсии,</w:t>
      </w:r>
      <w:r>
        <w:rPr>
          <w:spacing w:val="10"/>
        </w:rPr>
        <w:t xml:space="preserve"> </w:t>
      </w:r>
      <w:r>
        <w:t>прогулки,</w:t>
      </w:r>
      <w:r>
        <w:rPr>
          <w:spacing w:val="13"/>
        </w:rPr>
        <w:t xml:space="preserve"> </w:t>
      </w:r>
      <w:r>
        <w:t>посещения</w:t>
      </w:r>
      <w:r>
        <w:rPr>
          <w:spacing w:val="10"/>
        </w:rPr>
        <w:t xml:space="preserve"> </w:t>
      </w:r>
      <w:r>
        <w:t>музеев,</w:t>
      </w:r>
      <w:r>
        <w:rPr>
          <w:spacing w:val="10"/>
        </w:rPr>
        <w:t xml:space="preserve"> </w:t>
      </w:r>
      <w:r>
        <w:t>театров</w:t>
      </w:r>
      <w:r>
        <w:rPr>
          <w:spacing w:val="-57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</w:t>
      </w:r>
    </w:p>
    <w:p w:rsidR="00551FBD" w:rsidRDefault="008C5111">
      <w:pPr>
        <w:pStyle w:val="a3"/>
        <w:ind w:right="241" w:firstLine="566"/>
        <w:jc w:val="left"/>
      </w:pPr>
      <w:r>
        <w:t>Досуг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средство</w:t>
      </w:r>
      <w:r>
        <w:rPr>
          <w:spacing w:val="34"/>
        </w:rPr>
        <w:t xml:space="preserve"> </w:t>
      </w:r>
      <w:r>
        <w:t>укрепления</w:t>
      </w:r>
      <w:r>
        <w:rPr>
          <w:spacing w:val="27"/>
        </w:rPr>
        <w:t xml:space="preserve"> </w:t>
      </w:r>
      <w:r>
        <w:t>здоровья:</w:t>
      </w:r>
      <w:r>
        <w:rPr>
          <w:spacing w:val="28"/>
        </w:rPr>
        <w:t xml:space="preserve"> </w:t>
      </w:r>
      <w:r>
        <w:t>туристические</w:t>
      </w:r>
      <w:r>
        <w:rPr>
          <w:spacing w:val="29"/>
        </w:rPr>
        <w:t xml:space="preserve"> </w:t>
      </w:r>
      <w:r>
        <w:t>походы;</w:t>
      </w:r>
      <w:r>
        <w:rPr>
          <w:spacing w:val="28"/>
        </w:rPr>
        <w:t xml:space="preserve"> </w:t>
      </w:r>
      <w:r>
        <w:t>посещение</w:t>
      </w:r>
      <w:r>
        <w:rPr>
          <w:spacing w:val="29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секций</w:t>
      </w:r>
      <w:r>
        <w:rPr>
          <w:spacing w:val="-3"/>
        </w:rPr>
        <w:t xml:space="preserve"> </w:t>
      </w:r>
      <w:r>
        <w:t>и др.</w:t>
      </w:r>
    </w:p>
    <w:p w:rsidR="00551FBD" w:rsidRDefault="0053299D">
      <w:pPr>
        <w:pStyle w:val="a3"/>
        <w:spacing w:before="66"/>
        <w:ind w:right="244" w:firstLine="5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20320</wp:posOffset>
                </wp:positionH>
                <wp:positionV relativeFrom="page">
                  <wp:posOffset>6502400</wp:posOffset>
                </wp:positionV>
                <wp:extent cx="0" cy="0"/>
                <wp:effectExtent l="0" t="0" r="0" b="0"/>
                <wp:wrapNone/>
                <wp:docPr id="6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3040">
                          <a:solidFill>
                            <a:srgbClr val="92746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DD2D2" id="Line 25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6pt,512pt" to="1.6pt,5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" strokecolor="#92746b" strokeweight=".64mm">
                <w10:wrap anchorx="page" anchory="page"/>
              </v:line>
            </w:pict>
          </mc:Fallback>
        </mc:AlternateContent>
      </w:r>
      <w:r w:rsidR="008C5111">
        <w:t>Досуг</w:t>
      </w:r>
      <w:r w:rsidR="008C5111">
        <w:rPr>
          <w:spacing w:val="1"/>
        </w:rPr>
        <w:t xml:space="preserve"> </w:t>
      </w:r>
      <w:r w:rsidR="008C5111">
        <w:t>как</w:t>
      </w:r>
      <w:r w:rsidR="008C5111">
        <w:rPr>
          <w:spacing w:val="1"/>
        </w:rPr>
        <w:t xml:space="preserve"> </w:t>
      </w:r>
      <w:r w:rsidR="008C5111">
        <w:t>развитие</w:t>
      </w:r>
      <w:r w:rsidR="008C5111">
        <w:rPr>
          <w:spacing w:val="1"/>
        </w:rPr>
        <w:t xml:space="preserve"> </w:t>
      </w:r>
      <w:r w:rsidR="008C5111">
        <w:t>постоянного</w:t>
      </w:r>
      <w:r w:rsidR="008C5111">
        <w:rPr>
          <w:spacing w:val="1"/>
        </w:rPr>
        <w:t xml:space="preserve"> </w:t>
      </w:r>
      <w:r w:rsidR="008C5111">
        <w:t>интереса</w:t>
      </w:r>
      <w:r w:rsidR="008C5111">
        <w:rPr>
          <w:spacing w:val="1"/>
        </w:rPr>
        <w:t xml:space="preserve"> </w:t>
      </w:r>
      <w:r w:rsidR="008C5111">
        <w:t>к</w:t>
      </w:r>
      <w:r w:rsidR="008C5111">
        <w:rPr>
          <w:spacing w:val="1"/>
        </w:rPr>
        <w:t xml:space="preserve"> </w:t>
      </w:r>
      <w:proofErr w:type="gramStart"/>
      <w:r w:rsidR="008C5111">
        <w:t>какому</w:t>
      </w:r>
      <w:r w:rsidR="008C5111">
        <w:rPr>
          <w:spacing w:val="1"/>
        </w:rPr>
        <w:t xml:space="preserve"> </w:t>
      </w:r>
      <w:r w:rsidR="008C5111">
        <w:t>либо</w:t>
      </w:r>
      <w:proofErr w:type="gramEnd"/>
      <w:r w:rsidR="008C5111">
        <w:rPr>
          <w:spacing w:val="1"/>
        </w:rPr>
        <w:t xml:space="preserve"> </w:t>
      </w:r>
      <w:r w:rsidR="008C5111">
        <w:t>виду</w:t>
      </w:r>
      <w:r w:rsidR="008C5111">
        <w:rPr>
          <w:spacing w:val="1"/>
        </w:rPr>
        <w:t xml:space="preserve"> </w:t>
      </w:r>
      <w:r w:rsidR="008C5111">
        <w:t>деятельности</w:t>
      </w:r>
      <w:r w:rsidR="008C5111">
        <w:rPr>
          <w:spacing w:val="1"/>
        </w:rPr>
        <w:t xml:space="preserve"> </w:t>
      </w:r>
      <w:r w:rsidR="008C5111">
        <w:t>(хобби):</w:t>
      </w:r>
      <w:r w:rsidR="008C5111">
        <w:rPr>
          <w:spacing w:val="-57"/>
        </w:rPr>
        <w:t xml:space="preserve"> </w:t>
      </w:r>
      <w:r w:rsidR="008C5111">
        <w:t>коллекционирование</w:t>
      </w:r>
      <w:r w:rsidR="008C5111">
        <w:rPr>
          <w:spacing w:val="-2"/>
        </w:rPr>
        <w:t xml:space="preserve"> </w:t>
      </w:r>
      <w:r w:rsidR="008C5111">
        <w:t>чего-либо, фотография</w:t>
      </w:r>
      <w:r w:rsidR="008C5111">
        <w:rPr>
          <w:spacing w:val="-3"/>
        </w:rPr>
        <w:t xml:space="preserve"> </w:t>
      </w:r>
      <w:r w:rsidR="008C5111">
        <w:t>и</w:t>
      </w:r>
      <w:r w:rsidR="008C5111">
        <w:rPr>
          <w:spacing w:val="-2"/>
        </w:rPr>
        <w:t xml:space="preserve"> </w:t>
      </w:r>
      <w:r w:rsidR="008C5111">
        <w:t>т.</w:t>
      </w:r>
      <w:r w:rsidR="008C5111">
        <w:rPr>
          <w:spacing w:val="1"/>
        </w:rPr>
        <w:t xml:space="preserve"> </w:t>
      </w:r>
      <w:r w:rsidR="008C5111">
        <w:t>д.</w:t>
      </w:r>
    </w:p>
    <w:p w:rsidR="00551FBD" w:rsidRDefault="008C5111">
      <w:pPr>
        <w:pStyle w:val="a3"/>
        <w:ind w:right="249" w:firstLine="566"/>
      </w:pPr>
      <w:r>
        <w:rPr>
          <w:i/>
        </w:rPr>
        <w:t>Отдых.</w:t>
      </w:r>
      <w:r>
        <w:rPr>
          <w:i/>
          <w:spacing w:val="13"/>
        </w:rPr>
        <w:t xml:space="preserve"> </w:t>
      </w:r>
      <w:r>
        <w:t>Отдых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разновидности.</w:t>
      </w:r>
      <w:r>
        <w:rPr>
          <w:spacing w:val="13"/>
        </w:rPr>
        <w:t xml:space="preserve"> </w:t>
      </w:r>
      <w:r>
        <w:t>Необходимость</w:t>
      </w:r>
      <w:r>
        <w:rPr>
          <w:spacing w:val="14"/>
        </w:rPr>
        <w:t xml:space="preserve"> </w:t>
      </w:r>
      <w:r>
        <w:t>разумной</w:t>
      </w:r>
      <w:r>
        <w:rPr>
          <w:spacing w:val="13"/>
        </w:rPr>
        <w:t xml:space="preserve"> </w:t>
      </w:r>
      <w:r>
        <w:t>смены</w:t>
      </w:r>
      <w:r>
        <w:rPr>
          <w:spacing w:val="13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отдыха.</w:t>
      </w:r>
      <w:r>
        <w:rPr>
          <w:spacing w:val="13"/>
        </w:rPr>
        <w:t xml:space="preserve"> </w:t>
      </w:r>
      <w:r>
        <w:t>Отдых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бездеятельность.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Бюджет</w:t>
      </w:r>
      <w:r>
        <w:rPr>
          <w:spacing w:val="-57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летнему</w:t>
      </w:r>
      <w:r>
        <w:rPr>
          <w:spacing w:val="1"/>
        </w:rPr>
        <w:t xml:space="preserve"> </w:t>
      </w:r>
      <w:r>
        <w:t>отдыху: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необходимых вещей.</w:t>
      </w:r>
    </w:p>
    <w:p w:rsidR="00551FBD" w:rsidRDefault="008C5111">
      <w:pPr>
        <w:pStyle w:val="a3"/>
        <w:spacing w:before="1"/>
        <w:ind w:right="243" w:firstLine="566"/>
      </w:pPr>
      <w:r>
        <w:rPr>
          <w:i/>
        </w:rPr>
        <w:t>Экономика</w:t>
      </w:r>
      <w:r>
        <w:rPr>
          <w:i/>
          <w:spacing w:val="1"/>
        </w:rPr>
        <w:t xml:space="preserve"> </w:t>
      </w:r>
      <w:r>
        <w:rPr>
          <w:i/>
        </w:rPr>
        <w:t>домашнего</w:t>
      </w:r>
      <w:r>
        <w:rPr>
          <w:i/>
          <w:spacing w:val="1"/>
        </w:rPr>
        <w:t xml:space="preserve"> </w:t>
      </w:r>
      <w:r>
        <w:rPr>
          <w:i/>
        </w:rPr>
        <w:t>хозяйства.</w:t>
      </w:r>
      <w:r>
        <w:rPr>
          <w:i/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суммы доходов семьи на месяц. Основные статьи расходов. Планирование расходов на месяц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статьям. Планирование</w:t>
      </w:r>
      <w:r>
        <w:rPr>
          <w:spacing w:val="-1"/>
        </w:rPr>
        <w:t xml:space="preserve"> </w:t>
      </w:r>
      <w:r>
        <w:t>дорогостоящих</w:t>
      </w:r>
      <w:r>
        <w:rPr>
          <w:spacing w:val="-1"/>
        </w:rPr>
        <w:t xml:space="preserve"> </w:t>
      </w:r>
      <w:r>
        <w:t>покупок.</w:t>
      </w:r>
    </w:p>
    <w:p w:rsidR="00551FBD" w:rsidRDefault="008C5111">
      <w:pPr>
        <w:pStyle w:val="2"/>
        <w:spacing w:before="4"/>
      </w:pPr>
      <w:r>
        <w:t>МИР</w:t>
      </w:r>
      <w:r>
        <w:rPr>
          <w:spacing w:val="-4"/>
        </w:rPr>
        <w:t xml:space="preserve"> </w:t>
      </w:r>
      <w:r>
        <w:t>ИСТОРИИ</w:t>
      </w:r>
    </w:p>
    <w:p w:rsidR="00551FBD" w:rsidRDefault="008C5111">
      <w:pPr>
        <w:pStyle w:val="a3"/>
        <w:spacing w:line="274" w:lineRule="exact"/>
        <w:ind w:left="1038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51FBD" w:rsidRDefault="008C5111">
      <w:pPr>
        <w:pStyle w:val="a3"/>
        <w:ind w:right="242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 фактов, позволяющий на конкретных примерах познакомить обучающихся с историей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нравственного сознания, усвоения и накопления обучающимися социального опыта,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 развития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2"/>
        </w:rPr>
        <w:t xml:space="preserve"> </w:t>
      </w:r>
      <w:r>
        <w:t>функций.</w:t>
      </w:r>
    </w:p>
    <w:p w:rsidR="00551FBD" w:rsidRDefault="008C5111">
      <w:pPr>
        <w:pStyle w:val="a3"/>
        <w:spacing w:before="1"/>
        <w:ind w:right="246" w:firstLine="566"/>
        <w:rPr>
          <w:b/>
        </w:rPr>
      </w:pPr>
      <w:r>
        <w:rPr>
          <w:b/>
        </w:rPr>
        <w:t xml:space="preserve">Цель </w:t>
      </w:r>
      <w:r>
        <w:t>изучения предмета «Мир истории» заключается в подготовке обучающихся к 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VII-XI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задачи: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0" w:firstLine="566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об особенностях жизни, быта, труда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«историческом</w:t>
      </w:r>
      <w:r>
        <w:rPr>
          <w:spacing w:val="39"/>
          <w:sz w:val="24"/>
        </w:rPr>
        <w:t xml:space="preserve"> </w:t>
      </w:r>
      <w:r>
        <w:rPr>
          <w:sz w:val="24"/>
        </w:rPr>
        <w:t>времени»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551FBD" w:rsidRDefault="008C5111">
      <w:pPr>
        <w:pStyle w:val="a3"/>
      </w:pPr>
      <w:r>
        <w:t>«историческом</w:t>
      </w:r>
      <w:r>
        <w:rPr>
          <w:spacing w:val="-7"/>
        </w:rPr>
        <w:t xml:space="preserve"> </w:t>
      </w:r>
      <w:r>
        <w:t>пространстве»;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2"/>
          <w:sz w:val="24"/>
        </w:rPr>
        <w:t xml:space="preserve"> </w:t>
      </w:r>
      <w:r>
        <w:rPr>
          <w:sz w:val="24"/>
        </w:rPr>
        <w:t>«век»,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«эпоха», «община»</w:t>
      </w:r>
      <w:r>
        <w:rPr>
          <w:spacing w:val="-11"/>
          <w:sz w:val="24"/>
        </w:rPr>
        <w:t xml:space="preserve"> </w:t>
      </w:r>
      <w:r>
        <w:rPr>
          <w:sz w:val="24"/>
        </w:rPr>
        <w:t>и 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«лентой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времени»;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spacing w:before="1"/>
        <w:ind w:left="1038" w:right="5528" w:firstLine="0"/>
        <w:jc w:val="both"/>
        <w:rPr>
          <w:sz w:val="24"/>
        </w:rPr>
      </w:pPr>
      <w:r>
        <w:rPr>
          <w:sz w:val="24"/>
        </w:rPr>
        <w:t>воспитание интереса к изучению истории.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 себе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окружающем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мире</w:t>
      </w:r>
    </w:p>
    <w:p w:rsidR="00551FBD" w:rsidRDefault="008C5111">
      <w:pPr>
        <w:pStyle w:val="a3"/>
        <w:ind w:right="240" w:firstLine="566"/>
      </w:pPr>
      <w:r>
        <w:t>Твое имя, отчество, фамилия. История имени. Возникновение и значение имен. Отчество 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фамилий.</w:t>
      </w:r>
      <w:r>
        <w:rPr>
          <w:spacing w:val="1"/>
        </w:rPr>
        <w:t xml:space="preserve"> </w:t>
      </w:r>
      <w:r>
        <w:t>Семья: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дальние</w:t>
      </w:r>
      <w:r>
        <w:rPr>
          <w:spacing w:val="1"/>
        </w:rPr>
        <w:t xml:space="preserve"> </w:t>
      </w:r>
      <w:r>
        <w:t>родственники.</w:t>
      </w:r>
      <w:r>
        <w:rPr>
          <w:spacing w:val="1"/>
        </w:rPr>
        <w:t xml:space="preserve"> </w:t>
      </w:r>
      <w:r>
        <w:t>Поколения,</w:t>
      </w:r>
      <w:r>
        <w:rPr>
          <w:spacing w:val="-57"/>
        </w:rPr>
        <w:t xml:space="preserve"> </w:t>
      </w:r>
      <w:r>
        <w:t>предки,</w:t>
      </w:r>
      <w:r>
        <w:rPr>
          <w:spacing w:val="-4"/>
        </w:rPr>
        <w:t xml:space="preserve"> </w:t>
      </w:r>
      <w:r>
        <w:t>потомки, родословная. Даты</w:t>
      </w:r>
      <w:r>
        <w:rPr>
          <w:spacing w:val="-1"/>
        </w:rPr>
        <w:t xml:space="preserve"> </w:t>
      </w:r>
      <w:r>
        <w:t>жизни. Понятие</w:t>
      </w:r>
      <w:r>
        <w:rPr>
          <w:spacing w:val="-1"/>
        </w:rPr>
        <w:t xml:space="preserve"> </w:t>
      </w:r>
      <w:r>
        <w:t>о биографии.</w:t>
      </w:r>
      <w:r>
        <w:rPr>
          <w:spacing w:val="-1"/>
        </w:rPr>
        <w:t xml:space="preserve"> </w:t>
      </w:r>
      <w:r>
        <w:t>Твоя биография.</w:t>
      </w:r>
    </w:p>
    <w:p w:rsidR="00551FBD" w:rsidRDefault="008C5111">
      <w:pPr>
        <w:pStyle w:val="a3"/>
        <w:ind w:right="250" w:firstLine="566"/>
      </w:pPr>
      <w:r>
        <w:t>Дом, в котором ты живешь. Место нахождения твоего дома (регион, город, поселок, село), кто и</w:t>
      </w:r>
      <w:r>
        <w:rPr>
          <w:spacing w:val="-57"/>
        </w:rPr>
        <w:t xml:space="preserve"> </w:t>
      </w:r>
      <w:r>
        <w:lastRenderedPageBreak/>
        <w:t>когда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построил.</w:t>
      </w:r>
      <w:r>
        <w:rPr>
          <w:spacing w:val="-1"/>
        </w:rPr>
        <w:t xml:space="preserve"> </w:t>
      </w:r>
      <w:r>
        <w:t>Твои соседи.</w:t>
      </w:r>
    </w:p>
    <w:p w:rsidR="00551FBD" w:rsidRDefault="008C5111">
      <w:pPr>
        <w:pStyle w:val="a3"/>
        <w:ind w:left="1038"/>
      </w:pP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доме,</w:t>
      </w:r>
      <w:r>
        <w:rPr>
          <w:spacing w:val="-1"/>
        </w:rPr>
        <w:t xml:space="preserve"> </w:t>
      </w:r>
      <w:r>
        <w:t>семье, соседях.</w:t>
      </w:r>
    </w:p>
    <w:p w:rsidR="00551FBD" w:rsidRDefault="008C5111">
      <w:pPr>
        <w:pStyle w:val="a3"/>
        <w:ind w:left="1038" w:right="249"/>
      </w:pPr>
      <w:r>
        <w:t>История улицы. Названия улиц, их происхождение. Улица твоего дома, твоей школы.</w:t>
      </w:r>
      <w:r>
        <w:rPr>
          <w:spacing w:val="1"/>
        </w:rPr>
        <w:t xml:space="preserve"> </w:t>
      </w:r>
      <w:r>
        <w:t>Местность,</w:t>
      </w:r>
      <w:r>
        <w:rPr>
          <w:spacing w:val="37"/>
        </w:rPr>
        <w:t xml:space="preserve"> </w:t>
      </w:r>
      <w:r>
        <w:t>где</w:t>
      </w:r>
      <w:r>
        <w:rPr>
          <w:spacing w:val="36"/>
        </w:rPr>
        <w:t xml:space="preserve"> </w:t>
      </w:r>
      <w:r>
        <w:t>мы</w:t>
      </w:r>
      <w:r>
        <w:rPr>
          <w:spacing w:val="39"/>
        </w:rPr>
        <w:t xml:space="preserve"> </w:t>
      </w:r>
      <w:r>
        <w:t>живем</w:t>
      </w:r>
      <w:r>
        <w:rPr>
          <w:spacing w:val="40"/>
        </w:rPr>
        <w:t xml:space="preserve"> </w:t>
      </w:r>
      <w:r>
        <w:t>(город,</w:t>
      </w:r>
      <w:r>
        <w:rPr>
          <w:spacing w:val="37"/>
        </w:rPr>
        <w:t xml:space="preserve"> </w:t>
      </w:r>
      <w:r>
        <w:t>село).</w:t>
      </w:r>
      <w:r>
        <w:rPr>
          <w:spacing w:val="37"/>
        </w:rPr>
        <w:t xml:space="preserve"> </w:t>
      </w:r>
      <w:r>
        <w:t>Происхождение</w:t>
      </w:r>
      <w:r>
        <w:rPr>
          <w:spacing w:val="37"/>
        </w:rPr>
        <w:t xml:space="preserve"> </w:t>
      </w:r>
      <w:r>
        <w:t>названия</w:t>
      </w:r>
      <w:r>
        <w:rPr>
          <w:spacing w:val="37"/>
        </w:rPr>
        <w:t xml:space="preserve"> </w:t>
      </w:r>
      <w:r>
        <w:t>местности.</w:t>
      </w:r>
      <w:r>
        <w:rPr>
          <w:spacing w:val="37"/>
        </w:rPr>
        <w:t xml:space="preserve"> </w:t>
      </w:r>
      <w:r>
        <w:t>Край</w:t>
      </w:r>
      <w:r>
        <w:rPr>
          <w:spacing w:val="39"/>
        </w:rPr>
        <w:t xml:space="preserve"> </w:t>
      </w:r>
      <w:r>
        <w:t>(область,</w:t>
      </w:r>
    </w:p>
    <w:p w:rsidR="00551FBD" w:rsidRDefault="008C5111">
      <w:pPr>
        <w:pStyle w:val="a3"/>
        <w:spacing w:before="1"/>
        <w:ind w:right="246"/>
      </w:pPr>
      <w:r>
        <w:t>республика), в котором мы живем; главный город края, национальный состав, основные занятия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края, города.</w:t>
      </w:r>
    </w:p>
    <w:p w:rsidR="00551FBD" w:rsidRDefault="008C5111">
      <w:pPr>
        <w:pStyle w:val="a3"/>
        <w:ind w:right="241" w:firstLine="566"/>
      </w:pPr>
      <w:r>
        <w:t>Россия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Республики в составе Российской Федерации. Государственные символы РФ.</w:t>
      </w:r>
      <w:r>
        <w:rPr>
          <w:spacing w:val="1"/>
        </w:rPr>
        <w:t xml:space="preserve"> </w:t>
      </w:r>
      <w:r>
        <w:t>Руководитель страны</w:t>
      </w:r>
      <w:r>
        <w:rPr>
          <w:spacing w:val="1"/>
        </w:rPr>
        <w:t xml:space="preserve"> </w:t>
      </w:r>
      <w:r>
        <w:t>(президент</w:t>
      </w:r>
      <w:r>
        <w:rPr>
          <w:spacing w:val="-3"/>
        </w:rPr>
        <w:t xml:space="preserve"> </w:t>
      </w:r>
      <w:r>
        <w:t>РФ).</w:t>
      </w:r>
    </w:p>
    <w:p w:rsidR="00551FBD" w:rsidRDefault="008C5111">
      <w:pPr>
        <w:pStyle w:val="a3"/>
        <w:ind w:left="1038"/>
      </w:pPr>
      <w:r>
        <w:t>Большая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родина.</w:t>
      </w:r>
    </w:p>
    <w:p w:rsidR="00551FBD" w:rsidRDefault="008C5111">
      <w:pPr>
        <w:pStyle w:val="a3"/>
        <w:ind w:left="1038"/>
      </w:pPr>
      <w:r>
        <w:t>Другие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(обзорно,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примерами).</w:t>
      </w:r>
      <w:r>
        <w:rPr>
          <w:spacing w:val="-1"/>
        </w:rPr>
        <w:t xml:space="preserve"> </w:t>
      </w:r>
      <w:r>
        <w:t>Планета,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живем.</w:t>
      </w:r>
    </w:p>
    <w:p w:rsidR="00551FBD" w:rsidRDefault="008C5111">
      <w:pPr>
        <w:pStyle w:val="3"/>
        <w:ind w:left="1038"/>
        <w:jc w:val="both"/>
      </w:pP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</w:p>
    <w:p w:rsidR="00551FBD" w:rsidRDefault="008C5111">
      <w:pPr>
        <w:pStyle w:val="a3"/>
        <w:ind w:right="243" w:firstLine="566"/>
      </w:pPr>
      <w:r>
        <w:t>Представление о времени как о прошлом, настоящем и будущем.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rPr>
          <w:i/>
        </w:rPr>
        <w:t>вчера, сегодня,</w:t>
      </w:r>
      <w:r>
        <w:rPr>
          <w:i/>
          <w:spacing w:val="1"/>
        </w:rPr>
        <w:t xml:space="preserve"> </w:t>
      </w:r>
      <w:r>
        <w:rPr>
          <w:i/>
        </w:rPr>
        <w:t>завтра.</w:t>
      </w:r>
      <w:r>
        <w:rPr>
          <w:i/>
          <w:spacing w:val="-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Календарь</w:t>
      </w:r>
      <w:r>
        <w:rPr>
          <w:spacing w:val="-1"/>
        </w:rPr>
        <w:t xml:space="preserve"> </w:t>
      </w:r>
      <w:r>
        <w:t>(происхождение, виды).</w:t>
      </w:r>
    </w:p>
    <w:p w:rsidR="00551FBD" w:rsidRDefault="008C5111">
      <w:pPr>
        <w:pStyle w:val="a3"/>
        <w:ind w:right="246" w:firstLine="566"/>
      </w:pPr>
      <w:r>
        <w:t xml:space="preserve">Представление об историческом времени: </w:t>
      </w:r>
      <w:r>
        <w:rPr>
          <w:i/>
        </w:rPr>
        <w:t>век, (столетие), тысячелетие, историческая эпоха</w:t>
      </w:r>
      <w:r>
        <w:rPr>
          <w:i/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(римский</w:t>
      </w:r>
      <w:r>
        <w:rPr>
          <w:spacing w:val="20"/>
        </w:rPr>
        <w:t xml:space="preserve"> </w:t>
      </w:r>
      <w:r>
        <w:t>календарь,</w:t>
      </w:r>
      <w:r>
        <w:rPr>
          <w:spacing w:val="22"/>
        </w:rPr>
        <w:t xml:space="preserve"> </w:t>
      </w:r>
      <w:r>
        <w:t>русский</w:t>
      </w:r>
      <w:r>
        <w:rPr>
          <w:spacing w:val="23"/>
        </w:rPr>
        <w:t xml:space="preserve"> </w:t>
      </w:r>
      <w:r>
        <w:t>земледельческий</w:t>
      </w:r>
      <w:r>
        <w:rPr>
          <w:spacing w:val="24"/>
        </w:rPr>
        <w:t xml:space="preserve"> </w:t>
      </w:r>
      <w:r>
        <w:t>календарь).</w:t>
      </w:r>
      <w:r>
        <w:rPr>
          <w:spacing w:val="49"/>
        </w:rPr>
        <w:t xml:space="preserve"> </w:t>
      </w:r>
      <w:r>
        <w:t>Части</w:t>
      </w:r>
      <w:r>
        <w:rPr>
          <w:spacing w:val="23"/>
        </w:rPr>
        <w:t xml:space="preserve"> </w:t>
      </w:r>
      <w:r>
        <w:t>века:</w:t>
      </w:r>
      <w:r>
        <w:rPr>
          <w:spacing w:val="22"/>
        </w:rPr>
        <w:t xml:space="preserve"> </w:t>
      </w:r>
      <w:r>
        <w:t>начало</w:t>
      </w:r>
      <w:r>
        <w:rPr>
          <w:spacing w:val="22"/>
        </w:rPr>
        <w:t xml:space="preserve"> </w:t>
      </w:r>
      <w:r>
        <w:t>века,</w:t>
      </w:r>
      <w:r>
        <w:rPr>
          <w:spacing w:val="22"/>
        </w:rPr>
        <w:t xml:space="preserve"> </w:t>
      </w:r>
      <w:r>
        <w:t>середина</w:t>
      </w:r>
      <w:r>
        <w:rPr>
          <w:spacing w:val="22"/>
        </w:rPr>
        <w:t xml:space="preserve"> </w:t>
      </w:r>
      <w:r>
        <w:t>века,</w:t>
      </w:r>
    </w:p>
    <w:p w:rsidR="00551FBD" w:rsidRDefault="0053299D">
      <w:pPr>
        <w:pStyle w:val="a3"/>
        <w:spacing w:before="66"/>
        <w:ind w:right="2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7163435</wp:posOffset>
                </wp:positionV>
                <wp:extent cx="0" cy="0"/>
                <wp:effectExtent l="0" t="0" r="0" b="0"/>
                <wp:wrapNone/>
                <wp:docPr id="6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4040">
                          <a:solidFill>
                            <a:srgbClr val="A8838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A9CE5" id="Line 2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35pt,564.05pt" to=".35pt,5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" strokecolor="#a88383" strokeweight=".3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7371715</wp:posOffset>
                </wp:positionV>
                <wp:extent cx="4445" cy="3320415"/>
                <wp:effectExtent l="0" t="0" r="0" b="0"/>
                <wp:wrapNone/>
                <wp:docPr id="5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320415"/>
                        </a:xfrm>
                        <a:prstGeom prst="rect">
                          <a:avLst/>
                        </a:prstGeom>
                        <a:solidFill>
                          <a:srgbClr val="C3AE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BA0A1" id="Rectangle 23" o:spid="_x0000_s1026" style="position:absolute;margin-left:.95pt;margin-top:580.45pt;width:.35pt;height:261.4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" fillcolor="#c3aea8" stroked="f">
                <w10:wrap anchorx="page" anchory="page"/>
              </v:rect>
            </w:pict>
          </mc:Fallback>
        </mc:AlternateContent>
      </w:r>
      <w:r w:rsidR="008C5111">
        <w:t>конец века, граница двух веков (конец одного века и начало другого); текущий век, тысячелетие.</w:t>
      </w:r>
      <w:r w:rsidR="008C5111">
        <w:rPr>
          <w:spacing w:val="1"/>
        </w:rPr>
        <w:t xml:space="preserve"> </w:t>
      </w:r>
      <w:r w:rsidR="008C5111">
        <w:t>Основные</w:t>
      </w:r>
      <w:r w:rsidR="008C5111">
        <w:rPr>
          <w:spacing w:val="-3"/>
        </w:rPr>
        <w:t xml:space="preserve"> </w:t>
      </w:r>
      <w:r w:rsidR="008C5111">
        <w:t>события ХХ века</w:t>
      </w:r>
      <w:r w:rsidR="008C5111">
        <w:rPr>
          <w:spacing w:val="-1"/>
        </w:rPr>
        <w:t xml:space="preserve"> </w:t>
      </w:r>
      <w:r w:rsidR="008C5111">
        <w:t>(обзорно, с</w:t>
      </w:r>
      <w:r w:rsidR="008C5111">
        <w:rPr>
          <w:spacing w:val="-2"/>
        </w:rPr>
        <w:t xml:space="preserve"> </w:t>
      </w:r>
      <w:r w:rsidR="008C5111">
        <w:t>примерами). Новое</w:t>
      </w:r>
      <w:r w:rsidR="008C5111">
        <w:rPr>
          <w:spacing w:val="-3"/>
        </w:rPr>
        <w:t xml:space="preserve"> </w:t>
      </w:r>
      <w:r w:rsidR="008C5111">
        <w:t>тысячелетие</w:t>
      </w:r>
      <w:r w:rsidR="008C5111">
        <w:rPr>
          <w:spacing w:val="-1"/>
        </w:rPr>
        <w:t xml:space="preserve"> </w:t>
      </w:r>
      <w:r w:rsidR="008C5111">
        <w:t>(XXI</w:t>
      </w:r>
      <w:r w:rsidR="008C5111">
        <w:rPr>
          <w:spacing w:val="-1"/>
        </w:rPr>
        <w:t xml:space="preserve"> </w:t>
      </w:r>
      <w:r w:rsidR="008C5111">
        <w:t>век).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Начальные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истории</w:t>
      </w:r>
    </w:p>
    <w:p w:rsidR="00551FBD" w:rsidRDefault="008C5111">
      <w:pPr>
        <w:pStyle w:val="a3"/>
        <w:spacing w:before="58"/>
        <w:ind w:right="246" w:firstLine="566"/>
      </w:pPr>
      <w:r>
        <w:rPr>
          <w:noProof/>
        </w:rPr>
        <w:drawing>
          <wp:anchor distT="0" distB="0" distL="0" distR="0" simplePos="0" relativeHeight="477388288" behindDoc="1" locked="0" layoutInCell="1" allowOverlap="1">
            <wp:simplePos x="0" y="0"/>
            <wp:positionH relativeFrom="page">
              <wp:posOffset>1560830</wp:posOffset>
            </wp:positionH>
            <wp:positionV relativeFrom="paragraph">
              <wp:posOffset>86786</wp:posOffset>
            </wp:positionV>
            <wp:extent cx="114300" cy="95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прошлом).</w:t>
      </w:r>
      <w:r>
        <w:rPr>
          <w:spacing w:val="60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 для</w:t>
      </w:r>
      <w:r>
        <w:rPr>
          <w:spacing w:val="-2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Историческая память</w:t>
      </w:r>
      <w:r>
        <w:rPr>
          <w:spacing w:val="-1"/>
        </w:rPr>
        <w:t xml:space="preserve"> </w:t>
      </w:r>
      <w:r>
        <w:t>России.</w:t>
      </w:r>
    </w:p>
    <w:p w:rsidR="00551FBD" w:rsidRDefault="008C5111">
      <w:pPr>
        <w:pStyle w:val="a3"/>
        <w:ind w:right="249" w:firstLine="566"/>
      </w:pPr>
      <w:r>
        <w:t>Науки,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proofErr w:type="gramStart"/>
      <w:r>
        <w:t>:</w:t>
      </w:r>
      <w:proofErr w:type="gramEnd"/>
      <w:r>
        <w:rPr>
          <w:spacing w:val="1"/>
        </w:rPr>
        <w:t xml:space="preserve"> </w:t>
      </w:r>
      <w:r>
        <w:t>археология,</w:t>
      </w:r>
      <w:r>
        <w:rPr>
          <w:spacing w:val="1"/>
        </w:rPr>
        <w:t xml:space="preserve"> </w:t>
      </w:r>
      <w:r>
        <w:t>этнография,</w:t>
      </w:r>
      <w:r>
        <w:rPr>
          <w:spacing w:val="1"/>
        </w:rPr>
        <w:t xml:space="preserve"> </w:t>
      </w:r>
      <w:r>
        <w:t>геральдика,</w:t>
      </w:r>
      <w:r>
        <w:rPr>
          <w:spacing w:val="1"/>
        </w:rPr>
        <w:t xml:space="preserve"> </w:t>
      </w:r>
      <w:r>
        <w:t>нумизматика</w:t>
      </w:r>
      <w:r>
        <w:rPr>
          <w:spacing w:val="-2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(элементарные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примерах).</w:t>
      </w:r>
    </w:p>
    <w:p w:rsidR="00551FBD" w:rsidRDefault="008C5111">
      <w:pPr>
        <w:pStyle w:val="a3"/>
        <w:ind w:right="251" w:firstLine="566"/>
      </w:pP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(предметы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зодчества,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архитектуры;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(фольклор),</w:t>
      </w:r>
      <w:r>
        <w:rPr>
          <w:spacing w:val="1"/>
        </w:rPr>
        <w:t xml:space="preserve"> </w:t>
      </w:r>
      <w:r>
        <w:t>письменные</w:t>
      </w:r>
      <w:r>
        <w:rPr>
          <w:spacing w:val="61"/>
        </w:rPr>
        <w:t xml:space="preserve"> </w:t>
      </w:r>
      <w:r>
        <w:t>(летописи,</w:t>
      </w:r>
      <w:r>
        <w:rPr>
          <w:spacing w:val="-57"/>
        </w:rPr>
        <w:t xml:space="preserve"> </w:t>
      </w:r>
      <w:r>
        <w:t>старинные</w:t>
      </w:r>
      <w:r>
        <w:rPr>
          <w:spacing w:val="-3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надписи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  <w:r>
        <w:rPr>
          <w:spacing w:val="-1"/>
        </w:rPr>
        <w:t xml:space="preserve"> </w:t>
      </w:r>
      <w:r>
        <w:t>Архивы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(виды</w:t>
      </w:r>
      <w:r>
        <w:rPr>
          <w:spacing w:val="-1"/>
        </w:rPr>
        <w:t xml:space="preserve"> </w:t>
      </w:r>
      <w:r>
        <w:t>музеев). Библиотеки.</w:t>
      </w:r>
    </w:p>
    <w:p w:rsidR="00551FBD" w:rsidRDefault="008C5111">
      <w:pPr>
        <w:pStyle w:val="a3"/>
        <w:ind w:left="1038"/>
      </w:pPr>
      <w:r>
        <w:t>Историческое</w:t>
      </w:r>
      <w:r>
        <w:rPr>
          <w:spacing w:val="-5"/>
        </w:rPr>
        <w:t xml:space="preserve"> </w:t>
      </w:r>
      <w:r>
        <w:t>пространство.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карта.</w:t>
      </w:r>
    </w:p>
    <w:p w:rsidR="00551FBD" w:rsidRDefault="008C5111">
      <w:pPr>
        <w:pStyle w:val="2"/>
        <w:spacing w:before="5"/>
      </w:pPr>
      <w:r>
        <w:t>История</w:t>
      </w:r>
      <w:r>
        <w:rPr>
          <w:spacing w:val="-4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</w:t>
      </w:r>
    </w:p>
    <w:p w:rsidR="00551FBD" w:rsidRDefault="008C5111">
      <w:pPr>
        <w:pStyle w:val="a3"/>
        <w:ind w:right="249" w:firstLine="566"/>
      </w:pPr>
      <w:r>
        <w:t>Версии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(научные,</w:t>
      </w:r>
      <w:r>
        <w:rPr>
          <w:spacing w:val="1"/>
        </w:rPr>
        <w:t xml:space="preserve"> </w:t>
      </w:r>
      <w:r>
        <w:t>религиозные).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животного.</w:t>
      </w:r>
    </w:p>
    <w:p w:rsidR="00551FBD" w:rsidRDefault="008C5111">
      <w:pPr>
        <w:pStyle w:val="a3"/>
        <w:ind w:right="248" w:firstLine="566"/>
      </w:pPr>
      <w:r>
        <w:t>Время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современных людей.</w:t>
      </w:r>
    </w:p>
    <w:p w:rsidR="00551FBD" w:rsidRDefault="008C5111">
      <w:pPr>
        <w:pStyle w:val="a3"/>
        <w:ind w:left="1038"/>
      </w:pPr>
      <w:r>
        <w:t>Стадный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древних людей.</w:t>
      </w:r>
      <w:r>
        <w:rPr>
          <w:spacing w:val="-2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Древние</w:t>
      </w:r>
      <w:r>
        <w:rPr>
          <w:spacing w:val="-3"/>
        </w:rPr>
        <w:t xml:space="preserve"> </w:t>
      </w:r>
      <w:r>
        <w:t>орудия</w:t>
      </w:r>
      <w:r>
        <w:rPr>
          <w:spacing w:val="-2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Каменный</w:t>
      </w:r>
      <w:r>
        <w:rPr>
          <w:spacing w:val="-2"/>
        </w:rPr>
        <w:t xml:space="preserve"> </w:t>
      </w:r>
      <w:r>
        <w:t>века.</w:t>
      </w:r>
    </w:p>
    <w:p w:rsidR="00551FBD" w:rsidRDefault="008C5111">
      <w:pPr>
        <w:pStyle w:val="a3"/>
        <w:ind w:right="246" w:firstLine="566"/>
      </w:pPr>
      <w:r>
        <w:t>Постепенные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орудий</w:t>
      </w:r>
      <w:r>
        <w:rPr>
          <w:spacing w:val="-57"/>
        </w:rPr>
        <w:t xml:space="preserve"> </w:t>
      </w:r>
      <w:r>
        <w:t>труда и занятий. Защита от опасностей. Образ жизни и виды деятельности. Причины зарождения</w:t>
      </w:r>
      <w:r>
        <w:rPr>
          <w:spacing w:val="1"/>
        </w:rPr>
        <w:t xml:space="preserve"> </w:t>
      </w:r>
      <w:r>
        <w:t>религиозных верований. Язычество.</w:t>
      </w:r>
    </w:p>
    <w:p w:rsidR="00551FBD" w:rsidRDefault="008C5111">
      <w:pPr>
        <w:pStyle w:val="a3"/>
        <w:ind w:right="238" w:firstLine="566"/>
      </w:pPr>
      <w:r>
        <w:t>Изменение климата Земли, наступление ледников. Смена образа жизни древних людей из-за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условий: борьба за выживание. Способы охоты на диких животных. Приручение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 Пища</w:t>
      </w:r>
      <w:r>
        <w:rPr>
          <w:spacing w:val="-4"/>
        </w:rPr>
        <w:t xml:space="preserve"> </w:t>
      </w:r>
      <w:r>
        <w:t>и одежда</w:t>
      </w:r>
      <w:r>
        <w:rPr>
          <w:spacing w:val="-1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человека.</w:t>
      </w:r>
    </w:p>
    <w:p w:rsidR="00551FBD" w:rsidRDefault="008C5111">
      <w:pPr>
        <w:pStyle w:val="a3"/>
        <w:ind w:right="241" w:firstLine="566"/>
      </w:pPr>
      <w:r>
        <w:t>Конец ледникового периода и расселение людей по миру. Влияние различных климатических</w:t>
      </w:r>
      <w:r>
        <w:rPr>
          <w:spacing w:val="1"/>
        </w:rPr>
        <w:t xml:space="preserve"> </w:t>
      </w:r>
      <w:r>
        <w:t>условий на изменения во внешнем облике людей. Развитие земледелия, скотоводства. Появление</w:t>
      </w:r>
      <w:r>
        <w:rPr>
          <w:spacing w:val="1"/>
        </w:rPr>
        <w:t xml:space="preserve"> </w:t>
      </w:r>
      <w:r>
        <w:t>новых орудий труда. Начало бронзового века. Оседлый образ жизни. Коллективы древних людей:</w:t>
      </w:r>
      <w:r>
        <w:rPr>
          <w:spacing w:val="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община, род, племя.</w:t>
      </w:r>
    </w:p>
    <w:p w:rsidR="00551FBD" w:rsidRDefault="008C5111">
      <w:pPr>
        <w:pStyle w:val="a3"/>
        <w:ind w:left="1038"/>
      </w:pPr>
      <w:r>
        <w:t>Возникновение</w:t>
      </w:r>
      <w:r>
        <w:rPr>
          <w:spacing w:val="-5"/>
        </w:rPr>
        <w:t xml:space="preserve"> </w:t>
      </w:r>
      <w:r>
        <w:t>имущественного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неравенства,</w:t>
      </w:r>
      <w:r>
        <w:rPr>
          <w:spacing w:val="-4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знати.</w:t>
      </w:r>
    </w:p>
    <w:p w:rsidR="00551FBD" w:rsidRDefault="008C5111">
      <w:pPr>
        <w:pStyle w:val="a3"/>
        <w:ind w:right="251" w:firstLine="566"/>
      </w:pPr>
      <w:r>
        <w:t>Зарождение обмена, появление денег. Первые города Создание человеком искусственной среды</w:t>
      </w:r>
      <w:r>
        <w:rPr>
          <w:spacing w:val="-57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древнейших</w:t>
      </w:r>
      <w:r>
        <w:rPr>
          <w:spacing w:val="2"/>
        </w:rPr>
        <w:t xml:space="preserve"> </w:t>
      </w:r>
      <w:r>
        <w:t>цивилизаций.</w:t>
      </w:r>
    </w:p>
    <w:p w:rsidR="00551FBD" w:rsidRDefault="008C5111">
      <w:pPr>
        <w:pStyle w:val="2"/>
        <w:spacing w:before="4"/>
      </w:pPr>
      <w:r>
        <w:t>История</w:t>
      </w:r>
      <w:r>
        <w:rPr>
          <w:spacing w:val="-3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древности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дней)</w:t>
      </w:r>
    </w:p>
    <w:p w:rsidR="00551FBD" w:rsidRDefault="008C5111">
      <w:pPr>
        <w:spacing w:line="272" w:lineRule="exact"/>
        <w:ind w:left="1038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огня,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энергии</w:t>
      </w:r>
    </w:p>
    <w:p w:rsidR="00551FBD" w:rsidRDefault="008C5111">
      <w:pPr>
        <w:pStyle w:val="a3"/>
        <w:ind w:right="250" w:firstLine="566"/>
      </w:pPr>
      <w:r>
        <w:t>Источники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Очаг.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огня.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тепло,</w:t>
      </w:r>
      <w:r>
        <w:rPr>
          <w:spacing w:val="60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 диких</w:t>
      </w:r>
      <w:r>
        <w:rPr>
          <w:spacing w:val="2"/>
        </w:rPr>
        <w:t xml:space="preserve"> </w:t>
      </w:r>
      <w:r>
        <w:t>животных.</w:t>
      </w:r>
    </w:p>
    <w:p w:rsidR="00551FBD" w:rsidRDefault="008C5111">
      <w:pPr>
        <w:pStyle w:val="a3"/>
        <w:ind w:right="245" w:firstLine="566"/>
      </w:pPr>
      <w:r>
        <w:t>Использование огня в производстве: изготовление посуды, орудий труда, выплавка металлов,</w:t>
      </w:r>
      <w:r>
        <w:rPr>
          <w:spacing w:val="1"/>
        </w:rPr>
        <w:t xml:space="preserve"> </w:t>
      </w:r>
      <w:r>
        <w:lastRenderedPageBreak/>
        <w:t>приготовление</w:t>
      </w:r>
      <w:r>
        <w:rPr>
          <w:spacing w:val="-2"/>
        </w:rPr>
        <w:t xml:space="preserve"> </w:t>
      </w:r>
      <w:r>
        <w:t>пищи и</w:t>
      </w:r>
      <w:r>
        <w:rPr>
          <w:spacing w:val="-2"/>
        </w:rPr>
        <w:t xml:space="preserve"> </w:t>
      </w:r>
      <w:r>
        <w:t>др.</w:t>
      </w:r>
    </w:p>
    <w:p w:rsidR="00551FBD" w:rsidRDefault="008C5111">
      <w:pPr>
        <w:pStyle w:val="a3"/>
        <w:ind w:left="1038" w:right="250"/>
      </w:pPr>
      <w:r>
        <w:t>Огонь в военном деле. Изобретение пороха. Последствия этого изобретения в истории войн.</w:t>
      </w:r>
      <w:r>
        <w:rPr>
          <w:spacing w:val="1"/>
        </w:rPr>
        <w:t xml:space="preserve"> </w:t>
      </w:r>
      <w:r>
        <w:t>Огонь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энергия.</w:t>
      </w:r>
      <w:r>
        <w:rPr>
          <w:spacing w:val="3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энергии:</w:t>
      </w:r>
      <w:r>
        <w:rPr>
          <w:spacing w:val="4"/>
        </w:rPr>
        <w:t xml:space="preserve"> </w:t>
      </w:r>
      <w:r>
        <w:t>электрическая,</w:t>
      </w:r>
      <w:r>
        <w:rPr>
          <w:spacing w:val="3"/>
        </w:rPr>
        <w:t xml:space="preserve"> </w:t>
      </w:r>
      <w:r>
        <w:t>тепловая,</w:t>
      </w:r>
      <w:r>
        <w:rPr>
          <w:spacing w:val="3"/>
        </w:rPr>
        <w:t xml:space="preserve"> </w:t>
      </w:r>
      <w:r>
        <w:t>атомная</w:t>
      </w:r>
      <w:r>
        <w:rPr>
          <w:spacing w:val="6"/>
        </w:rPr>
        <w:t xml:space="preserve"> </w:t>
      </w:r>
      <w:r>
        <w:t>(общие</w:t>
      </w:r>
      <w:r>
        <w:rPr>
          <w:spacing w:val="3"/>
        </w:rPr>
        <w:t xml:space="preserve"> </w:t>
      </w:r>
      <w:r>
        <w:t>представления).</w:t>
      </w:r>
    </w:p>
    <w:p w:rsidR="00551FBD" w:rsidRDefault="008C5111">
      <w:pPr>
        <w:pStyle w:val="a3"/>
        <w:ind w:right="240"/>
      </w:pPr>
      <w:r>
        <w:t>Изобретение</w:t>
      </w:r>
      <w:r>
        <w:rPr>
          <w:spacing w:val="1"/>
        </w:rPr>
        <w:t xml:space="preserve"> </w:t>
      </w:r>
      <w:r>
        <w:t>электричества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сжигания полезных ископаемых (угля, торфа, газа), лесов. Роль энергетических ресурсов Земли для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человечества.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воды</w:t>
      </w:r>
    </w:p>
    <w:p w:rsidR="00551FBD" w:rsidRDefault="008C5111">
      <w:pPr>
        <w:pStyle w:val="a3"/>
        <w:ind w:left="1038"/>
      </w:pP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водных</w:t>
      </w:r>
      <w:r>
        <w:rPr>
          <w:spacing w:val="2"/>
        </w:rPr>
        <w:t xml:space="preserve"> </w:t>
      </w:r>
      <w:r>
        <w:t>угодий.</w:t>
      </w:r>
    </w:p>
    <w:p w:rsidR="00551FBD" w:rsidRDefault="008C5111">
      <w:pPr>
        <w:pStyle w:val="a3"/>
        <w:ind w:right="245" w:firstLine="566"/>
      </w:pPr>
      <w:r>
        <w:t>Причины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озер,</w:t>
      </w:r>
      <w:r>
        <w:rPr>
          <w:spacing w:val="1"/>
        </w:rPr>
        <w:t xml:space="preserve"> </w:t>
      </w:r>
      <w:r>
        <w:t>морей.</w:t>
      </w:r>
      <w:r>
        <w:rPr>
          <w:spacing w:val="61"/>
        </w:rPr>
        <w:t xml:space="preserve"> </w:t>
      </w:r>
      <w:r>
        <w:t>Рыболовство.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Судоходство,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мореплавания,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60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(общие</w:t>
      </w:r>
      <w:r>
        <w:rPr>
          <w:spacing w:val="58"/>
        </w:rPr>
        <w:t xml:space="preserve"> </w:t>
      </w:r>
      <w:r>
        <w:t>представления).</w:t>
      </w:r>
    </w:p>
    <w:p w:rsidR="00551FBD" w:rsidRDefault="008C5111">
      <w:pPr>
        <w:pStyle w:val="a3"/>
        <w:ind w:right="249" w:firstLine="566"/>
      </w:pP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Поливное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поливного</w:t>
      </w:r>
      <w:r>
        <w:rPr>
          <w:spacing w:val="1"/>
        </w:rPr>
        <w:t xml:space="preserve"> </w:t>
      </w:r>
      <w:r>
        <w:t>земледелия,</w:t>
      </w:r>
      <w:r>
        <w:rPr>
          <w:spacing w:val="-1"/>
        </w:rPr>
        <w:t xml:space="preserve"> </w:t>
      </w:r>
      <w:r>
        <w:t>в истории</w:t>
      </w:r>
      <w:r>
        <w:rPr>
          <w:spacing w:val="-2"/>
        </w:rPr>
        <w:t xml:space="preserve"> </w:t>
      </w:r>
      <w:r>
        <w:t>человечества.</w:t>
      </w:r>
    </w:p>
    <w:p w:rsidR="00551FBD" w:rsidRDefault="008C5111">
      <w:pPr>
        <w:pStyle w:val="a3"/>
        <w:ind w:left="1038"/>
      </w:pPr>
      <w:r>
        <w:t>Использование</w:t>
      </w:r>
      <w:r>
        <w:rPr>
          <w:spacing w:val="15"/>
        </w:rPr>
        <w:t xml:space="preserve"> </w:t>
      </w:r>
      <w:r>
        <w:t>человеком</w:t>
      </w:r>
      <w:r>
        <w:rPr>
          <w:spacing w:val="16"/>
        </w:rPr>
        <w:t xml:space="preserve"> </w:t>
      </w:r>
      <w:r>
        <w:t>воды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получения</w:t>
      </w:r>
      <w:r>
        <w:rPr>
          <w:spacing w:val="15"/>
        </w:rPr>
        <w:t xml:space="preserve"> </w:t>
      </w:r>
      <w:r>
        <w:t>энергии:</w:t>
      </w:r>
      <w:r>
        <w:rPr>
          <w:spacing w:val="17"/>
        </w:rPr>
        <w:t xml:space="preserve"> </w:t>
      </w:r>
      <w:r>
        <w:t>водяное</w:t>
      </w:r>
      <w:r>
        <w:rPr>
          <w:spacing w:val="15"/>
        </w:rPr>
        <w:t xml:space="preserve"> </w:t>
      </w:r>
      <w:r>
        <w:t>колесо,</w:t>
      </w:r>
      <w:r>
        <w:rPr>
          <w:spacing w:val="16"/>
        </w:rPr>
        <w:t xml:space="preserve"> </w:t>
      </w:r>
      <w:r>
        <w:t>гидроэлектростанция.</w:t>
      </w:r>
    </w:p>
    <w:p w:rsidR="00551FBD" w:rsidRDefault="008C5111">
      <w:pPr>
        <w:pStyle w:val="a3"/>
      </w:pPr>
      <w:r>
        <w:t>Использование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добыче</w:t>
      </w:r>
      <w:r>
        <w:rPr>
          <w:spacing w:val="-5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ископаемых.</w:t>
      </w:r>
    </w:p>
    <w:p w:rsidR="00551FBD" w:rsidRDefault="0053299D">
      <w:pPr>
        <w:pStyle w:val="a3"/>
        <w:spacing w:before="66"/>
        <w:ind w:left="10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2438400</wp:posOffset>
                </wp:positionV>
                <wp:extent cx="29845" cy="2058670"/>
                <wp:effectExtent l="0" t="0" r="0" b="0"/>
                <wp:wrapNone/>
                <wp:docPr id="5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2058670"/>
                          <a:chOff x="19" y="3840"/>
                          <a:chExt cx="47" cy="3242"/>
                        </a:xfrm>
                      </wpg:grpSpPr>
                      <wps:wsp>
                        <wps:cNvPr id="5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2" y="70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0">
                            <a:solidFill>
                              <a:srgbClr val="BEAC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1" y="70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60">
                            <a:solidFill>
                              <a:srgbClr val="C7A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42FA6" id="Group 20" o:spid="_x0000_s1026" style="position:absolute;margin-left:.95pt;margin-top:192pt;width:2.35pt;height:162.1pt;z-index:15737856;mso-position-horizontal-relative:page;mso-position-vertical-relative:page" coordorigin="19,3840" coordsize="47,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">
                <v:line id="Line 22" o:spid="_x0000_s1027" style="position:absolute;visibility:visible;mso-wrap-style:square" from="22,7082" to="22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" strokecolor="#beaca8" strokeweight=".12mm"/>
                <v:line id="Line 21" o:spid="_x0000_s1028" style="position:absolute;visibility:visible;mso-wrap-style:square" from="51,7082" to="51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" strokecolor="#c7aea2" strokeweight=".51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25400</wp:posOffset>
                </wp:positionH>
                <wp:positionV relativeFrom="page">
                  <wp:posOffset>6850380</wp:posOffset>
                </wp:positionV>
                <wp:extent cx="0" cy="0"/>
                <wp:effectExtent l="0" t="0" r="0" b="0"/>
                <wp:wrapNone/>
                <wp:docPr id="5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4040">
                          <a:solidFill>
                            <a:srgbClr val="E3D7D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EA51E" id="Line 19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pt,539.4pt" to="2pt,5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" strokecolor="#e3d7d3" strokeweight=".39mm">
                <w10:wrap anchorx="page" anchory="page"/>
              </v:line>
            </w:pict>
          </mc:Fallback>
        </mc:AlternateContent>
      </w:r>
      <w:r w:rsidR="008C5111">
        <w:t>Профессии</w:t>
      </w:r>
      <w:r w:rsidR="008C5111">
        <w:rPr>
          <w:spacing w:val="-3"/>
        </w:rPr>
        <w:t xml:space="preserve"> </w:t>
      </w:r>
      <w:r w:rsidR="008C5111">
        <w:t>людей,</w:t>
      </w:r>
      <w:r w:rsidR="008C5111">
        <w:rPr>
          <w:spacing w:val="-3"/>
        </w:rPr>
        <w:t xml:space="preserve"> </w:t>
      </w:r>
      <w:r w:rsidR="008C5111">
        <w:t>связанные</w:t>
      </w:r>
      <w:r w:rsidR="008C5111">
        <w:rPr>
          <w:spacing w:val="-4"/>
        </w:rPr>
        <w:t xml:space="preserve"> </w:t>
      </w:r>
      <w:r w:rsidR="008C5111">
        <w:t>с</w:t>
      </w:r>
      <w:r w:rsidR="008C5111">
        <w:rPr>
          <w:spacing w:val="-4"/>
        </w:rPr>
        <w:t xml:space="preserve"> </w:t>
      </w:r>
      <w:r w:rsidR="008C5111">
        <w:t>освоением</w:t>
      </w:r>
      <w:r w:rsidR="008C5111">
        <w:rPr>
          <w:spacing w:val="-3"/>
        </w:rPr>
        <w:t xml:space="preserve"> </w:t>
      </w:r>
      <w:r w:rsidR="008C5111">
        <w:t>энергии</w:t>
      </w:r>
      <w:r w:rsidR="008C5111">
        <w:rPr>
          <w:spacing w:val="-3"/>
        </w:rPr>
        <w:t xml:space="preserve"> </w:t>
      </w:r>
      <w:r w:rsidR="008C5111">
        <w:t>и</w:t>
      </w:r>
      <w:r w:rsidR="008C5111">
        <w:rPr>
          <w:spacing w:val="-2"/>
        </w:rPr>
        <w:t xml:space="preserve"> </w:t>
      </w:r>
      <w:r w:rsidR="008C5111">
        <w:t>водных</w:t>
      </w:r>
      <w:r w:rsidR="008C5111">
        <w:rPr>
          <w:spacing w:val="-1"/>
        </w:rPr>
        <w:t xml:space="preserve"> </w:t>
      </w:r>
      <w:r w:rsidR="008C5111">
        <w:t>ресурсов.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жилища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</w:t>
      </w:r>
    </w:p>
    <w:p w:rsidR="00551FBD" w:rsidRDefault="008C5111">
      <w:pPr>
        <w:pStyle w:val="a3"/>
        <w:ind w:right="241" w:firstLine="566"/>
      </w:pPr>
      <w:r>
        <w:t>Понятие о жилище. История появления жилища человека. Первые жилища: пещеры, шалаш,</w:t>
      </w:r>
      <w:r>
        <w:rPr>
          <w:spacing w:val="1"/>
        </w:rPr>
        <w:t xml:space="preserve"> </w:t>
      </w:r>
      <w:r>
        <w:t>земляные</w:t>
      </w:r>
      <w:r>
        <w:rPr>
          <w:spacing w:val="1"/>
        </w:rPr>
        <w:t xml:space="preserve"> </w:t>
      </w:r>
      <w:r>
        <w:t>укрытия. Сборно-разборные жилища. Материалы, используемые для</w:t>
      </w:r>
      <w:r>
        <w:rPr>
          <w:spacing w:val="60"/>
        </w:rPr>
        <w:t xml:space="preserve"> </w:t>
      </w:r>
      <w:r>
        <w:t>строительства жилья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(чумы,</w:t>
      </w:r>
      <w:r>
        <w:rPr>
          <w:spacing w:val="1"/>
        </w:rPr>
        <w:t xml:space="preserve"> </w:t>
      </w:r>
      <w:r>
        <w:t>яранги,</w:t>
      </w:r>
      <w:r>
        <w:rPr>
          <w:spacing w:val="1"/>
        </w:rPr>
        <w:t xml:space="preserve"> </w:t>
      </w:r>
      <w:r>
        <w:t>вигвамы,</w:t>
      </w:r>
      <w:r>
        <w:rPr>
          <w:spacing w:val="1"/>
        </w:rPr>
        <w:t xml:space="preserve"> </w:t>
      </w:r>
      <w:r>
        <w:t>юрты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жилища.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3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строительстве,</w:t>
      </w:r>
      <w:r>
        <w:rPr>
          <w:spacing w:val="-1"/>
        </w:rPr>
        <w:t xml:space="preserve"> </w:t>
      </w:r>
      <w:r>
        <w:t>их 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 истории.</w:t>
      </w:r>
    </w:p>
    <w:p w:rsidR="00551FBD" w:rsidRDefault="008C5111">
      <w:pPr>
        <w:spacing w:before="1"/>
        <w:ind w:left="1038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мебели</w:t>
      </w:r>
    </w:p>
    <w:p w:rsidR="00551FBD" w:rsidRDefault="008C5111">
      <w:pPr>
        <w:pStyle w:val="a3"/>
        <w:ind w:left="1038"/>
      </w:pP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мебели,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изготовления.</w:t>
      </w:r>
    </w:p>
    <w:p w:rsidR="00551FBD" w:rsidRDefault="008C5111">
      <w:pPr>
        <w:pStyle w:val="a3"/>
        <w:ind w:right="242" w:firstLine="566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 мебели. Изготовление мебели как искусство. Современная мебель. Профессии людей,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изготовлением</w:t>
      </w:r>
      <w:r>
        <w:rPr>
          <w:spacing w:val="59"/>
        </w:rPr>
        <w:t xml:space="preserve"> </w:t>
      </w:r>
      <w:r>
        <w:t>мебели.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человека</w:t>
      </w:r>
    </w:p>
    <w:p w:rsidR="00551FBD" w:rsidRDefault="008C5111">
      <w:pPr>
        <w:pStyle w:val="a3"/>
        <w:ind w:right="249" w:firstLine="566"/>
      </w:pPr>
      <w:r>
        <w:t>Питание как главное условие жизни любого живого организма. Уточнение представлений о</w:t>
      </w:r>
      <w:r>
        <w:rPr>
          <w:spacing w:val="1"/>
        </w:rPr>
        <w:t xml:space="preserve"> </w:t>
      </w:r>
      <w:r>
        <w:t>пище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периоды развития общества.</w:t>
      </w:r>
    </w:p>
    <w:p w:rsidR="00551FBD" w:rsidRDefault="008C5111">
      <w:pPr>
        <w:pStyle w:val="a3"/>
        <w:ind w:right="241" w:firstLine="566"/>
      </w:pPr>
      <w:r>
        <w:t>Добывание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добывания:</w:t>
      </w:r>
      <w:r>
        <w:rPr>
          <w:spacing w:val="1"/>
        </w:rPr>
        <w:t xml:space="preserve"> </w:t>
      </w:r>
      <w:r>
        <w:t>собирательство,</w:t>
      </w:r>
      <w:r>
        <w:rPr>
          <w:spacing w:val="1"/>
        </w:rPr>
        <w:t xml:space="preserve"> </w:t>
      </w:r>
      <w:r>
        <w:t>бортничество,</w:t>
      </w:r>
      <w:r>
        <w:rPr>
          <w:spacing w:val="1"/>
        </w:rPr>
        <w:t xml:space="preserve"> </w:t>
      </w:r>
      <w:r>
        <w:t>рыболовство,</w:t>
      </w:r>
      <w:r>
        <w:rPr>
          <w:spacing w:val="1"/>
        </w:rPr>
        <w:t xml:space="preserve"> </w:t>
      </w:r>
      <w:r>
        <w:t>охота,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скотоводство.</w:t>
      </w:r>
      <w:r>
        <w:rPr>
          <w:spacing w:val="61"/>
        </w:rPr>
        <w:t xml:space="preserve"> </w:t>
      </w:r>
      <w:r>
        <w:t>Приручение</w:t>
      </w:r>
      <w:r>
        <w:rPr>
          <w:spacing w:val="-57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животных. Значение</w:t>
      </w:r>
      <w:r>
        <w:rPr>
          <w:spacing w:val="-2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551FBD" w:rsidRDefault="008C5111">
      <w:pPr>
        <w:pStyle w:val="a3"/>
        <w:ind w:left="1038"/>
      </w:pPr>
      <w:r>
        <w:t>История</w:t>
      </w:r>
      <w:r>
        <w:rPr>
          <w:spacing w:val="-2"/>
        </w:rPr>
        <w:t xml:space="preserve"> </w:t>
      </w:r>
      <w:r>
        <w:t>хлеба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хлебопечения.</w:t>
      </w:r>
    </w:p>
    <w:p w:rsidR="00551FBD" w:rsidRDefault="008C5111">
      <w:pPr>
        <w:pStyle w:val="a3"/>
        <w:ind w:left="1038"/>
      </w:pPr>
      <w:r>
        <w:t>Способы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накопления</w:t>
      </w:r>
      <w:r>
        <w:rPr>
          <w:spacing w:val="-3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питания.</w:t>
      </w:r>
    </w:p>
    <w:p w:rsidR="00551FBD" w:rsidRDefault="008C5111">
      <w:pPr>
        <w:pStyle w:val="a3"/>
        <w:spacing w:before="1"/>
        <w:ind w:left="1038"/>
      </w:pPr>
      <w:r>
        <w:t>Влияние</w:t>
      </w:r>
      <w:r>
        <w:rPr>
          <w:spacing w:val="101"/>
        </w:rPr>
        <w:t xml:space="preserve"> </w:t>
      </w:r>
      <w:r>
        <w:t xml:space="preserve">природных  </w:t>
      </w:r>
      <w:r>
        <w:rPr>
          <w:spacing w:val="42"/>
        </w:rPr>
        <w:t xml:space="preserve"> </w:t>
      </w:r>
      <w:r>
        <w:t xml:space="preserve">условий  </w:t>
      </w:r>
      <w:r>
        <w:rPr>
          <w:spacing w:val="40"/>
        </w:rPr>
        <w:t xml:space="preserve"> </w:t>
      </w:r>
      <w:r>
        <w:t xml:space="preserve">на  </w:t>
      </w:r>
      <w:r>
        <w:rPr>
          <w:spacing w:val="39"/>
        </w:rPr>
        <w:t xml:space="preserve"> </w:t>
      </w:r>
      <w:r>
        <w:t xml:space="preserve">традиции  </w:t>
      </w:r>
      <w:r>
        <w:rPr>
          <w:spacing w:val="40"/>
        </w:rPr>
        <w:t xml:space="preserve"> </w:t>
      </w:r>
      <w:r>
        <w:t xml:space="preserve">приготовления  </w:t>
      </w:r>
      <w:r>
        <w:rPr>
          <w:spacing w:val="37"/>
        </w:rPr>
        <w:t xml:space="preserve"> </w:t>
      </w:r>
      <w:r>
        <w:t xml:space="preserve">пищи  </w:t>
      </w:r>
      <w:r>
        <w:rPr>
          <w:spacing w:val="43"/>
        </w:rPr>
        <w:t xml:space="preserve"> </w:t>
      </w:r>
      <w:r>
        <w:t xml:space="preserve">у  </w:t>
      </w:r>
      <w:r>
        <w:rPr>
          <w:spacing w:val="35"/>
        </w:rPr>
        <w:t xml:space="preserve"> </w:t>
      </w:r>
      <w:r>
        <w:t xml:space="preserve">разных  </w:t>
      </w:r>
      <w:r>
        <w:rPr>
          <w:spacing w:val="41"/>
        </w:rPr>
        <w:t xml:space="preserve"> </w:t>
      </w:r>
      <w:r>
        <w:t>народов.</w:t>
      </w:r>
    </w:p>
    <w:p w:rsidR="00551FBD" w:rsidRDefault="008C5111">
      <w:pPr>
        <w:pStyle w:val="a3"/>
      </w:pPr>
      <w:r>
        <w:t>Употребление</w:t>
      </w:r>
      <w:r>
        <w:rPr>
          <w:spacing w:val="-3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551FBD" w:rsidRDefault="008C5111">
      <w:pPr>
        <w:pStyle w:val="3"/>
        <w:spacing w:before="4"/>
        <w:ind w:left="1038"/>
        <w:jc w:val="both"/>
      </w:pPr>
      <w:r>
        <w:t>История</w:t>
      </w:r>
      <w:r>
        <w:rPr>
          <w:spacing w:val="-4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посуды</w:t>
      </w:r>
    </w:p>
    <w:p w:rsidR="00551FBD" w:rsidRDefault="008C5111">
      <w:pPr>
        <w:pStyle w:val="a3"/>
        <w:ind w:right="239" w:firstLine="566"/>
      </w:pPr>
      <w:r>
        <w:t>Посуда,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Глиняная</w:t>
      </w:r>
      <w:r>
        <w:rPr>
          <w:spacing w:val="1"/>
        </w:rPr>
        <w:t xml:space="preserve"> </w:t>
      </w:r>
      <w:r>
        <w:t>посуда.</w:t>
      </w:r>
      <w:r>
        <w:rPr>
          <w:spacing w:val="1"/>
        </w:rPr>
        <w:t xml:space="preserve"> </w:t>
      </w:r>
      <w:r>
        <w:t>Гончарное</w:t>
      </w:r>
      <w:r>
        <w:rPr>
          <w:spacing w:val="1"/>
        </w:rPr>
        <w:t xml:space="preserve"> </w:t>
      </w:r>
      <w:r>
        <w:t>ремесло,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гончарного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глиняной</w:t>
      </w:r>
      <w:r>
        <w:rPr>
          <w:spacing w:val="-3"/>
        </w:rPr>
        <w:t xml:space="preserve"> </w:t>
      </w:r>
      <w:r>
        <w:t>посуды.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глиняной</w:t>
      </w:r>
      <w:r>
        <w:rPr>
          <w:spacing w:val="-1"/>
        </w:rPr>
        <w:t xml:space="preserve"> </w:t>
      </w:r>
      <w:r>
        <w:t>посуды</w:t>
      </w:r>
      <w:r>
        <w:rPr>
          <w:color w:val="474442"/>
        </w:rPr>
        <w:t>.</w:t>
      </w:r>
    </w:p>
    <w:p w:rsidR="00551FBD" w:rsidRDefault="008C5111">
      <w:pPr>
        <w:pStyle w:val="a3"/>
        <w:ind w:left="1038"/>
      </w:pPr>
      <w:r>
        <w:t>Деревянная</w:t>
      </w:r>
      <w:r>
        <w:rPr>
          <w:spacing w:val="56"/>
        </w:rPr>
        <w:t xml:space="preserve"> </w:t>
      </w:r>
      <w:r>
        <w:t>посуда.</w:t>
      </w:r>
      <w:r>
        <w:rPr>
          <w:spacing w:val="114"/>
        </w:rPr>
        <w:t xml:space="preserve"> </w:t>
      </w:r>
      <w:r>
        <w:t>История</w:t>
      </w:r>
      <w:r>
        <w:rPr>
          <w:spacing w:val="115"/>
        </w:rPr>
        <w:t xml:space="preserve"> </w:t>
      </w:r>
      <w:r>
        <w:t>появления</w:t>
      </w:r>
      <w:r>
        <w:rPr>
          <w:spacing w:val="111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использования</w:t>
      </w:r>
      <w:r>
        <w:rPr>
          <w:spacing w:val="111"/>
        </w:rPr>
        <w:t xml:space="preserve"> </w:t>
      </w:r>
      <w:r>
        <w:t>деревянной</w:t>
      </w:r>
      <w:r>
        <w:rPr>
          <w:spacing w:val="114"/>
        </w:rPr>
        <w:t xml:space="preserve"> </w:t>
      </w:r>
      <w:r>
        <w:t>посуды,</w:t>
      </w:r>
      <w:r>
        <w:rPr>
          <w:spacing w:val="114"/>
        </w:rPr>
        <w:t xml:space="preserve"> </w:t>
      </w:r>
      <w:r>
        <w:t>ее</w:t>
      </w:r>
      <w:r>
        <w:rPr>
          <w:spacing w:val="114"/>
        </w:rPr>
        <w:t xml:space="preserve"> </w:t>
      </w:r>
      <w:r>
        <w:t>виды.</w:t>
      </w:r>
    </w:p>
    <w:p w:rsidR="00551FBD" w:rsidRDefault="008C5111">
      <w:pPr>
        <w:pStyle w:val="a3"/>
      </w:pPr>
      <w:r>
        <w:t>Преимущества</w:t>
      </w:r>
      <w:r>
        <w:rPr>
          <w:spacing w:val="-4"/>
        </w:rPr>
        <w:t xml:space="preserve"> </w:t>
      </w:r>
      <w:r>
        <w:t>деревянной</w:t>
      </w:r>
      <w:r>
        <w:rPr>
          <w:spacing w:val="-2"/>
        </w:rPr>
        <w:t xml:space="preserve"> </w:t>
      </w:r>
      <w:r>
        <w:t>посуды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изготовления</w:t>
      </w:r>
      <w:r>
        <w:rPr>
          <w:color w:val="474442"/>
        </w:rPr>
        <w:t>.</w:t>
      </w:r>
    </w:p>
    <w:p w:rsidR="00551FBD" w:rsidRDefault="008C5111">
      <w:pPr>
        <w:pStyle w:val="a3"/>
        <w:ind w:left="1038" w:right="3237"/>
      </w:pPr>
      <w:r>
        <w:t>Посуда из других материалов. Изготовление посуды как искусство.</w:t>
      </w:r>
      <w:r>
        <w:rPr>
          <w:spacing w:val="-58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 изготовлением</w:t>
      </w:r>
      <w:r>
        <w:rPr>
          <w:spacing w:val="-4"/>
        </w:rPr>
        <w:t xml:space="preserve"> </w:t>
      </w:r>
      <w:r>
        <w:t>посуды.</w:t>
      </w:r>
    </w:p>
    <w:p w:rsidR="00551FBD" w:rsidRDefault="008C5111">
      <w:pPr>
        <w:pStyle w:val="3"/>
        <w:spacing w:before="3"/>
        <w:ind w:left="1038"/>
        <w:jc w:val="both"/>
      </w:pPr>
      <w:r>
        <w:t>История</w:t>
      </w:r>
      <w:r>
        <w:rPr>
          <w:spacing w:val="-3"/>
        </w:rPr>
        <w:t xml:space="preserve"> </w:t>
      </w:r>
      <w:r>
        <w:t>появления</w:t>
      </w:r>
      <w:r>
        <w:rPr>
          <w:spacing w:val="-2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</w:t>
      </w:r>
    </w:p>
    <w:p w:rsidR="00551FBD" w:rsidRDefault="008C5111">
      <w:pPr>
        <w:pStyle w:val="a3"/>
        <w:ind w:right="250" w:firstLine="566"/>
      </w:pP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функциях.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обуви. Различия в</w:t>
      </w:r>
      <w:r>
        <w:rPr>
          <w:spacing w:val="-1"/>
        </w:rPr>
        <w:t xml:space="preserve"> </w:t>
      </w:r>
      <w:r>
        <w:t>мужской и женской</w:t>
      </w:r>
      <w:r>
        <w:rPr>
          <w:spacing w:val="-1"/>
        </w:rPr>
        <w:t xml:space="preserve"> </w:t>
      </w:r>
      <w:r>
        <w:t>одежде</w:t>
      </w:r>
      <w:r>
        <w:rPr>
          <w:color w:val="160E0C"/>
        </w:rPr>
        <w:t>.</w:t>
      </w:r>
    </w:p>
    <w:p w:rsidR="00551FBD" w:rsidRDefault="008C5111">
      <w:pPr>
        <w:pStyle w:val="a3"/>
        <w:ind w:right="241" w:firstLine="566"/>
      </w:pPr>
      <w:r>
        <w:t>Одежда как потребность защиты человеческого организма от неблагоприятных условий среды.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Совершенствование видов одежды в ходе развития земледелия и скотоводства, совершенствование</w:t>
      </w:r>
      <w:r>
        <w:rPr>
          <w:spacing w:val="1"/>
        </w:rPr>
        <w:t xml:space="preserve"> </w:t>
      </w:r>
      <w:r>
        <w:lastRenderedPageBreak/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</w:t>
      </w:r>
      <w:r>
        <w:rPr>
          <w:color w:val="5B5855"/>
        </w:rPr>
        <w:t>.</w:t>
      </w:r>
      <w:r>
        <w:rPr>
          <w:color w:val="5B5855"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искусство. Изменения в одежде и обуви в разные времена</w:t>
      </w:r>
      <w:r>
        <w:rPr>
          <w:spacing w:val="1"/>
        </w:rPr>
        <w:t xml:space="preserve"> </w:t>
      </w:r>
      <w:r>
        <w:t>у разных народов. Образцы народной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региона).</w:t>
      </w:r>
    </w:p>
    <w:p w:rsidR="00551FBD" w:rsidRDefault="008C5111">
      <w:pPr>
        <w:pStyle w:val="a3"/>
        <w:ind w:right="244" w:firstLine="566"/>
      </w:pPr>
      <w:r>
        <w:t>История появления обуви. Влияние климатических условий на возникновение разных видов</w:t>
      </w:r>
      <w:r>
        <w:rPr>
          <w:spacing w:val="1"/>
        </w:rPr>
        <w:t xml:space="preserve"> </w:t>
      </w:r>
      <w:r>
        <w:t>обуви.</w:t>
      </w:r>
      <w:r>
        <w:rPr>
          <w:spacing w:val="-1"/>
        </w:rPr>
        <w:t xml:space="preserve"> </w:t>
      </w:r>
      <w:r>
        <w:t>Обувь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 исторические</w:t>
      </w:r>
      <w:r>
        <w:rPr>
          <w:spacing w:val="-2"/>
        </w:rPr>
        <w:t xml:space="preserve"> </w:t>
      </w:r>
      <w:r>
        <w:t>времена:</w:t>
      </w:r>
      <w:r>
        <w:rPr>
          <w:spacing w:val="1"/>
        </w:rPr>
        <w:t xml:space="preserve"> </w:t>
      </w:r>
      <w:r>
        <w:t>лапти, сапоги,</w:t>
      </w:r>
      <w:r>
        <w:rPr>
          <w:spacing w:val="-1"/>
        </w:rPr>
        <w:t xml:space="preserve"> </w:t>
      </w:r>
      <w:r>
        <w:t>туфли,</w:t>
      </w:r>
      <w:r>
        <w:rPr>
          <w:spacing w:val="-1"/>
        </w:rPr>
        <w:t xml:space="preserve"> </w:t>
      </w:r>
      <w:r>
        <w:t>сандалии и</w:t>
      </w:r>
      <w:r>
        <w:rPr>
          <w:spacing w:val="-1"/>
        </w:rPr>
        <w:t xml:space="preserve"> </w:t>
      </w:r>
      <w:r>
        <w:t>др.</w:t>
      </w:r>
    </w:p>
    <w:p w:rsidR="00551FBD" w:rsidRDefault="008C5111">
      <w:pPr>
        <w:pStyle w:val="a3"/>
        <w:ind w:left="1038"/>
      </w:pP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изготовлением</w:t>
      </w:r>
      <w:r>
        <w:rPr>
          <w:spacing w:val="-6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обуви.</w:t>
      </w:r>
    </w:p>
    <w:p w:rsidR="00551FBD" w:rsidRDefault="008C5111">
      <w:pPr>
        <w:pStyle w:val="2"/>
        <w:spacing w:before="4"/>
      </w:pPr>
      <w:r>
        <w:t>История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общества</w:t>
      </w:r>
    </w:p>
    <w:p w:rsidR="00551FBD" w:rsidRDefault="008C5111">
      <w:pPr>
        <w:pStyle w:val="a3"/>
        <w:ind w:right="246" w:firstLine="566"/>
      </w:pPr>
      <w:r>
        <w:t>Представления древних людей об окружающем мире. Освоение человеком морей и океанов,</w:t>
      </w:r>
      <w:r>
        <w:rPr>
          <w:spacing w:val="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земель, изменение</w:t>
      </w:r>
      <w:r>
        <w:rPr>
          <w:spacing w:val="-2"/>
        </w:rPr>
        <w:t xml:space="preserve"> </w:t>
      </w:r>
      <w:r>
        <w:t>представлений о мире.</w:t>
      </w:r>
    </w:p>
    <w:p w:rsidR="00551FBD" w:rsidRDefault="008C5111">
      <w:pPr>
        <w:pStyle w:val="a3"/>
        <w:ind w:right="241" w:firstLine="566"/>
        <w:jc w:val="left"/>
      </w:pPr>
      <w:r>
        <w:t>Истоки</w:t>
      </w:r>
      <w:r>
        <w:rPr>
          <w:spacing w:val="51"/>
        </w:rPr>
        <w:t xml:space="preserve"> </w:t>
      </w:r>
      <w:r>
        <w:t>возникновения</w:t>
      </w:r>
      <w:r>
        <w:rPr>
          <w:spacing w:val="49"/>
        </w:rPr>
        <w:t xml:space="preserve"> </w:t>
      </w:r>
      <w:r>
        <w:t>мировых</w:t>
      </w:r>
      <w:r>
        <w:rPr>
          <w:spacing w:val="54"/>
        </w:rPr>
        <w:t xml:space="preserve"> </w:t>
      </w:r>
      <w:r>
        <w:t>религий:</w:t>
      </w:r>
      <w:r>
        <w:rPr>
          <w:spacing w:val="52"/>
        </w:rPr>
        <w:t xml:space="preserve"> </w:t>
      </w:r>
      <w:r>
        <w:t>иудаизм,</w:t>
      </w:r>
      <w:r>
        <w:rPr>
          <w:spacing w:val="51"/>
        </w:rPr>
        <w:t xml:space="preserve"> </w:t>
      </w:r>
      <w:r>
        <w:t>христианство,</w:t>
      </w:r>
      <w:r>
        <w:rPr>
          <w:spacing w:val="49"/>
        </w:rPr>
        <w:t xml:space="preserve"> </w:t>
      </w:r>
      <w:r>
        <w:t>буддизм,</w:t>
      </w:r>
      <w:r>
        <w:rPr>
          <w:spacing w:val="51"/>
        </w:rPr>
        <w:t xml:space="preserve"> </w:t>
      </w:r>
      <w:r>
        <w:t>ислам.</w:t>
      </w:r>
      <w:r>
        <w:rPr>
          <w:spacing w:val="5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для духовной</w:t>
      </w:r>
      <w:r>
        <w:rPr>
          <w:spacing w:val="-2"/>
        </w:rPr>
        <w:t xml:space="preserve"> </w:t>
      </w:r>
      <w:r>
        <w:t>жизни человечества.</w:t>
      </w:r>
    </w:p>
    <w:p w:rsidR="00551FBD" w:rsidRDefault="008C5111">
      <w:pPr>
        <w:pStyle w:val="a3"/>
        <w:ind w:left="1038"/>
        <w:jc w:val="left"/>
      </w:pPr>
      <w:r>
        <w:t>Зарождение</w:t>
      </w:r>
      <w:r>
        <w:rPr>
          <w:spacing w:val="-4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изобретения.</w:t>
      </w:r>
    </w:p>
    <w:p w:rsidR="00551FBD" w:rsidRDefault="008C5111">
      <w:pPr>
        <w:pStyle w:val="a3"/>
        <w:ind w:right="241" w:firstLine="566"/>
        <w:jc w:val="left"/>
      </w:pPr>
      <w:r>
        <w:t>Направления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науке:</w:t>
      </w:r>
      <w:r>
        <w:rPr>
          <w:spacing w:val="12"/>
        </w:rPr>
        <w:t xml:space="preserve"> </w:t>
      </w:r>
      <w:r>
        <w:t>астрономия,</w:t>
      </w:r>
      <w:r>
        <w:rPr>
          <w:spacing w:val="12"/>
        </w:rPr>
        <w:t xml:space="preserve"> </w:t>
      </w:r>
      <w:r>
        <w:t>математика,</w:t>
      </w:r>
      <w:r>
        <w:rPr>
          <w:spacing w:val="11"/>
        </w:rPr>
        <w:t xml:space="preserve"> </w:t>
      </w:r>
      <w:r>
        <w:t>география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Изменение</w:t>
      </w:r>
      <w:r>
        <w:rPr>
          <w:spacing w:val="11"/>
        </w:rPr>
        <w:t xml:space="preserve"> </w:t>
      </w:r>
      <w:r>
        <w:t>среды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общества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развития науки.</w:t>
      </w:r>
    </w:p>
    <w:p w:rsidR="00551FBD" w:rsidRDefault="008C5111">
      <w:pPr>
        <w:pStyle w:val="a3"/>
        <w:spacing w:before="66"/>
        <w:ind w:right="249" w:firstLine="566"/>
      </w:pPr>
      <w:r>
        <w:t>Значение устного творчества для истории: сказания, легенды, песни, пословицы, поговорки.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клинопись,</w:t>
      </w:r>
      <w:r>
        <w:rPr>
          <w:spacing w:val="1"/>
        </w:rPr>
        <w:t xml:space="preserve"> </w:t>
      </w:r>
      <w:r>
        <w:t>иероглифическое</w:t>
      </w:r>
      <w:r>
        <w:rPr>
          <w:spacing w:val="-57"/>
        </w:rPr>
        <w:t xml:space="preserve"> </w:t>
      </w:r>
      <w:r>
        <w:t>письмо.</w:t>
      </w:r>
      <w:r>
        <w:rPr>
          <w:spacing w:val="-1"/>
        </w:rPr>
        <w:t xml:space="preserve"> </w:t>
      </w:r>
      <w:r>
        <w:t>Латинский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славянский алфавит.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 книгопечатания.</w:t>
      </w:r>
    </w:p>
    <w:p w:rsidR="00551FBD" w:rsidRDefault="008C5111">
      <w:pPr>
        <w:pStyle w:val="a3"/>
        <w:spacing w:before="1"/>
        <w:ind w:right="251" w:firstLine="566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1038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искусства.</w:t>
      </w:r>
    </w:p>
    <w:p w:rsidR="00551FBD" w:rsidRDefault="008C5111">
      <w:pPr>
        <w:pStyle w:val="a3"/>
        <w:ind w:right="250" w:firstLine="566"/>
      </w:pPr>
      <w:r>
        <w:t>Условия для возникновения государства. Аппарат власти. Право, суд, армия. Гражданин. Виды</w:t>
      </w:r>
      <w:r>
        <w:rPr>
          <w:spacing w:val="1"/>
        </w:rPr>
        <w:t xml:space="preserve"> </w:t>
      </w:r>
      <w:r>
        <w:t>государств: монархия, диктатура, демократическая республика. Политика государства, гражданские</w:t>
      </w:r>
      <w:r>
        <w:rPr>
          <w:spacing w:val="1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законы.</w:t>
      </w:r>
    </w:p>
    <w:p w:rsidR="00551FBD" w:rsidRDefault="008C5111">
      <w:pPr>
        <w:pStyle w:val="a3"/>
        <w:ind w:left="1038"/>
      </w:pPr>
      <w:r>
        <w:t>Экономика</w:t>
      </w:r>
      <w:r>
        <w:rPr>
          <w:spacing w:val="49"/>
        </w:rPr>
        <w:t xml:space="preserve"> </w:t>
      </w:r>
      <w:r>
        <w:t>как</w:t>
      </w:r>
      <w:r>
        <w:rPr>
          <w:spacing w:val="109"/>
        </w:rPr>
        <w:t xml:space="preserve"> </w:t>
      </w:r>
      <w:r>
        <w:t>показатель</w:t>
      </w:r>
      <w:r>
        <w:rPr>
          <w:spacing w:val="112"/>
        </w:rPr>
        <w:t xml:space="preserve"> </w:t>
      </w:r>
      <w:r>
        <w:t>развития</w:t>
      </w:r>
      <w:r>
        <w:rPr>
          <w:spacing w:val="111"/>
        </w:rPr>
        <w:t xml:space="preserve"> </w:t>
      </w:r>
      <w:r>
        <w:t>общества</w:t>
      </w:r>
      <w:r>
        <w:rPr>
          <w:spacing w:val="110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государства.</w:t>
      </w:r>
      <w:r>
        <w:rPr>
          <w:spacing w:val="111"/>
        </w:rPr>
        <w:t xml:space="preserve"> </w:t>
      </w:r>
      <w:r>
        <w:t>История</w:t>
      </w:r>
      <w:r>
        <w:rPr>
          <w:spacing w:val="111"/>
        </w:rPr>
        <w:t xml:space="preserve"> </w:t>
      </w:r>
      <w:r>
        <w:t>денег,</w:t>
      </w:r>
      <w:r>
        <w:rPr>
          <w:spacing w:val="111"/>
        </w:rPr>
        <w:t xml:space="preserve"> </w:t>
      </w:r>
      <w:r>
        <w:t>торговли.</w:t>
      </w:r>
    </w:p>
    <w:p w:rsidR="00551FBD" w:rsidRDefault="008C5111">
      <w:pPr>
        <w:pStyle w:val="a3"/>
      </w:pPr>
      <w:r>
        <w:t>Государства</w:t>
      </w:r>
      <w:r>
        <w:rPr>
          <w:spacing w:val="-5"/>
        </w:rPr>
        <w:t xml:space="preserve"> </w:t>
      </w:r>
      <w:r>
        <w:t>богатые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бедные.</w:t>
      </w:r>
    </w:p>
    <w:p w:rsidR="00551FBD" w:rsidRDefault="008C5111">
      <w:pPr>
        <w:pStyle w:val="a3"/>
        <w:ind w:left="1038"/>
      </w:pP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войн.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войн.</w:t>
      </w:r>
    </w:p>
    <w:p w:rsidR="00551FBD" w:rsidRDefault="008C5111">
      <w:pPr>
        <w:ind w:left="1038"/>
        <w:jc w:val="both"/>
        <w:rPr>
          <w:sz w:val="24"/>
        </w:rPr>
      </w:pPr>
      <w:r>
        <w:rPr>
          <w:i/>
          <w:sz w:val="24"/>
        </w:rPr>
        <w:t>Рекомендуемые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sz w:val="24"/>
        </w:rPr>
        <w:t>:</w:t>
      </w:r>
    </w:p>
    <w:p w:rsidR="00551FBD" w:rsidRDefault="008C5111">
      <w:pPr>
        <w:pStyle w:val="a3"/>
        <w:ind w:left="1038"/>
      </w:pPr>
      <w:r>
        <w:t>заполнение</w:t>
      </w:r>
      <w:r>
        <w:rPr>
          <w:spacing w:val="-4"/>
        </w:rPr>
        <w:t xml:space="preserve"> </w:t>
      </w:r>
      <w:r>
        <w:t>анкет;</w:t>
      </w:r>
    </w:p>
    <w:p w:rsidR="00551FBD" w:rsidRDefault="008C5111">
      <w:pPr>
        <w:pStyle w:val="a3"/>
        <w:ind w:left="1038" w:right="2151"/>
        <w:jc w:val="left"/>
      </w:pPr>
      <w:r>
        <w:t>рисование на темы: «Моя семья»,</w:t>
      </w:r>
      <w:r>
        <w:rPr>
          <w:spacing w:val="1"/>
        </w:rPr>
        <w:t xml:space="preserve"> </w:t>
      </w:r>
      <w:r>
        <w:t>«Мой дом»,</w:t>
      </w:r>
      <w:r>
        <w:rPr>
          <w:spacing w:val="1"/>
        </w:rPr>
        <w:t xml:space="preserve"> </w:t>
      </w:r>
      <w:r>
        <w:t>«Моя улица» и т. д.;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членах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родственниках,</w:t>
      </w:r>
      <w:r>
        <w:rPr>
          <w:spacing w:val="-7"/>
        </w:rPr>
        <w:t xml:space="preserve"> </w:t>
      </w:r>
      <w:r>
        <w:t>друзьях;</w:t>
      </w:r>
    </w:p>
    <w:p w:rsidR="00551FBD" w:rsidRDefault="008C5111">
      <w:pPr>
        <w:pStyle w:val="a3"/>
        <w:ind w:left="1038" w:right="315"/>
        <w:jc w:val="left"/>
      </w:pPr>
      <w:r>
        <w:t>составление</w:t>
      </w:r>
      <w:r>
        <w:rPr>
          <w:spacing w:val="-6"/>
        </w:rPr>
        <w:t xml:space="preserve"> </w:t>
      </w:r>
      <w:r>
        <w:t>автобиографии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биографий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учителя);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родословного дерева (рисунок);</w:t>
      </w:r>
    </w:p>
    <w:p w:rsidR="00551FBD" w:rsidRDefault="008C5111">
      <w:pPr>
        <w:pStyle w:val="a3"/>
        <w:ind w:left="1038" w:right="2134"/>
        <w:jc w:val="left"/>
      </w:pPr>
      <w:r>
        <w:t>рисование Государственного флага, прослушивание Государственного гимна;</w:t>
      </w:r>
      <w:r>
        <w:rPr>
          <w:spacing w:val="-57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сменяемости времен</w:t>
      </w:r>
      <w:r>
        <w:rPr>
          <w:spacing w:val="-1"/>
        </w:rPr>
        <w:t xml:space="preserve"> </w:t>
      </w:r>
      <w:r>
        <w:t>года;</w:t>
      </w:r>
    </w:p>
    <w:p w:rsidR="00551FBD" w:rsidRDefault="008C5111">
      <w:pPr>
        <w:pStyle w:val="a3"/>
        <w:spacing w:before="1"/>
        <w:ind w:right="241" w:firstLine="566"/>
        <w:jc w:val="left"/>
      </w:pPr>
      <w:r>
        <w:t>составление</w:t>
      </w:r>
      <w:r>
        <w:rPr>
          <w:spacing w:val="8"/>
        </w:rPr>
        <w:t xml:space="preserve"> </w:t>
      </w:r>
      <w:r>
        <w:t>календаря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неделю,</w:t>
      </w:r>
      <w:r>
        <w:rPr>
          <w:spacing w:val="9"/>
        </w:rPr>
        <w:t xml:space="preserve"> </w:t>
      </w:r>
      <w:r>
        <w:t>месяц:</w:t>
      </w:r>
      <w:r>
        <w:rPr>
          <w:spacing w:val="10"/>
        </w:rPr>
        <w:t xml:space="preserve"> </w:t>
      </w:r>
      <w:r>
        <w:t>изображение</w:t>
      </w:r>
      <w:r>
        <w:rPr>
          <w:spacing w:val="13"/>
        </w:rPr>
        <w:t xml:space="preserve"> </w:t>
      </w:r>
      <w:r>
        <w:t>«ленты</w:t>
      </w:r>
      <w:r>
        <w:rPr>
          <w:spacing w:val="9"/>
        </w:rPr>
        <w:t xml:space="preserve"> </w:t>
      </w:r>
      <w:r>
        <w:t>времени»</w:t>
      </w:r>
      <w:r>
        <w:rPr>
          <w:spacing w:val="2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столетия,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тысячелетия; ориентировка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«ленте</w:t>
      </w:r>
      <w:r>
        <w:rPr>
          <w:spacing w:val="-2"/>
        </w:rPr>
        <w:t xml:space="preserve"> </w:t>
      </w:r>
      <w:r>
        <w:t>времени»;</w:t>
      </w:r>
    </w:p>
    <w:p w:rsidR="00551FBD" w:rsidRDefault="008C5111">
      <w:pPr>
        <w:pStyle w:val="a3"/>
        <w:ind w:left="1038" w:right="288"/>
        <w:jc w:val="left"/>
      </w:pPr>
      <w:r>
        <w:t>объяснение смысла пословиц и поговорок о времени, временах года, о человеке и времени и др.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 пересказы</w:t>
      </w:r>
      <w:r>
        <w:rPr>
          <w:spacing w:val="-1"/>
        </w:rPr>
        <w:t xml:space="preserve"> </w:t>
      </w:r>
      <w:r>
        <w:t>адаптированных</w:t>
      </w:r>
      <w:r>
        <w:rPr>
          <w:spacing w:val="-1"/>
        </w:rPr>
        <w:t xml:space="preserve"> </w:t>
      </w:r>
      <w:r>
        <w:t>текстов по</w:t>
      </w:r>
      <w:r>
        <w:rPr>
          <w:spacing w:val="-1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темам;</w:t>
      </w:r>
    </w:p>
    <w:p w:rsidR="00551FBD" w:rsidRDefault="008C5111">
      <w:pPr>
        <w:pStyle w:val="a3"/>
        <w:ind w:right="239" w:firstLine="566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гербов,</w:t>
      </w:r>
      <w:r>
        <w:rPr>
          <w:spacing w:val="1"/>
        </w:rPr>
        <w:t xml:space="preserve"> </w:t>
      </w:r>
      <w:r>
        <w:t>монет,</w:t>
      </w:r>
      <w:r>
        <w:rPr>
          <w:spacing w:val="-57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находок,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эпохам;</w:t>
      </w:r>
    </w:p>
    <w:p w:rsidR="00551FBD" w:rsidRDefault="008C5111">
      <w:pPr>
        <w:pStyle w:val="a3"/>
        <w:ind w:left="1038"/>
      </w:pP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музеи;</w:t>
      </w:r>
    </w:p>
    <w:p w:rsidR="00551FBD" w:rsidRDefault="008C5111">
      <w:pPr>
        <w:pStyle w:val="a3"/>
        <w:ind w:left="1038" w:right="2036"/>
        <w:jc w:val="left"/>
      </w:pPr>
      <w:r>
        <w:t>ознакомление с историческими памятниками, архитектурными сооружениями;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фильмов о культурных</w:t>
      </w:r>
      <w:r>
        <w:rPr>
          <w:spacing w:val="1"/>
        </w:rPr>
        <w:t xml:space="preserve"> </w:t>
      </w:r>
      <w:r>
        <w:t>памятниках;</w:t>
      </w:r>
    </w:p>
    <w:p w:rsidR="00551FBD" w:rsidRDefault="008C5111">
      <w:pPr>
        <w:pStyle w:val="a3"/>
        <w:ind w:left="1038"/>
        <w:jc w:val="left"/>
      </w:pP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темы:</w:t>
      </w:r>
      <w:r>
        <w:rPr>
          <w:spacing w:val="7"/>
        </w:rPr>
        <w:t xml:space="preserve"> </w:t>
      </w:r>
      <w:r>
        <w:t>«С</w:t>
      </w:r>
      <w:r>
        <w:rPr>
          <w:spacing w:val="7"/>
        </w:rPr>
        <w:t xml:space="preserve"> </w:t>
      </w:r>
      <w:r>
        <w:t>чего</w:t>
      </w:r>
      <w:r>
        <w:rPr>
          <w:spacing w:val="5"/>
        </w:rPr>
        <w:t xml:space="preserve"> </w:t>
      </w:r>
      <w:r>
        <w:t>начинается</w:t>
      </w:r>
      <w:r>
        <w:rPr>
          <w:spacing w:val="5"/>
        </w:rPr>
        <w:t xml:space="preserve"> </w:t>
      </w:r>
      <w:r>
        <w:t>Родина?»,</w:t>
      </w:r>
      <w:r>
        <w:rPr>
          <w:spacing w:val="9"/>
        </w:rPr>
        <w:t xml:space="preserve"> </w:t>
      </w:r>
      <w:r>
        <w:t>«Моя</w:t>
      </w:r>
      <w:r>
        <w:rPr>
          <w:spacing w:val="5"/>
        </w:rPr>
        <w:t xml:space="preserve"> </w:t>
      </w:r>
      <w:r>
        <w:t>семья»,</w:t>
      </w:r>
      <w:r>
        <w:rPr>
          <w:spacing w:val="9"/>
        </w:rPr>
        <w:t xml:space="preserve"> </w:t>
      </w:r>
      <w:r>
        <w:t>«Мой</w:t>
      </w:r>
      <w:r>
        <w:rPr>
          <w:spacing w:val="6"/>
        </w:rPr>
        <w:t xml:space="preserve"> </w:t>
      </w:r>
      <w:r>
        <w:t>род»,</w:t>
      </w:r>
      <w:r>
        <w:rPr>
          <w:spacing w:val="9"/>
        </w:rPr>
        <w:t xml:space="preserve"> </w:t>
      </w:r>
      <w:r>
        <w:t>«Я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мои</w:t>
      </w:r>
      <w:r>
        <w:rPr>
          <w:spacing w:val="5"/>
        </w:rPr>
        <w:t xml:space="preserve"> </w:t>
      </w:r>
      <w:r>
        <w:t>друзья»,</w:t>
      </w:r>
    </w:p>
    <w:p w:rsidR="00551FBD" w:rsidRDefault="008C5111">
      <w:pPr>
        <w:pStyle w:val="a3"/>
        <w:jc w:val="left"/>
      </w:pPr>
      <w:r>
        <w:t>«Страна,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которой</w:t>
      </w:r>
      <w:r>
        <w:rPr>
          <w:spacing w:val="11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живу»,</w:t>
      </w:r>
      <w:r>
        <w:rPr>
          <w:spacing w:val="15"/>
        </w:rPr>
        <w:t xml:space="preserve"> </w:t>
      </w:r>
      <w:r>
        <w:t>«События</w:t>
      </w:r>
      <w:r>
        <w:rPr>
          <w:spacing w:val="10"/>
        </w:rPr>
        <w:t xml:space="preserve"> </w:t>
      </w:r>
      <w:r>
        <w:t>прошлого»,</w:t>
      </w:r>
      <w:r>
        <w:rPr>
          <w:spacing w:val="15"/>
        </w:rPr>
        <w:t xml:space="preserve"> </w:t>
      </w:r>
      <w:r>
        <w:t>«Время,</w:t>
      </w:r>
      <w:r>
        <w:rPr>
          <w:spacing w:val="1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котором</w:t>
      </w:r>
      <w:r>
        <w:rPr>
          <w:spacing w:val="9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живем»,</w:t>
      </w:r>
      <w:r>
        <w:rPr>
          <w:spacing w:val="15"/>
        </w:rPr>
        <w:t xml:space="preserve"> </w:t>
      </w:r>
      <w:r>
        <w:t>«История</w:t>
      </w:r>
      <w:r>
        <w:rPr>
          <w:spacing w:val="10"/>
        </w:rPr>
        <w:t xml:space="preserve"> </w:t>
      </w:r>
      <w:r>
        <w:t>одного</w:t>
      </w:r>
      <w:r>
        <w:rPr>
          <w:spacing w:val="-57"/>
        </w:rPr>
        <w:t xml:space="preserve"> </w:t>
      </w:r>
      <w:proofErr w:type="gramStart"/>
      <w:r>
        <w:t>памятника</w:t>
      </w:r>
      <w:r>
        <w:rPr>
          <w:spacing w:val="-1"/>
        </w:rPr>
        <w:t xml:space="preserve"> </w:t>
      </w:r>
      <w:r>
        <w:t>»</w:t>
      </w:r>
      <w:proofErr w:type="gramEnd"/>
      <w:r>
        <w:t>,</w:t>
      </w:r>
      <w:r>
        <w:rPr>
          <w:spacing w:val="2"/>
        </w:rPr>
        <w:t xml:space="preserve"> </w:t>
      </w:r>
      <w:r>
        <w:t>«История в</w:t>
      </w:r>
      <w:r>
        <w:rPr>
          <w:spacing w:val="-3"/>
        </w:rPr>
        <w:t xml:space="preserve"> </w:t>
      </w:r>
      <w:r>
        <w:t>рассказах очевидцев»,</w:t>
      </w:r>
      <w:r>
        <w:rPr>
          <w:spacing w:val="2"/>
        </w:rPr>
        <w:t xml:space="preserve"> </w:t>
      </w:r>
      <w:r>
        <w:t>«Исторические</w:t>
      </w:r>
      <w:r>
        <w:rPr>
          <w:spacing w:val="-3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города»</w:t>
      </w:r>
      <w:r>
        <w:rPr>
          <w:spacing w:val="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5"/>
        <w:ind w:left="0"/>
        <w:jc w:val="left"/>
        <w:rPr>
          <w:sz w:val="22"/>
        </w:rPr>
      </w:pPr>
    </w:p>
    <w:p w:rsidR="00551FBD" w:rsidRDefault="008C5111">
      <w:pPr>
        <w:pStyle w:val="2"/>
        <w:spacing w:line="240" w:lineRule="auto"/>
        <w:jc w:val="left"/>
      </w:pPr>
      <w:r>
        <w:t>ИСТОРИЯ</w:t>
      </w:r>
      <w:r>
        <w:rPr>
          <w:spacing w:val="-3"/>
        </w:rPr>
        <w:t xml:space="preserve"> </w:t>
      </w:r>
      <w:r>
        <w:t>ОТЕЧЕСТВА</w:t>
      </w:r>
    </w:p>
    <w:p w:rsidR="00551FBD" w:rsidRDefault="008C5111">
      <w:pPr>
        <w:spacing w:line="274" w:lineRule="exact"/>
        <w:ind w:left="103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551FBD" w:rsidRDefault="008C5111">
      <w:pPr>
        <w:pStyle w:val="a3"/>
        <w:ind w:right="240" w:firstLine="626"/>
      </w:pPr>
      <w:r>
        <w:lastRenderedPageBreak/>
        <w:t>Предмет «История Отечества» играет важную роль в процессе развития и воспитания личности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 позиции учащихся, воспитания их в духе патриотизма и уважения к своей Родине, ее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прошлому.</w:t>
      </w:r>
    </w:p>
    <w:p w:rsidR="00551FBD" w:rsidRDefault="008C5111">
      <w:pPr>
        <w:pStyle w:val="a3"/>
        <w:ind w:right="243" w:firstLine="566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―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способных к определению своих ценностных приоритетов на основе осмысления</w:t>
      </w:r>
      <w:r>
        <w:rPr>
          <w:spacing w:val="1"/>
        </w:rPr>
        <w:t xml:space="preserve"> </w:t>
      </w:r>
      <w:r>
        <w:t>исторического опыта своей страны; развитие умения применять исторические знания в учебной и</w:t>
      </w:r>
      <w:r>
        <w:rPr>
          <w:spacing w:val="1"/>
        </w:rPr>
        <w:t xml:space="preserve"> </w:t>
      </w:r>
      <w:r>
        <w:t>социальной деятельности; развитие нарушенных при умственной отсталости высших психических</w:t>
      </w:r>
      <w:r>
        <w:rPr>
          <w:spacing w:val="1"/>
        </w:rPr>
        <w:t xml:space="preserve"> </w:t>
      </w:r>
      <w:r>
        <w:t>функций. Достижение этих целей будет способствовать социализации учащихся с интеллектуальным</w:t>
      </w:r>
      <w:r>
        <w:rPr>
          <w:spacing w:val="1"/>
        </w:rPr>
        <w:t xml:space="preserve"> </w:t>
      </w:r>
      <w:r>
        <w:t>недоразвитием.</w:t>
      </w:r>
    </w:p>
    <w:p w:rsidR="00551FBD" w:rsidRDefault="008C5111">
      <w:pPr>
        <w:pStyle w:val="2"/>
        <w:spacing w:before="3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предмета: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6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spacing w:before="66"/>
        <w:ind w:right="24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памятниках;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spacing w:before="1"/>
        <w:ind w:right="24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42"/>
        </w:tabs>
        <w:ind w:right="245" w:firstLine="566"/>
        <w:jc w:val="both"/>
        <w:rPr>
          <w:sz w:val="24"/>
        </w:rPr>
      </w:pPr>
      <w:r>
        <w:rPr>
          <w:sz w:val="24"/>
        </w:rPr>
        <w:t>усвоение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и понятий, знание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для понимания хода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истории;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0" w:firstLine="566"/>
        <w:jc w:val="both"/>
        <w:rPr>
          <w:sz w:val="24"/>
        </w:rPr>
      </w:pPr>
      <w:r>
        <w:rPr>
          <w:sz w:val="24"/>
        </w:rPr>
        <w:t>формирование интереса к истории как части общечеловеческой культуры, средству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самопознания.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духе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Отечеству;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:rsidR="00551FBD" w:rsidRDefault="008C5111">
      <w:pPr>
        <w:pStyle w:val="2"/>
        <w:spacing w:before="5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историю</w:t>
      </w:r>
    </w:p>
    <w:p w:rsidR="00551FBD" w:rsidRDefault="008C5111">
      <w:pPr>
        <w:pStyle w:val="a3"/>
        <w:ind w:right="241" w:firstLine="566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 Глава нашей страны. История края</w:t>
      </w:r>
      <w:r>
        <w:rPr>
          <w:spacing w:val="1"/>
        </w:rPr>
        <w:t xml:space="preserve"> </w:t>
      </w:r>
      <w:r>
        <w:t>– часть истории России. Как изучается родословная</w:t>
      </w:r>
      <w:r>
        <w:rPr>
          <w:spacing w:val="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родословная. Счет</w:t>
      </w:r>
      <w:r>
        <w:rPr>
          <w:spacing w:val="-1"/>
        </w:rPr>
        <w:t xml:space="preserve"> </w:t>
      </w:r>
      <w:r>
        <w:t>лет в</w:t>
      </w:r>
      <w:r>
        <w:rPr>
          <w:spacing w:val="-1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«Лента</w:t>
      </w:r>
      <w:r>
        <w:rPr>
          <w:spacing w:val="-2"/>
        </w:rPr>
        <w:t xml:space="preserve"> </w:t>
      </w:r>
      <w:r>
        <w:t>времени».</w:t>
      </w:r>
    </w:p>
    <w:p w:rsidR="00551FBD" w:rsidRDefault="008C5111">
      <w:pPr>
        <w:pStyle w:val="2"/>
        <w:spacing w:before="3"/>
      </w:pPr>
      <w:r>
        <w:t>История</w:t>
      </w:r>
      <w:r>
        <w:rPr>
          <w:spacing w:val="-6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древнейшего</w:t>
      </w:r>
      <w:r>
        <w:rPr>
          <w:spacing w:val="-2"/>
        </w:rPr>
        <w:t xml:space="preserve"> </w:t>
      </w:r>
      <w:r>
        <w:t>периода</w:t>
      </w:r>
    </w:p>
    <w:p w:rsidR="00551FBD" w:rsidRDefault="008C5111">
      <w:pPr>
        <w:pStyle w:val="a3"/>
        <w:ind w:right="240" w:firstLine="566"/>
      </w:pPr>
      <w:r>
        <w:t>Древнейшие поселения на территории Восточно-Европейской равнины.</w:t>
      </w:r>
      <w:r>
        <w:rPr>
          <w:spacing w:val="1"/>
        </w:rPr>
        <w:t xml:space="preserve"> </w:t>
      </w:r>
      <w:r>
        <w:t>Восточные славяне ―</w:t>
      </w:r>
      <w:r>
        <w:rPr>
          <w:spacing w:val="1"/>
        </w:rPr>
        <w:t xml:space="preserve"> </w:t>
      </w:r>
      <w:r>
        <w:t>предки русских, украинцев и белорусов. Родоплеменные</w:t>
      </w:r>
      <w:r>
        <w:rPr>
          <w:spacing w:val="1"/>
        </w:rPr>
        <w:t xml:space="preserve"> </w:t>
      </w:r>
      <w:r>
        <w:t>отношения восточных славян. Славянская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славянский</w:t>
      </w:r>
      <w:r>
        <w:rPr>
          <w:spacing w:val="1"/>
        </w:rPr>
        <w:t xml:space="preserve"> </w:t>
      </w:r>
      <w:r>
        <w:t>поселок.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властью</w:t>
      </w:r>
      <w:r>
        <w:rPr>
          <w:spacing w:val="-1"/>
        </w:rPr>
        <w:t xml:space="preserve"> </w:t>
      </w:r>
      <w:r>
        <w:t>Рюрика.</w:t>
      </w:r>
    </w:p>
    <w:p w:rsidR="00551FBD" w:rsidRDefault="008C5111">
      <w:pPr>
        <w:pStyle w:val="2"/>
        <w:spacing w:before="3"/>
      </w:pPr>
      <w:r>
        <w:t>Русь</w:t>
      </w:r>
      <w:r>
        <w:rPr>
          <w:spacing w:val="-1"/>
        </w:rPr>
        <w:t xml:space="preserve"> </w:t>
      </w:r>
      <w:r>
        <w:t>в 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 половине XII века</w:t>
      </w:r>
    </w:p>
    <w:p w:rsidR="00551FBD" w:rsidRDefault="008C5111">
      <w:pPr>
        <w:pStyle w:val="a3"/>
        <w:ind w:right="240" w:firstLine="566"/>
      </w:pPr>
      <w:r>
        <w:t>Образование государства восточных славян ― Древней Руси. Формирование княжеской власти.</w:t>
      </w:r>
      <w:r>
        <w:rPr>
          <w:spacing w:val="-57"/>
        </w:rPr>
        <w:t xml:space="preserve"> </w:t>
      </w:r>
      <w:r>
        <w:t>Первые русские князья, их внутренняя и внешняя политика. Крещение Руси при князе Владимире: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значение.</w:t>
      </w:r>
    </w:p>
    <w:p w:rsidR="00551FBD" w:rsidRDefault="008C5111">
      <w:pPr>
        <w:pStyle w:val="a3"/>
        <w:ind w:right="241" w:firstLine="566"/>
      </w:pPr>
      <w:r>
        <w:t>Социально-экономический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политический</w:t>
      </w:r>
      <w:r>
        <w:rPr>
          <w:spacing w:val="13"/>
        </w:rPr>
        <w:t xml:space="preserve"> </w:t>
      </w:r>
      <w:r>
        <w:t>строй</w:t>
      </w:r>
      <w:r>
        <w:rPr>
          <w:spacing w:val="13"/>
        </w:rPr>
        <w:t xml:space="preserve"> </w:t>
      </w:r>
      <w:r>
        <w:t>Древней</w:t>
      </w:r>
      <w:r>
        <w:rPr>
          <w:spacing w:val="12"/>
        </w:rPr>
        <w:t xml:space="preserve"> </w:t>
      </w:r>
      <w:r>
        <w:t>Руси.</w:t>
      </w:r>
      <w:r>
        <w:rPr>
          <w:spacing w:val="12"/>
        </w:rPr>
        <w:t xml:space="preserve"> </w:t>
      </w:r>
      <w:r>
        <w:t>Земельные</w:t>
      </w:r>
      <w:r>
        <w:rPr>
          <w:spacing w:val="11"/>
        </w:rPr>
        <w:t xml:space="preserve"> </w:t>
      </w:r>
      <w:r>
        <w:t>отношения.</w:t>
      </w:r>
      <w:r>
        <w:rPr>
          <w:spacing w:val="10"/>
        </w:rPr>
        <w:t xml:space="preserve"> </w:t>
      </w:r>
      <w:r>
        <w:t>Жизнь</w:t>
      </w:r>
      <w:r>
        <w:rPr>
          <w:spacing w:val="-58"/>
        </w:rPr>
        <w:t xml:space="preserve"> </w:t>
      </w:r>
      <w:r>
        <w:t>и быт людей. Древнерусские города, развитие ремесел и торговли. Политика Ярослава Мудрого и</w:t>
      </w:r>
      <w:r>
        <w:rPr>
          <w:spacing w:val="1"/>
        </w:rPr>
        <w:t xml:space="preserve"> </w:t>
      </w:r>
      <w:r>
        <w:t>Владимира</w:t>
      </w:r>
      <w:r>
        <w:rPr>
          <w:spacing w:val="-2"/>
        </w:rPr>
        <w:t xml:space="preserve"> </w:t>
      </w:r>
      <w:r>
        <w:t>Мономаха.</w:t>
      </w:r>
    </w:p>
    <w:p w:rsidR="00551FBD" w:rsidRDefault="008C5111">
      <w:pPr>
        <w:pStyle w:val="a3"/>
        <w:ind w:left="1038"/>
      </w:pPr>
      <w:r>
        <w:t>Древнерусская</w:t>
      </w:r>
      <w:r>
        <w:rPr>
          <w:spacing w:val="-5"/>
        </w:rPr>
        <w:t xml:space="preserve"> </w:t>
      </w:r>
      <w:r>
        <w:t>культура.</w:t>
      </w:r>
    </w:p>
    <w:p w:rsidR="00551FBD" w:rsidRDefault="008C5111">
      <w:pPr>
        <w:pStyle w:val="2"/>
        <w:spacing w:before="2"/>
      </w:pPr>
      <w:r>
        <w:t>Распад Руси.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иноземными</w:t>
      </w:r>
      <w:r>
        <w:rPr>
          <w:spacing w:val="-1"/>
        </w:rPr>
        <w:t xml:space="preserve"> </w:t>
      </w:r>
      <w:r>
        <w:t>завоевателями</w:t>
      </w:r>
      <w:r>
        <w:rPr>
          <w:spacing w:val="-2"/>
        </w:rPr>
        <w:t xml:space="preserve"> </w:t>
      </w:r>
      <w:r>
        <w:t>(XII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века)</w:t>
      </w:r>
    </w:p>
    <w:p w:rsidR="00551FBD" w:rsidRDefault="008C5111">
      <w:pPr>
        <w:pStyle w:val="a3"/>
        <w:ind w:right="242" w:firstLine="566"/>
      </w:pPr>
      <w:r>
        <w:t>Причины распада единого государства Древняя Русь. Образование земель ― самостоятельных</w:t>
      </w:r>
      <w:r>
        <w:rPr>
          <w:spacing w:val="1"/>
        </w:rPr>
        <w:t xml:space="preserve"> </w:t>
      </w:r>
      <w:r>
        <w:t>государств, особенности их социально-политического и культурного развития. Киевское княжество.</w:t>
      </w:r>
      <w:r>
        <w:rPr>
          <w:spacing w:val="1"/>
        </w:rPr>
        <w:t xml:space="preserve"> </w:t>
      </w:r>
      <w:r>
        <w:t>Владимиро-Суздальское</w:t>
      </w:r>
      <w:r>
        <w:rPr>
          <w:spacing w:val="-4"/>
        </w:rPr>
        <w:t xml:space="preserve"> </w:t>
      </w:r>
      <w:r>
        <w:t>княжество.</w:t>
      </w:r>
      <w:r>
        <w:rPr>
          <w:spacing w:val="-3"/>
        </w:rPr>
        <w:t xml:space="preserve"> </w:t>
      </w:r>
      <w:r>
        <w:t>Господин</w:t>
      </w:r>
      <w:r>
        <w:rPr>
          <w:spacing w:val="-5"/>
        </w:rPr>
        <w:t xml:space="preserve"> </w:t>
      </w:r>
      <w:r>
        <w:t>Великий</w:t>
      </w:r>
      <w:r>
        <w:rPr>
          <w:spacing w:val="-2"/>
        </w:rPr>
        <w:t xml:space="preserve"> </w:t>
      </w:r>
      <w:r>
        <w:t>Новгород.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XII-XIII</w:t>
      </w:r>
      <w:r>
        <w:rPr>
          <w:spacing w:val="-3"/>
        </w:rPr>
        <w:t xml:space="preserve"> </w:t>
      </w:r>
      <w:r>
        <w:t>веках.</w:t>
      </w:r>
    </w:p>
    <w:p w:rsidR="00551FBD" w:rsidRDefault="008C5111">
      <w:pPr>
        <w:pStyle w:val="a3"/>
        <w:ind w:right="241" w:firstLine="566"/>
      </w:pPr>
      <w:r>
        <w:lastRenderedPageBreak/>
        <w:t>Русь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Монгольские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Калке.</w:t>
      </w:r>
      <w:r>
        <w:rPr>
          <w:spacing w:val="1"/>
        </w:rPr>
        <w:t xml:space="preserve"> </w:t>
      </w:r>
      <w:r>
        <w:t>Нашествие монголов на Русь. Походы войск Чингисхана и хана Батыя. Героическая оборона русских</w:t>
      </w:r>
      <w:r>
        <w:rPr>
          <w:spacing w:val="1"/>
        </w:rPr>
        <w:t xml:space="preserve"> </w:t>
      </w:r>
      <w:r>
        <w:t>городов. Значение противостояния Руси монгольскому завоеванию. Русь и Золотая Орда.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земель против</w:t>
      </w:r>
      <w:r>
        <w:rPr>
          <w:spacing w:val="-1"/>
        </w:rPr>
        <w:t xml:space="preserve"> </w:t>
      </w:r>
      <w:r>
        <w:t>ордынского</w:t>
      </w:r>
      <w:r>
        <w:rPr>
          <w:spacing w:val="-1"/>
        </w:rPr>
        <w:t xml:space="preserve"> </w:t>
      </w:r>
      <w:r>
        <w:t>владычества.</w:t>
      </w:r>
    </w:p>
    <w:p w:rsidR="00551FBD" w:rsidRDefault="008C5111">
      <w:pPr>
        <w:pStyle w:val="a3"/>
        <w:ind w:right="242" w:firstLine="566"/>
      </w:pPr>
      <w:r>
        <w:t>Отношения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западными</w:t>
      </w:r>
      <w:r>
        <w:rPr>
          <w:spacing w:val="1"/>
        </w:rPr>
        <w:t xml:space="preserve"> </w:t>
      </w:r>
      <w:r>
        <w:t>соседями.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рыцарями-крестоносцами.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Александр</w:t>
      </w:r>
      <w:r>
        <w:rPr>
          <w:spacing w:val="-1"/>
        </w:rPr>
        <w:t xml:space="preserve"> </w:t>
      </w:r>
      <w:r>
        <w:t>Ярославич.</w:t>
      </w:r>
      <w:r>
        <w:rPr>
          <w:spacing w:val="2"/>
        </w:rPr>
        <w:t xml:space="preserve"> </w:t>
      </w:r>
      <w:r>
        <w:t>Невская битва.</w:t>
      </w:r>
      <w:r>
        <w:rPr>
          <w:spacing w:val="-1"/>
        </w:rPr>
        <w:t xml:space="preserve"> </w:t>
      </w:r>
      <w:r>
        <w:t>Ледовое</w:t>
      </w:r>
      <w:r>
        <w:rPr>
          <w:spacing w:val="1"/>
        </w:rPr>
        <w:t xml:space="preserve"> </w:t>
      </w:r>
      <w:r>
        <w:t>побоище.</w:t>
      </w:r>
    </w:p>
    <w:p w:rsidR="00551FBD" w:rsidRDefault="008C5111">
      <w:pPr>
        <w:pStyle w:val="2"/>
        <w:spacing w:before="3"/>
      </w:pPr>
      <w:r>
        <w:t>Начало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(XIV</w:t>
      </w:r>
      <w:r>
        <w:rPr>
          <w:spacing w:val="-2"/>
        </w:rPr>
        <w:t xml:space="preserve"> </w:t>
      </w:r>
      <w:r>
        <w:t>– XV</w:t>
      </w:r>
      <w:r>
        <w:rPr>
          <w:spacing w:val="-3"/>
        </w:rPr>
        <w:t xml:space="preserve"> </w:t>
      </w:r>
      <w:r>
        <w:t>века)</w:t>
      </w:r>
    </w:p>
    <w:p w:rsidR="00551FBD" w:rsidRDefault="008C5111">
      <w:pPr>
        <w:pStyle w:val="a3"/>
        <w:ind w:right="241" w:firstLine="566"/>
      </w:pPr>
      <w:r>
        <w:t>Возвышение Москвы при князе Данииле Александровиче. Московский князь Иван Калита и его</w:t>
      </w:r>
      <w:r>
        <w:rPr>
          <w:spacing w:val="-57"/>
        </w:rPr>
        <w:t xml:space="preserve"> </w:t>
      </w:r>
      <w:r>
        <w:t>политика. Расширение территории Московского княжества. Превращение Москвы в духовный центр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Князь</w:t>
      </w:r>
      <w:r>
        <w:rPr>
          <w:spacing w:val="-2"/>
        </w:rPr>
        <w:t xml:space="preserve"> </w:t>
      </w:r>
      <w:r>
        <w:t>Дмитрий</w:t>
      </w:r>
      <w:r>
        <w:rPr>
          <w:spacing w:val="-2"/>
        </w:rPr>
        <w:t xml:space="preserve"> </w:t>
      </w:r>
      <w:r>
        <w:t>Донской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Сергий</w:t>
      </w:r>
      <w:r>
        <w:rPr>
          <w:spacing w:val="-2"/>
        </w:rPr>
        <w:t xml:space="preserve"> </w:t>
      </w:r>
      <w:r>
        <w:t>Радонежский.</w:t>
      </w:r>
      <w:r>
        <w:rPr>
          <w:spacing w:val="-2"/>
        </w:rPr>
        <w:t xml:space="preserve"> </w:t>
      </w:r>
      <w:r>
        <w:t>Куликовская</w:t>
      </w:r>
      <w:r>
        <w:rPr>
          <w:spacing w:val="-1"/>
        </w:rPr>
        <w:t xml:space="preserve"> </w:t>
      </w:r>
      <w:r>
        <w:t>битва,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значение.</w:t>
      </w:r>
    </w:p>
    <w:p w:rsidR="00551FBD" w:rsidRDefault="008C5111" w:rsidP="00424AF8">
      <w:pPr>
        <w:pStyle w:val="a3"/>
        <w:ind w:right="241" w:firstLine="566"/>
      </w:pPr>
      <w:r>
        <w:t>Объединение земель Северо-Восточной Руси вокруг Москвы. Князь Иван III. Освобождение от</w:t>
      </w:r>
      <w:r>
        <w:rPr>
          <w:spacing w:val="1"/>
        </w:rPr>
        <w:t xml:space="preserve"> </w:t>
      </w:r>
      <w:r>
        <w:t>иноземного господства. Образование единого Русского государства и его значение. Становление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-2"/>
        </w:rPr>
        <w:t xml:space="preserve"> </w:t>
      </w:r>
      <w:r>
        <w:t>Система 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XIV –</w:t>
      </w:r>
      <w:r>
        <w:rPr>
          <w:spacing w:val="-1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  <w:r w:rsidR="00424AF8">
        <w:t xml:space="preserve"> </w:t>
      </w:r>
    </w:p>
    <w:p w:rsidR="00551FBD" w:rsidRDefault="008C5111">
      <w:pPr>
        <w:pStyle w:val="2"/>
        <w:spacing w:before="71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XVII веках</w:t>
      </w:r>
    </w:p>
    <w:p w:rsidR="00551FBD" w:rsidRDefault="008C5111">
      <w:pPr>
        <w:pStyle w:val="a3"/>
        <w:ind w:right="242" w:firstLine="566"/>
      </w:pPr>
      <w:r>
        <w:t>Расширение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Василии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Грозный.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 при Иване Грозном. Опричнина: причины, сущность, последствия. Внешняя политика</w:t>
      </w:r>
      <w:r>
        <w:rPr>
          <w:spacing w:val="1"/>
        </w:rPr>
        <w:t xml:space="preserve"> </w:t>
      </w:r>
      <w:r>
        <w:t>Московского государства в XVI веке. Присоединение Поволжья, покорение Сибири. Строительство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городов. Быт простых</w:t>
      </w:r>
      <w:r>
        <w:rPr>
          <w:spacing w:val="-1"/>
        </w:rPr>
        <w:t xml:space="preserve"> </w:t>
      </w:r>
      <w:r>
        <w:t>и знатных</w:t>
      </w:r>
      <w:r>
        <w:rPr>
          <w:spacing w:val="1"/>
        </w:rPr>
        <w:t xml:space="preserve"> </w:t>
      </w:r>
      <w:r>
        <w:t>людей.</w:t>
      </w:r>
    </w:p>
    <w:p w:rsidR="00551FBD" w:rsidRDefault="008C5111">
      <w:pPr>
        <w:pStyle w:val="a3"/>
        <w:ind w:right="240" w:firstLine="566"/>
      </w:pPr>
      <w:r>
        <w:t>Москва ― столица Российского государства. Московский Кремль при Иване Грозном. Развитие</w:t>
      </w:r>
      <w:r>
        <w:rPr>
          <w:spacing w:val="-57"/>
        </w:rPr>
        <w:t xml:space="preserve"> </w:t>
      </w:r>
      <w:r>
        <w:t>просвещения,</w:t>
      </w:r>
      <w:r>
        <w:rPr>
          <w:spacing w:val="-1"/>
        </w:rPr>
        <w:t xml:space="preserve"> </w:t>
      </w:r>
      <w:r>
        <w:t>книгопечатания,</w:t>
      </w:r>
      <w:r>
        <w:rPr>
          <w:spacing w:val="-1"/>
        </w:rPr>
        <w:t xml:space="preserve"> </w:t>
      </w:r>
      <w:r>
        <w:t>зодчества, живописи.</w:t>
      </w:r>
      <w:r>
        <w:rPr>
          <w:spacing w:val="-1"/>
        </w:rPr>
        <w:t xml:space="preserve"> </w:t>
      </w:r>
      <w:r>
        <w:t>Быт, нравы,</w:t>
      </w:r>
      <w:r>
        <w:rPr>
          <w:spacing w:val="-1"/>
        </w:rPr>
        <w:t xml:space="preserve"> </w:t>
      </w:r>
      <w:r>
        <w:t>обычаи.</w:t>
      </w:r>
    </w:p>
    <w:p w:rsidR="00551FBD" w:rsidRDefault="008C5111">
      <w:pPr>
        <w:pStyle w:val="a3"/>
        <w:ind w:right="240" w:firstLine="566"/>
      </w:pP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XVI-XVII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Смутное</w:t>
      </w:r>
      <w:r>
        <w:rPr>
          <w:spacing w:val="6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Самозванцы.</w:t>
      </w:r>
      <w:r>
        <w:rPr>
          <w:spacing w:val="1"/>
        </w:rPr>
        <w:t xml:space="preserve"> </w:t>
      </w:r>
      <w:r>
        <w:t>Восстание под</w:t>
      </w:r>
      <w:r>
        <w:rPr>
          <w:spacing w:val="1"/>
        </w:rPr>
        <w:t xml:space="preserve"> </w:t>
      </w:r>
      <w:r>
        <w:t xml:space="preserve">предводительством И. </w:t>
      </w:r>
      <w:proofErr w:type="spellStart"/>
      <w:r>
        <w:t>Болотникова</w:t>
      </w:r>
      <w:proofErr w:type="spellEnd"/>
      <w:r>
        <w:t>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 против</w:t>
      </w:r>
      <w:r>
        <w:rPr>
          <w:spacing w:val="1"/>
        </w:rPr>
        <w:t xml:space="preserve"> </w:t>
      </w:r>
      <w:r>
        <w:t>интервентов. Ополчение К. Минина и Д. Пожарского. Подвиг И. Сусанина. Освобождение Москвы.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царствования династии</w:t>
      </w:r>
      <w:r>
        <w:rPr>
          <w:spacing w:val="-2"/>
        </w:rPr>
        <w:t xml:space="preserve"> </w:t>
      </w:r>
      <w:r>
        <w:t>Романовых.</w:t>
      </w:r>
    </w:p>
    <w:p w:rsidR="00551FBD" w:rsidRDefault="008C5111">
      <w:pPr>
        <w:pStyle w:val="a3"/>
        <w:ind w:right="244" w:firstLine="566"/>
      </w:pPr>
      <w:r>
        <w:t>Правление первых</w:t>
      </w:r>
      <w:r>
        <w:rPr>
          <w:spacing w:val="1"/>
        </w:rPr>
        <w:t xml:space="preserve"> </w:t>
      </w:r>
      <w:r>
        <w:t>Романовых. Конец Смутного времени. Открытие новых</w:t>
      </w:r>
      <w:r>
        <w:rPr>
          <w:spacing w:val="1"/>
        </w:rPr>
        <w:t xml:space="preserve"> </w:t>
      </w:r>
      <w:r>
        <w:t>земель. 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Крепостные крестьяне. Крестьянское восстание под предводительством С. Разина.</w:t>
      </w:r>
      <w:r>
        <w:rPr>
          <w:spacing w:val="1"/>
        </w:rPr>
        <w:t xml:space="preserve"> </w:t>
      </w:r>
      <w:r>
        <w:t>Власть и церковь. Церковный раскол. Внешняя политика России в XVII веке. Культура и быт России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веке.</w:t>
      </w:r>
    </w:p>
    <w:p w:rsidR="00551FBD" w:rsidRDefault="008C5111">
      <w:pPr>
        <w:pStyle w:val="2"/>
        <w:spacing w:before="4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веке</w:t>
      </w:r>
    </w:p>
    <w:p w:rsidR="00551FBD" w:rsidRDefault="008C5111">
      <w:pPr>
        <w:pStyle w:val="a3"/>
        <w:ind w:right="240" w:firstLine="566"/>
      </w:pP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Азовские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«Великое</w:t>
      </w:r>
      <w:r>
        <w:rPr>
          <w:spacing w:val="1"/>
        </w:rPr>
        <w:t xml:space="preserve"> </w:t>
      </w:r>
      <w:r>
        <w:t>посольство»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российского флота и борьба за выход к Балтийскому и Черному морям. Начало Северной войны.</w:t>
      </w:r>
      <w:r>
        <w:rPr>
          <w:spacing w:val="1"/>
        </w:rPr>
        <w:t xml:space="preserve"> </w:t>
      </w:r>
      <w:r>
        <w:t>Строительство Петербурга. Создание регулярной армии. Полтавская битва: разгром шведов. Победы</w:t>
      </w:r>
      <w:r>
        <w:rPr>
          <w:spacing w:val="1"/>
        </w:rPr>
        <w:t xml:space="preserve"> </w:t>
      </w:r>
      <w:r>
        <w:t>русского флота. Окончание Северной войны. Петр I ― первый российский император. Личность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6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реформам Петра I, дело царевича Алексея. Экономические преобразования в стране. Нововведения в</w:t>
      </w:r>
      <w:r>
        <w:rPr>
          <w:spacing w:val="1"/>
        </w:rPr>
        <w:t xml:space="preserve"> </w:t>
      </w:r>
      <w:r>
        <w:t>культуре.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науки и</w:t>
      </w:r>
      <w:r>
        <w:rPr>
          <w:spacing w:val="-3"/>
        </w:rPr>
        <w:t xml:space="preserve"> </w:t>
      </w:r>
      <w:r>
        <w:t>техники. Итоги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петровских</w:t>
      </w:r>
      <w:r>
        <w:rPr>
          <w:spacing w:val="-2"/>
        </w:rPr>
        <w:t xml:space="preserve"> </w:t>
      </w:r>
      <w:r>
        <w:t>преобразований.</w:t>
      </w:r>
    </w:p>
    <w:p w:rsidR="00551FBD" w:rsidRDefault="008C5111">
      <w:pPr>
        <w:pStyle w:val="a3"/>
        <w:ind w:right="241" w:firstLine="566"/>
      </w:pP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0"/>
        </w:rPr>
        <w:t xml:space="preserve"> </w:t>
      </w:r>
      <w:r>
        <w:t>наук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Ломоносова.</w:t>
      </w:r>
      <w:r>
        <w:rPr>
          <w:spacing w:val="1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Шувалов</w:t>
      </w:r>
      <w:r>
        <w:rPr>
          <w:spacing w:val="11"/>
        </w:rPr>
        <w:t xml:space="preserve"> </w:t>
      </w:r>
      <w:r>
        <w:t>―</w:t>
      </w:r>
      <w:r>
        <w:rPr>
          <w:spacing w:val="11"/>
        </w:rPr>
        <w:t xml:space="preserve"> </w:t>
      </w:r>
      <w:r>
        <w:t>покровитель</w:t>
      </w:r>
      <w:r>
        <w:rPr>
          <w:spacing w:val="10"/>
        </w:rPr>
        <w:t xml:space="preserve"> </w:t>
      </w:r>
      <w:r>
        <w:t>просвещения,</w:t>
      </w:r>
      <w:r>
        <w:rPr>
          <w:spacing w:val="8"/>
        </w:rPr>
        <w:t xml:space="preserve"> </w:t>
      </w:r>
      <w:r>
        <w:t>наук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Российского университета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художеств.</w:t>
      </w:r>
    </w:p>
    <w:p w:rsidR="00551FBD" w:rsidRDefault="008C5111">
      <w:pPr>
        <w:pStyle w:val="a3"/>
        <w:ind w:right="241" w:firstLine="566"/>
      </w:pPr>
      <w:r>
        <w:t>Правление Екатерины</w:t>
      </w:r>
      <w:r>
        <w:rPr>
          <w:spacing w:val="1"/>
        </w:rPr>
        <w:t xml:space="preserve"> </w:t>
      </w:r>
      <w:r>
        <w:t>II ― просвещенный абсолютизм. Укрепление императорской власти.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дворянства».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60"/>
        </w:rPr>
        <w:t xml:space="preserve"> </w:t>
      </w:r>
      <w:r>
        <w:t>крестьян, усиление крепостничества. Восстание под предводительством Е. Пугачева и</w:t>
      </w:r>
      <w:r>
        <w:rPr>
          <w:spacing w:val="1"/>
        </w:rPr>
        <w:t xml:space="preserve"> </w:t>
      </w:r>
      <w:r>
        <w:t>его значение. Русско-турецкие войны</w:t>
      </w:r>
      <w:r>
        <w:rPr>
          <w:spacing w:val="60"/>
        </w:rPr>
        <w:t xml:space="preserve"> </w:t>
      </w:r>
      <w:r>
        <w:t>второй половины XVIII века, их итоги. Присоединение Крыма</w:t>
      </w:r>
      <w:r>
        <w:rPr>
          <w:spacing w:val="1"/>
        </w:rPr>
        <w:t xml:space="preserve"> </w:t>
      </w:r>
      <w:r>
        <w:t>и освоение Новороссии. А. В. Суворов, Ф. Ф. Ушаков. Культура и быт России во второй половине</w:t>
      </w:r>
      <w:r>
        <w:rPr>
          <w:spacing w:val="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изобретатели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умельцы,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литературы,</w:t>
      </w:r>
      <w:r>
        <w:rPr>
          <w:spacing w:val="55"/>
        </w:rPr>
        <w:t xml:space="preserve"> </w:t>
      </w:r>
      <w:r>
        <w:t>искусства.</w:t>
      </w:r>
    </w:p>
    <w:p w:rsidR="00551FBD" w:rsidRDefault="008C5111">
      <w:pPr>
        <w:pStyle w:val="a3"/>
        <w:ind w:left="1038"/>
      </w:pPr>
      <w:r>
        <w:t>Правление</w:t>
      </w:r>
      <w:r>
        <w:rPr>
          <w:spacing w:val="-6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t>I.</w:t>
      </w:r>
    </w:p>
    <w:p w:rsidR="00551FBD" w:rsidRDefault="008C5111">
      <w:pPr>
        <w:pStyle w:val="2"/>
        <w:spacing w:before="3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 половине XIX</w:t>
      </w:r>
      <w:r>
        <w:rPr>
          <w:spacing w:val="-2"/>
        </w:rPr>
        <w:t xml:space="preserve"> </w:t>
      </w:r>
      <w:r>
        <w:t>века</w:t>
      </w:r>
    </w:p>
    <w:p w:rsidR="00551FBD" w:rsidRDefault="008C5111">
      <w:pPr>
        <w:pStyle w:val="a3"/>
        <w:ind w:right="241" w:firstLine="566"/>
      </w:pPr>
      <w:r>
        <w:t>Россия в начале XIX века. Приход к власти Александра I. Внутренняя и внешняя политика</w:t>
      </w:r>
      <w:r>
        <w:rPr>
          <w:spacing w:val="1"/>
        </w:rPr>
        <w:t xml:space="preserve"> </w:t>
      </w:r>
      <w:r>
        <w:t>России. Отечественная война 1812 г. Основные этапы и сражения войны. Бородинская битва. Герои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(М. И. Кутузов,</w:t>
      </w:r>
      <w:r>
        <w:rPr>
          <w:spacing w:val="1"/>
        </w:rPr>
        <w:t xml:space="preserve"> </w:t>
      </w:r>
      <w:r>
        <w:t>М. Б. Барклай-де-Толли,</w:t>
      </w:r>
      <w:r>
        <w:rPr>
          <w:spacing w:val="1"/>
        </w:rPr>
        <w:t xml:space="preserve"> </w:t>
      </w:r>
      <w:r>
        <w:t>П. И. Багратион,</w:t>
      </w:r>
      <w:r>
        <w:rPr>
          <w:spacing w:val="1"/>
        </w:rPr>
        <w:t xml:space="preserve"> </w:t>
      </w:r>
      <w:r>
        <w:t>Н. Н. Раевский,</w:t>
      </w:r>
      <w:r>
        <w:rPr>
          <w:spacing w:val="1"/>
        </w:rPr>
        <w:t xml:space="preserve"> </w:t>
      </w:r>
      <w:r>
        <w:t>Д. В. Давыдов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Отечественной войне.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память о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551FBD" w:rsidRDefault="008C5111">
      <w:pPr>
        <w:pStyle w:val="a3"/>
        <w:ind w:right="238" w:firstLine="566"/>
      </w:pPr>
      <w:r>
        <w:lastRenderedPageBreak/>
        <w:t>Правление</w:t>
      </w:r>
      <w:r>
        <w:rPr>
          <w:spacing w:val="1"/>
        </w:rPr>
        <w:t xml:space="preserve"> </w:t>
      </w:r>
      <w:r>
        <w:t>Александра I.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 Вступление на престол Николая I. Восстание декабристов на Сенатской площади в Санкт-</w:t>
      </w:r>
      <w:r>
        <w:rPr>
          <w:spacing w:val="-57"/>
        </w:rPr>
        <w:t xml:space="preserve"> </w:t>
      </w:r>
      <w:r>
        <w:t>Петербурге.</w:t>
      </w:r>
      <w:r>
        <w:rPr>
          <w:spacing w:val="-1"/>
        </w:rPr>
        <w:t xml:space="preserve"> </w:t>
      </w:r>
      <w:r>
        <w:t>Суд над декабристами. Значение</w:t>
      </w:r>
      <w:r>
        <w:rPr>
          <w:spacing w:val="-1"/>
        </w:rPr>
        <w:t xml:space="preserve"> </w:t>
      </w:r>
      <w:r>
        <w:t>движения декабристов.</w:t>
      </w:r>
    </w:p>
    <w:p w:rsidR="00551FBD" w:rsidRDefault="008C5111">
      <w:pPr>
        <w:pStyle w:val="a3"/>
        <w:ind w:right="238" w:firstLine="566"/>
      </w:pPr>
      <w:r>
        <w:t>Правление</w:t>
      </w:r>
      <w:r>
        <w:rPr>
          <w:spacing w:val="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военных порядков во все сферы жизни общества. Внешняя политика России. Крымская война 1853-</w:t>
      </w:r>
      <w:r>
        <w:rPr>
          <w:spacing w:val="1"/>
        </w:rPr>
        <w:t xml:space="preserve"> </w:t>
      </w:r>
      <w:r>
        <w:t>1856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 последствия войны.</w:t>
      </w:r>
    </w:p>
    <w:p w:rsidR="00551FBD" w:rsidRDefault="008C5111">
      <w:pPr>
        <w:pStyle w:val="a3"/>
        <w:ind w:right="241" w:firstLine="566"/>
      </w:pP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архитектуры,</w:t>
      </w:r>
      <w:r>
        <w:rPr>
          <w:spacing w:val="61"/>
        </w:rPr>
        <w:t xml:space="preserve"> </w:t>
      </w:r>
      <w:r>
        <w:t>литературы,</w:t>
      </w:r>
      <w:r>
        <w:rPr>
          <w:spacing w:val="61"/>
        </w:rPr>
        <w:t xml:space="preserve"> </w:t>
      </w:r>
      <w:r>
        <w:t>музыки.</w:t>
      </w:r>
      <w:r>
        <w:rPr>
          <w:spacing w:val="61"/>
        </w:rPr>
        <w:t xml:space="preserve"> </w:t>
      </w:r>
      <w:r>
        <w:t>Выдающиеся   деятели   культуры</w:t>
      </w:r>
      <w:proofErr w:type="gramStart"/>
      <w:r>
        <w:t xml:space="preserve">   (</w:t>
      </w:r>
      <w:proofErr w:type="gramEnd"/>
      <w:r>
        <w:t>А. С. Пушкин,</w:t>
      </w:r>
      <w:r>
        <w:rPr>
          <w:spacing w:val="-58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Ю. Лермонтов,</w:t>
      </w:r>
      <w:r>
        <w:rPr>
          <w:spacing w:val="-1"/>
        </w:rPr>
        <w:t xml:space="preserve"> </w:t>
      </w:r>
      <w:r>
        <w:t>Н. В.</w:t>
      </w:r>
      <w:r>
        <w:rPr>
          <w:spacing w:val="-1"/>
        </w:rPr>
        <w:t xml:space="preserve"> </w:t>
      </w:r>
      <w:r>
        <w:t>Гоголь, М. И. Глинка,</w:t>
      </w:r>
      <w:r>
        <w:rPr>
          <w:spacing w:val="-4"/>
        </w:rPr>
        <w:t xml:space="preserve"> </w:t>
      </w:r>
      <w:r>
        <w:t>В. А. Тропинин,</w:t>
      </w:r>
      <w:r>
        <w:rPr>
          <w:spacing w:val="-4"/>
        </w:rPr>
        <w:t xml:space="preserve"> </w:t>
      </w:r>
      <w:r>
        <w:t>К. И.</w:t>
      </w:r>
      <w:r>
        <w:rPr>
          <w:spacing w:val="-1"/>
        </w:rPr>
        <w:t xml:space="preserve"> </w:t>
      </w:r>
      <w:r>
        <w:t>Росси и</w:t>
      </w:r>
      <w:r>
        <w:rPr>
          <w:spacing w:val="1"/>
        </w:rPr>
        <w:t xml:space="preserve"> </w:t>
      </w:r>
      <w:r>
        <w:t>др.).</w:t>
      </w:r>
    </w:p>
    <w:p w:rsidR="00551FBD" w:rsidRDefault="008C5111">
      <w:pPr>
        <w:pStyle w:val="2"/>
        <w:spacing w:before="3"/>
      </w:pPr>
      <w:r>
        <w:t>Россия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</w:p>
    <w:p w:rsidR="00551FBD" w:rsidRDefault="008C5111">
      <w:pPr>
        <w:pStyle w:val="a3"/>
        <w:ind w:right="244" w:firstLine="566"/>
      </w:pPr>
      <w:r>
        <w:t>Правление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отмены</w:t>
      </w:r>
      <w:r>
        <w:rPr>
          <w:spacing w:val="28"/>
        </w:rPr>
        <w:t xml:space="preserve"> </w:t>
      </w:r>
      <w:r>
        <w:t>крепостного</w:t>
      </w:r>
      <w:r>
        <w:rPr>
          <w:spacing w:val="26"/>
        </w:rPr>
        <w:t xml:space="preserve"> </w:t>
      </w:r>
      <w:r>
        <w:t>права.</w:t>
      </w:r>
      <w:r>
        <w:rPr>
          <w:spacing w:val="28"/>
        </w:rPr>
        <w:t xml:space="preserve"> </w:t>
      </w:r>
      <w:r>
        <w:t>Социально-экономическое</w:t>
      </w:r>
      <w:r>
        <w:rPr>
          <w:spacing w:val="28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Реформы,</w:t>
      </w:r>
      <w:r>
        <w:rPr>
          <w:spacing w:val="28"/>
        </w:rPr>
        <w:t xml:space="preserve"> </w:t>
      </w:r>
      <w:r>
        <w:t>связанные</w:t>
      </w:r>
      <w:r>
        <w:rPr>
          <w:spacing w:val="27"/>
        </w:rPr>
        <w:t xml:space="preserve"> </w:t>
      </w:r>
      <w:r>
        <w:t>с</w:t>
      </w:r>
    </w:p>
    <w:p w:rsidR="00551FBD" w:rsidRDefault="008C5111">
      <w:pPr>
        <w:pStyle w:val="a3"/>
        <w:spacing w:before="66"/>
        <w:ind w:right="247"/>
      </w:pPr>
      <w:r>
        <w:t>преобразованием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(городская,</w:t>
      </w:r>
      <w:r>
        <w:rPr>
          <w:spacing w:val="1"/>
        </w:rPr>
        <w:t xml:space="preserve"> </w:t>
      </w:r>
      <w:r>
        <w:t>судебная,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училищ). Убийство</w:t>
      </w:r>
      <w:r>
        <w:rPr>
          <w:spacing w:val="-1"/>
        </w:rPr>
        <w:t xml:space="preserve"> </w:t>
      </w:r>
      <w:r>
        <w:t>Александра</w:t>
      </w:r>
      <w:r>
        <w:rPr>
          <w:spacing w:val="5"/>
        </w:rPr>
        <w:t xml:space="preserve"> </w:t>
      </w:r>
      <w:r>
        <w:t>II.</w:t>
      </w:r>
    </w:p>
    <w:p w:rsidR="00551FBD" w:rsidRDefault="008C5111">
      <w:pPr>
        <w:pStyle w:val="a3"/>
        <w:ind w:right="240" w:firstLine="566"/>
      </w:pPr>
      <w:r>
        <w:t>Приход к власти Александра III. Развитие российской промышленности, формирование русской</w:t>
      </w:r>
      <w:r>
        <w:rPr>
          <w:spacing w:val="-57"/>
        </w:rPr>
        <w:t xml:space="preserve"> </w:t>
      </w:r>
      <w:r>
        <w:t>буржуазии. Положение и жизнь рабочих. Появление революционных кружков. Жизнь и быт русских</w:t>
      </w:r>
      <w:r>
        <w:rPr>
          <w:spacing w:val="1"/>
        </w:rPr>
        <w:t xml:space="preserve"> </w:t>
      </w:r>
      <w:r>
        <w:t>купцов, городского и сельского населения. Наука и культура во второй половине XIX века. Великие</w:t>
      </w:r>
      <w:r>
        <w:rPr>
          <w:spacing w:val="1"/>
        </w:rPr>
        <w:t xml:space="preserve"> </w:t>
      </w:r>
      <w:proofErr w:type="gramStart"/>
      <w:r>
        <w:t xml:space="preserve">имена:   </w:t>
      </w:r>
      <w:proofErr w:type="gramEnd"/>
      <w:r>
        <w:t xml:space="preserve">И. С. Тургенев,   Ф.   М.   </w:t>
      </w:r>
      <w:proofErr w:type="gramStart"/>
      <w:r>
        <w:t xml:space="preserve">Достоевский,   </w:t>
      </w:r>
      <w:proofErr w:type="gramEnd"/>
      <w:r>
        <w:t>Л. Н. Толстой,   В. И. Суриков,   П. И. Чайковский,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 Попов, А. Ф. Можайский</w:t>
      </w:r>
      <w:r>
        <w:rPr>
          <w:spacing w:val="-2"/>
        </w:rPr>
        <w:t xml:space="preserve"> </w:t>
      </w:r>
      <w:r>
        <w:t>и др.</w:t>
      </w:r>
    </w:p>
    <w:p w:rsidR="00551FBD" w:rsidRDefault="008C5111">
      <w:pPr>
        <w:pStyle w:val="a3"/>
        <w:spacing w:before="1"/>
        <w:ind w:right="242" w:firstLine="566"/>
      </w:pPr>
      <w:r>
        <w:t>Начало правления Николая II. Промышленное развитие страны. Положение основных групп</w:t>
      </w:r>
      <w:r>
        <w:rPr>
          <w:spacing w:val="1"/>
        </w:rPr>
        <w:t xml:space="preserve"> </w:t>
      </w:r>
      <w:r>
        <w:t>населения. Стачки и забастовки рабочих. Русско-японская война 1904-1905 гг.: основные сражения.</w:t>
      </w:r>
      <w:r>
        <w:rPr>
          <w:spacing w:val="1"/>
        </w:rPr>
        <w:t xml:space="preserve"> </w:t>
      </w:r>
      <w:r>
        <w:t>Причины поражения России в войне. Воздействие войны на общественную и политическую жизнь</w:t>
      </w:r>
      <w:r>
        <w:rPr>
          <w:spacing w:val="1"/>
        </w:rPr>
        <w:t xml:space="preserve"> </w:t>
      </w:r>
      <w:r>
        <w:t>страны.</w:t>
      </w:r>
    </w:p>
    <w:p w:rsidR="00551FBD" w:rsidRDefault="008C5111">
      <w:pPr>
        <w:pStyle w:val="a3"/>
        <w:ind w:right="242" w:firstLine="566"/>
      </w:pPr>
      <w:r>
        <w:t>Первая русская революция 1905-1907 гг. Кровавое воскресенье 9 января 1905 г. ― начало</w:t>
      </w:r>
      <w:r>
        <w:rPr>
          <w:spacing w:val="1"/>
        </w:rPr>
        <w:t xml:space="preserve"> </w:t>
      </w:r>
      <w:r>
        <w:t>революции, основные ее события.</w:t>
      </w:r>
      <w:r>
        <w:rPr>
          <w:spacing w:val="1"/>
        </w:rPr>
        <w:t xml:space="preserve"> </w:t>
      </w:r>
      <w:r>
        <w:t>«Манифест 17 октября 1905 года». Поражение революции, ее</w:t>
      </w:r>
      <w:r>
        <w:rPr>
          <w:spacing w:val="1"/>
        </w:rPr>
        <w:t xml:space="preserve"> </w:t>
      </w:r>
      <w:r>
        <w:t>значение.</w:t>
      </w:r>
      <w:r>
        <w:rPr>
          <w:spacing w:val="59"/>
        </w:rPr>
        <w:t xml:space="preserve"> </w:t>
      </w:r>
      <w:r>
        <w:t>Реформы П.</w:t>
      </w:r>
      <w:r>
        <w:rPr>
          <w:spacing w:val="1"/>
        </w:rPr>
        <w:t xml:space="preserve"> </w:t>
      </w:r>
      <w:r>
        <w:t>А. Столыпина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итоги.</w:t>
      </w:r>
    </w:p>
    <w:p w:rsidR="00551FBD" w:rsidRDefault="008C5111">
      <w:pPr>
        <w:pStyle w:val="a3"/>
        <w:ind w:right="240" w:firstLine="566"/>
      </w:pPr>
      <w:r>
        <w:t xml:space="preserve">«Серебряный   </w:t>
      </w:r>
      <w:proofErr w:type="gramStart"/>
      <w:r>
        <w:t xml:space="preserve">век»   </w:t>
      </w:r>
      <w:proofErr w:type="gramEnd"/>
      <w:r>
        <w:t xml:space="preserve">русской   культуры.   Выдающиеся   деятели   </w:t>
      </w:r>
      <w:r>
        <w:rPr>
          <w:spacing w:val="1"/>
        </w:rPr>
        <w:t xml:space="preserve"> </w:t>
      </w:r>
      <w:proofErr w:type="gramStart"/>
      <w:r>
        <w:t xml:space="preserve">культуры:   </w:t>
      </w:r>
      <w:proofErr w:type="gramEnd"/>
      <w:r>
        <w:t>А. М. Горький,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Серов,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Шаляпин, Анна</w:t>
      </w:r>
      <w:r>
        <w:rPr>
          <w:spacing w:val="-2"/>
        </w:rPr>
        <w:t xml:space="preserve"> </w:t>
      </w:r>
      <w:r>
        <w:t>Павлова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кинофильмов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551FBD" w:rsidRDefault="008C5111">
      <w:pPr>
        <w:pStyle w:val="a3"/>
        <w:ind w:right="240" w:firstLine="566"/>
      </w:pPr>
      <w:r>
        <w:t>Россия в Первой мировой войне. Героизм и самоотверженность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солдат. Победы и</w:t>
      </w:r>
      <w:r>
        <w:rPr>
          <w:spacing w:val="1"/>
        </w:rPr>
        <w:t xml:space="preserve"> </w:t>
      </w:r>
      <w:r>
        <w:t>поражения</w:t>
      </w:r>
      <w:r>
        <w:rPr>
          <w:spacing w:val="40"/>
        </w:rPr>
        <w:t xml:space="preserve"> </w:t>
      </w:r>
      <w:r>
        <w:t>русской</w:t>
      </w:r>
      <w:r>
        <w:rPr>
          <w:spacing w:val="41"/>
        </w:rPr>
        <w:t xml:space="preserve"> </w:t>
      </w:r>
      <w:r>
        <w:t>армии</w:t>
      </w:r>
      <w:r>
        <w:rPr>
          <w:spacing w:val="41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ходе</w:t>
      </w:r>
      <w:r>
        <w:rPr>
          <w:spacing w:val="100"/>
        </w:rPr>
        <w:t xml:space="preserve"> </w:t>
      </w:r>
      <w:r>
        <w:t>военных</w:t>
      </w:r>
      <w:r>
        <w:rPr>
          <w:spacing w:val="103"/>
        </w:rPr>
        <w:t xml:space="preserve"> </w:t>
      </w:r>
      <w:r>
        <w:t>действий.</w:t>
      </w:r>
      <w:r>
        <w:rPr>
          <w:spacing w:val="100"/>
        </w:rPr>
        <w:t xml:space="preserve"> </w:t>
      </w:r>
      <w:r>
        <w:t>Брусиловский</w:t>
      </w:r>
      <w:r>
        <w:rPr>
          <w:spacing w:val="101"/>
        </w:rPr>
        <w:t xml:space="preserve"> </w:t>
      </w:r>
      <w:r>
        <w:t>прорыв.</w:t>
      </w:r>
      <w:r>
        <w:rPr>
          <w:spacing w:val="100"/>
        </w:rPr>
        <w:t xml:space="preserve"> </w:t>
      </w:r>
      <w:r>
        <w:t>Подвиг</w:t>
      </w:r>
      <w:r>
        <w:rPr>
          <w:spacing w:val="98"/>
        </w:rPr>
        <w:t xml:space="preserve"> </w:t>
      </w:r>
      <w:r>
        <w:t>летчика</w:t>
      </w:r>
      <w:r>
        <w:rPr>
          <w:spacing w:val="-58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Нестерова. Экономическое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войне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551FBD" w:rsidRDefault="008C5111">
      <w:pPr>
        <w:pStyle w:val="2"/>
        <w:spacing w:before="5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1917-1921</w:t>
      </w:r>
      <w:r>
        <w:rPr>
          <w:spacing w:val="-1"/>
        </w:rPr>
        <w:t xml:space="preserve"> </w:t>
      </w:r>
      <w:r>
        <w:t>годах</w:t>
      </w:r>
    </w:p>
    <w:p w:rsidR="00551FBD" w:rsidRDefault="008C5111">
      <w:pPr>
        <w:pStyle w:val="a3"/>
        <w:ind w:right="239" w:firstLine="566"/>
      </w:pPr>
      <w:r>
        <w:t>Революционные события 1917 года. Февральская революция и отречение царя от престола.</w:t>
      </w:r>
      <w:r>
        <w:rPr>
          <w:spacing w:val="1"/>
        </w:rPr>
        <w:t xml:space="preserve"> </w:t>
      </w:r>
      <w:r>
        <w:t>Временное правительство. А. Ф. Керенский. Создание Петроградского Совета рабочих депутатов.</w:t>
      </w:r>
      <w:r>
        <w:rPr>
          <w:spacing w:val="1"/>
        </w:rPr>
        <w:t xml:space="preserve"> </w:t>
      </w:r>
      <w:r>
        <w:t>Двоевластие.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двоевластия.</w:t>
      </w:r>
      <w:r>
        <w:rPr>
          <w:spacing w:val="1"/>
        </w:rPr>
        <w:t xml:space="preserve"> </w:t>
      </w:r>
      <w:r>
        <w:t>Октябрь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Петрограде.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26"/>
        </w:rPr>
        <w:t xml:space="preserve"> </w:t>
      </w:r>
      <w:r>
        <w:t>съезд</w:t>
      </w:r>
      <w:r>
        <w:rPr>
          <w:spacing w:val="83"/>
        </w:rPr>
        <w:t xml:space="preserve"> </w:t>
      </w:r>
      <w:r>
        <w:t>Советов.</w:t>
      </w:r>
      <w:r>
        <w:rPr>
          <w:spacing w:val="83"/>
        </w:rPr>
        <w:t xml:space="preserve"> </w:t>
      </w:r>
      <w:r>
        <w:t>Образование</w:t>
      </w:r>
      <w:r>
        <w:rPr>
          <w:spacing w:val="115"/>
        </w:rPr>
        <w:t xml:space="preserve"> </w:t>
      </w:r>
      <w:r>
        <w:t>Совета</w:t>
      </w:r>
      <w:r>
        <w:rPr>
          <w:spacing w:val="84"/>
        </w:rPr>
        <w:t xml:space="preserve"> </w:t>
      </w:r>
      <w:r>
        <w:t>Народных</w:t>
      </w:r>
      <w:r>
        <w:rPr>
          <w:spacing w:val="85"/>
        </w:rPr>
        <w:t xml:space="preserve"> </w:t>
      </w:r>
      <w:r>
        <w:t>Комиссаров</w:t>
      </w:r>
      <w:r>
        <w:rPr>
          <w:spacing w:val="86"/>
        </w:rPr>
        <w:t xml:space="preserve"> </w:t>
      </w:r>
      <w:r>
        <w:t>(СНК)</w:t>
      </w:r>
      <w:r>
        <w:rPr>
          <w:spacing w:val="82"/>
        </w:rPr>
        <w:t xml:space="preserve"> </w:t>
      </w:r>
      <w:r>
        <w:t>во</w:t>
      </w:r>
      <w:r>
        <w:rPr>
          <w:spacing w:val="86"/>
        </w:rPr>
        <w:t xml:space="preserve"> </w:t>
      </w:r>
      <w:r>
        <w:t>главе</w:t>
      </w:r>
      <w:r>
        <w:rPr>
          <w:spacing w:val="8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В. И. Лениным. Принятие первых декретов «О мире» и «О земле». Установление советской власти в</w:t>
      </w:r>
      <w:r>
        <w:rPr>
          <w:spacing w:val="1"/>
        </w:rPr>
        <w:t xml:space="preserve"> </w:t>
      </w:r>
      <w:r>
        <w:t>стране и образование нового государства ― Российской Советской Федеративной Социалистической</w:t>
      </w:r>
      <w:r>
        <w:rPr>
          <w:spacing w:val="-57"/>
        </w:rPr>
        <w:t xml:space="preserve"> </w:t>
      </w:r>
      <w:r>
        <w:t xml:space="preserve">Республики (РСФСР). Принятие первой Советской Конституции ― Основного Закона РСФСР. </w:t>
      </w:r>
      <w:proofErr w:type="spellStart"/>
      <w:proofErr w:type="gramStart"/>
      <w:r>
        <w:t>Судь</w:t>
      </w:r>
      <w:proofErr w:type="spellEnd"/>
      <w:r>
        <w:t>-</w:t>
      </w:r>
      <w:r>
        <w:rPr>
          <w:spacing w:val="1"/>
        </w:rPr>
        <w:t xml:space="preserve"> </w:t>
      </w:r>
      <w:r>
        <w:t>ба</w:t>
      </w:r>
      <w:proofErr w:type="gramEnd"/>
      <w:r>
        <w:rPr>
          <w:spacing w:val="-2"/>
        </w:rPr>
        <w:t xml:space="preserve"> </w:t>
      </w:r>
      <w:r>
        <w:t>семьи Николая</w:t>
      </w:r>
      <w:r>
        <w:rPr>
          <w:spacing w:val="3"/>
        </w:rPr>
        <w:t xml:space="preserve"> </w:t>
      </w:r>
      <w:r>
        <w:t>II.</w:t>
      </w:r>
    </w:p>
    <w:p w:rsidR="00551FBD" w:rsidRDefault="008C5111">
      <w:pPr>
        <w:pStyle w:val="a3"/>
        <w:ind w:right="241" w:firstLine="566"/>
      </w:pPr>
      <w:r>
        <w:t>Гражданская война в России: предпосылки, участники, основные этапы вооруженной борьбы.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«красными»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«белыми».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Гражданской войны: «военный коммунизм». Экономический и политический кризис в конце 1920 –</w:t>
      </w:r>
      <w:r>
        <w:rPr>
          <w:spacing w:val="1"/>
        </w:rPr>
        <w:t xml:space="preserve"> </w:t>
      </w:r>
      <w:r>
        <w:t>начале 1921 г. Массовые выступления против политики власти (крестьянские восстания, восстание в</w:t>
      </w:r>
      <w:r>
        <w:rPr>
          <w:spacing w:val="1"/>
        </w:rPr>
        <w:t xml:space="preserve"> </w:t>
      </w:r>
      <w:r>
        <w:t>Кронштадте).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нэпа.</w:t>
      </w:r>
    </w:p>
    <w:p w:rsidR="00551FBD" w:rsidRDefault="008C5111">
      <w:pPr>
        <w:pStyle w:val="2"/>
        <w:spacing w:before="3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20-е</w:t>
      </w:r>
      <w:r>
        <w:rPr>
          <w:spacing w:val="-2"/>
        </w:rPr>
        <w:t xml:space="preserve"> </w:t>
      </w:r>
      <w:r>
        <w:t>– 30-е годы XX</w:t>
      </w:r>
      <w:r>
        <w:rPr>
          <w:spacing w:val="-2"/>
        </w:rPr>
        <w:t xml:space="preserve"> </w:t>
      </w:r>
      <w:r>
        <w:t>века</w:t>
      </w:r>
    </w:p>
    <w:p w:rsidR="00551FBD" w:rsidRDefault="008C5111">
      <w:pPr>
        <w:pStyle w:val="a3"/>
        <w:ind w:right="243" w:firstLine="566"/>
      </w:pPr>
      <w:r>
        <w:t>Образование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(Основной</w:t>
      </w:r>
      <w:r>
        <w:rPr>
          <w:spacing w:val="1"/>
        </w:rPr>
        <w:t xml:space="preserve"> </w:t>
      </w:r>
      <w:r>
        <w:t>Закон)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 управления СССР. Смерть первого главы Советского государства ― В. И. Ленина.</w:t>
      </w:r>
      <w:r>
        <w:rPr>
          <w:spacing w:val="1"/>
        </w:rPr>
        <w:t xml:space="preserve"> </w:t>
      </w:r>
      <w:r>
        <w:t>Сосредоточение всей полноты партийной и государственной власти в руках И. В. Сталина. Культ</w:t>
      </w:r>
      <w:r>
        <w:rPr>
          <w:spacing w:val="1"/>
        </w:rPr>
        <w:t xml:space="preserve"> </w:t>
      </w:r>
      <w:r>
        <w:t>личности</w:t>
      </w:r>
      <w:r>
        <w:rPr>
          <w:spacing w:val="59"/>
        </w:rPr>
        <w:t xml:space="preserve"> </w:t>
      </w:r>
      <w:r>
        <w:t>Сталина.</w:t>
      </w:r>
      <w:r>
        <w:rPr>
          <w:spacing w:val="-1"/>
        </w:rPr>
        <w:t xml:space="preserve"> </w:t>
      </w:r>
      <w:r>
        <w:t>Массовые</w:t>
      </w:r>
      <w:r>
        <w:rPr>
          <w:spacing w:val="-1"/>
        </w:rPr>
        <w:t xml:space="preserve"> </w:t>
      </w:r>
      <w:r>
        <w:t>репрессии.</w:t>
      </w:r>
      <w:r>
        <w:rPr>
          <w:spacing w:val="-1"/>
        </w:rPr>
        <w:t xml:space="preserve"> </w:t>
      </w:r>
      <w:proofErr w:type="spellStart"/>
      <w:r>
        <w:t>ГУЛаг</w:t>
      </w:r>
      <w:proofErr w:type="spellEnd"/>
      <w:r>
        <w:t>.</w:t>
      </w:r>
      <w:r>
        <w:rPr>
          <w:spacing w:val="59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репрессий.</w:t>
      </w:r>
    </w:p>
    <w:p w:rsidR="00551FBD" w:rsidRDefault="008C5111">
      <w:pPr>
        <w:pStyle w:val="a3"/>
        <w:ind w:right="243" w:firstLine="566"/>
      </w:pPr>
      <w:r>
        <w:t>Индустриализация страны, первые пятилетние планы. Стройки первых пятилеток (Днепрогэс,</w:t>
      </w:r>
      <w:r>
        <w:rPr>
          <w:spacing w:val="1"/>
        </w:rPr>
        <w:t xml:space="preserve"> </w:t>
      </w:r>
      <w:r>
        <w:lastRenderedPageBreak/>
        <w:t>Магнитка,</w:t>
      </w:r>
      <w:r>
        <w:rPr>
          <w:spacing w:val="1"/>
        </w:rPr>
        <w:t xml:space="preserve"> </w:t>
      </w:r>
      <w:proofErr w:type="spellStart"/>
      <w:r>
        <w:t>Турксиб</w:t>
      </w:r>
      <w:proofErr w:type="spellEnd"/>
      <w:r>
        <w:t>,</w:t>
      </w:r>
      <w:r>
        <w:rPr>
          <w:spacing w:val="1"/>
        </w:rPr>
        <w:t xml:space="preserve"> </w:t>
      </w:r>
      <w:r>
        <w:t>Комсомольск-на-Амуре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индустриализации.</w:t>
      </w:r>
      <w:r>
        <w:rPr>
          <w:spacing w:val="1"/>
        </w:rPr>
        <w:t xml:space="preserve"> </w:t>
      </w:r>
      <w:r>
        <w:t>Стахановское</w:t>
      </w:r>
      <w:r>
        <w:rPr>
          <w:spacing w:val="-2"/>
        </w:rPr>
        <w:t xml:space="preserve"> </w:t>
      </w:r>
      <w:r>
        <w:t>движение. Ударничество.</w:t>
      </w:r>
    </w:p>
    <w:p w:rsidR="00551FBD" w:rsidRDefault="008C5111">
      <w:pPr>
        <w:pStyle w:val="a3"/>
        <w:ind w:right="246" w:firstLine="566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осуществление,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колхозов.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крепких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хозяйств.</w:t>
      </w:r>
      <w:r>
        <w:rPr>
          <w:spacing w:val="-2"/>
        </w:rPr>
        <w:t xml:space="preserve"> </w:t>
      </w:r>
      <w:r>
        <w:t>Голод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селе.</w:t>
      </w:r>
    </w:p>
    <w:p w:rsidR="00551FBD" w:rsidRDefault="008C5111">
      <w:pPr>
        <w:pStyle w:val="a3"/>
        <w:ind w:right="240" w:firstLine="566"/>
      </w:pPr>
      <w:r>
        <w:t>Новая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 СССР. Образование новых республик и включение их в состав СССР.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 страны в 30-е годы. Основные направления внешней политики Советского государства в 1920-</w:t>
      </w:r>
      <w:r>
        <w:rPr>
          <w:spacing w:val="-57"/>
        </w:rPr>
        <w:t xml:space="preserve"> </w:t>
      </w:r>
      <w:r>
        <w:t>1930-е</w:t>
      </w:r>
      <w:r>
        <w:rPr>
          <w:spacing w:val="-2"/>
        </w:rPr>
        <w:t xml:space="preserve"> </w:t>
      </w:r>
      <w:r>
        <w:t>годы.</w:t>
      </w:r>
      <w:r>
        <w:rPr>
          <w:spacing w:val="-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позиций страны на</w:t>
      </w:r>
      <w:r>
        <w:rPr>
          <w:spacing w:val="-2"/>
        </w:rPr>
        <w:t xml:space="preserve"> </w:t>
      </w:r>
      <w:r>
        <w:t>международной арене.</w:t>
      </w:r>
    </w:p>
    <w:p w:rsidR="00551FBD" w:rsidRDefault="008C5111">
      <w:pPr>
        <w:pStyle w:val="a3"/>
        <w:ind w:right="241" w:firstLine="566"/>
      </w:pPr>
      <w:r>
        <w:t>Культура и духовная жизнь в стране в 1920-е – 1930-е гг. «Культурная революция»: задачи и</w:t>
      </w:r>
      <w:r>
        <w:rPr>
          <w:spacing w:val="1"/>
        </w:rPr>
        <w:t xml:space="preserve"> </w:t>
      </w:r>
      <w:r>
        <w:t>направления.</w:t>
      </w:r>
      <w:r>
        <w:rPr>
          <w:spacing w:val="48"/>
        </w:rPr>
        <w:t xml:space="preserve"> </w:t>
      </w:r>
      <w:r>
        <w:t>Ликвидация</w:t>
      </w:r>
      <w:r>
        <w:rPr>
          <w:spacing w:val="48"/>
        </w:rPr>
        <w:t xml:space="preserve"> </w:t>
      </w:r>
      <w:r>
        <w:t>неграмотности,</w:t>
      </w:r>
      <w:r>
        <w:rPr>
          <w:spacing w:val="48"/>
        </w:rPr>
        <w:t xml:space="preserve"> </w:t>
      </w:r>
      <w:r>
        <w:t>создание</w:t>
      </w:r>
      <w:r>
        <w:rPr>
          <w:spacing w:val="47"/>
        </w:rPr>
        <w:t xml:space="preserve"> </w:t>
      </w:r>
      <w:r>
        <w:t>системы</w:t>
      </w:r>
      <w:r>
        <w:rPr>
          <w:spacing w:val="48"/>
        </w:rPr>
        <w:t xml:space="preserve"> </w:t>
      </w:r>
      <w:r>
        <w:t>народного</w:t>
      </w:r>
      <w:r>
        <w:rPr>
          <w:spacing w:val="48"/>
        </w:rPr>
        <w:t xml:space="preserve"> </w:t>
      </w:r>
      <w:r>
        <w:t>образования.</w:t>
      </w:r>
      <w:r>
        <w:rPr>
          <w:spacing w:val="46"/>
        </w:rPr>
        <w:t xml:space="preserve"> </w:t>
      </w:r>
      <w:r>
        <w:t>Развитие</w:t>
      </w:r>
    </w:p>
    <w:p w:rsidR="00551FBD" w:rsidRDefault="008C5111">
      <w:pPr>
        <w:pStyle w:val="a3"/>
        <w:spacing w:before="66"/>
        <w:ind w:right="241"/>
      </w:pPr>
      <w:r>
        <w:t>советской науки, выдающиеся научные открытия (И. П. Павлов, К. А. Тимирязев, К. Э. Циолковский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Политика</w:t>
      </w:r>
      <w:r>
        <w:rPr>
          <w:spacing w:val="-57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религии</w:t>
      </w:r>
      <w:r>
        <w:rPr>
          <w:spacing w:val="-1"/>
        </w:rPr>
        <w:t xml:space="preserve"> </w:t>
      </w:r>
      <w:r>
        <w:t>и церкви.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советских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20-е</w:t>
      </w:r>
      <w:r>
        <w:rPr>
          <w:spacing w:val="-2"/>
        </w:rPr>
        <w:t xml:space="preserve"> </w:t>
      </w:r>
      <w:r>
        <w:t>– 30-е</w:t>
      </w:r>
      <w:r>
        <w:rPr>
          <w:spacing w:val="-2"/>
        </w:rPr>
        <w:t xml:space="preserve"> </w:t>
      </w:r>
      <w:r>
        <w:t>годы.</w:t>
      </w:r>
    </w:p>
    <w:p w:rsidR="00551FBD" w:rsidRDefault="008C5111">
      <w:pPr>
        <w:pStyle w:val="2"/>
        <w:spacing w:before="5" w:line="240" w:lineRule="auto"/>
        <w:ind w:right="3742"/>
      </w:pPr>
      <w:r>
        <w:t>СССР во Второй мировой и Великой Отечественной войне</w:t>
      </w:r>
      <w:r>
        <w:rPr>
          <w:spacing w:val="-57"/>
        </w:rPr>
        <w:t xml:space="preserve"> </w:t>
      </w:r>
      <w:r>
        <w:t>1941-1945</w:t>
      </w:r>
      <w:r>
        <w:rPr>
          <w:spacing w:val="-1"/>
        </w:rPr>
        <w:t xml:space="preserve"> </w:t>
      </w:r>
      <w:r>
        <w:t>годов</w:t>
      </w:r>
    </w:p>
    <w:p w:rsidR="00551FBD" w:rsidRDefault="008C5111">
      <w:pPr>
        <w:pStyle w:val="a3"/>
        <w:ind w:right="240" w:firstLine="566"/>
      </w:pPr>
      <w:r>
        <w:t>СССР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-57"/>
        </w:rPr>
        <w:t xml:space="preserve"> </w:t>
      </w:r>
      <w:r>
        <w:t>страны. Первое военное столкновение между японскими и советскими войсками в 1938 г. Советско-</w:t>
      </w:r>
      <w:r>
        <w:rPr>
          <w:spacing w:val="1"/>
        </w:rPr>
        <w:t xml:space="preserve"> </w:t>
      </w:r>
      <w:r>
        <w:t>германский договор о ненападении. Советско-финляндская война 1939-1940 годов, ее итоги</w:t>
      </w:r>
      <w:r>
        <w:rPr>
          <w:color w:val="0000FF"/>
        </w:rPr>
        <w:t xml:space="preserve">. </w:t>
      </w:r>
      <w:r>
        <w:t>Начало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Польшу и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нападению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СССР.</w:t>
      </w:r>
    </w:p>
    <w:p w:rsidR="00551FBD" w:rsidRDefault="008C5111">
      <w:pPr>
        <w:pStyle w:val="a3"/>
        <w:ind w:right="244" w:firstLine="566"/>
      </w:pPr>
      <w:r>
        <w:t>Нападение Германии на Советский Союз. Начало Великой Отечественной войны. Героическая</w:t>
      </w:r>
      <w:r>
        <w:rPr>
          <w:spacing w:val="1"/>
        </w:rPr>
        <w:t xml:space="preserve"> </w:t>
      </w:r>
      <w:r>
        <w:t>оборона Брестской крепости. Первые неудачи Красной армии, героическая защита городов на пути</w:t>
      </w:r>
      <w:r>
        <w:rPr>
          <w:spacing w:val="1"/>
        </w:rPr>
        <w:t xml:space="preserve"> </w:t>
      </w:r>
      <w:r>
        <w:t>отступления советских войск. Битва за Москву,</w:t>
      </w:r>
      <w:r>
        <w:rPr>
          <w:spacing w:val="1"/>
        </w:rPr>
        <w:t xml:space="preserve"> </w:t>
      </w:r>
      <w:r>
        <w:t>ее историческое значение. Маршал Г. К. Жуков.</w:t>
      </w:r>
      <w:r>
        <w:rPr>
          <w:spacing w:val="1"/>
        </w:rPr>
        <w:t xml:space="preserve"> </w:t>
      </w:r>
      <w:r>
        <w:t>Герои-панфиловцы.</w:t>
      </w:r>
    </w:p>
    <w:p w:rsidR="00551FBD" w:rsidRDefault="008C5111">
      <w:pPr>
        <w:pStyle w:val="a3"/>
        <w:ind w:right="241" w:firstLine="566"/>
        <w:jc w:val="right"/>
      </w:pPr>
      <w:r>
        <w:t>Героизм</w:t>
      </w:r>
      <w:r>
        <w:rPr>
          <w:spacing w:val="28"/>
        </w:rPr>
        <w:t xml:space="preserve"> </w:t>
      </w:r>
      <w:r>
        <w:t>тружеников</w:t>
      </w:r>
      <w:r>
        <w:rPr>
          <w:spacing w:val="28"/>
        </w:rPr>
        <w:t xml:space="preserve"> </w:t>
      </w:r>
      <w:r>
        <w:t>тыла.</w:t>
      </w:r>
      <w:r>
        <w:rPr>
          <w:spacing w:val="34"/>
        </w:rPr>
        <w:t xml:space="preserve"> </w:t>
      </w:r>
      <w:r>
        <w:t>«Все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фронта!</w:t>
      </w:r>
      <w:r>
        <w:rPr>
          <w:spacing w:val="28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победы!».</w:t>
      </w:r>
      <w:r>
        <w:rPr>
          <w:spacing w:val="29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вооружений</w:t>
      </w:r>
      <w:r>
        <w:rPr>
          <w:spacing w:val="-57"/>
        </w:rPr>
        <w:t xml:space="preserve"> </w:t>
      </w:r>
      <w:r>
        <w:t>советскими военными конструкторами. Блокада Ленинграда и мужество ленинградцев. Города-герои.</w:t>
      </w:r>
      <w:r>
        <w:rPr>
          <w:spacing w:val="-57"/>
        </w:rPr>
        <w:t xml:space="preserve"> </w:t>
      </w: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перелома</w:t>
      </w:r>
      <w:r>
        <w:rPr>
          <w:spacing w:val="-1"/>
        </w:rPr>
        <w:t xml:space="preserve"> </w:t>
      </w:r>
      <w:r>
        <w:t>в ходе 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 xml:space="preserve">войны. </w:t>
      </w:r>
      <w:proofErr w:type="spellStart"/>
      <w:r>
        <w:t>Звер</w:t>
      </w:r>
      <w:proofErr w:type="spellEnd"/>
      <w:r>
        <w:t>-</w:t>
      </w:r>
    </w:p>
    <w:p w:rsidR="00551FBD" w:rsidRDefault="008C5111">
      <w:pPr>
        <w:pStyle w:val="a3"/>
        <w:ind w:right="241"/>
      </w:pPr>
      <w:proofErr w:type="spellStart"/>
      <w:r>
        <w:t>ства</w:t>
      </w:r>
      <w:proofErr w:type="spellEnd"/>
      <w:r>
        <w:rPr>
          <w:spacing w:val="40"/>
        </w:rPr>
        <w:t xml:space="preserve"> </w:t>
      </w:r>
      <w:r>
        <w:t>фашистов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оккупированной</w:t>
      </w:r>
      <w:r>
        <w:rPr>
          <w:spacing w:val="44"/>
        </w:rPr>
        <w:t xml:space="preserve"> </w:t>
      </w:r>
      <w:r>
        <w:t>территории,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концентрационных</w:t>
      </w:r>
      <w:r>
        <w:rPr>
          <w:spacing w:val="45"/>
        </w:rPr>
        <w:t xml:space="preserve"> </w:t>
      </w:r>
      <w:r>
        <w:t>лагерях.</w:t>
      </w:r>
      <w:r>
        <w:rPr>
          <w:spacing w:val="42"/>
        </w:rPr>
        <w:t xml:space="preserve"> </w:t>
      </w:r>
      <w:r>
        <w:t>Подвиг</w:t>
      </w:r>
      <w:r>
        <w:rPr>
          <w:spacing w:val="39"/>
        </w:rPr>
        <w:t xml:space="preserve"> </w:t>
      </w:r>
      <w:r>
        <w:t>генерала</w:t>
      </w:r>
      <w:r>
        <w:rPr>
          <w:spacing w:val="-58"/>
        </w:rPr>
        <w:t xml:space="preserve"> </w:t>
      </w:r>
      <w:r>
        <w:t>Д. М. Карбышева. Борьба советских людей на оккупированной территории. Партизанское движение.</w:t>
      </w:r>
      <w:r>
        <w:rPr>
          <w:spacing w:val="1"/>
        </w:rPr>
        <w:t xml:space="preserve"> </w:t>
      </w:r>
      <w:r>
        <w:t>Герои-подпольщики и партизаны. Битва на Курской дуге. Мужество и героизм советских солдат.</w:t>
      </w:r>
      <w:r>
        <w:rPr>
          <w:spacing w:val="1"/>
        </w:rPr>
        <w:t xml:space="preserve"> </w:t>
      </w:r>
      <w:r>
        <w:t>Отступление</w:t>
      </w:r>
      <w:r>
        <w:rPr>
          <w:spacing w:val="-2"/>
        </w:rPr>
        <w:t xml:space="preserve"> </w:t>
      </w:r>
      <w:r>
        <w:t>немецких</w:t>
      </w:r>
      <w:r>
        <w:rPr>
          <w:spacing w:val="-2"/>
        </w:rPr>
        <w:t xml:space="preserve"> </w:t>
      </w:r>
      <w:r>
        <w:t>войск 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фронтам. Наука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войны.</w:t>
      </w:r>
    </w:p>
    <w:p w:rsidR="00551FBD" w:rsidRDefault="008C5111">
      <w:pPr>
        <w:pStyle w:val="a3"/>
        <w:ind w:right="239" w:firstLine="566"/>
      </w:pPr>
      <w:r>
        <w:t>Создание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войны.</w:t>
      </w:r>
      <w:r>
        <w:rPr>
          <w:spacing w:val="-57"/>
        </w:rPr>
        <w:t xml:space="preserve"> </w:t>
      </w:r>
      <w:r>
        <w:t>Изгнание</w:t>
      </w:r>
      <w:r>
        <w:rPr>
          <w:spacing w:val="1"/>
        </w:rPr>
        <w:t xml:space="preserve"> </w:t>
      </w:r>
      <w:r>
        <w:t>захватчиков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  <w:r>
        <w:rPr>
          <w:spacing w:val="-1"/>
        </w:rPr>
        <w:t xml:space="preserve"> </w:t>
      </w:r>
      <w:r>
        <w:t>День Победы</w:t>
      </w:r>
      <w:r>
        <w:rPr>
          <w:spacing w:val="-3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9 мая</w:t>
      </w:r>
      <w:r>
        <w:rPr>
          <w:spacing w:val="-1"/>
        </w:rPr>
        <w:t xml:space="preserve"> </w:t>
      </w:r>
      <w:r>
        <w:t>1945 года.</w:t>
      </w:r>
    </w:p>
    <w:p w:rsidR="00551FBD" w:rsidRDefault="008C5111">
      <w:pPr>
        <w:pStyle w:val="a3"/>
        <w:ind w:right="238" w:firstLine="566"/>
      </w:pPr>
      <w:r>
        <w:t>Вступление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Японией.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 г.</w:t>
      </w:r>
      <w:r>
        <w:rPr>
          <w:spacing w:val="1"/>
        </w:rPr>
        <w:t xml:space="preserve"> </w:t>
      </w:r>
      <w:r>
        <w:t>Атомная бомбардировка Хиросимы и Нагасаки. Капитуляция Японии. Окончание Второй мировой</w:t>
      </w:r>
      <w:r>
        <w:rPr>
          <w:spacing w:val="1"/>
        </w:rPr>
        <w:t xml:space="preserve"> </w:t>
      </w:r>
      <w:r>
        <w:t xml:space="preserve">войны. Нюрнбергский процесс. Героические и трагические уроки войны. Причины победы </w:t>
      </w:r>
      <w:proofErr w:type="spellStart"/>
      <w:proofErr w:type="gramStart"/>
      <w:r>
        <w:t>советс</w:t>
      </w:r>
      <w:proofErr w:type="spellEnd"/>
      <w:r>
        <w:t>-</w:t>
      </w:r>
      <w:r>
        <w:rPr>
          <w:spacing w:val="1"/>
        </w:rPr>
        <w:t xml:space="preserve"> </w:t>
      </w:r>
      <w:r>
        <w:t>кого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народа.    Советские    полководцы </w:t>
      </w:r>
      <w:proofErr w:type="gramStart"/>
      <w:r>
        <w:t xml:space="preserve">   (</w:t>
      </w:r>
      <w:proofErr w:type="gramEnd"/>
      <w:r>
        <w:t>Г. К. Жуков,    К. К. Рокоссовский,    А. М. Василевский,</w:t>
      </w:r>
      <w:r>
        <w:rPr>
          <w:spacing w:val="1"/>
        </w:rPr>
        <w:t xml:space="preserve"> </w:t>
      </w:r>
      <w:r>
        <w:t xml:space="preserve">И. С. Конев и др.), герои войны. Великая Отечественная война 1941-1945 гг. в памяти народа, </w:t>
      </w:r>
      <w:proofErr w:type="spellStart"/>
      <w:proofErr w:type="gramStart"/>
      <w:r>
        <w:t>произ</w:t>
      </w:r>
      <w:proofErr w:type="spellEnd"/>
      <w:r>
        <w:t>-</w:t>
      </w:r>
      <w:r>
        <w:rPr>
          <w:spacing w:val="1"/>
        </w:rPr>
        <w:t xml:space="preserve"> </w:t>
      </w:r>
      <w:r>
        <w:t>ведениях</w:t>
      </w:r>
      <w:proofErr w:type="gramEnd"/>
      <w:r>
        <w:rPr>
          <w:spacing w:val="-2"/>
        </w:rPr>
        <w:t xml:space="preserve"> </w:t>
      </w:r>
      <w:r>
        <w:t>искусства.</w:t>
      </w:r>
    </w:p>
    <w:p w:rsidR="00551FBD" w:rsidRDefault="008C5111">
      <w:pPr>
        <w:pStyle w:val="2"/>
        <w:spacing w:before="2"/>
      </w:pPr>
      <w:r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 –</w:t>
      </w:r>
      <w:r>
        <w:rPr>
          <w:spacing w:val="-1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годах</w:t>
      </w:r>
    </w:p>
    <w:p w:rsidR="00551FBD" w:rsidRDefault="008C5111">
      <w:pPr>
        <w:pStyle w:val="a3"/>
        <w:ind w:right="239" w:firstLine="566"/>
      </w:pPr>
      <w:r>
        <w:t>Возрождение Советской страны после войны. Трудности послевоенной жизни. Восстановление</w:t>
      </w:r>
      <w:r>
        <w:rPr>
          <w:spacing w:val="1"/>
        </w:rPr>
        <w:t xml:space="preserve"> </w:t>
      </w:r>
      <w:r>
        <w:t>разрушенных городов. Возрождение и развитие промышленности.</w:t>
      </w:r>
      <w:r>
        <w:rPr>
          <w:spacing w:val="1"/>
        </w:rPr>
        <w:t xml:space="preserve"> </w:t>
      </w:r>
      <w:r>
        <w:t>Положение в сельском хозяйстве.</w:t>
      </w:r>
      <w:r>
        <w:rPr>
          <w:spacing w:val="1"/>
        </w:rPr>
        <w:t xml:space="preserve"> </w:t>
      </w:r>
      <w:r>
        <w:t>Жизнь и быт людей</w:t>
      </w:r>
      <w:r>
        <w:rPr>
          <w:spacing w:val="1"/>
        </w:rPr>
        <w:t xml:space="preserve"> </w:t>
      </w:r>
      <w:r>
        <w:t>в послевоенное время, судьбы солдат, вернувшихся с фронта. Новая волна</w:t>
      </w:r>
      <w:r>
        <w:rPr>
          <w:spacing w:val="1"/>
        </w:rPr>
        <w:t xml:space="preserve"> </w:t>
      </w:r>
      <w:r>
        <w:t>репрессий. Голод 1946-1947 гг. Внешняя политика СССР в послевоенные годы. Укрепление статуса</w:t>
      </w:r>
      <w:r>
        <w:rPr>
          <w:spacing w:val="1"/>
        </w:rPr>
        <w:t xml:space="preserve"> </w:t>
      </w:r>
      <w:r>
        <w:t>СССР</w:t>
      </w:r>
      <w:r>
        <w:rPr>
          <w:spacing w:val="59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великой</w:t>
      </w:r>
      <w:r>
        <w:rPr>
          <w:spacing w:val="2"/>
        </w:rPr>
        <w:t xml:space="preserve"> </w:t>
      </w:r>
      <w:proofErr w:type="gramStart"/>
      <w:r>
        <w:t>мировой  державы</w:t>
      </w:r>
      <w:proofErr w:type="gramEnd"/>
      <w:r>
        <w:t>.</w:t>
      </w:r>
      <w:r>
        <w:rPr>
          <w:spacing w:val="2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военно-политических</w:t>
      </w:r>
      <w:r>
        <w:rPr>
          <w:spacing w:val="2"/>
        </w:rPr>
        <w:t xml:space="preserve"> </w:t>
      </w:r>
      <w:r>
        <w:t>блоков.</w:t>
      </w:r>
      <w:r>
        <w:rPr>
          <w:spacing w:val="56"/>
        </w:rPr>
        <w:t xml:space="preserve"> </w:t>
      </w:r>
      <w:r>
        <w:t>Начало</w:t>
      </w:r>
    </w:p>
    <w:p w:rsidR="00551FBD" w:rsidRDefault="008C5111">
      <w:pPr>
        <w:pStyle w:val="a3"/>
      </w:pPr>
      <w:r>
        <w:t>«холодной</w:t>
      </w:r>
      <w:r>
        <w:rPr>
          <w:spacing w:val="-5"/>
        </w:rPr>
        <w:t xml:space="preserve"> </w:t>
      </w:r>
      <w:r>
        <w:t>войны».</w:t>
      </w:r>
      <w:r>
        <w:rPr>
          <w:spacing w:val="-3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социалистического</w:t>
      </w:r>
      <w:r>
        <w:rPr>
          <w:spacing w:val="-4"/>
        </w:rPr>
        <w:t xml:space="preserve"> </w:t>
      </w:r>
      <w:r>
        <w:t>лагеря.</w:t>
      </w:r>
    </w:p>
    <w:p w:rsidR="00551FBD" w:rsidRDefault="008C5111">
      <w:pPr>
        <w:pStyle w:val="a3"/>
        <w:ind w:right="239" w:firstLine="566"/>
      </w:pPr>
      <w:r>
        <w:t>Смерть И. В. Сталина. Борьба за власть. Приход к власти Н. С. Хрущева. Осуждение культа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репрессированных.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Н. С. Хрущева.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целины.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Н. С. Хрущева.</w:t>
      </w:r>
      <w:r>
        <w:rPr>
          <w:spacing w:val="1"/>
        </w:rPr>
        <w:t xml:space="preserve"> </w:t>
      </w:r>
      <w:r>
        <w:t>Выработка</w:t>
      </w:r>
      <w:r>
        <w:rPr>
          <w:spacing w:val="-57"/>
        </w:rPr>
        <w:t xml:space="preserve"> </w:t>
      </w:r>
      <w:r>
        <w:t xml:space="preserve">новых </w:t>
      </w:r>
      <w:r>
        <w:lastRenderedPageBreak/>
        <w:t>подходов к внешней политике. Достижения в науке и технике в 50-60-е годы. Исследование</w:t>
      </w:r>
      <w:r>
        <w:rPr>
          <w:spacing w:val="1"/>
        </w:rPr>
        <w:t xml:space="preserve"> </w:t>
      </w:r>
      <w:r>
        <w:t>атомной энергии. Выдающиеся ученые И. В. Курчатов, М. В. Келдыш, А. Д. Сахаров и др. Освоение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Ю. А. Гагарин.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космонавт</w:t>
      </w:r>
      <w:r>
        <w:rPr>
          <w:spacing w:val="1"/>
        </w:rPr>
        <w:t xml:space="preserve"> </w:t>
      </w:r>
      <w:r>
        <w:t>В. В. Терешкова.</w:t>
      </w:r>
      <w:r>
        <w:rPr>
          <w:spacing w:val="1"/>
        </w:rPr>
        <w:t xml:space="preserve"> </w:t>
      </w:r>
      <w:r>
        <w:t>Хрущевская «оттепель». Противоречия</w:t>
      </w:r>
      <w:r>
        <w:rPr>
          <w:spacing w:val="-3"/>
        </w:rPr>
        <w:t xml:space="preserve"> </w:t>
      </w:r>
      <w:r>
        <w:t>внутриполитического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Хрущева,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отставка.</w:t>
      </w:r>
    </w:p>
    <w:p w:rsidR="00551FBD" w:rsidRDefault="008C5111">
      <w:pPr>
        <w:pStyle w:val="a3"/>
        <w:ind w:right="240" w:firstLine="566"/>
      </w:pP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Брежнева.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спад.</w:t>
      </w:r>
      <w:r>
        <w:rPr>
          <w:spacing w:val="60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 1977 г. Внешняя политика Советского Союза в 70-е годы. Война в Афганистане. XXII летние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климата в стране. Советская культура, жизнь и быт советских людей в 70-е ― начале 80-х годов XX</w:t>
      </w:r>
      <w:r>
        <w:rPr>
          <w:spacing w:val="1"/>
        </w:rPr>
        <w:t xml:space="preserve"> </w:t>
      </w:r>
      <w:r>
        <w:t>века.</w:t>
      </w:r>
    </w:p>
    <w:p w:rsidR="00551FBD" w:rsidRDefault="008C5111">
      <w:pPr>
        <w:pStyle w:val="a3"/>
        <w:ind w:firstLine="566"/>
        <w:jc w:val="left"/>
      </w:pPr>
      <w:r>
        <w:t>Смерть</w:t>
      </w:r>
      <w:r>
        <w:rPr>
          <w:spacing w:val="8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Брежнева.</w:t>
      </w:r>
      <w:r>
        <w:rPr>
          <w:spacing w:val="9"/>
        </w:rPr>
        <w:t xml:space="preserve"> </w:t>
      </w:r>
      <w:r>
        <w:t>Приход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власти</w:t>
      </w:r>
      <w:r>
        <w:rPr>
          <w:spacing w:val="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Горбачева.</w:t>
      </w:r>
      <w:r>
        <w:rPr>
          <w:spacing w:val="9"/>
        </w:rPr>
        <w:t xml:space="preserve"> </w:t>
      </w:r>
      <w:r>
        <w:t>Реформы</w:t>
      </w:r>
      <w:r>
        <w:rPr>
          <w:spacing w:val="7"/>
        </w:rPr>
        <w:t xml:space="preserve"> </w:t>
      </w:r>
      <w:r>
        <w:t>Горбачева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политической,</w:t>
      </w:r>
      <w:r>
        <w:rPr>
          <w:spacing w:val="-57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экономической</w:t>
      </w:r>
      <w:r>
        <w:rPr>
          <w:spacing w:val="38"/>
        </w:rPr>
        <w:t xml:space="preserve"> </w:t>
      </w:r>
      <w:r>
        <w:t>сферах.</w:t>
      </w:r>
      <w:r>
        <w:rPr>
          <w:spacing w:val="38"/>
        </w:rPr>
        <w:t xml:space="preserve"> </w:t>
      </w:r>
      <w:r>
        <w:t>Вывод</w:t>
      </w:r>
      <w:r>
        <w:rPr>
          <w:spacing w:val="37"/>
        </w:rPr>
        <w:t xml:space="preserve"> </w:t>
      </w:r>
      <w:r>
        <w:t>войск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Афганистана</w:t>
      </w:r>
      <w:r>
        <w:rPr>
          <w:color w:val="0000FF"/>
        </w:rPr>
        <w:t>.</w:t>
      </w:r>
      <w:r>
        <w:rPr>
          <w:color w:val="0000FF"/>
          <w:spacing w:val="35"/>
        </w:rPr>
        <w:t xml:space="preserve"> </w:t>
      </w:r>
      <w:r>
        <w:t>Избрание</w:t>
      </w:r>
      <w:r>
        <w:rPr>
          <w:spacing w:val="34"/>
        </w:rPr>
        <w:t xml:space="preserve"> </w:t>
      </w:r>
      <w:r>
        <w:t>первого</w:t>
      </w:r>
      <w:r>
        <w:rPr>
          <w:spacing w:val="38"/>
        </w:rPr>
        <w:t xml:space="preserve"> </w:t>
      </w:r>
      <w:r>
        <w:t>президента</w:t>
      </w:r>
    </w:p>
    <w:p w:rsidR="00551FBD" w:rsidRDefault="008C5111">
      <w:pPr>
        <w:pStyle w:val="a3"/>
        <w:spacing w:before="66"/>
        <w:ind w:right="244"/>
      </w:pPr>
      <w:r>
        <w:t>СССР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 в стране. Образование новых политических партий и движений. Августовские события</w:t>
      </w:r>
      <w:r>
        <w:rPr>
          <w:spacing w:val="1"/>
        </w:rPr>
        <w:t xml:space="preserve"> </w:t>
      </w:r>
      <w:r>
        <w:t>1991 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Б. Н. Ельцин.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распада</w:t>
      </w:r>
      <w:r>
        <w:rPr>
          <w:spacing w:val="-1"/>
        </w:rPr>
        <w:t xml:space="preserve"> </w:t>
      </w:r>
      <w:r>
        <w:t>СССР.</w:t>
      </w:r>
    </w:p>
    <w:p w:rsidR="00551FBD" w:rsidRDefault="008C5111">
      <w:pPr>
        <w:pStyle w:val="2"/>
        <w:spacing w:before="5"/>
      </w:pPr>
      <w:r>
        <w:t>Россия</w:t>
      </w:r>
      <w:r>
        <w:rPr>
          <w:spacing w:val="-2"/>
        </w:rPr>
        <w:t xml:space="preserve"> </w:t>
      </w:r>
      <w:r>
        <w:t>(Российская</w:t>
      </w:r>
      <w:r>
        <w:rPr>
          <w:spacing w:val="-1"/>
        </w:rPr>
        <w:t xml:space="preserve"> </w:t>
      </w:r>
      <w:r>
        <w:t>Федерация)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годах</w:t>
      </w:r>
    </w:p>
    <w:p w:rsidR="00551FBD" w:rsidRDefault="008C5111">
      <w:pPr>
        <w:pStyle w:val="a3"/>
        <w:ind w:right="243" w:firstLine="566"/>
      </w:pP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суверенной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 Политический кризис осени 1993 г. Принятие Конституции России (1993 г.).</w:t>
      </w:r>
      <w:r>
        <w:rPr>
          <w:spacing w:val="1"/>
        </w:rPr>
        <w:t xml:space="preserve"> </w:t>
      </w:r>
      <w:r>
        <w:t>Символы государственной власти Российской Федерации. Экономические реформы 1990-х гг., 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 национальной</w:t>
      </w:r>
      <w:r>
        <w:rPr>
          <w:spacing w:val="60"/>
        </w:rPr>
        <w:t xml:space="preserve"> </w:t>
      </w:r>
      <w:r>
        <w:t>политики: успехи и просчеты. Нарастание противоречий между центром</w:t>
      </w:r>
      <w:r>
        <w:rPr>
          <w:spacing w:val="1"/>
        </w:rPr>
        <w:t xml:space="preserve"> </w:t>
      </w:r>
      <w:r>
        <w:t>и регионами. Военно-политический кризис в Чеченской Республике. Внешняя политика России 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Балтии.</w:t>
      </w:r>
      <w:r>
        <w:rPr>
          <w:spacing w:val="1"/>
        </w:rPr>
        <w:t xml:space="preserve"> </w:t>
      </w:r>
      <w:r>
        <w:t>Восточное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60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551FBD" w:rsidRDefault="008C5111">
      <w:pPr>
        <w:pStyle w:val="a3"/>
        <w:ind w:right="242" w:firstLine="566"/>
      </w:pPr>
      <w:r>
        <w:t>Отставка Б. Н. Ельцина; президентские выборы в 2000 году. Второй президент России ― 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стабилизацию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сохранение целостности России, укрепление государственности, обеспечение согласия и единства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лидеры и общественные деятели современной России. Культура и духовная 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 XXI</w:t>
      </w:r>
      <w:r>
        <w:rPr>
          <w:spacing w:val="-2"/>
        </w:rPr>
        <w:t xml:space="preserve"> </w:t>
      </w:r>
      <w:r>
        <w:t>века. Русская православная</w:t>
      </w:r>
      <w:r>
        <w:rPr>
          <w:spacing w:val="-1"/>
        </w:rPr>
        <w:t xml:space="preserve"> </w:t>
      </w:r>
      <w:r>
        <w:t>церковь в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России.</w:t>
      </w:r>
    </w:p>
    <w:p w:rsidR="00551FBD" w:rsidRDefault="008C5111">
      <w:pPr>
        <w:pStyle w:val="a3"/>
        <w:ind w:right="238" w:firstLine="566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Д. А. Медведев.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политическое и экономическое развитие страны, культурная жизнь на современном этапе. Разработка</w:t>
      </w:r>
      <w:r>
        <w:rPr>
          <w:spacing w:val="-57"/>
        </w:rPr>
        <w:t xml:space="preserve"> </w:t>
      </w:r>
      <w:r>
        <w:t>новой внешнеполитической стратегии в начале XXI века. Укрепление международного престижа</w:t>
      </w:r>
      <w:r>
        <w:rPr>
          <w:spacing w:val="1"/>
        </w:rPr>
        <w:t xml:space="preserve"> </w:t>
      </w:r>
      <w:r>
        <w:t>России.</w:t>
      </w:r>
    </w:p>
    <w:p w:rsidR="00551FBD" w:rsidRDefault="008C5111">
      <w:pPr>
        <w:pStyle w:val="a3"/>
        <w:ind w:right="241" w:firstLine="566"/>
      </w:pPr>
      <w:r>
        <w:t>Президентские выборы 2012 г. Президент России ― В.В. Путин. Сегодняшний</w:t>
      </w:r>
      <w:r>
        <w:rPr>
          <w:spacing w:val="1"/>
        </w:rPr>
        <w:t xml:space="preserve"> </w:t>
      </w:r>
      <w:r>
        <w:t>день России.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Россией.</w:t>
      </w:r>
      <w:r>
        <w:rPr>
          <w:spacing w:val="1"/>
        </w:rPr>
        <w:t xml:space="preserve"> </w:t>
      </w:r>
      <w:r>
        <w:t>Празднование</w:t>
      </w:r>
      <w:r>
        <w:rPr>
          <w:spacing w:val="-2"/>
        </w:rPr>
        <w:t xml:space="preserve"> </w:t>
      </w:r>
      <w:r>
        <w:t>70-летия</w:t>
      </w:r>
      <w:r>
        <w:rPr>
          <w:spacing w:val="-3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войне.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551FBD" w:rsidRDefault="008C5111">
      <w:pPr>
        <w:pStyle w:val="a3"/>
        <w:ind w:right="240" w:firstLine="566"/>
      </w:pPr>
      <w:r>
        <w:t>Программа по физической культуре для обучающихся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классов является 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I—IV</w:t>
      </w:r>
      <w:r>
        <w:rPr>
          <w:spacing w:val="-2"/>
        </w:rPr>
        <w:t xml:space="preserve"> </w:t>
      </w:r>
      <w:r>
        <w:t>классов.</w:t>
      </w:r>
    </w:p>
    <w:p w:rsidR="00551FBD" w:rsidRDefault="008C5111">
      <w:pPr>
        <w:pStyle w:val="a3"/>
        <w:ind w:right="241" w:firstLine="566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 обучающихся с умственной отсталостью (интеллектуальными нарушениями) 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социальной адаптации.</w:t>
      </w:r>
    </w:p>
    <w:p w:rsidR="00551FBD" w:rsidRDefault="008C5111">
      <w:pPr>
        <w:pStyle w:val="a3"/>
        <w:ind w:left="1038"/>
      </w:pPr>
      <w:r>
        <w:t>Задачи,</w:t>
      </w:r>
      <w:r>
        <w:rPr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1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атлетикой,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 обучающихся;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1" w:firstLine="56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предупреждение проявлений деструктивного поведения (крик, агрессия, </w:t>
      </w:r>
      <w:proofErr w:type="spellStart"/>
      <w:r>
        <w:rPr>
          <w:sz w:val="24"/>
        </w:rPr>
        <w:t>самоагрессия</w:t>
      </w:r>
      <w:proofErr w:type="spellEnd"/>
      <w:r>
        <w:rPr>
          <w:sz w:val="24"/>
        </w:rPr>
        <w:t>, стереотипии 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 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 деятельности;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2" w:firstLine="566"/>
        <w:jc w:val="both"/>
        <w:rPr>
          <w:sz w:val="24"/>
        </w:rPr>
      </w:pPr>
      <w:r>
        <w:rPr>
          <w:sz w:val="24"/>
        </w:rPr>
        <w:t>воспитание нравственных качеств и свойств личности; содействие военно-патриотической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подготовке.</w:t>
      </w:r>
    </w:p>
    <w:p w:rsidR="00551FBD" w:rsidRDefault="008C5111">
      <w:pPr>
        <w:pStyle w:val="a3"/>
        <w:ind w:left="1038"/>
      </w:pPr>
      <w:r>
        <w:t>Содержание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отражено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следующих</w:t>
      </w:r>
      <w:r>
        <w:rPr>
          <w:spacing w:val="43"/>
        </w:rPr>
        <w:t xml:space="preserve"> </w:t>
      </w:r>
      <w:r>
        <w:t>разделах:</w:t>
      </w:r>
      <w:r>
        <w:rPr>
          <w:spacing w:val="44"/>
        </w:rPr>
        <w:t xml:space="preserve"> </w:t>
      </w:r>
      <w:r>
        <w:t>«Гимнастика»,</w:t>
      </w:r>
      <w:r>
        <w:rPr>
          <w:spacing w:val="46"/>
        </w:rPr>
        <w:t xml:space="preserve"> </w:t>
      </w:r>
      <w:r>
        <w:t>«Легкая</w:t>
      </w:r>
      <w:r>
        <w:rPr>
          <w:spacing w:val="44"/>
        </w:rPr>
        <w:t xml:space="preserve"> </w:t>
      </w:r>
      <w:r>
        <w:t>атлетика»,</w:t>
      </w:r>
    </w:p>
    <w:p w:rsidR="00551FBD" w:rsidRDefault="008C5111">
      <w:pPr>
        <w:pStyle w:val="a3"/>
        <w:ind w:right="242"/>
      </w:pPr>
      <w:r>
        <w:t>«Лыжная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подготовки»,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 выделено два взаимосвязанных подраздела: «Теоретические сведения» и «Практический</w:t>
      </w:r>
      <w:r>
        <w:rPr>
          <w:spacing w:val="1"/>
        </w:rPr>
        <w:t xml:space="preserve"> </w:t>
      </w:r>
      <w:r>
        <w:t>материал». Кроме этого, с учетом возраста и психофизических возможностей обучающихся им также</w:t>
      </w:r>
      <w:r>
        <w:rPr>
          <w:spacing w:val="-57"/>
        </w:rPr>
        <w:t xml:space="preserve"> </w:t>
      </w:r>
      <w:r>
        <w:t>предлагаются для</w:t>
      </w:r>
      <w:r>
        <w:rPr>
          <w:spacing w:val="1"/>
        </w:rPr>
        <w:t xml:space="preserve"> </w:t>
      </w:r>
      <w:r>
        <w:t>усвоения некоторые теоретические сведения из области физической культуры,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имеют самостоятельное</w:t>
      </w:r>
      <w:r>
        <w:rPr>
          <w:spacing w:val="-1"/>
        </w:rPr>
        <w:t xml:space="preserve"> </w:t>
      </w:r>
      <w:r>
        <w:t>значение.</w:t>
      </w:r>
    </w:p>
    <w:p w:rsidR="00551FBD" w:rsidRDefault="00551FBD"/>
    <w:p w:rsidR="00551FBD" w:rsidRDefault="008C5111">
      <w:pPr>
        <w:pStyle w:val="a3"/>
        <w:spacing w:before="66"/>
        <w:ind w:right="236" w:firstLine="566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«Гимнастика»</w:t>
      </w:r>
      <w:r>
        <w:rPr>
          <w:spacing w:val="1"/>
        </w:rPr>
        <w:t xml:space="preserve"> </w:t>
      </w:r>
      <w:r>
        <w:t>(подраздел</w:t>
      </w:r>
      <w:r>
        <w:rPr>
          <w:spacing w:val="1"/>
        </w:rPr>
        <w:t xml:space="preserve"> </w:t>
      </w:r>
      <w:r>
        <w:t>«Практический</w:t>
      </w:r>
      <w:r>
        <w:rPr>
          <w:spacing w:val="1"/>
        </w:rPr>
        <w:t xml:space="preserve"> </w:t>
      </w:r>
      <w:r>
        <w:t>материал»)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рестроений</w:t>
      </w:r>
      <w:proofErr w:type="spellEnd"/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предметов, содержание которых по сравнению с младшими классами в основном остается без из-</w:t>
      </w:r>
      <w:r>
        <w:rPr>
          <w:spacing w:val="1"/>
        </w:rPr>
        <w:t xml:space="preserve"> </w:t>
      </w:r>
      <w:proofErr w:type="spellStart"/>
      <w:r>
        <w:t>менений</w:t>
      </w:r>
      <w:proofErr w:type="spellEnd"/>
      <w:r>
        <w:t xml:space="preserve">, но при этом возрастает их сложность и увеличивается дозировка. К упражнениям с </w:t>
      </w:r>
      <w:proofErr w:type="gramStart"/>
      <w:r>
        <w:t>пред-</w:t>
      </w:r>
      <w:r>
        <w:rPr>
          <w:spacing w:val="1"/>
        </w:rPr>
        <w:t xml:space="preserve"> </w:t>
      </w:r>
      <w:r>
        <w:t>метами</w:t>
      </w:r>
      <w:proofErr w:type="gramEnd"/>
      <w:r>
        <w:rPr>
          <w:spacing w:val="1"/>
        </w:rPr>
        <w:t xml:space="preserve"> </w:t>
      </w:r>
      <w:r>
        <w:t>добавляется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скакалками;</w:t>
      </w:r>
      <w:r>
        <w:rPr>
          <w:spacing w:val="1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штангой;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сопротивления;</w:t>
      </w:r>
      <w:r>
        <w:rPr>
          <w:spacing w:val="1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корпуса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ног;</w:t>
      </w:r>
      <w:r>
        <w:rPr>
          <w:spacing w:val="-1"/>
        </w:rPr>
        <w:t xml:space="preserve"> </w:t>
      </w:r>
      <w:r>
        <w:t>элементы акробатики.</w:t>
      </w:r>
    </w:p>
    <w:p w:rsidR="00551FBD" w:rsidRDefault="008C5111">
      <w:pPr>
        <w:pStyle w:val="a3"/>
        <w:spacing w:before="1"/>
        <w:ind w:right="246" w:firstLine="566"/>
      </w:pP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 включены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виды: 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метание,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60"/>
        </w:rPr>
        <w:t xml:space="preserve"> </w:t>
      </w:r>
      <w:r>
        <w:t>физических</w:t>
      </w:r>
      <w:r>
        <w:rPr>
          <w:spacing w:val="60"/>
        </w:rPr>
        <w:t xml:space="preserve"> </w:t>
      </w:r>
      <w:r>
        <w:t>качеств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(силы,</w:t>
      </w:r>
      <w:r>
        <w:rPr>
          <w:spacing w:val="60"/>
        </w:rPr>
        <w:t xml:space="preserve"> </w:t>
      </w:r>
      <w:r>
        <w:t>ловкости,</w:t>
      </w:r>
      <w:r>
        <w:rPr>
          <w:spacing w:val="60"/>
        </w:rPr>
        <w:t xml:space="preserve"> </w:t>
      </w:r>
      <w:r>
        <w:t>быстроты и</w:t>
      </w:r>
      <w:r>
        <w:rPr>
          <w:spacing w:val="-57"/>
        </w:rPr>
        <w:t xml:space="preserve"> </w:t>
      </w:r>
      <w:r>
        <w:t>т. д.).</w:t>
      </w:r>
    </w:p>
    <w:p w:rsidR="00551FBD" w:rsidRDefault="008C5111">
      <w:pPr>
        <w:pStyle w:val="a3"/>
        <w:ind w:right="246" w:firstLine="566"/>
      </w:pPr>
      <w:r>
        <w:t>Освоение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лыжами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регионах,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систематически заниматься лыжной и конькобежной подготовками, следует заменить их занятиями</w:t>
      </w:r>
      <w:r>
        <w:rPr>
          <w:spacing w:val="1"/>
        </w:rPr>
        <w:t xml:space="preserve"> </w:t>
      </w:r>
      <w:r>
        <w:t>гимнастикой, легкой атлетикой, играми. Но в этом случае следует проводить уроки физкультуры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зала, но 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551FBD" w:rsidRDefault="008C5111">
      <w:pPr>
        <w:pStyle w:val="a3"/>
        <w:ind w:right="238" w:firstLine="566"/>
      </w:pPr>
      <w:r>
        <w:t>Особое</w:t>
      </w:r>
      <w:r>
        <w:rPr>
          <w:spacing w:val="9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системе</w:t>
      </w:r>
      <w:r>
        <w:rPr>
          <w:spacing w:val="11"/>
        </w:rPr>
        <w:t xml:space="preserve"> </w:t>
      </w:r>
      <w:r>
        <w:t>уроков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занимают</w:t>
      </w:r>
      <w:r>
        <w:rPr>
          <w:spacing w:val="7"/>
        </w:rPr>
        <w:t xml:space="preserve"> </w:t>
      </w:r>
      <w:r>
        <w:t>разделы</w:t>
      </w:r>
      <w:r>
        <w:rPr>
          <w:spacing w:val="11"/>
        </w:rPr>
        <w:t xml:space="preserve"> </w:t>
      </w:r>
      <w:r>
        <w:t>«Подвижные</w:t>
      </w:r>
      <w:r>
        <w:rPr>
          <w:spacing w:val="6"/>
        </w:rPr>
        <w:t xml:space="preserve"> </w:t>
      </w:r>
      <w:r>
        <w:t>игры»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взаимодействия. Начиная с V-</w:t>
      </w:r>
      <w:proofErr w:type="spellStart"/>
      <w:r>
        <w:t>го</w:t>
      </w:r>
      <w:proofErr w:type="spellEnd"/>
      <w:r>
        <w:t xml:space="preserve"> класса, обучающиеся знакомятся с доступными видами спортивных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волейболом,</w:t>
      </w:r>
      <w:r>
        <w:rPr>
          <w:spacing w:val="1"/>
        </w:rPr>
        <w:t xml:space="preserve"> </w:t>
      </w:r>
      <w:r>
        <w:t>баскетболом,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теннисом,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как дополнительный материал).</w:t>
      </w:r>
    </w:p>
    <w:p w:rsidR="00551FBD" w:rsidRDefault="008C5111">
      <w:pPr>
        <w:spacing w:before="1"/>
        <w:ind w:left="1038"/>
        <w:jc w:val="both"/>
        <w:rPr>
          <w:i/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</w:t>
      </w:r>
    </w:p>
    <w:p w:rsidR="00551FBD" w:rsidRDefault="008C5111">
      <w:pPr>
        <w:pStyle w:val="a3"/>
        <w:ind w:right="245" w:firstLine="566"/>
      </w:pPr>
      <w:r>
        <w:t>Личная гигиена, солнечные и воздушные ванны. Значение физических упражнений в жизни</w:t>
      </w:r>
      <w:r>
        <w:rPr>
          <w:spacing w:val="1"/>
        </w:rPr>
        <w:t xml:space="preserve"> </w:t>
      </w:r>
      <w:r>
        <w:t>человека.</w:t>
      </w:r>
    </w:p>
    <w:p w:rsidR="00551FBD" w:rsidRDefault="008C5111">
      <w:pPr>
        <w:pStyle w:val="a3"/>
        <w:ind w:right="244" w:firstLine="566"/>
      </w:pPr>
      <w:r>
        <w:t>Подвижные игры. Роль физкультуры в подготовке к труду. Значение физической культуры в</w:t>
      </w:r>
      <w:r>
        <w:rPr>
          <w:spacing w:val="1"/>
        </w:rPr>
        <w:t xml:space="preserve"> </w:t>
      </w:r>
      <w:r>
        <w:t xml:space="preserve">жизни человека. </w:t>
      </w:r>
      <w:proofErr w:type="spellStart"/>
      <w:r>
        <w:t>Самостраховка</w:t>
      </w:r>
      <w:proofErr w:type="spellEnd"/>
      <w:r>
        <w:t xml:space="preserve"> и самоконтроль при выполнении физических упражнений. Помощь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травмах.</w:t>
      </w:r>
      <w:r>
        <w:rPr>
          <w:spacing w:val="-1"/>
        </w:rPr>
        <w:t xml:space="preserve"> </w:t>
      </w:r>
      <w:r>
        <w:t>Способы самостоятельного</w:t>
      </w:r>
      <w:r>
        <w:rPr>
          <w:spacing w:val="-1"/>
        </w:rPr>
        <w:t xml:space="preserve"> </w:t>
      </w:r>
      <w:r>
        <w:t>измерения частоты</w:t>
      </w:r>
      <w:r>
        <w:rPr>
          <w:spacing w:val="-1"/>
        </w:rPr>
        <w:t xml:space="preserve"> </w:t>
      </w:r>
      <w:r>
        <w:t>сердечных сокращений.</w:t>
      </w:r>
    </w:p>
    <w:p w:rsidR="00551FBD" w:rsidRDefault="008C5111">
      <w:pPr>
        <w:pStyle w:val="a3"/>
        <w:ind w:left="1038" w:right="2151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Специальные</w:t>
      </w:r>
      <w:r>
        <w:rPr>
          <w:spacing w:val="-6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  <w:r>
        <w:rPr>
          <w:spacing w:val="-57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 спортом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школы.</w:t>
      </w:r>
    </w:p>
    <w:p w:rsidR="00551FBD" w:rsidRDefault="008C5111">
      <w:pPr>
        <w:spacing w:before="5"/>
        <w:ind w:left="1038"/>
        <w:rPr>
          <w:b/>
          <w:i/>
          <w:sz w:val="24"/>
        </w:rPr>
      </w:pPr>
      <w:r>
        <w:rPr>
          <w:b/>
          <w:i/>
          <w:sz w:val="24"/>
        </w:rPr>
        <w:t>Гимнастика</w:t>
      </w:r>
    </w:p>
    <w:p w:rsidR="00551FBD" w:rsidRDefault="008C5111">
      <w:pPr>
        <w:pStyle w:val="2"/>
        <w:jc w:val="left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</w:p>
    <w:p w:rsidR="00551FBD" w:rsidRDefault="008C5111">
      <w:pPr>
        <w:pStyle w:val="a3"/>
        <w:spacing w:line="274" w:lineRule="exact"/>
        <w:ind w:left="1038"/>
        <w:jc w:val="left"/>
      </w:pPr>
      <w:r>
        <w:t>Элементарные</w:t>
      </w:r>
      <w:r>
        <w:rPr>
          <w:spacing w:val="-6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передвижениях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ориентирам.</w:t>
      </w:r>
    </w:p>
    <w:p w:rsidR="00551FBD" w:rsidRDefault="008C5111">
      <w:pPr>
        <w:pStyle w:val="a3"/>
        <w:ind w:left="1038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гимнастике.</w:t>
      </w:r>
      <w:r>
        <w:rPr>
          <w:spacing w:val="-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гимнастики.</w:t>
      </w:r>
    </w:p>
    <w:p w:rsidR="00551FBD" w:rsidRDefault="008C5111">
      <w:pPr>
        <w:pStyle w:val="2"/>
        <w:spacing w:line="240" w:lineRule="auto"/>
        <w:jc w:val="left"/>
        <w:rPr>
          <w:b w:val="0"/>
        </w:rPr>
      </w:pPr>
      <w:r>
        <w:t>Практический</w:t>
      </w:r>
      <w:r>
        <w:rPr>
          <w:spacing w:val="-3"/>
        </w:rPr>
        <w:t xml:space="preserve"> </w:t>
      </w:r>
      <w:r>
        <w:t>материал</w:t>
      </w:r>
      <w:r>
        <w:rPr>
          <w:b w:val="0"/>
        </w:rPr>
        <w:t>: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  <w:u w:val="single"/>
        </w:rPr>
        <w:t>Построения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перестроения</w:t>
      </w:r>
      <w:r>
        <w:rPr>
          <w:sz w:val="24"/>
        </w:rPr>
        <w:t>.</w:t>
      </w:r>
    </w:p>
    <w:p w:rsidR="00551FBD" w:rsidRDefault="008C5111">
      <w:pPr>
        <w:ind w:left="1038"/>
        <w:rPr>
          <w:sz w:val="24"/>
        </w:rPr>
      </w:pPr>
      <w:r>
        <w:rPr>
          <w:i/>
          <w:sz w:val="24"/>
          <w:u w:val="single"/>
        </w:rPr>
        <w:t>Упражнения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без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предметов</w:t>
      </w:r>
      <w:r>
        <w:rPr>
          <w:i/>
          <w:spacing w:val="-2"/>
          <w:sz w:val="24"/>
          <w:u w:val="single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корригирующие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общеразвивающие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sz w:val="24"/>
        </w:rPr>
        <w:t>):</w:t>
      </w:r>
    </w:p>
    <w:p w:rsidR="00551FBD" w:rsidRDefault="008C5111">
      <w:pPr>
        <w:pStyle w:val="a3"/>
        <w:ind w:right="241" w:firstLine="566"/>
      </w:pPr>
      <w:r>
        <w:t>упражнения на дыхание; для развития мышц кистей рук и пальцев; мышц шеи; расслабления</w:t>
      </w:r>
      <w:r>
        <w:rPr>
          <w:spacing w:val="1"/>
        </w:rPr>
        <w:t xml:space="preserve"> </w:t>
      </w:r>
      <w:r>
        <w:t>мышц; укрепления голеностопных суставов и стоп; укрепления мышц туловища, рук и ног;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правильной осанки.</w:t>
      </w:r>
    </w:p>
    <w:p w:rsidR="00551FBD" w:rsidRDefault="008C5111">
      <w:pPr>
        <w:pStyle w:val="a3"/>
        <w:spacing w:before="1"/>
        <w:ind w:left="1038"/>
      </w:pPr>
      <w:r>
        <w:rPr>
          <w:u w:val="single"/>
        </w:rPr>
        <w:t>Упражнения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предметами:</w:t>
      </w:r>
    </w:p>
    <w:p w:rsidR="00551FBD" w:rsidRDefault="008C5111">
      <w:pPr>
        <w:pStyle w:val="a3"/>
        <w:ind w:right="241" w:firstLine="566"/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</w:t>
      </w:r>
      <w:r>
        <w:rPr>
          <w:spacing w:val="61"/>
        </w:rPr>
        <w:t xml:space="preserve"> </w:t>
      </w:r>
      <w:r>
        <w:t>мячом;</w:t>
      </w:r>
      <w:r>
        <w:rPr>
          <w:spacing w:val="1"/>
        </w:rPr>
        <w:t xml:space="preserve"> </w:t>
      </w:r>
      <w:r>
        <w:t xml:space="preserve">набивными мячами; со скакалками; гантелями и штангой; лазанье и </w:t>
      </w:r>
      <w:proofErr w:type="spellStart"/>
      <w:r>
        <w:t>перелезание</w:t>
      </w:r>
      <w:proofErr w:type="spellEnd"/>
      <w:r>
        <w:t>; упражнения 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lastRenderedPageBreak/>
        <w:t>опорный</w:t>
      </w:r>
      <w:r>
        <w:rPr>
          <w:spacing w:val="1"/>
        </w:rPr>
        <w:t xml:space="preserve"> </w:t>
      </w:r>
      <w:r>
        <w:t>прыжок;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сопротивления;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грузов</w:t>
      </w:r>
      <w:r>
        <w:rPr>
          <w:spacing w:val="-1"/>
        </w:rPr>
        <w:t xml:space="preserve"> </w:t>
      </w:r>
      <w:r>
        <w:t>и передача</w:t>
      </w:r>
      <w:r>
        <w:rPr>
          <w:spacing w:val="-1"/>
        </w:rPr>
        <w:t xml:space="preserve"> </w:t>
      </w:r>
      <w:r>
        <w:t>предметов.</w:t>
      </w:r>
    </w:p>
    <w:p w:rsidR="00551FBD" w:rsidRDefault="008C5111">
      <w:pPr>
        <w:spacing w:before="5"/>
        <w:ind w:left="1038"/>
        <w:jc w:val="both"/>
        <w:rPr>
          <w:b/>
          <w:i/>
          <w:sz w:val="24"/>
        </w:rPr>
      </w:pPr>
      <w:r>
        <w:rPr>
          <w:b/>
          <w:i/>
          <w:sz w:val="24"/>
        </w:rPr>
        <w:t>Легкая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атлетика</w:t>
      </w:r>
    </w:p>
    <w:p w:rsidR="00551FBD" w:rsidRDefault="008C5111">
      <w:pPr>
        <w:pStyle w:val="2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</w:p>
    <w:p w:rsidR="00551FBD" w:rsidRDefault="008C5111">
      <w:pPr>
        <w:pStyle w:val="a3"/>
        <w:ind w:right="241" w:firstLine="566"/>
      </w:pPr>
      <w:r>
        <w:t>Подготовка суставов и мышечно-сухожильного аппарата к предстоящей деятельности. 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прыжках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длину.</w:t>
      </w:r>
    </w:p>
    <w:p w:rsidR="00551FBD" w:rsidRDefault="008C5111">
      <w:pPr>
        <w:pStyle w:val="a3"/>
        <w:ind w:right="241" w:firstLine="566"/>
      </w:pPr>
      <w:r>
        <w:t>Фазы прыжка в высоту с разбега. Подготовка суставов и мышечно-сухожильного аппарата к</w:t>
      </w:r>
      <w:r>
        <w:rPr>
          <w:spacing w:val="1"/>
        </w:rPr>
        <w:t xml:space="preserve"> </w:t>
      </w:r>
      <w:r>
        <w:t>предстоящей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высоту.</w:t>
      </w:r>
    </w:p>
    <w:p w:rsidR="00551FBD" w:rsidRDefault="00551FBD"/>
    <w:p w:rsidR="00551FBD" w:rsidRDefault="008C5111">
      <w:pPr>
        <w:pStyle w:val="a3"/>
        <w:spacing w:before="66"/>
        <w:ind w:right="238" w:firstLine="566"/>
      </w:pPr>
      <w:r>
        <w:t>Правила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прыжкам,</w:t>
      </w:r>
      <w:r>
        <w:rPr>
          <w:spacing w:val="1"/>
        </w:rPr>
        <w:t xml:space="preserve"> </w:t>
      </w:r>
      <w:r>
        <w:t>метанию;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эстафетной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-6"/>
        </w:rPr>
        <w:t xml:space="preserve"> </w:t>
      </w:r>
      <w:r>
        <w:t>эстафетах.</w:t>
      </w:r>
    </w:p>
    <w:p w:rsidR="00551FBD" w:rsidRDefault="008C5111">
      <w:pPr>
        <w:pStyle w:val="2"/>
        <w:spacing w:line="240" w:lineRule="auto"/>
        <w:rPr>
          <w:b w:val="0"/>
        </w:rPr>
      </w:pPr>
      <w:r>
        <w:t>Практический</w:t>
      </w:r>
      <w:r>
        <w:rPr>
          <w:spacing w:val="-3"/>
        </w:rPr>
        <w:t xml:space="preserve"> </w:t>
      </w:r>
      <w:r>
        <w:t>материал</w:t>
      </w:r>
      <w:r>
        <w:rPr>
          <w:b w:val="0"/>
        </w:rPr>
        <w:t>:</w:t>
      </w:r>
    </w:p>
    <w:p w:rsidR="00551FBD" w:rsidRDefault="008C5111">
      <w:pPr>
        <w:pStyle w:val="a3"/>
        <w:spacing w:before="1"/>
        <w:ind w:right="252" w:firstLine="566"/>
      </w:pPr>
      <w:r>
        <w:rPr>
          <w:i/>
        </w:rPr>
        <w:t>Ходьба</w:t>
      </w:r>
      <w:r>
        <w:t>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направления;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замедлением;</w:t>
      </w:r>
      <w:r>
        <w:rPr>
          <w:spacing w:val="1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препятствий и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551FBD" w:rsidRDefault="008C5111">
      <w:pPr>
        <w:pStyle w:val="a3"/>
        <w:ind w:right="246" w:firstLine="566"/>
      </w:pPr>
      <w:r>
        <w:rPr>
          <w:i/>
        </w:rPr>
        <w:t>Бег</w:t>
      </w:r>
      <w:r>
        <w:t>. Медленный бег с равномерной скоростью. Бег с варьированием скорости. Скоростной бег.</w:t>
      </w:r>
      <w:r>
        <w:rPr>
          <w:spacing w:val="1"/>
        </w:rPr>
        <w:t xml:space="preserve"> </w:t>
      </w:r>
      <w:r>
        <w:t>Эстафетный бег. Бег с преодолением препятствий. Бег на короткие, средние и длинные дистанции.</w:t>
      </w:r>
      <w:r>
        <w:rPr>
          <w:spacing w:val="1"/>
        </w:rPr>
        <w:t xml:space="preserve"> </w:t>
      </w:r>
      <w:r>
        <w:t>Кроссовый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слабопересеченной местности.</w:t>
      </w:r>
    </w:p>
    <w:p w:rsidR="00551FBD" w:rsidRDefault="008C5111">
      <w:pPr>
        <w:pStyle w:val="a3"/>
        <w:ind w:left="1038"/>
      </w:pPr>
      <w:r>
        <w:rPr>
          <w:i/>
        </w:rPr>
        <w:t>Прыжки</w:t>
      </w:r>
      <w:r>
        <w:t>.</w:t>
      </w:r>
      <w:r>
        <w:rPr>
          <w:spacing w:val="8"/>
        </w:rPr>
        <w:t xml:space="preserve"> </w:t>
      </w:r>
      <w:r>
        <w:t>Отработка</w:t>
      </w:r>
      <w:r>
        <w:rPr>
          <w:spacing w:val="7"/>
        </w:rPr>
        <w:t xml:space="preserve"> </w:t>
      </w:r>
      <w:r>
        <w:t>выпрыгивания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спрыгивания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препятствий.</w:t>
      </w:r>
      <w:r>
        <w:rPr>
          <w:spacing w:val="8"/>
        </w:rPr>
        <w:t xml:space="preserve"> </w:t>
      </w:r>
      <w:r>
        <w:t>Прыжки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длину</w:t>
      </w:r>
      <w:r>
        <w:rPr>
          <w:spacing w:val="3"/>
        </w:rPr>
        <w:t xml:space="preserve"> </w:t>
      </w:r>
      <w:r>
        <w:t>(способами</w:t>
      </w:r>
    </w:p>
    <w:p w:rsidR="00551FBD" w:rsidRDefault="008C5111">
      <w:pPr>
        <w:pStyle w:val="a3"/>
      </w:pPr>
      <w:r>
        <w:t>«оттолкнув</w:t>
      </w:r>
      <w:r>
        <w:rPr>
          <w:spacing w:val="-5"/>
        </w:rPr>
        <w:t xml:space="preserve"> </w:t>
      </w:r>
      <w:r>
        <w:t>ноги»,</w:t>
      </w:r>
      <w:r>
        <w:rPr>
          <w:spacing w:val="-1"/>
        </w:rPr>
        <w:t xml:space="preserve"> </w:t>
      </w:r>
      <w:r>
        <w:t>«перешагивание»).</w:t>
      </w:r>
      <w:r>
        <w:rPr>
          <w:spacing w:val="-4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высоту</w:t>
      </w:r>
      <w:r>
        <w:rPr>
          <w:spacing w:val="-9"/>
        </w:rPr>
        <w:t xml:space="preserve"> </w:t>
      </w:r>
      <w:r>
        <w:t>способом «перекат».</w:t>
      </w:r>
    </w:p>
    <w:p w:rsidR="00551FBD" w:rsidRDefault="008C5111">
      <w:pPr>
        <w:pStyle w:val="a3"/>
        <w:ind w:right="251" w:firstLine="566"/>
      </w:pPr>
      <w:r>
        <w:rPr>
          <w:i/>
        </w:rPr>
        <w:t>Метание</w:t>
      </w:r>
      <w:r>
        <w:t>. Метание малого мяча на дальность. Метание мяча в вертикальную цель. Метание в</w:t>
      </w:r>
      <w:r>
        <w:rPr>
          <w:spacing w:val="1"/>
        </w:rPr>
        <w:t xml:space="preserve"> </w:t>
      </w:r>
      <w:r>
        <w:t>движущую</w:t>
      </w:r>
      <w:r>
        <w:rPr>
          <w:spacing w:val="-1"/>
        </w:rPr>
        <w:t xml:space="preserve"> </w:t>
      </w:r>
      <w:r>
        <w:t>цель.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3"/>
        <w:spacing w:before="1"/>
        <w:ind w:left="1038"/>
        <w:jc w:val="both"/>
      </w:pPr>
      <w:r>
        <w:t>Лыжная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конькобежная</w:t>
      </w:r>
      <w:r>
        <w:rPr>
          <w:spacing w:val="-4"/>
        </w:rPr>
        <w:t xml:space="preserve"> </w:t>
      </w:r>
      <w:r>
        <w:t>подготовки</w:t>
      </w:r>
    </w:p>
    <w:p w:rsidR="00551FBD" w:rsidRDefault="008C5111">
      <w:pPr>
        <w:spacing w:line="274" w:lineRule="exact"/>
        <w:ind w:left="1038"/>
        <w:jc w:val="both"/>
        <w:rPr>
          <w:i/>
          <w:sz w:val="24"/>
        </w:rPr>
      </w:pPr>
      <w:r>
        <w:rPr>
          <w:i/>
          <w:sz w:val="24"/>
        </w:rPr>
        <w:t>Лыжная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551FBD" w:rsidRDefault="008C5111">
      <w:pPr>
        <w:ind w:left="472" w:right="249" w:firstLine="566"/>
        <w:jc w:val="both"/>
        <w:rPr>
          <w:sz w:val="24"/>
        </w:rPr>
      </w:pPr>
      <w:r>
        <w:rPr>
          <w:b/>
          <w:sz w:val="24"/>
        </w:rPr>
        <w:t xml:space="preserve">Теоретические сведения. </w:t>
      </w:r>
      <w:r>
        <w:rPr>
          <w:sz w:val="24"/>
        </w:rPr>
        <w:t>Сведения о применении лыж в быту. Занятия на лыжах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организма.</w:t>
      </w:r>
    </w:p>
    <w:p w:rsidR="00551FBD" w:rsidRDefault="008C5111">
      <w:pPr>
        <w:pStyle w:val="a3"/>
        <w:ind w:right="237" w:firstLine="566"/>
      </w:pPr>
      <w:r>
        <w:t>Прокладка учебной лыжни; санитарно-гигиенические требования к занятиям на лыжах. Виды</w:t>
      </w:r>
      <w:r>
        <w:rPr>
          <w:spacing w:val="1"/>
        </w:rPr>
        <w:t xml:space="preserve"> </w:t>
      </w:r>
      <w:r>
        <w:t>лыжного</w:t>
      </w:r>
      <w:r>
        <w:rPr>
          <w:spacing w:val="-10"/>
        </w:rPr>
        <w:t xml:space="preserve"> </w:t>
      </w:r>
      <w:r>
        <w:t>спорта;</w:t>
      </w:r>
      <w:r>
        <w:rPr>
          <w:spacing w:val="-8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технике</w:t>
      </w:r>
      <w:r>
        <w:rPr>
          <w:spacing w:val="-12"/>
        </w:rPr>
        <w:t xml:space="preserve"> </w:t>
      </w:r>
      <w:r>
        <w:t>лыжных</w:t>
      </w:r>
      <w:r>
        <w:rPr>
          <w:spacing w:val="-10"/>
        </w:rPr>
        <w:t xml:space="preserve"> </w:t>
      </w:r>
      <w:r>
        <w:t>ходов.</w:t>
      </w:r>
    </w:p>
    <w:p w:rsidR="00551FBD" w:rsidRDefault="008C5111">
      <w:pPr>
        <w:pStyle w:val="2"/>
        <w:spacing w:before="4"/>
      </w:pPr>
      <w:r>
        <w:t>Практический</w:t>
      </w:r>
      <w:r>
        <w:rPr>
          <w:spacing w:val="-4"/>
        </w:rPr>
        <w:t xml:space="preserve"> </w:t>
      </w:r>
      <w:r>
        <w:t>материал.</w:t>
      </w:r>
    </w:p>
    <w:p w:rsidR="00551FBD" w:rsidRDefault="008C5111">
      <w:pPr>
        <w:pStyle w:val="a3"/>
        <w:ind w:right="242" w:firstLine="566"/>
      </w:pP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(попеременный</w:t>
      </w:r>
      <w:r>
        <w:rPr>
          <w:spacing w:val="1"/>
        </w:rPr>
        <w:t xml:space="preserve"> </w:t>
      </w:r>
      <w:proofErr w:type="spellStart"/>
      <w:r>
        <w:t>двухшажный</w:t>
      </w:r>
      <w:proofErr w:type="spellEnd"/>
      <w:r>
        <w:t>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proofErr w:type="spellStart"/>
      <w:r>
        <w:t>бесшажный</w:t>
      </w:r>
      <w:proofErr w:type="spellEnd"/>
      <w:r>
        <w:t>; одновременный одношажный). Совершенствование разных видов подъемов и спусков.</w:t>
      </w:r>
      <w:r>
        <w:rPr>
          <w:spacing w:val="1"/>
        </w:rPr>
        <w:t xml:space="preserve"> </w:t>
      </w:r>
      <w:r>
        <w:t>Повороты.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Конькобежная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551FBD" w:rsidRDefault="008C5111">
      <w:pPr>
        <w:pStyle w:val="2"/>
        <w:spacing w:before="3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</w:p>
    <w:p w:rsidR="00551FBD" w:rsidRDefault="008C5111">
      <w:pPr>
        <w:pStyle w:val="a3"/>
        <w:spacing w:line="274" w:lineRule="exact"/>
        <w:ind w:left="1038"/>
      </w:pPr>
      <w:r>
        <w:t>Занятия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коньках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средство</w:t>
      </w:r>
      <w:r>
        <w:rPr>
          <w:spacing w:val="3"/>
        </w:rPr>
        <w:t xml:space="preserve"> </w:t>
      </w:r>
      <w:r>
        <w:t>закаливания</w:t>
      </w:r>
      <w:r>
        <w:rPr>
          <w:spacing w:val="11"/>
        </w:rPr>
        <w:t xml:space="preserve"> </w:t>
      </w:r>
      <w:r>
        <w:t>организма.</w:t>
      </w:r>
    </w:p>
    <w:p w:rsidR="00551FBD" w:rsidRDefault="008C5111">
      <w:pPr>
        <w:ind w:left="1038"/>
        <w:jc w:val="both"/>
        <w:rPr>
          <w:sz w:val="24"/>
        </w:rPr>
      </w:pPr>
      <w:r>
        <w:rPr>
          <w:b/>
          <w:sz w:val="24"/>
        </w:rPr>
        <w:t>Практический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материал</w:t>
      </w:r>
      <w:r>
        <w:rPr>
          <w:b/>
          <w:color w:val="FF0000"/>
          <w:sz w:val="24"/>
        </w:rPr>
        <w:t>.</w:t>
      </w:r>
      <w:r>
        <w:rPr>
          <w:b/>
          <w:color w:val="FF0000"/>
          <w:spacing w:val="10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8"/>
          <w:sz w:val="24"/>
        </w:rPr>
        <w:t xml:space="preserve"> </w:t>
      </w:r>
      <w:r>
        <w:rPr>
          <w:sz w:val="24"/>
        </w:rPr>
        <w:t>конькобежца</w:t>
      </w:r>
      <w:r>
        <w:rPr>
          <w:b/>
          <w:sz w:val="24"/>
        </w:rPr>
        <w:t>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Бег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9"/>
          <w:sz w:val="24"/>
        </w:rPr>
        <w:t xml:space="preserve"> </w:t>
      </w:r>
      <w:r>
        <w:rPr>
          <w:sz w:val="24"/>
        </w:rPr>
        <w:t>Бег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поворотах.</w:t>
      </w:r>
    </w:p>
    <w:p w:rsidR="00551FBD" w:rsidRDefault="008C5111">
      <w:pPr>
        <w:pStyle w:val="a3"/>
      </w:pPr>
      <w:r>
        <w:t>Вход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поворот.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катание.</w:t>
      </w:r>
      <w:r>
        <w:rPr>
          <w:spacing w:val="-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время.</w:t>
      </w:r>
    </w:p>
    <w:p w:rsidR="00551FBD" w:rsidRDefault="008C5111">
      <w:pPr>
        <w:spacing w:before="5"/>
        <w:ind w:left="1038"/>
        <w:jc w:val="both"/>
        <w:rPr>
          <w:b/>
          <w:i/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игры</w:t>
      </w:r>
    </w:p>
    <w:p w:rsidR="00551FBD" w:rsidRDefault="008C5111">
      <w:pPr>
        <w:pStyle w:val="2"/>
      </w:pPr>
      <w:r>
        <w:t>Практический</w:t>
      </w:r>
      <w:r>
        <w:rPr>
          <w:spacing w:val="-4"/>
        </w:rPr>
        <w:t xml:space="preserve"> </w:t>
      </w:r>
      <w:r>
        <w:t>материал.</w:t>
      </w:r>
    </w:p>
    <w:p w:rsidR="00551FBD" w:rsidRDefault="008C5111">
      <w:pPr>
        <w:pStyle w:val="a3"/>
        <w:spacing w:line="274" w:lineRule="exact"/>
        <w:ind w:left="1038"/>
      </w:pPr>
      <w:r>
        <w:t>Коррекционные</w:t>
      </w:r>
      <w:r>
        <w:rPr>
          <w:spacing w:val="-6"/>
        </w:rPr>
        <w:t xml:space="preserve"> </w:t>
      </w:r>
      <w:r>
        <w:t>игры;</w:t>
      </w:r>
    </w:p>
    <w:p w:rsidR="00551FBD" w:rsidRDefault="008C5111">
      <w:pPr>
        <w:pStyle w:val="a3"/>
        <w:ind w:right="245" w:firstLine="566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</w:t>
      </w:r>
      <w:r>
        <w:rPr>
          <w:spacing w:val="1"/>
        </w:rPr>
        <w:t xml:space="preserve"> </w:t>
      </w:r>
      <w:r>
        <w:t>метанием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ловлей</w:t>
      </w:r>
      <w:r>
        <w:rPr>
          <w:spacing w:val="-1"/>
        </w:rPr>
        <w:t xml:space="preserve"> </w:t>
      </w:r>
      <w:r>
        <w:t>мяча;</w:t>
      </w:r>
      <w:r>
        <w:rPr>
          <w:spacing w:val="-1"/>
        </w:rPr>
        <w:t xml:space="preserve"> </w:t>
      </w:r>
      <w:r>
        <w:t>построениями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перестроениями;</w:t>
      </w:r>
      <w:r>
        <w:rPr>
          <w:spacing w:val="-1"/>
        </w:rPr>
        <w:t xml:space="preserve"> </w:t>
      </w:r>
      <w:r>
        <w:t>бросанием,</w:t>
      </w:r>
      <w:r>
        <w:rPr>
          <w:spacing w:val="-1"/>
        </w:rPr>
        <w:t xml:space="preserve"> </w:t>
      </w:r>
      <w:r>
        <w:t>ловлей, метанием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FBD" w:rsidRDefault="008C5111">
      <w:pPr>
        <w:pStyle w:val="3"/>
        <w:ind w:left="1038"/>
      </w:pPr>
      <w:r>
        <w:t>Спортивные</w:t>
      </w:r>
      <w:r>
        <w:rPr>
          <w:spacing w:val="-4"/>
        </w:rPr>
        <w:t xml:space="preserve"> </w:t>
      </w:r>
      <w:r>
        <w:t>игры</w:t>
      </w:r>
    </w:p>
    <w:p w:rsidR="00551FBD" w:rsidRDefault="008C5111">
      <w:pPr>
        <w:spacing w:line="274" w:lineRule="exact"/>
        <w:ind w:left="1038"/>
        <w:rPr>
          <w:i/>
          <w:sz w:val="24"/>
        </w:rPr>
      </w:pPr>
      <w:r>
        <w:rPr>
          <w:i/>
          <w:sz w:val="24"/>
        </w:rPr>
        <w:t>Баскетбол</w:t>
      </w:r>
    </w:p>
    <w:p w:rsidR="00551FBD" w:rsidRDefault="008C5111">
      <w:pPr>
        <w:ind w:left="472" w:right="241" w:firstLine="566"/>
        <w:jc w:val="both"/>
        <w:rPr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мячом.</w:t>
      </w:r>
    </w:p>
    <w:p w:rsidR="00551FBD" w:rsidRDefault="008C5111">
      <w:pPr>
        <w:pStyle w:val="a3"/>
        <w:ind w:left="1038"/>
      </w:pPr>
      <w:r>
        <w:t>Влияние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баскетболом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учащихся.</w:t>
      </w:r>
    </w:p>
    <w:p w:rsidR="00551FBD" w:rsidRDefault="008C5111">
      <w:pPr>
        <w:pStyle w:val="2"/>
        <w:spacing w:before="6"/>
      </w:pPr>
      <w:r>
        <w:t>Практический</w:t>
      </w:r>
      <w:r>
        <w:rPr>
          <w:spacing w:val="-4"/>
        </w:rPr>
        <w:t xml:space="preserve"> </w:t>
      </w:r>
      <w:r>
        <w:t>материал.</w:t>
      </w:r>
    </w:p>
    <w:p w:rsidR="00551FBD" w:rsidRDefault="008C5111">
      <w:pPr>
        <w:pStyle w:val="a3"/>
        <w:ind w:right="239" w:firstLine="566"/>
      </w:pPr>
      <w:r>
        <w:t>Стойка</w:t>
      </w:r>
      <w:r>
        <w:rPr>
          <w:spacing w:val="1"/>
        </w:rPr>
        <w:t xml:space="preserve"> </w:t>
      </w:r>
      <w:r>
        <w:t>баскетболиста.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свистку. Передача мяча от груди с места и в движении шагом. Ловля мяча двумя руками на месте на</w:t>
      </w:r>
      <w:r>
        <w:rPr>
          <w:spacing w:val="1"/>
        </w:rPr>
        <w:t xml:space="preserve"> </w:t>
      </w:r>
      <w:r>
        <w:t>уровне груди. Ведение мяча на месте и в движении. Бросок мяча двумя руками в кольцо снизу и от</w:t>
      </w:r>
      <w:r>
        <w:rPr>
          <w:spacing w:val="1"/>
        </w:rPr>
        <w:t xml:space="preserve"> </w:t>
      </w:r>
      <w:r>
        <w:lastRenderedPageBreak/>
        <w:t>груди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места. Прямая</w:t>
      </w:r>
      <w:r>
        <w:rPr>
          <w:spacing w:val="-4"/>
        </w:rPr>
        <w:t xml:space="preserve"> </w:t>
      </w:r>
      <w:r>
        <w:t>подача.</w:t>
      </w:r>
    </w:p>
    <w:p w:rsidR="00551FBD" w:rsidRDefault="008C5111">
      <w:pPr>
        <w:pStyle w:val="a3"/>
        <w:ind w:left="1038"/>
        <w:jc w:val="left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баскетбола.</w:t>
      </w:r>
      <w:r>
        <w:rPr>
          <w:spacing w:val="-3"/>
        </w:rPr>
        <w:t xml:space="preserve"> </w:t>
      </w:r>
      <w:r>
        <w:t>Эстафеты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ведением</w:t>
      </w:r>
      <w:r>
        <w:rPr>
          <w:spacing w:val="-3"/>
        </w:rPr>
        <w:t xml:space="preserve"> </w:t>
      </w:r>
      <w:r>
        <w:t>мяча.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Волейбол</w:t>
      </w:r>
    </w:p>
    <w:p w:rsidR="00551FBD" w:rsidRDefault="008C5111">
      <w:pPr>
        <w:pStyle w:val="a3"/>
        <w:ind w:right="239" w:firstLine="566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Общие сведения об игре в волейбол, простейшие правила игры,</w:t>
      </w:r>
      <w:r>
        <w:rPr>
          <w:spacing w:val="1"/>
        </w:rPr>
        <w:t xml:space="preserve"> </w:t>
      </w:r>
      <w:r>
        <w:t>расстановка и перемещение игроков на площадке. Права и обязанности игроков, 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игре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волейбол.</w:t>
      </w:r>
    </w:p>
    <w:p w:rsidR="00551FBD" w:rsidRDefault="008C5111">
      <w:pPr>
        <w:pStyle w:val="2"/>
        <w:spacing w:before="2"/>
      </w:pPr>
      <w:r>
        <w:t>Практический</w:t>
      </w:r>
      <w:r>
        <w:rPr>
          <w:spacing w:val="-4"/>
        </w:rPr>
        <w:t xml:space="preserve"> </w:t>
      </w:r>
      <w:r>
        <w:t>материал.</w:t>
      </w:r>
    </w:p>
    <w:p w:rsidR="00551FBD" w:rsidRDefault="008C5111">
      <w:pPr>
        <w:pStyle w:val="a3"/>
        <w:ind w:right="240" w:firstLine="566"/>
      </w:pPr>
      <w:r>
        <w:t>Прием и передача мяча снизу и сверху. Отбивание мяча снизу двумя руками через сетку на</w:t>
      </w:r>
      <w:r>
        <w:rPr>
          <w:spacing w:val="1"/>
        </w:rPr>
        <w:t xml:space="preserve"> </w:t>
      </w:r>
      <w:r>
        <w:t>месте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движении.</w:t>
      </w:r>
      <w:r>
        <w:rPr>
          <w:spacing w:val="27"/>
        </w:rPr>
        <w:t xml:space="preserve"> </w:t>
      </w:r>
      <w:r>
        <w:t>Верхняя</w:t>
      </w:r>
      <w:r>
        <w:rPr>
          <w:spacing w:val="24"/>
        </w:rPr>
        <w:t xml:space="preserve"> </w:t>
      </w:r>
      <w:r>
        <w:t>прямая</w:t>
      </w:r>
      <w:r>
        <w:rPr>
          <w:spacing w:val="27"/>
        </w:rPr>
        <w:t xml:space="preserve"> </w:t>
      </w:r>
      <w:r>
        <w:t>передача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прыжке.</w:t>
      </w:r>
      <w:r>
        <w:rPr>
          <w:spacing w:val="32"/>
        </w:rPr>
        <w:t xml:space="preserve"> </w:t>
      </w:r>
      <w:r>
        <w:t>Верхняя</w:t>
      </w:r>
      <w:r>
        <w:rPr>
          <w:spacing w:val="23"/>
        </w:rPr>
        <w:t xml:space="preserve"> </w:t>
      </w:r>
      <w:r>
        <w:t>прямая</w:t>
      </w:r>
      <w:r>
        <w:rPr>
          <w:spacing w:val="22"/>
        </w:rPr>
        <w:t xml:space="preserve"> </w:t>
      </w:r>
      <w:r>
        <w:t>подача.</w:t>
      </w:r>
      <w:r>
        <w:rPr>
          <w:spacing w:val="22"/>
        </w:rPr>
        <w:t xml:space="preserve"> </w:t>
      </w:r>
      <w:r>
        <w:t>Прыжки</w:t>
      </w:r>
      <w:r>
        <w:rPr>
          <w:spacing w:val="23"/>
        </w:rPr>
        <w:t xml:space="preserve"> </w:t>
      </w:r>
      <w:r>
        <w:t>вверх</w:t>
      </w:r>
      <w:r>
        <w:rPr>
          <w:spacing w:val="24"/>
        </w:rPr>
        <w:t xml:space="preserve"> </w:t>
      </w:r>
      <w:r>
        <w:t>с</w:t>
      </w:r>
    </w:p>
    <w:p w:rsidR="00551FBD" w:rsidRDefault="008C5111">
      <w:pPr>
        <w:pStyle w:val="a3"/>
        <w:spacing w:before="66"/>
        <w:ind w:right="241"/>
        <w:jc w:val="left"/>
      </w:pPr>
      <w:r>
        <w:rPr>
          <w:spacing w:val="-1"/>
        </w:rPr>
        <w:t>места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шага,</w:t>
      </w:r>
      <w:r>
        <w:rPr>
          <w:spacing w:val="-9"/>
        </w:rPr>
        <w:t xml:space="preserve"> </w:t>
      </w:r>
      <w:r>
        <w:rPr>
          <w:spacing w:val="-1"/>
        </w:rPr>
        <w:t>прыжки</w:t>
      </w:r>
      <w:r>
        <w:rPr>
          <w:spacing w:val="-7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сетки.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Многоскоки</w:t>
      </w:r>
      <w:proofErr w:type="spellEnd"/>
      <w:r>
        <w:rPr>
          <w:spacing w:val="-1"/>
        </w:rPr>
        <w:t>.</w:t>
      </w:r>
      <w:r>
        <w:rPr>
          <w:spacing w:val="-11"/>
        </w:rPr>
        <w:t xml:space="preserve"> </w:t>
      </w:r>
      <w:r>
        <w:rPr>
          <w:spacing w:val="-1"/>
        </w:rPr>
        <w:t>Верхняя</w:t>
      </w:r>
      <w:r>
        <w:rPr>
          <w:spacing w:val="-10"/>
        </w:rPr>
        <w:t xml:space="preserve"> </w:t>
      </w:r>
      <w:r>
        <w:rPr>
          <w:spacing w:val="-1"/>
        </w:rPr>
        <w:t>прямая</w:t>
      </w:r>
      <w:r>
        <w:rPr>
          <w:spacing w:val="-9"/>
        </w:rPr>
        <w:t xml:space="preserve"> </w:t>
      </w:r>
      <w:r>
        <w:t>передача</w:t>
      </w:r>
      <w:r>
        <w:rPr>
          <w:spacing w:val="-9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перемещения</w:t>
      </w:r>
      <w:r>
        <w:rPr>
          <w:spacing w:val="-12"/>
        </w:rPr>
        <w:t xml:space="preserve"> </w:t>
      </w:r>
      <w:r>
        <w:t>вперед,</w:t>
      </w:r>
      <w:r>
        <w:rPr>
          <w:spacing w:val="-57"/>
        </w:rPr>
        <w:t xml:space="preserve"> </w:t>
      </w:r>
      <w:r>
        <w:t>вправо,</w:t>
      </w:r>
      <w:r>
        <w:rPr>
          <w:spacing w:val="-6"/>
        </w:rPr>
        <w:t xml:space="preserve"> </w:t>
      </w:r>
      <w:r>
        <w:t>влево.</w:t>
      </w:r>
    </w:p>
    <w:p w:rsidR="00551FBD" w:rsidRDefault="008C5111">
      <w:pPr>
        <w:pStyle w:val="a3"/>
        <w:ind w:left="1038"/>
        <w:jc w:val="left"/>
      </w:pPr>
      <w:r>
        <w:t>Учебные</w:t>
      </w:r>
      <w:r>
        <w:rPr>
          <w:spacing w:val="3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волейбола.</w:t>
      </w:r>
      <w:r>
        <w:rPr>
          <w:spacing w:val="5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(эстафеты)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мячами.</w:t>
      </w:r>
    </w:p>
    <w:p w:rsidR="00551FBD" w:rsidRDefault="008C5111">
      <w:pPr>
        <w:spacing w:before="1"/>
        <w:ind w:left="1038"/>
        <w:rPr>
          <w:i/>
          <w:sz w:val="24"/>
        </w:rPr>
      </w:pPr>
      <w:r>
        <w:rPr>
          <w:i/>
          <w:sz w:val="24"/>
        </w:rPr>
        <w:t>Настольный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теннис</w:t>
      </w:r>
    </w:p>
    <w:p w:rsidR="00551FBD" w:rsidRDefault="008C5111">
      <w:pPr>
        <w:ind w:left="1038"/>
        <w:rPr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551FBD" w:rsidRDefault="008C5111">
      <w:pPr>
        <w:ind w:left="472" w:right="241" w:firstLine="566"/>
        <w:rPr>
          <w:sz w:val="24"/>
        </w:rPr>
      </w:pPr>
      <w:r>
        <w:rPr>
          <w:b/>
          <w:sz w:val="24"/>
        </w:rPr>
        <w:t>Практический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материал.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32"/>
          <w:sz w:val="24"/>
        </w:rPr>
        <w:t xml:space="preserve"> </w:t>
      </w:r>
      <w:r>
        <w:rPr>
          <w:sz w:val="24"/>
        </w:rPr>
        <w:t>мяча</w:t>
      </w:r>
      <w:r>
        <w:rPr>
          <w:spacing w:val="32"/>
          <w:sz w:val="24"/>
        </w:rPr>
        <w:t xml:space="preserve"> </w:t>
      </w:r>
      <w:r>
        <w:rPr>
          <w:sz w:val="24"/>
        </w:rPr>
        <w:t>слева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35"/>
          <w:sz w:val="24"/>
        </w:rPr>
        <w:t xml:space="preserve"> </w:t>
      </w:r>
      <w:r>
        <w:rPr>
          <w:sz w:val="24"/>
        </w:rPr>
        <w:t>удары</w:t>
      </w:r>
      <w:r>
        <w:rPr>
          <w:spacing w:val="30"/>
          <w:sz w:val="24"/>
        </w:rPr>
        <w:t xml:space="preserve"> </w:t>
      </w:r>
      <w:r>
        <w:rPr>
          <w:sz w:val="24"/>
        </w:rPr>
        <w:t>слева,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30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вращением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мяча.</w:t>
      </w:r>
      <w:r>
        <w:rPr>
          <w:spacing w:val="4"/>
          <w:sz w:val="24"/>
        </w:rPr>
        <w:t xml:space="preserve"> </w:t>
      </w:r>
      <w:r>
        <w:rPr>
          <w:sz w:val="24"/>
        </w:rPr>
        <w:t>Одиночные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Хоккей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полу</w:t>
      </w:r>
    </w:p>
    <w:p w:rsidR="00551FBD" w:rsidRDefault="008C5111">
      <w:pPr>
        <w:ind w:left="1038"/>
        <w:rPr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хоккей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полу.</w:t>
      </w:r>
    </w:p>
    <w:p w:rsidR="00551FBD" w:rsidRDefault="008C5111">
      <w:pPr>
        <w:pStyle w:val="a3"/>
        <w:ind w:firstLine="566"/>
        <w:jc w:val="left"/>
      </w:pPr>
      <w:r>
        <w:rPr>
          <w:b/>
          <w:spacing w:val="-1"/>
        </w:rPr>
        <w:t>Практический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материал.</w:t>
      </w:r>
      <w:r>
        <w:rPr>
          <w:b/>
          <w:spacing w:val="10"/>
        </w:rPr>
        <w:t xml:space="preserve"> </w:t>
      </w:r>
      <w:r>
        <w:rPr>
          <w:spacing w:val="-1"/>
        </w:rPr>
        <w:t>Передвижение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площадке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стойке</w:t>
      </w:r>
      <w:r>
        <w:rPr>
          <w:spacing w:val="3"/>
        </w:rPr>
        <w:t xml:space="preserve"> </w:t>
      </w:r>
      <w:r>
        <w:t>хоккеиста</w:t>
      </w:r>
      <w:r>
        <w:rPr>
          <w:spacing w:val="3"/>
        </w:rPr>
        <w:t xml:space="preserve"> </w:t>
      </w:r>
      <w:r>
        <w:t>влево,</w:t>
      </w:r>
      <w:r>
        <w:rPr>
          <w:spacing w:val="4"/>
        </w:rPr>
        <w:t xml:space="preserve"> </w:t>
      </w:r>
      <w:r>
        <w:t>вправо,</w:t>
      </w:r>
      <w:r>
        <w:rPr>
          <w:spacing w:val="4"/>
        </w:rPr>
        <w:t xml:space="preserve"> </w:t>
      </w:r>
      <w:r>
        <w:t>назад,</w:t>
      </w:r>
      <w:r>
        <w:rPr>
          <w:spacing w:val="-57"/>
        </w:rPr>
        <w:t xml:space="preserve"> </w:t>
      </w:r>
      <w:r>
        <w:rPr>
          <w:spacing w:val="-4"/>
        </w:rPr>
        <w:t>вперед.</w:t>
      </w:r>
      <w:r>
        <w:rPr>
          <w:spacing w:val="-12"/>
        </w:rPr>
        <w:t xml:space="preserve"> </w:t>
      </w:r>
      <w:r>
        <w:rPr>
          <w:spacing w:val="-4"/>
        </w:rPr>
        <w:t>Способы</w:t>
      </w:r>
      <w:r>
        <w:rPr>
          <w:spacing w:val="-13"/>
        </w:rPr>
        <w:t xml:space="preserve"> </w:t>
      </w:r>
      <w:r>
        <w:rPr>
          <w:spacing w:val="-4"/>
        </w:rPr>
        <w:t>владения</w:t>
      </w:r>
      <w:r>
        <w:rPr>
          <w:spacing w:val="-15"/>
        </w:rPr>
        <w:t xml:space="preserve"> </w:t>
      </w:r>
      <w:r>
        <w:rPr>
          <w:spacing w:val="-4"/>
        </w:rPr>
        <w:t>клюшкой,</w:t>
      </w:r>
      <w:r>
        <w:rPr>
          <w:spacing w:val="-9"/>
        </w:rPr>
        <w:t xml:space="preserve"> </w:t>
      </w:r>
      <w:r>
        <w:rPr>
          <w:spacing w:val="-4"/>
        </w:rPr>
        <w:t>ведение</w:t>
      </w:r>
      <w:r>
        <w:rPr>
          <w:spacing w:val="-13"/>
        </w:rPr>
        <w:t xml:space="preserve"> </w:t>
      </w:r>
      <w:r>
        <w:rPr>
          <w:spacing w:val="-4"/>
        </w:rPr>
        <w:t>шайбы.</w:t>
      </w:r>
      <w:r>
        <w:rPr>
          <w:spacing w:val="-11"/>
        </w:rPr>
        <w:t xml:space="preserve"> </w:t>
      </w:r>
      <w:r>
        <w:rPr>
          <w:spacing w:val="-4"/>
        </w:rPr>
        <w:t>Учебные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  <w:r>
        <w:rPr>
          <w:spacing w:val="-3"/>
        </w:rPr>
        <w:t xml:space="preserve"> </w:t>
      </w:r>
      <w:r>
        <w:rPr>
          <w:spacing w:val="-4"/>
        </w:rPr>
        <w:t>с</w:t>
      </w:r>
      <w:r>
        <w:rPr>
          <w:spacing w:val="-1"/>
        </w:rPr>
        <w:t xml:space="preserve"> </w:t>
      </w:r>
      <w:r>
        <w:rPr>
          <w:spacing w:val="-4"/>
        </w:rPr>
        <w:t>учетом</w:t>
      </w:r>
      <w:r>
        <w:rPr>
          <w:spacing w:val="-6"/>
        </w:rPr>
        <w:t xml:space="preserve"> </w:t>
      </w:r>
      <w:r>
        <w:rPr>
          <w:spacing w:val="-4"/>
        </w:rPr>
        <w:t>ранее</w:t>
      </w:r>
      <w:r>
        <w:rPr>
          <w:spacing w:val="-6"/>
        </w:rPr>
        <w:t xml:space="preserve"> </w:t>
      </w:r>
      <w:r>
        <w:rPr>
          <w:spacing w:val="-4"/>
        </w:rPr>
        <w:t>изученных</w:t>
      </w:r>
      <w:r>
        <w:rPr>
          <w:spacing w:val="-2"/>
        </w:rPr>
        <w:t xml:space="preserve"> </w:t>
      </w:r>
      <w:r>
        <w:rPr>
          <w:spacing w:val="-4"/>
        </w:rPr>
        <w:t>правил.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spacing w:before="1"/>
      </w:pPr>
      <w:r>
        <w:t>Профильный</w:t>
      </w:r>
      <w:r>
        <w:rPr>
          <w:spacing w:val="-1"/>
        </w:rPr>
        <w:t xml:space="preserve"> </w:t>
      </w:r>
      <w:r>
        <w:t>труд</w:t>
      </w:r>
    </w:p>
    <w:p w:rsidR="00551FBD" w:rsidRDefault="008C5111">
      <w:pPr>
        <w:pStyle w:val="a3"/>
        <w:ind w:right="249" w:firstLine="566"/>
      </w:pPr>
      <w:r>
        <w:t>Среди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труд;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выступает способом удовлетворения потребностей, созидателем общественного богатства, фактором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прогресса.</w:t>
      </w:r>
    </w:p>
    <w:p w:rsidR="00551FBD" w:rsidRDefault="008C5111">
      <w:pPr>
        <w:pStyle w:val="a3"/>
        <w:ind w:right="243" w:firstLine="566"/>
      </w:pPr>
      <w:r>
        <w:rPr>
          <w:b/>
        </w:rPr>
        <w:t xml:space="preserve">Цель </w:t>
      </w:r>
      <w:r>
        <w:t>изучения предмета «Профильный труд» заключается во всестороннем развитии 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формирования их</w:t>
      </w:r>
      <w:r>
        <w:rPr>
          <w:spacing w:val="-1"/>
        </w:rPr>
        <w:t xml:space="preserve"> </w:t>
      </w:r>
      <w:proofErr w:type="gramStart"/>
      <w:r>
        <w:t>трудовой  культуры</w:t>
      </w:r>
      <w:proofErr w:type="gramEnd"/>
      <w:r>
        <w:t>.</w:t>
      </w:r>
    </w:p>
    <w:p w:rsidR="00551FBD" w:rsidRDefault="008C5111">
      <w:pPr>
        <w:pStyle w:val="a3"/>
        <w:ind w:right="248" w:firstLine="566"/>
      </w:pPr>
      <w:r>
        <w:t>Изучение этого учебного предмета в V-IX-х классах способствует получению обучающимися</w:t>
      </w:r>
      <w:r>
        <w:rPr>
          <w:spacing w:val="1"/>
        </w:rPr>
        <w:t xml:space="preserve"> </w:t>
      </w:r>
      <w:r>
        <w:t>первоначальной профильной трудовой подготовки, предусматривающей формирование в процессе</w:t>
      </w:r>
      <w:r>
        <w:rPr>
          <w:spacing w:val="1"/>
        </w:rPr>
        <w:t xml:space="preserve"> </w:t>
      </w:r>
      <w:r>
        <w:t>учебы и общественно полезной работы трудовых умений и навыков; развитие мотивов,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 и состояния</w:t>
      </w:r>
      <w:r>
        <w:rPr>
          <w:spacing w:val="-3"/>
        </w:rPr>
        <w:t xml:space="preserve"> </w:t>
      </w:r>
      <w:r>
        <w:t>здоровья.</w:t>
      </w:r>
    </w:p>
    <w:p w:rsidR="00551FBD" w:rsidRDefault="008C5111">
      <w:pPr>
        <w:pStyle w:val="a3"/>
        <w:ind w:left="1038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«Профильный</w:t>
      </w:r>
      <w:r>
        <w:rPr>
          <w:spacing w:val="-3"/>
        </w:rPr>
        <w:t xml:space="preserve"> </w:t>
      </w:r>
      <w:r>
        <w:t>труд»</w:t>
      </w:r>
      <w:r>
        <w:rPr>
          <w:spacing w:val="-5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1" w:firstLine="566"/>
        <w:jc w:val="both"/>
        <w:rPr>
          <w:sz w:val="24"/>
        </w:rPr>
      </w:pPr>
      <w:r>
        <w:rPr>
          <w:sz w:val="24"/>
        </w:rPr>
        <w:t>развитие социально ценных качеств личности (потребности в труде, трудолюбия,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общественной активности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0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38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3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left="1338" w:hanging="301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6" w:firstLine="566"/>
        <w:jc w:val="both"/>
        <w:rPr>
          <w:sz w:val="24"/>
        </w:rPr>
      </w:pPr>
      <w:r>
        <w:rPr>
          <w:sz w:val="24"/>
        </w:rPr>
        <w:t>ознакомление с массовыми рабочими профессиями, формирование устойчивых интересов 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подготовки;</w:t>
      </w:r>
    </w:p>
    <w:p w:rsidR="00551FBD" w:rsidRPr="00424AF8" w:rsidRDefault="008C5111" w:rsidP="00424AF8">
      <w:pPr>
        <w:pStyle w:val="a5"/>
        <w:numPr>
          <w:ilvl w:val="0"/>
          <w:numId w:val="66"/>
        </w:numPr>
        <w:tabs>
          <w:tab w:val="left" w:pos="1339"/>
        </w:tabs>
        <w:ind w:right="238" w:firstLine="566"/>
        <w:jc w:val="both"/>
        <w:rPr>
          <w:sz w:val="24"/>
        </w:rPr>
      </w:pPr>
      <w:r w:rsidRPr="00424AF8">
        <w:rPr>
          <w:sz w:val="24"/>
        </w:rPr>
        <w:t>формирование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представлений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о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производстве,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структуре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производственного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процесса,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деятельности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производственного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предприятия,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содержании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и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условиях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труда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по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массовым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профессиям</w:t>
      </w:r>
      <w:r w:rsidRPr="00424AF8">
        <w:rPr>
          <w:spacing w:val="-2"/>
          <w:sz w:val="24"/>
        </w:rPr>
        <w:t xml:space="preserve"> </w:t>
      </w:r>
      <w:r w:rsidRPr="00424AF8">
        <w:rPr>
          <w:sz w:val="24"/>
        </w:rPr>
        <w:t>и т.</w:t>
      </w:r>
      <w:r w:rsidRPr="00424AF8">
        <w:rPr>
          <w:spacing w:val="-1"/>
          <w:sz w:val="24"/>
        </w:rPr>
        <w:t xml:space="preserve"> </w:t>
      </w:r>
      <w:r w:rsidRPr="00424AF8">
        <w:rPr>
          <w:sz w:val="24"/>
        </w:rPr>
        <w:t>п., с</w:t>
      </w:r>
      <w:r w:rsidRPr="00424AF8">
        <w:rPr>
          <w:spacing w:val="-1"/>
          <w:sz w:val="24"/>
        </w:rPr>
        <w:t xml:space="preserve"> </w:t>
      </w:r>
      <w:r w:rsidRPr="00424AF8">
        <w:rPr>
          <w:sz w:val="24"/>
        </w:rPr>
        <w:t>которыми</w:t>
      </w:r>
      <w:r w:rsidRPr="00424AF8">
        <w:rPr>
          <w:spacing w:val="-1"/>
          <w:sz w:val="24"/>
        </w:rPr>
        <w:t xml:space="preserve"> </w:t>
      </w:r>
      <w:r w:rsidRPr="00424AF8">
        <w:rPr>
          <w:sz w:val="24"/>
        </w:rPr>
        <w:t>связаны профили трудового обучения в</w:t>
      </w:r>
      <w:r w:rsidRPr="00424AF8">
        <w:rPr>
          <w:spacing w:val="-2"/>
          <w:sz w:val="24"/>
        </w:rPr>
        <w:t xml:space="preserve"> </w:t>
      </w:r>
      <w:r w:rsidRPr="00424AF8">
        <w:rPr>
          <w:sz w:val="24"/>
        </w:rPr>
        <w:t>школе;</w:t>
      </w:r>
      <w:r w:rsidR="00424AF8" w:rsidRPr="00424AF8">
        <w:rPr>
          <w:sz w:val="24"/>
        </w:rPr>
        <w:t xml:space="preserve"> </w:t>
      </w:r>
      <w:r w:rsidRPr="00424AF8">
        <w:rPr>
          <w:sz w:val="24"/>
        </w:rPr>
        <w:t xml:space="preserve">ознакомление с условиями и </w:t>
      </w:r>
      <w:r w:rsidRPr="00424AF8">
        <w:rPr>
          <w:sz w:val="24"/>
        </w:rPr>
        <w:lastRenderedPageBreak/>
        <w:t>содержанием обучения по различным профилям и испытание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своих сил в процессе практических работ по одному из выбранных профилей в условиях школьных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учебно-производственных мастерских в соответствии с физическими возможностями и состоянием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здоровья</w:t>
      </w:r>
      <w:r w:rsidRPr="00424AF8">
        <w:rPr>
          <w:spacing w:val="1"/>
          <w:sz w:val="24"/>
        </w:rPr>
        <w:t xml:space="preserve"> </w:t>
      </w:r>
      <w:r w:rsidRPr="00424AF8">
        <w:rPr>
          <w:sz w:val="24"/>
        </w:rPr>
        <w:t>учащихся;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5" w:firstLine="566"/>
        <w:jc w:val="both"/>
        <w:rPr>
          <w:sz w:val="24"/>
        </w:rPr>
      </w:pPr>
      <w:r>
        <w:rPr>
          <w:sz w:val="24"/>
        </w:rPr>
        <w:t>формирование трудовых навыков и умений, технических, технологических, конструкторских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spacing w:before="66"/>
        <w:ind w:right="25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2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  <w:tab w:val="left" w:pos="2937"/>
          <w:tab w:val="left" w:pos="4043"/>
          <w:tab w:val="left" w:pos="5889"/>
          <w:tab w:val="left" w:pos="7402"/>
          <w:tab w:val="left" w:pos="8649"/>
          <w:tab w:val="left" w:pos="10165"/>
        </w:tabs>
        <w:spacing w:before="1"/>
        <w:ind w:right="250" w:firstLine="566"/>
        <w:rPr>
          <w:sz w:val="24"/>
        </w:rPr>
      </w:pPr>
      <w:r>
        <w:rPr>
          <w:sz w:val="24"/>
        </w:rPr>
        <w:t xml:space="preserve">коррекция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  <w:t>психических</w:t>
      </w:r>
      <w:r>
        <w:rPr>
          <w:sz w:val="24"/>
        </w:rPr>
        <w:tab/>
        <w:t>процессов</w:t>
      </w:r>
      <w:r>
        <w:rPr>
          <w:sz w:val="24"/>
        </w:rPr>
        <w:tab/>
        <w:t>(восприятия,</w:t>
      </w:r>
      <w:r>
        <w:rPr>
          <w:sz w:val="24"/>
        </w:rPr>
        <w:tab/>
      </w:r>
      <w:r>
        <w:rPr>
          <w:spacing w:val="-1"/>
          <w:sz w:val="24"/>
        </w:rPr>
        <w:t>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 речи);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8" w:firstLine="566"/>
        <w:rPr>
          <w:sz w:val="24"/>
        </w:rPr>
      </w:pPr>
      <w:r>
        <w:rPr>
          <w:sz w:val="24"/>
        </w:rPr>
        <w:t>коррекция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обобщение);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1" w:firstLine="566"/>
        <w:rPr>
          <w:sz w:val="24"/>
        </w:rPr>
      </w:pPr>
      <w:r>
        <w:rPr>
          <w:sz w:val="24"/>
        </w:rPr>
        <w:t>коррекция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1" w:firstLine="566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2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целью);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5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6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551FBD" w:rsidRDefault="008C5111">
      <w:pPr>
        <w:pStyle w:val="a5"/>
        <w:numPr>
          <w:ilvl w:val="0"/>
          <w:numId w:val="66"/>
        </w:numPr>
        <w:tabs>
          <w:tab w:val="left" w:pos="1339"/>
        </w:tabs>
        <w:ind w:right="24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инициативности.</w:t>
      </w:r>
    </w:p>
    <w:p w:rsidR="00551FBD" w:rsidRDefault="008C5111">
      <w:pPr>
        <w:pStyle w:val="2"/>
        <w:spacing w:before="5"/>
        <w:jc w:val="lef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</w:p>
    <w:p w:rsidR="00551FBD" w:rsidRDefault="008C5111">
      <w:pPr>
        <w:pStyle w:val="a3"/>
        <w:ind w:right="241" w:firstLine="5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производственных материалов, в связи с чем определены примерный перечень профилей трудовой</w:t>
      </w:r>
      <w:r>
        <w:rPr>
          <w:spacing w:val="1"/>
        </w:rPr>
        <w:t xml:space="preserve"> </w:t>
      </w:r>
      <w:r>
        <w:t>подготовки: «Столярное дело», «Слесарное дело», «Переплетно-картонажное дело», «Швейное де-</w:t>
      </w:r>
      <w:r>
        <w:rPr>
          <w:spacing w:val="1"/>
        </w:rPr>
        <w:t xml:space="preserve"> </w:t>
      </w:r>
      <w:proofErr w:type="spellStart"/>
      <w:r>
        <w:t>ло</w:t>
      </w:r>
      <w:proofErr w:type="spellEnd"/>
      <w:r>
        <w:t>»,</w:t>
      </w:r>
      <w:r>
        <w:rPr>
          <w:spacing w:val="20"/>
        </w:rPr>
        <w:t xml:space="preserve"> </w:t>
      </w:r>
      <w:r>
        <w:t>«Сельскохозяйственный</w:t>
      </w:r>
      <w:r>
        <w:rPr>
          <w:spacing w:val="19"/>
        </w:rPr>
        <w:t xml:space="preserve"> </w:t>
      </w:r>
      <w:r>
        <w:t>труд»,</w:t>
      </w:r>
      <w:r>
        <w:rPr>
          <w:spacing w:val="22"/>
        </w:rPr>
        <w:t xml:space="preserve"> </w:t>
      </w:r>
      <w:r>
        <w:t>«Подготовка</w:t>
      </w:r>
      <w:r>
        <w:rPr>
          <w:spacing w:val="14"/>
        </w:rPr>
        <w:t xml:space="preserve"> </w:t>
      </w:r>
      <w:r>
        <w:t>младшего</w:t>
      </w:r>
      <w:r>
        <w:rPr>
          <w:spacing w:val="17"/>
        </w:rPr>
        <w:t xml:space="preserve"> </w:t>
      </w:r>
      <w:r>
        <w:t>обслуживающего</w:t>
      </w:r>
      <w:r>
        <w:rPr>
          <w:spacing w:val="15"/>
        </w:rPr>
        <w:t xml:space="preserve"> </w:t>
      </w:r>
      <w:r>
        <w:t>персонала»,</w:t>
      </w:r>
    </w:p>
    <w:p w:rsidR="00551FBD" w:rsidRDefault="008C5111">
      <w:pPr>
        <w:pStyle w:val="a3"/>
        <w:ind w:right="245"/>
      </w:pPr>
      <w:r>
        <w:t>«Цветоводство и декоративное садоводство», «Художественный труд» и др. Также в 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обучения.</w:t>
      </w:r>
    </w:p>
    <w:p w:rsidR="00551FBD" w:rsidRDefault="008C5111">
      <w:pPr>
        <w:pStyle w:val="a3"/>
        <w:ind w:right="251" w:firstLine="566"/>
      </w:pP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 выбора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обучения.</w:t>
      </w:r>
    </w:p>
    <w:p w:rsidR="00551FBD" w:rsidRDefault="008C5111">
      <w:pPr>
        <w:ind w:left="472" w:right="241" w:firstLine="566"/>
        <w:jc w:val="both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промышленностью и проч.).</w:t>
      </w:r>
    </w:p>
    <w:p w:rsidR="00551FBD" w:rsidRDefault="008C5111">
      <w:pPr>
        <w:pStyle w:val="a3"/>
        <w:ind w:right="241" w:firstLine="566"/>
      </w:pPr>
      <w:r>
        <w:rPr>
          <w:i/>
        </w:rPr>
        <w:t>Инструменты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станки и проч. Устройство, наладка, подготовка к работе инструментов и оборудования, ремонт,</w:t>
      </w:r>
      <w:r>
        <w:rPr>
          <w:spacing w:val="1"/>
        </w:rPr>
        <w:t xml:space="preserve"> </w:t>
      </w:r>
      <w:r>
        <w:t>хранение инструмента. Свойства инструмента и оборудования ― качество и производительность</w:t>
      </w:r>
      <w:r>
        <w:rPr>
          <w:spacing w:val="1"/>
        </w:rPr>
        <w:t xml:space="preserve"> </w:t>
      </w:r>
      <w:r>
        <w:t>труда.</w:t>
      </w:r>
    </w:p>
    <w:p w:rsidR="00551FBD" w:rsidRDefault="008C5111">
      <w:pPr>
        <w:pStyle w:val="a3"/>
        <w:ind w:right="242" w:firstLine="566"/>
      </w:pP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rPr>
          <w:i/>
        </w:rPr>
        <w:t>изготовления</w:t>
      </w:r>
      <w:r>
        <w:rPr>
          <w:i/>
          <w:spacing w:val="1"/>
        </w:rPr>
        <w:t xml:space="preserve"> </w:t>
      </w:r>
      <w:r>
        <w:rPr>
          <w:i/>
        </w:rPr>
        <w:t>предмета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профессиональные операции и действия; технологические карты. Выполнение отдельных трудовых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ограниченного</w:t>
      </w:r>
      <w:r>
        <w:rPr>
          <w:spacing w:val="-1"/>
        </w:rPr>
        <w:t xml:space="preserve"> </w:t>
      </w:r>
      <w:r>
        <w:t>круга специальных знаний.</w:t>
      </w:r>
    </w:p>
    <w:p w:rsidR="00551FBD" w:rsidRDefault="008C5111">
      <w:pPr>
        <w:pStyle w:val="a3"/>
        <w:ind w:right="241" w:firstLine="566"/>
      </w:pPr>
      <w:r>
        <w:rPr>
          <w:i/>
        </w:rPr>
        <w:t>Этика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эстетика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запреты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ограничения.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 рабочего</w:t>
      </w:r>
      <w:r>
        <w:rPr>
          <w:spacing w:val="-2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поведения.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4"/>
        <w:ind w:left="0"/>
        <w:jc w:val="left"/>
        <w:rPr>
          <w:sz w:val="22"/>
        </w:rPr>
      </w:pPr>
    </w:p>
    <w:p w:rsidR="00551FBD" w:rsidRDefault="008C5111">
      <w:pPr>
        <w:pStyle w:val="2"/>
        <w:numPr>
          <w:ilvl w:val="1"/>
          <w:numId w:val="68"/>
        </w:numPr>
        <w:tabs>
          <w:tab w:val="left" w:pos="1426"/>
        </w:tabs>
        <w:spacing w:line="240" w:lineRule="auto"/>
        <w:ind w:left="2994" w:right="784" w:hanging="1990"/>
        <w:jc w:val="both"/>
      </w:pPr>
      <w:r>
        <w:t>Программа формирования базовых учебных действий обучающихся с умственной</w:t>
      </w:r>
      <w:r>
        <w:rPr>
          <w:spacing w:val="-58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</w:t>
      </w:r>
    </w:p>
    <w:p w:rsidR="00551FBD" w:rsidRDefault="008C5111">
      <w:pPr>
        <w:pStyle w:val="a3"/>
        <w:ind w:right="240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lastRenderedPageBreak/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личностным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предметным</w:t>
      </w:r>
      <w:r>
        <w:rPr>
          <w:spacing w:val="53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АООП.</w:t>
      </w:r>
      <w:r>
        <w:rPr>
          <w:spacing w:val="54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БУД</w:t>
      </w:r>
      <w:r>
        <w:rPr>
          <w:spacing w:val="-1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всей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551FBD"/>
    <w:p w:rsidR="00551FBD" w:rsidRDefault="008C5111">
      <w:pPr>
        <w:pStyle w:val="a3"/>
        <w:spacing w:before="66"/>
        <w:ind w:right="244" w:firstLine="708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551FBD" w:rsidRDefault="008C5111">
      <w:pPr>
        <w:pStyle w:val="a3"/>
        <w:spacing w:before="1"/>
        <w:ind w:right="247" w:firstLine="708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proofErr w:type="gramStart"/>
      <w:r>
        <w:t>―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 с умственной отсталостью. БУД не обладают той степенью обобщенности, которая</w:t>
      </w:r>
      <w:r>
        <w:rPr>
          <w:spacing w:val="1"/>
        </w:rPr>
        <w:t xml:space="preserve"> </w:t>
      </w:r>
      <w:r>
        <w:t>обеспечивает самостоятельность учебной деятельности и ее реализацию в изменяющихся учебных и</w:t>
      </w:r>
      <w:r>
        <w:rPr>
          <w:spacing w:val="1"/>
        </w:rPr>
        <w:t xml:space="preserve"> </w:t>
      </w:r>
      <w:r>
        <w:t>внеучебных условиях. БУД формируются и реализуются только в совместной деятельности педагога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обучающегося.</w:t>
      </w:r>
    </w:p>
    <w:p w:rsidR="00551FBD" w:rsidRDefault="008C5111">
      <w:pPr>
        <w:pStyle w:val="a3"/>
        <w:ind w:right="251" w:firstLine="708"/>
      </w:pPr>
      <w:r>
        <w:t>БУД обеспечивают становление учебной деятельности ребенка с умственной отсталостью в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составляющих:</w:t>
      </w:r>
      <w:r>
        <w:rPr>
          <w:spacing w:val="-1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регулятивной,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личностной.</w:t>
      </w:r>
    </w:p>
    <w:p w:rsidR="00551FBD" w:rsidRDefault="008C5111">
      <w:pPr>
        <w:pStyle w:val="a3"/>
        <w:ind w:right="242" w:firstLine="708"/>
      </w:pPr>
      <w:r>
        <w:t>Основная цель реализации программы формирования БУД состоит в</w:t>
      </w:r>
      <w:r>
        <w:rPr>
          <w:spacing w:val="1"/>
        </w:rPr>
        <w:t xml:space="preserve"> </w:t>
      </w:r>
      <w:r>
        <w:t>формировании 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доступными видами профильного</w:t>
      </w:r>
      <w:r>
        <w:rPr>
          <w:spacing w:val="-3"/>
        </w:rPr>
        <w:t xml:space="preserve"> </w:t>
      </w:r>
      <w:r>
        <w:t>труда.</w:t>
      </w:r>
    </w:p>
    <w:p w:rsidR="00551FBD" w:rsidRDefault="008C5111">
      <w:pPr>
        <w:pStyle w:val="a3"/>
        <w:jc w:val="left"/>
      </w:pP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772"/>
        </w:tabs>
        <w:ind w:left="772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854"/>
        </w:tabs>
        <w:ind w:right="250" w:firstLine="0"/>
        <w:rPr>
          <w:sz w:val="24"/>
        </w:rPr>
      </w:pPr>
      <w:r>
        <w:rPr>
          <w:sz w:val="24"/>
        </w:rPr>
        <w:t>овладение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8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1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75"/>
        </w:numPr>
        <w:tabs>
          <w:tab w:val="left" w:pos="895"/>
        </w:tabs>
        <w:ind w:right="24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551FBD" w:rsidRDefault="008C5111">
      <w:pPr>
        <w:pStyle w:val="a3"/>
        <w:spacing w:before="1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необходимо:</w:t>
      </w:r>
    </w:p>
    <w:p w:rsidR="00551FBD" w:rsidRDefault="008C5111">
      <w:pPr>
        <w:pStyle w:val="a3"/>
        <w:ind w:right="242"/>
      </w:pPr>
      <w:r>
        <w:t>•определить функции и состав базовых учебных действий, учитывая психофизические особенности и</w:t>
      </w:r>
      <w:r>
        <w:rPr>
          <w:spacing w:val="-57"/>
        </w:rPr>
        <w:t xml:space="preserve"> </w:t>
      </w:r>
      <w:r>
        <w:t>своеобразие</w:t>
      </w:r>
      <w:r>
        <w:rPr>
          <w:spacing w:val="2"/>
        </w:rPr>
        <w:t xml:space="preserve"> </w:t>
      </w:r>
      <w:r>
        <w:t>учебной деятельности обучающихся;</w:t>
      </w:r>
    </w:p>
    <w:p w:rsidR="00551FBD" w:rsidRDefault="008C5111">
      <w:pPr>
        <w:pStyle w:val="a3"/>
      </w:pPr>
      <w:r>
        <w:t>•определить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551FBD" w:rsidRDefault="008C5111">
      <w:pPr>
        <w:pStyle w:val="a3"/>
        <w:ind w:right="244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 обучения школе.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0" w:lineRule="auto"/>
        <w:ind w:left="472" w:right="243" w:firstLine="566"/>
      </w:pPr>
      <w:r>
        <w:t>Функции, состав и характеристика базовых учебных действий обучающихся с 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</w:t>
      </w:r>
    </w:p>
    <w:p w:rsidR="00551FBD" w:rsidRDefault="008C5111">
      <w:pPr>
        <w:pStyle w:val="a3"/>
        <w:ind w:right="239" w:firstLine="708"/>
      </w:pPr>
      <w:r>
        <w:t>Современные подходы к повышению эффективности обучения предполагают формирование у</w:t>
      </w:r>
      <w:r>
        <w:rPr>
          <w:spacing w:val="-57"/>
        </w:rPr>
        <w:t xml:space="preserve"> </w:t>
      </w:r>
      <w:r>
        <w:t>школьника положительной мотивации к учению, умению учиться, получать и использовать знания в</w:t>
      </w:r>
      <w:r>
        <w:rPr>
          <w:spacing w:val="1"/>
        </w:rPr>
        <w:t xml:space="preserve"> </w:t>
      </w:r>
      <w:r>
        <w:t>процессе жизни и деятельности. На протяжении всего обучения проводится целенаправленная работа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мотивационного и операционного компонентов учебной деятельности, т.к. они во 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ее сформированности и</w:t>
      </w:r>
      <w:r>
        <w:rPr>
          <w:spacing w:val="2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обучения школьника.</w:t>
      </w:r>
    </w:p>
    <w:p w:rsidR="00551FBD" w:rsidRDefault="008C5111">
      <w:pPr>
        <w:pStyle w:val="a3"/>
        <w:ind w:right="250"/>
      </w:pPr>
      <w:r>
        <w:t>В качестве базовых учебных действий рассматриваются операционные, мотивационные, целевые и</w:t>
      </w:r>
      <w:r>
        <w:rPr>
          <w:spacing w:val="1"/>
        </w:rPr>
        <w:t xml:space="preserve"> </w:t>
      </w:r>
      <w:r>
        <w:t>оценочные.</w:t>
      </w:r>
    </w:p>
    <w:p w:rsidR="00551FBD" w:rsidRDefault="008C5111">
      <w:pPr>
        <w:pStyle w:val="2"/>
        <w:spacing w:before="1"/>
        <w:ind w:left="1180"/>
      </w:pPr>
      <w:r>
        <w:t>Функции</w:t>
      </w:r>
      <w:r>
        <w:rPr>
          <w:spacing w:val="-3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551FBD" w:rsidRDefault="008C5111">
      <w:pPr>
        <w:pStyle w:val="a3"/>
        <w:ind w:left="1180" w:right="445"/>
      </w:pPr>
      <w:r>
        <w:t>обеспечение успешности (эффективности) изучения содержания любой предметной области;</w:t>
      </w:r>
      <w:r>
        <w:rPr>
          <w:spacing w:val="-57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обучения на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образования;</w:t>
      </w:r>
    </w:p>
    <w:p w:rsidR="00551FBD" w:rsidRDefault="008C5111">
      <w:pPr>
        <w:pStyle w:val="a3"/>
        <w:ind w:right="242" w:firstLine="708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 дальнейшей трудовой деятельности;</w:t>
      </w:r>
    </w:p>
    <w:p w:rsidR="00551FBD" w:rsidRDefault="008C5111">
      <w:pPr>
        <w:pStyle w:val="a3"/>
        <w:ind w:left="1180"/>
      </w:pPr>
      <w:r>
        <w:t>обеспечение</w:t>
      </w:r>
      <w:r>
        <w:rPr>
          <w:spacing w:val="-5"/>
        </w:rPr>
        <w:t xml:space="preserve"> </w:t>
      </w:r>
      <w:r>
        <w:t>целостности</w:t>
      </w:r>
      <w:r>
        <w:rPr>
          <w:spacing w:val="5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обучающегося.</w:t>
      </w:r>
    </w:p>
    <w:p w:rsidR="00551FBD" w:rsidRDefault="008C5111">
      <w:pPr>
        <w:pStyle w:val="a3"/>
        <w:ind w:right="249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lastRenderedPageBreak/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обучения.</w:t>
      </w:r>
    </w:p>
    <w:p w:rsidR="00424AF8" w:rsidRDefault="00424AF8">
      <w:pPr>
        <w:pStyle w:val="a3"/>
        <w:ind w:right="249" w:firstLine="708"/>
      </w:pPr>
    </w:p>
    <w:p w:rsidR="00424AF8" w:rsidRDefault="00424AF8">
      <w:pPr>
        <w:pStyle w:val="a3"/>
        <w:ind w:right="249" w:firstLine="708"/>
      </w:pPr>
    </w:p>
    <w:p w:rsidR="00551FBD" w:rsidRDefault="008C5111">
      <w:pPr>
        <w:pStyle w:val="2"/>
        <w:spacing w:before="2" w:line="240" w:lineRule="auto"/>
        <w:ind w:left="1022" w:right="92"/>
        <w:jc w:val="center"/>
      </w:pPr>
      <w:r>
        <w:t>V-IX</w:t>
      </w:r>
      <w:r>
        <w:rPr>
          <w:spacing w:val="-4"/>
        </w:rPr>
        <w:t xml:space="preserve"> </w:t>
      </w:r>
      <w:r>
        <w:t>классы</w:t>
      </w:r>
    </w:p>
    <w:p w:rsidR="00551FBD" w:rsidRDefault="008C5111">
      <w:pPr>
        <w:spacing w:before="1"/>
        <w:ind w:left="1022" w:right="6394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551FBD" w:rsidRDefault="008C5111">
      <w:pPr>
        <w:pStyle w:val="a3"/>
        <w:spacing w:before="66"/>
        <w:ind w:right="241" w:firstLine="708"/>
      </w:pPr>
      <w:r>
        <w:t>Личностные учебные действия представлены следующими</w:t>
      </w:r>
      <w:r>
        <w:rPr>
          <w:spacing w:val="1"/>
        </w:rPr>
        <w:t xml:space="preserve"> </w:t>
      </w:r>
      <w:r>
        <w:t>умениями: испытывать чувство</w:t>
      </w:r>
      <w:r>
        <w:rPr>
          <w:spacing w:val="1"/>
        </w:rPr>
        <w:t xml:space="preserve"> </w:t>
      </w:r>
      <w:r>
        <w:t>гордости за свою страну; гордиться школьными успехами и достижениями как собственными, так 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живописи и др.; уважительно и бережно относиться к людям труда и результатам их деятельности;</w:t>
      </w:r>
      <w:r>
        <w:rPr>
          <w:spacing w:val="1"/>
        </w:rPr>
        <w:t xml:space="preserve"> </w:t>
      </w:r>
      <w:r>
        <w:t>активно включаться в общеполезную социальную деятельность; бережно относиться к культурно-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наследию родного края и страны.</w:t>
      </w:r>
    </w:p>
    <w:p w:rsidR="00551FBD" w:rsidRDefault="008C5111">
      <w:pPr>
        <w:pStyle w:val="2"/>
        <w:spacing w:before="5"/>
        <w:ind w:left="1180"/>
      </w:pP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51FBD" w:rsidRDefault="008C5111">
      <w:pPr>
        <w:pStyle w:val="a3"/>
        <w:ind w:right="243" w:firstLine="708"/>
      </w:pPr>
      <w:r>
        <w:t>Коммуникативные учебные действия включают: вступать и поддерживать коммуникацию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(учебных,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 вступать в диалог и поддерживать его, использовать разные виды делового письма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</w:t>
      </w:r>
    </w:p>
    <w:p w:rsidR="00551FBD" w:rsidRDefault="008C5111">
      <w:pPr>
        <w:pStyle w:val="2"/>
        <w:spacing w:before="3"/>
        <w:ind w:left="1180"/>
      </w:pP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551FBD" w:rsidRDefault="008C5111">
      <w:pPr>
        <w:pStyle w:val="a3"/>
        <w:ind w:right="241" w:firstLine="708"/>
      </w:pP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умениями: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 решения типовых учебных и практических задач, осуществлять коллективный поиск 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деятельность.</w:t>
      </w:r>
    </w:p>
    <w:p w:rsidR="00551FBD" w:rsidRDefault="008C5111">
      <w:pPr>
        <w:pStyle w:val="2"/>
        <w:spacing w:before="3"/>
        <w:ind w:left="1180"/>
      </w:pP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551FBD" w:rsidRDefault="008C5111">
      <w:pPr>
        <w:pStyle w:val="a3"/>
        <w:ind w:right="246" w:firstLine="708"/>
      </w:pP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временно-пространственную</w:t>
      </w:r>
      <w:r>
        <w:rPr>
          <w:spacing w:val="1"/>
        </w:rPr>
        <w:t xml:space="preserve"> </w:t>
      </w:r>
      <w:r>
        <w:t>организацию;</w:t>
      </w:r>
    </w:p>
    <w:p w:rsidR="00551FBD" w:rsidRDefault="008C5111">
      <w:pPr>
        <w:pStyle w:val="a3"/>
        <w:ind w:right="241" w:firstLine="708"/>
      </w:pPr>
      <w:r>
        <w:t>использовать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наглядном, доступном вербальном материале, основе практической деятельности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возможностями;</w:t>
      </w:r>
    </w:p>
    <w:p w:rsidR="00551FBD" w:rsidRDefault="008C5111">
      <w:pPr>
        <w:pStyle w:val="a3"/>
        <w:ind w:right="250" w:firstLine="708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несложные,</w:t>
      </w:r>
      <w:r>
        <w:rPr>
          <w:spacing w:val="-1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 и</w:t>
      </w:r>
      <w:r>
        <w:rPr>
          <w:spacing w:val="-1"/>
        </w:rPr>
        <w:t xml:space="preserve"> </w:t>
      </w:r>
      <w:r>
        <w:t>процессами.</w:t>
      </w:r>
    </w:p>
    <w:p w:rsidR="00551FBD" w:rsidRDefault="008C5111">
      <w:pPr>
        <w:pStyle w:val="2"/>
        <w:spacing w:before="3"/>
        <w:ind w:left="1180"/>
      </w:pPr>
      <w:r>
        <w:t>Связи</w:t>
      </w:r>
      <w:r>
        <w:rPr>
          <w:spacing w:val="-3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551FBD" w:rsidRDefault="008C5111">
      <w:pPr>
        <w:pStyle w:val="a3"/>
        <w:ind w:right="239" w:firstLine="708"/>
        <w:jc w:val="right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содержанием</w:t>
      </w:r>
      <w:r>
        <w:rPr>
          <w:spacing w:val="21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виде</w:t>
      </w:r>
      <w:r>
        <w:rPr>
          <w:spacing w:val="17"/>
        </w:rPr>
        <w:t xml:space="preserve"> </w:t>
      </w:r>
      <w:r>
        <w:t>схемы,</w:t>
      </w:r>
      <w:r>
        <w:rPr>
          <w:spacing w:val="16"/>
        </w:rPr>
        <w:t xml:space="preserve"> </w:t>
      </w:r>
      <w:r>
        <w:t>таблиц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т.п.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различиями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содержании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перечнем</w:t>
      </w:r>
      <w:r>
        <w:rPr>
          <w:spacing w:val="48"/>
        </w:rPr>
        <w:t xml:space="preserve"> </w:t>
      </w:r>
      <w:r>
        <w:t>конкретных</w:t>
      </w:r>
      <w:r>
        <w:rPr>
          <w:spacing w:val="49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ступеней</w:t>
      </w:r>
      <w:r>
        <w:rPr>
          <w:spacing w:val="50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(классов)</w:t>
      </w:r>
      <w:r>
        <w:rPr>
          <w:spacing w:val="48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отдельно</w:t>
      </w:r>
      <w:r>
        <w:rPr>
          <w:spacing w:val="8"/>
        </w:rPr>
        <w:t xml:space="preserve"> </w:t>
      </w:r>
      <w:r>
        <w:t>отразить</w:t>
      </w:r>
      <w:r>
        <w:rPr>
          <w:spacing w:val="10"/>
        </w:rPr>
        <w:t xml:space="preserve"> </w:t>
      </w:r>
      <w:r>
        <w:t>эти</w:t>
      </w:r>
      <w:r>
        <w:rPr>
          <w:spacing w:val="7"/>
        </w:rPr>
        <w:t xml:space="preserve"> </w:t>
      </w:r>
      <w:r>
        <w:t>связи.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следует</w:t>
      </w:r>
      <w:r>
        <w:rPr>
          <w:spacing w:val="11"/>
        </w:rPr>
        <w:t xml:space="preserve"> </w:t>
      </w:r>
      <w:r>
        <w:t>учитывать,</w:t>
      </w:r>
      <w:r>
        <w:rPr>
          <w:spacing w:val="9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практически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БУД</w:t>
      </w:r>
      <w:r>
        <w:rPr>
          <w:spacing w:val="9"/>
        </w:rPr>
        <w:t xml:space="preserve"> </w:t>
      </w:r>
      <w:r>
        <w:t>формируются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той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 при изучении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поэтому следует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учебные предметы, которые в наибольшей мере способствуют формированию конкретного действия.</w:t>
      </w:r>
      <w:r>
        <w:rPr>
          <w:spacing w:val="1"/>
        </w:rPr>
        <w:t xml:space="preserve"> </w:t>
      </w:r>
      <w:r>
        <w:t>В процессе обучения необходимо осуществлять</w:t>
      </w:r>
      <w:r>
        <w:rPr>
          <w:spacing w:val="1"/>
        </w:rPr>
        <w:t xml:space="preserve"> </w:t>
      </w:r>
      <w:r>
        <w:t>мониторинг 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БУД, который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отражать</w:t>
      </w:r>
      <w:r>
        <w:rPr>
          <w:spacing w:val="31"/>
        </w:rPr>
        <w:t xml:space="preserve"> </w:t>
      </w:r>
      <w:r>
        <w:t>индивидуальные</w:t>
      </w:r>
      <w:r>
        <w:rPr>
          <w:spacing w:val="30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позволит</w:t>
      </w:r>
      <w:r>
        <w:rPr>
          <w:spacing w:val="29"/>
        </w:rPr>
        <w:t xml:space="preserve"> </w:t>
      </w:r>
      <w:r>
        <w:t>делать</w:t>
      </w:r>
      <w:r>
        <w:rPr>
          <w:spacing w:val="32"/>
        </w:rPr>
        <w:t xml:space="preserve"> </w:t>
      </w:r>
      <w:r>
        <w:t>выводы</w:t>
      </w:r>
      <w:r>
        <w:rPr>
          <w:spacing w:val="29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эффективности</w:t>
      </w:r>
    </w:p>
    <w:p w:rsidR="00551FBD" w:rsidRDefault="008C5111">
      <w:pPr>
        <w:pStyle w:val="a3"/>
        <w:jc w:val="left"/>
      </w:pPr>
      <w:r>
        <w:t>проводимой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работы.</w:t>
      </w:r>
    </w:p>
    <w:p w:rsidR="00551FBD" w:rsidRDefault="00551FBD">
      <w:pPr>
        <w:pStyle w:val="a3"/>
        <w:spacing w:before="5"/>
        <w:ind w:left="0"/>
        <w:jc w:val="left"/>
        <w:rPr>
          <w:sz w:val="16"/>
        </w:rPr>
      </w:pPr>
    </w:p>
    <w:p w:rsidR="00551FBD" w:rsidRDefault="008C5111">
      <w:pPr>
        <w:pStyle w:val="2"/>
        <w:numPr>
          <w:ilvl w:val="1"/>
          <w:numId w:val="68"/>
        </w:numPr>
        <w:tabs>
          <w:tab w:val="left" w:pos="4484"/>
        </w:tabs>
        <w:spacing w:before="90" w:line="275" w:lineRule="exact"/>
        <w:ind w:left="4483" w:hanging="421"/>
        <w:jc w:val="left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51FBD" w:rsidRDefault="008C5111">
      <w:pPr>
        <w:pStyle w:val="a3"/>
        <w:spacing w:before="41" w:line="276" w:lineRule="auto"/>
        <w:ind w:left="613" w:right="309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 w:rsidR="00B3125B">
        <w:rPr>
          <w:spacing w:val="-57"/>
        </w:rPr>
        <w:t xml:space="preserve">  </w:t>
      </w:r>
      <w:r>
        <w:t>обучающихся с ограниченными возможностями здоровья разработана</w:t>
      </w:r>
      <w:r>
        <w:rPr>
          <w:spacing w:val="-57"/>
        </w:rPr>
        <w:t xml:space="preserve"> </w:t>
      </w:r>
      <w:r w:rsidR="00B3125B">
        <w:rPr>
          <w:spacing w:val="-57"/>
        </w:rPr>
        <w:t xml:space="preserve"> </w:t>
      </w:r>
      <w:r>
        <w:t>с учётом Федерального закона от 29.12.2012 № 273-ФЗ «Об образовании в Российской Федерации»,</w:t>
      </w:r>
      <w:r>
        <w:rPr>
          <w:spacing w:val="-57"/>
        </w:rPr>
        <w:t xml:space="preserve"> </w:t>
      </w:r>
      <w:r>
        <w:t>Стратегии развития воспитания в Российской Федерации на период до 2025 года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стандартов</w:t>
      </w:r>
      <w:r>
        <w:rPr>
          <w:spacing w:val="10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ФГОС).</w:t>
      </w:r>
    </w:p>
    <w:p w:rsidR="00551FBD" w:rsidRDefault="00551FBD">
      <w:pPr>
        <w:spacing w:line="276" w:lineRule="auto"/>
      </w:pPr>
    </w:p>
    <w:p w:rsidR="00551FBD" w:rsidRDefault="008C5111">
      <w:pPr>
        <w:pStyle w:val="a3"/>
        <w:spacing w:before="68" w:line="276" w:lineRule="auto"/>
        <w:ind w:left="613" w:right="318" w:firstLine="286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 общего 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дошкольного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551FBD" w:rsidRDefault="008C5111">
      <w:pPr>
        <w:pStyle w:val="a3"/>
        <w:spacing w:before="2"/>
        <w:ind w:left="899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551FBD" w:rsidRDefault="008C5111">
      <w:pPr>
        <w:pStyle w:val="a3"/>
        <w:spacing w:before="40" w:line="278" w:lineRule="auto"/>
        <w:ind w:left="613" w:right="314" w:firstLine="286"/>
      </w:pPr>
      <w:r>
        <w:t xml:space="preserve">- предназначена для планирования и организации системной воспитательной деятельности </w:t>
      </w:r>
      <w:r w:rsidR="00EC0D9C">
        <w:t>МОУ «</w:t>
      </w:r>
      <w:proofErr w:type="spellStart"/>
      <w:r w:rsidR="00EC0D9C">
        <w:t>Эммаусская</w:t>
      </w:r>
      <w:proofErr w:type="spellEnd"/>
      <w:r w:rsidR="00EC0D9C">
        <w:t xml:space="preserve"> СОШ»</w:t>
      </w:r>
      <w:r>
        <w:t>;</w:t>
      </w:r>
    </w:p>
    <w:p w:rsidR="00551FBD" w:rsidRDefault="008C5111" w:rsidP="00B3125B">
      <w:pPr>
        <w:pStyle w:val="a3"/>
        <w:spacing w:line="272" w:lineRule="exact"/>
        <w:ind w:left="899"/>
      </w:pPr>
      <w:r>
        <w:t>-разрабатывается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утверждается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5"/>
        </w:rPr>
        <w:t xml:space="preserve"> </w:t>
      </w:r>
      <w:r>
        <w:t xml:space="preserve">участием  </w:t>
      </w:r>
      <w:r>
        <w:rPr>
          <w:spacing w:val="1"/>
        </w:rPr>
        <w:t xml:space="preserve"> </w:t>
      </w:r>
      <w:r>
        <w:t xml:space="preserve">коллегиальных  </w:t>
      </w:r>
      <w:r>
        <w:rPr>
          <w:spacing w:val="5"/>
        </w:rPr>
        <w:t xml:space="preserve"> </w:t>
      </w:r>
      <w:r>
        <w:t xml:space="preserve">органов  </w:t>
      </w:r>
      <w:r>
        <w:rPr>
          <w:spacing w:val="3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школы;</w:t>
      </w:r>
    </w:p>
    <w:p w:rsidR="00551FBD" w:rsidRDefault="008C5111">
      <w:pPr>
        <w:pStyle w:val="a3"/>
        <w:spacing w:before="1" w:line="276" w:lineRule="auto"/>
        <w:ind w:left="613" w:right="313" w:firstLine="286"/>
      </w:pPr>
      <w:r>
        <w:t>-реализуется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205"/>
        </w:tabs>
        <w:spacing w:before="1" w:line="276" w:lineRule="auto"/>
        <w:ind w:right="314" w:firstLine="286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152"/>
        </w:tabs>
        <w:spacing w:line="278" w:lineRule="auto"/>
        <w:ind w:right="315" w:firstLine="286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 обучающихся.</w:t>
      </w:r>
    </w:p>
    <w:p w:rsidR="00551FBD" w:rsidRDefault="008C5111">
      <w:pPr>
        <w:pStyle w:val="a3"/>
        <w:spacing w:line="276" w:lineRule="auto"/>
        <w:ind w:left="899" w:right="2096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календарный 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551FBD" w:rsidRDefault="008C5111">
      <w:pPr>
        <w:pStyle w:val="a3"/>
        <w:spacing w:line="276" w:lineRule="auto"/>
        <w:ind w:left="613" w:right="312" w:firstLine="286"/>
      </w:pPr>
      <w:r>
        <w:t>При разработке или обновлении рабочей программы воспитания её содержание, за исключением</w:t>
      </w:r>
      <w:r>
        <w:rPr>
          <w:spacing w:val="-57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spacing w:line="276" w:lineRule="auto"/>
        <w:ind w:left="613" w:right="303" w:firstLine="28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имеют преимущественное право на воспитание своих детей. Содержание воспитания</w:t>
      </w:r>
      <w:r>
        <w:rPr>
          <w:spacing w:val="-57"/>
        </w:rPr>
        <w:t xml:space="preserve"> </w:t>
      </w:r>
      <w:r>
        <w:t>обучающихся в общеобразовательной организации определяется содержанием российских базовых</w:t>
      </w:r>
      <w:r>
        <w:rPr>
          <w:spacing w:val="-57"/>
        </w:rPr>
        <w:t xml:space="preserve"> </w:t>
      </w:r>
      <w:r>
        <w:t>(гражданских, национальных) норм и ценностей, которые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 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 России.</w:t>
      </w:r>
    </w:p>
    <w:p w:rsidR="00551FBD" w:rsidRDefault="008C5111">
      <w:pPr>
        <w:pStyle w:val="a3"/>
        <w:spacing w:line="276" w:lineRule="auto"/>
        <w:ind w:left="613" w:right="307" w:firstLine="286"/>
      </w:pPr>
      <w:r>
        <w:t xml:space="preserve">Воспитательная деятельность в </w:t>
      </w:r>
      <w:r w:rsidR="00EC0D9C">
        <w:t>МОУ «</w:t>
      </w:r>
      <w:proofErr w:type="spellStart"/>
      <w:r w:rsidR="00EC0D9C">
        <w:t>Эммаусская</w:t>
      </w:r>
      <w:proofErr w:type="spellEnd"/>
      <w:r w:rsidR="00EC0D9C">
        <w:t xml:space="preserve"> 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в сфере воспитания, установленными в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 xml:space="preserve">духовные ценности, обладающей актуальными знаниями и умениями, </w:t>
      </w:r>
      <w:r>
        <w:lastRenderedPageBreak/>
        <w:t>способной реализовать 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Родины.</w:t>
      </w:r>
    </w:p>
    <w:p w:rsidR="00551FBD" w:rsidRDefault="008C5111">
      <w:pPr>
        <w:pStyle w:val="2"/>
        <w:spacing w:line="240" w:lineRule="auto"/>
        <w:ind w:left="899"/>
      </w:pPr>
      <w:r>
        <w:t>Цель</w:t>
      </w:r>
      <w:r>
        <w:rPr>
          <w:spacing w:val="5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обучающихся: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143"/>
        </w:tabs>
        <w:spacing w:before="68" w:line="276" w:lineRule="auto"/>
        <w:ind w:right="314" w:firstLine="28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128"/>
        </w:tabs>
        <w:spacing w:before="2" w:line="276" w:lineRule="auto"/>
        <w:ind w:right="314" w:firstLine="346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 Отечества и подвигам Героев Отечества, закону и правопорядку, человеку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551FBD" w:rsidRDefault="008C5111">
      <w:pPr>
        <w:pStyle w:val="a3"/>
        <w:spacing w:line="276" w:lineRule="auto"/>
        <w:ind w:left="613" w:right="302" w:firstLine="286"/>
      </w:pPr>
      <w:r>
        <w:t>Задачи воспитания обучающихся: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78"/>
        </w:tabs>
        <w:spacing w:before="1" w:line="276" w:lineRule="auto"/>
        <w:ind w:right="303" w:firstLine="286"/>
        <w:jc w:val="both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68"/>
        </w:tabs>
        <w:spacing w:line="276" w:lineRule="auto"/>
        <w:ind w:right="317" w:firstLine="286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551FBD" w:rsidRDefault="008C5111">
      <w:pPr>
        <w:pStyle w:val="a3"/>
        <w:spacing w:before="1" w:line="276" w:lineRule="auto"/>
        <w:ind w:left="613" w:right="306" w:firstLine="286"/>
      </w:pPr>
      <w:r>
        <w:t>-приобретение соответствующего этим нормам, ценностям, традициям социокультурного 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знаний;</w:t>
      </w:r>
    </w:p>
    <w:p w:rsidR="00551FBD" w:rsidRDefault="008C5111">
      <w:pPr>
        <w:pStyle w:val="a3"/>
        <w:spacing w:line="276" w:lineRule="auto"/>
        <w:ind w:left="613" w:right="314" w:firstLine="286"/>
      </w:pPr>
      <w:r>
        <w:t>-достижение</w:t>
      </w:r>
      <w:r>
        <w:rPr>
          <w:spacing w:val="13"/>
        </w:rPr>
        <w:t xml:space="preserve"> </w:t>
      </w:r>
      <w:r>
        <w:t>личностных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общеобразовательных</w:t>
      </w:r>
      <w:r>
        <w:rPr>
          <w:spacing w:val="15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551FBD" w:rsidRDefault="008C5111">
      <w:pPr>
        <w:pStyle w:val="a3"/>
        <w:ind w:left="899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включают: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before="41"/>
        <w:ind w:left="1038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before="40"/>
        <w:ind w:left="1038" w:hanging="14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551FBD" w:rsidRDefault="008C5111">
      <w:pPr>
        <w:pStyle w:val="a3"/>
        <w:spacing w:before="41" w:line="278" w:lineRule="auto"/>
        <w:ind w:left="613" w:right="313" w:firstLine="286"/>
      </w:pPr>
      <w:r>
        <w:t>-готовность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551FBD" w:rsidRDefault="008C5111">
      <w:pPr>
        <w:pStyle w:val="a3"/>
        <w:spacing w:line="272" w:lineRule="exact"/>
        <w:ind w:left="899"/>
      </w:pPr>
      <w:r>
        <w:t>-наличие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551FBD" w:rsidRDefault="008C5111">
      <w:pPr>
        <w:pStyle w:val="a3"/>
        <w:spacing w:before="41" w:line="276" w:lineRule="auto"/>
        <w:ind w:left="613" w:right="319" w:firstLine="286"/>
      </w:pPr>
      <w:r>
        <w:t>-сформированность внутренней позиции личности как особого ценностного отношения к себе,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551FBD" w:rsidRDefault="008C5111">
      <w:pPr>
        <w:pStyle w:val="a3"/>
        <w:spacing w:line="276" w:lineRule="auto"/>
        <w:ind w:left="613" w:right="307" w:firstLine="286"/>
      </w:pPr>
      <w:r>
        <w:t>Воспитательная деятельность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 системно-деятельностного, личностно-ориентированного подходов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551FBD" w:rsidRDefault="008C5111">
      <w:pPr>
        <w:pStyle w:val="a3"/>
        <w:ind w:left="899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551FBD" w:rsidRDefault="008C5111" w:rsidP="00B3125B">
      <w:pPr>
        <w:pStyle w:val="a3"/>
        <w:spacing w:before="41"/>
        <w:ind w:left="899"/>
      </w:pPr>
      <w:r>
        <w:t xml:space="preserve">Программа  </w:t>
      </w:r>
      <w:r>
        <w:rPr>
          <w:spacing w:val="6"/>
        </w:rPr>
        <w:t xml:space="preserve"> </w:t>
      </w:r>
      <w:r>
        <w:t xml:space="preserve">реализуется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8"/>
        </w:rPr>
        <w:t xml:space="preserve"> </w:t>
      </w:r>
      <w:r>
        <w:t xml:space="preserve">единстве   </w:t>
      </w:r>
      <w:r>
        <w:rPr>
          <w:spacing w:val="8"/>
        </w:rPr>
        <w:t xml:space="preserve"> </w:t>
      </w:r>
      <w:r>
        <w:t xml:space="preserve">учебной   </w:t>
      </w:r>
      <w:r>
        <w:rPr>
          <w:spacing w:val="7"/>
        </w:rPr>
        <w:t xml:space="preserve"> </w:t>
      </w:r>
      <w:r>
        <w:t xml:space="preserve">и   </w:t>
      </w:r>
      <w:r>
        <w:rPr>
          <w:spacing w:val="6"/>
        </w:rPr>
        <w:t xml:space="preserve"> </w:t>
      </w:r>
      <w:r>
        <w:t xml:space="preserve">воспитательной   </w:t>
      </w:r>
      <w:r>
        <w:rPr>
          <w:spacing w:val="7"/>
        </w:rPr>
        <w:t xml:space="preserve"> </w:t>
      </w:r>
      <w:r>
        <w:t xml:space="preserve">деятельности   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части:</w:t>
      </w:r>
    </w:p>
    <w:p w:rsidR="00551FBD" w:rsidRDefault="008C5111">
      <w:pPr>
        <w:pStyle w:val="a3"/>
        <w:spacing w:before="1" w:line="276" w:lineRule="auto"/>
        <w:ind w:left="613" w:right="309" w:firstLine="286"/>
      </w:pP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принадлежности к общности граждан Российской Федерации, к народу России 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 России, правовой 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культуры.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081"/>
        </w:tabs>
        <w:spacing w:line="276" w:lineRule="auto"/>
        <w:ind w:right="310" w:firstLine="286"/>
        <w:jc w:val="both"/>
        <w:rPr>
          <w:sz w:val="24"/>
        </w:rPr>
      </w:pPr>
      <w:r>
        <w:rPr>
          <w:sz w:val="24"/>
        </w:rPr>
        <w:t>Патриотического воспитания, основанного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241"/>
        </w:tabs>
        <w:spacing w:before="1" w:line="276" w:lineRule="auto"/>
        <w:ind w:right="310" w:firstLine="286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российских</w:t>
      </w:r>
    </w:p>
    <w:p w:rsidR="00551FBD" w:rsidRDefault="008C5111">
      <w:pPr>
        <w:pStyle w:val="a3"/>
        <w:spacing w:before="68" w:line="278" w:lineRule="auto"/>
        <w:ind w:left="613" w:right="315"/>
      </w:pPr>
      <w:r>
        <w:lastRenderedPageBreak/>
        <w:t>семейных ценностей; воспитание честности, доброты, милосердия, справедливости, дружелюбия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уважения к старшим, к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предков.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239"/>
        </w:tabs>
        <w:spacing w:line="276" w:lineRule="auto"/>
        <w:ind w:right="308" w:firstLine="286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200"/>
        </w:tabs>
        <w:spacing w:line="276" w:lineRule="auto"/>
        <w:ind w:right="310" w:firstLine="286"/>
        <w:jc w:val="both"/>
        <w:rPr>
          <w:sz w:val="24"/>
        </w:rPr>
      </w:pPr>
      <w:r>
        <w:rPr>
          <w:sz w:val="24"/>
        </w:rPr>
        <w:t>Физического воспитания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081"/>
        </w:tabs>
        <w:spacing w:line="276" w:lineRule="auto"/>
        <w:ind w:right="311" w:firstLine="286"/>
        <w:jc w:val="both"/>
        <w:rPr>
          <w:sz w:val="24"/>
        </w:rPr>
      </w:pPr>
      <w:r>
        <w:rPr>
          <w:sz w:val="24"/>
        </w:rPr>
        <w:t>Трудового воспитания, основанного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243"/>
        </w:tabs>
        <w:spacing w:line="276" w:lineRule="auto"/>
        <w:ind w:right="308" w:firstLine="286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551FBD" w:rsidRDefault="008C5111">
      <w:pPr>
        <w:pStyle w:val="a5"/>
        <w:numPr>
          <w:ilvl w:val="1"/>
          <w:numId w:val="71"/>
        </w:numPr>
        <w:tabs>
          <w:tab w:val="left" w:pos="1142"/>
        </w:tabs>
        <w:spacing w:line="276" w:lineRule="auto"/>
        <w:ind w:right="310" w:firstLine="286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людей, природы и общества, к получению знаний, качественного образования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551FBD" w:rsidRDefault="008C5111">
      <w:pPr>
        <w:pStyle w:val="2"/>
        <w:spacing w:before="1" w:line="240" w:lineRule="auto"/>
        <w:ind w:left="899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551FBD" w:rsidRDefault="008C5111">
      <w:pPr>
        <w:pStyle w:val="a3"/>
        <w:spacing w:before="39"/>
        <w:ind w:left="89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ФГОС.</w:t>
      </w:r>
    </w:p>
    <w:p w:rsidR="00551FBD" w:rsidRDefault="008C5111">
      <w:pPr>
        <w:pStyle w:val="a3"/>
        <w:spacing w:before="41" w:line="276" w:lineRule="auto"/>
        <w:ind w:left="613" w:right="317" w:firstLine="286"/>
      </w:pPr>
      <w:r>
        <w:t>На</w:t>
      </w:r>
      <w:r>
        <w:rPr>
          <w:spacing w:val="9"/>
        </w:rPr>
        <w:t xml:space="preserve"> </w:t>
      </w:r>
      <w:r>
        <w:t>основании</w:t>
      </w:r>
      <w:r>
        <w:rPr>
          <w:spacing w:val="12"/>
        </w:rPr>
        <w:t xml:space="preserve"> </w:t>
      </w:r>
      <w:r>
        <w:t>этих</w:t>
      </w:r>
      <w:r>
        <w:rPr>
          <w:spacing w:val="14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данном</w:t>
      </w:r>
      <w:r>
        <w:rPr>
          <w:spacing w:val="10"/>
        </w:rPr>
        <w:t xml:space="preserve"> </w:t>
      </w:r>
      <w:r>
        <w:t>разделе</w:t>
      </w:r>
      <w:r>
        <w:rPr>
          <w:spacing w:val="10"/>
        </w:rPr>
        <w:t xml:space="preserve"> </w:t>
      </w:r>
      <w:r>
        <w:t>представлены</w:t>
      </w:r>
      <w:r>
        <w:rPr>
          <w:spacing w:val="11"/>
        </w:rPr>
        <w:t xml:space="preserve"> </w:t>
      </w:r>
      <w:r>
        <w:t>целевые</w:t>
      </w:r>
      <w:r>
        <w:rPr>
          <w:spacing w:val="10"/>
        </w:rPr>
        <w:t xml:space="preserve"> </w:t>
      </w:r>
      <w:r>
        <w:t>ориентиры</w:t>
      </w:r>
      <w:r>
        <w:rPr>
          <w:spacing w:val="11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в воспитании, развитии личности обучающихся, на достижение которых должна быть 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ФГОС.</w:t>
      </w:r>
    </w:p>
    <w:p w:rsidR="00551FBD" w:rsidRDefault="008C5111">
      <w:pPr>
        <w:pStyle w:val="a3"/>
        <w:spacing w:line="276" w:lineRule="auto"/>
        <w:ind w:left="613" w:right="314" w:firstLine="28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 пространства.</w:t>
      </w:r>
    </w:p>
    <w:p w:rsidR="00551FBD" w:rsidRDefault="008C5111">
      <w:pPr>
        <w:pStyle w:val="a3"/>
        <w:ind w:left="899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51FBD" w:rsidRDefault="008C5111">
      <w:pPr>
        <w:pStyle w:val="2"/>
        <w:spacing w:before="44" w:line="240" w:lineRule="auto"/>
        <w:ind w:left="899"/>
      </w:pPr>
      <w:r>
        <w:t>Гражданское</w:t>
      </w:r>
      <w:r>
        <w:rPr>
          <w:spacing w:val="53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7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2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принимающий свою российскую гражданскую принадлежность (идентичность)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 многонациональном и многоконфессиональном российском обществе, в мировом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6" w:lineRule="auto"/>
        <w:ind w:right="315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 исторического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сознания;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/>
        <w:ind w:left="1192" w:hanging="294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1" w:line="276" w:lineRule="auto"/>
        <w:ind w:right="316" w:firstLine="28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  <w:tab w:val="left" w:pos="2835"/>
          <w:tab w:val="left" w:pos="4146"/>
          <w:tab w:val="left" w:pos="5065"/>
          <w:tab w:val="left" w:pos="6935"/>
          <w:tab w:val="left" w:pos="8089"/>
          <w:tab w:val="left" w:pos="9542"/>
        </w:tabs>
        <w:spacing w:line="278" w:lineRule="auto"/>
        <w:ind w:right="316" w:firstLine="28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z w:val="24"/>
        </w:rPr>
        <w:tab/>
        <w:t>неприятие</w:t>
      </w:r>
      <w:r>
        <w:rPr>
          <w:sz w:val="24"/>
        </w:rPr>
        <w:tab/>
        <w:t>любой</w:t>
      </w:r>
      <w:r>
        <w:rPr>
          <w:sz w:val="24"/>
        </w:rPr>
        <w:tab/>
        <w:t>дискриминации</w:t>
      </w:r>
      <w:r>
        <w:rPr>
          <w:sz w:val="24"/>
        </w:rPr>
        <w:tab/>
        <w:t>граждан,</w:t>
      </w:r>
      <w:r>
        <w:rPr>
          <w:sz w:val="24"/>
        </w:rPr>
        <w:tab/>
        <w:t>проявлений</w:t>
      </w:r>
      <w:r>
        <w:rPr>
          <w:sz w:val="24"/>
        </w:rPr>
        <w:tab/>
      </w:r>
      <w:r>
        <w:rPr>
          <w:spacing w:val="-1"/>
          <w:sz w:val="24"/>
        </w:rPr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line="273" w:lineRule="auto"/>
        <w:ind w:right="314" w:firstLine="286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551FBD">
      <w:pPr>
        <w:pStyle w:val="a3"/>
        <w:spacing w:before="6"/>
        <w:ind w:left="0"/>
        <w:jc w:val="left"/>
      </w:pPr>
    </w:p>
    <w:p w:rsidR="00551FBD" w:rsidRDefault="008C5111">
      <w:pPr>
        <w:pStyle w:val="2"/>
        <w:spacing w:line="240" w:lineRule="auto"/>
        <w:ind w:left="899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68" w:line="278" w:lineRule="auto"/>
        <w:ind w:right="316" w:firstLine="28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7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уважение к историческому и культурному наследию своего и других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8" w:lineRule="auto"/>
        <w:ind w:right="317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интерес к познанию родного языка, истории и культуры своего края,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1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уважающий достижения нашей Родины — России в науке, искусстве, 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 боевые подвиги и трудовые достижения, героев и защитников Отечества в прошлом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4" w:lineRule="exact"/>
        <w:ind w:left="1192" w:hanging="294"/>
        <w:jc w:val="both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551FBD" w:rsidRDefault="00551FBD">
      <w:pPr>
        <w:pStyle w:val="a3"/>
        <w:spacing w:before="7"/>
        <w:ind w:left="0"/>
        <w:jc w:val="left"/>
        <w:rPr>
          <w:sz w:val="27"/>
        </w:rPr>
      </w:pPr>
    </w:p>
    <w:p w:rsidR="00551FBD" w:rsidRDefault="008C5111">
      <w:pPr>
        <w:pStyle w:val="2"/>
        <w:spacing w:line="240" w:lineRule="auto"/>
        <w:ind w:left="899"/>
        <w:jc w:val="left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7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9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уважающий духовно-нравственную культуру своего народа, ориентированный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 ценности и нравственные нормы народов России, российского общества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6" w:lineRule="auto"/>
        <w:ind w:right="309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готовность оценивать свое поведение и поступки, поведение и поступки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 с позиций традиционных российских духовно-нравственных ценностей и норм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3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5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пространства, значение и ценность межнационального, межрелигиозного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6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институту брака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союзу мужчины и женщины для создания семьи, рождения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3" w:lineRule="auto"/>
        <w:ind w:right="312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интерес к чтению, к родному языку, русскому языку и литературе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551FBD" w:rsidRDefault="00551FBD">
      <w:pPr>
        <w:pStyle w:val="a3"/>
        <w:ind w:left="0"/>
        <w:jc w:val="left"/>
        <w:rPr>
          <w:sz w:val="25"/>
        </w:rPr>
      </w:pPr>
    </w:p>
    <w:p w:rsidR="00551FBD" w:rsidRDefault="008C5111">
      <w:pPr>
        <w:pStyle w:val="2"/>
        <w:spacing w:line="240" w:lineRule="auto"/>
        <w:ind w:left="899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9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line="276" w:lineRule="auto"/>
        <w:ind w:right="316" w:firstLine="286"/>
        <w:rPr>
          <w:rFonts w:ascii="Symbol" w:hAnsi="Symbol"/>
          <w:sz w:val="20"/>
        </w:rPr>
      </w:pPr>
      <w:r>
        <w:rPr>
          <w:sz w:val="24"/>
        </w:rPr>
        <w:t>выражающий понимание ценности отечественного и мирового искусства, народных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line="278" w:lineRule="auto"/>
        <w:ind w:right="316" w:firstLine="28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42"/>
          <w:sz w:val="24"/>
        </w:rPr>
        <w:t xml:space="preserve"> </w:t>
      </w:r>
      <w:r>
        <w:rPr>
          <w:sz w:val="24"/>
        </w:rPr>
        <w:t>эмоционально-чувственную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line="276" w:lineRule="auto"/>
        <w:ind w:right="317" w:firstLine="286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20"/>
          <w:sz w:val="24"/>
        </w:rPr>
        <w:t xml:space="preserve"> </w:t>
      </w:r>
      <w:r>
        <w:rPr>
          <w:sz w:val="24"/>
        </w:rPr>
        <w:t>роль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  <w:tab w:val="left" w:pos="3245"/>
          <w:tab w:val="left" w:pos="3686"/>
          <w:tab w:val="left" w:pos="5514"/>
          <w:tab w:val="left" w:pos="5837"/>
          <w:tab w:val="left" w:pos="6780"/>
          <w:tab w:val="left" w:pos="7576"/>
          <w:tab w:val="left" w:pos="8851"/>
          <w:tab w:val="left" w:pos="9173"/>
        </w:tabs>
        <w:spacing w:line="276" w:lineRule="auto"/>
        <w:ind w:right="315" w:firstLine="28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z w:val="24"/>
        </w:rPr>
        <w:tab/>
        <w:t>на</w:t>
      </w:r>
      <w:r>
        <w:rPr>
          <w:sz w:val="24"/>
        </w:rPr>
        <w:tab/>
        <w:t>самовыражение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видах</w:t>
      </w:r>
      <w:r>
        <w:rPr>
          <w:sz w:val="24"/>
        </w:rPr>
        <w:tab/>
        <w:t>искусства,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>
      <w:pPr>
        <w:pStyle w:val="2"/>
        <w:spacing w:line="276" w:lineRule="auto"/>
        <w:ind w:left="613" w:right="1732" w:firstLine="286"/>
        <w:jc w:val="left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68" w:line="276" w:lineRule="auto"/>
        <w:ind w:right="313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сохранении здоровья, знающий и соблюдающий правила безопасности, безопасного поведения,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2" w:line="276" w:lineRule="auto"/>
        <w:ind w:right="313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6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неприятие вредных привычек (курения, употребления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6" w:lineRule="auto"/>
        <w:ind w:right="315" w:firstLine="286"/>
        <w:jc w:val="both"/>
        <w:rPr>
          <w:rFonts w:ascii="Symbol" w:hAnsi="Symbol"/>
          <w:sz w:val="20"/>
        </w:rPr>
      </w:pP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3" w:lineRule="auto"/>
        <w:ind w:right="312" w:firstLine="286"/>
        <w:jc w:val="both"/>
        <w:rPr>
          <w:rFonts w:ascii="Symbol" w:hAnsi="Symbol"/>
          <w:sz w:val="20"/>
        </w:rPr>
      </w:pP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 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</w:p>
    <w:p w:rsidR="00551FBD" w:rsidRDefault="00551FBD">
      <w:pPr>
        <w:pStyle w:val="a3"/>
        <w:spacing w:before="11"/>
        <w:ind w:left="0"/>
        <w:jc w:val="left"/>
      </w:pPr>
    </w:p>
    <w:p w:rsidR="00551FBD" w:rsidRDefault="008C5111">
      <w:pPr>
        <w:pStyle w:val="2"/>
        <w:spacing w:line="240" w:lineRule="auto"/>
        <w:ind w:left="899"/>
        <w:jc w:val="left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8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6" w:lineRule="auto"/>
        <w:ind w:right="315" w:firstLine="286"/>
        <w:jc w:val="both"/>
        <w:rPr>
          <w:rFonts w:ascii="Symbol" w:hAnsi="Symbol"/>
          <w:sz w:val="20"/>
        </w:rPr>
      </w:pPr>
      <w:r>
        <w:rPr>
          <w:sz w:val="24"/>
        </w:rPr>
        <w:t>уважающий труд, результаты своего труда, труда других людей; проявляющий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 изучению профессий и труда различного рода, в том числе на основе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3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6" w:lineRule="auto"/>
        <w:ind w:right="316" w:firstLine="286"/>
        <w:jc w:val="both"/>
        <w:rPr>
          <w:rFonts w:ascii="Symbol" w:hAnsi="Symbol"/>
          <w:sz w:val="20"/>
        </w:rPr>
      </w:pPr>
      <w:r>
        <w:rPr>
          <w:sz w:val="24"/>
        </w:rPr>
        <w:t>участвующий в решении практических трудовых дел, задач (в семье,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7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готовность к осознанному выбору и построению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spacing w:line="240" w:lineRule="auto"/>
        <w:ind w:left="899"/>
        <w:jc w:val="left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551FBD" w:rsidRDefault="00551FBD">
      <w:pPr>
        <w:pStyle w:val="a3"/>
        <w:spacing w:before="8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8" w:lineRule="auto"/>
        <w:ind w:right="317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 значение и глобальный характер экологических проблем, путей их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культуры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1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 свою ответственность как гражданина и потребителя в условиях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5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активное неприятие действий, приносящих вред природе; ориентированный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планирования своих поступков и оценки их возможных последствий для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14" w:firstLine="286"/>
        <w:jc w:val="both"/>
        <w:rPr>
          <w:rFonts w:ascii="Symbol" w:hAnsi="Symbol"/>
          <w:sz w:val="20"/>
        </w:rPr>
      </w:pP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551FBD" w:rsidRDefault="00551FBD">
      <w:pPr>
        <w:pStyle w:val="a3"/>
        <w:spacing w:before="1"/>
        <w:ind w:left="0"/>
        <w:jc w:val="left"/>
      </w:pPr>
    </w:p>
    <w:p w:rsidR="00551FBD" w:rsidRDefault="008C5111">
      <w:pPr>
        <w:pStyle w:val="2"/>
        <w:spacing w:line="240" w:lineRule="auto"/>
        <w:ind w:left="899"/>
        <w:jc w:val="left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:rsidR="00551FBD" w:rsidRDefault="00551FBD">
      <w:pPr>
        <w:pStyle w:val="a3"/>
        <w:spacing w:before="8"/>
        <w:ind w:left="0"/>
        <w:jc w:val="left"/>
        <w:rPr>
          <w:b/>
          <w:sz w:val="27"/>
        </w:rPr>
      </w:pP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before="1" w:line="278" w:lineRule="auto"/>
        <w:ind w:right="313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68" w:line="278" w:lineRule="auto"/>
        <w:ind w:right="318" w:firstLine="28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средой;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line="276" w:lineRule="auto"/>
        <w:ind w:right="313" w:firstLine="286"/>
        <w:rPr>
          <w:rFonts w:ascii="Symbol" w:hAnsi="Symbol"/>
          <w:sz w:val="20"/>
        </w:rPr>
      </w:pPr>
      <w:r>
        <w:rPr>
          <w:sz w:val="24"/>
        </w:rPr>
        <w:t>развивающий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57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line="278" w:lineRule="auto"/>
        <w:ind w:right="306" w:firstLine="286"/>
        <w:rPr>
          <w:rFonts w:ascii="Symbol" w:hAnsi="Symbol"/>
          <w:sz w:val="20"/>
        </w:rPr>
      </w:pPr>
      <w:r>
        <w:rPr>
          <w:sz w:val="24"/>
        </w:rPr>
        <w:t>демонстрирующий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стественно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 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2"/>
        <w:spacing w:before="195" w:line="240" w:lineRule="auto"/>
        <w:ind w:left="899"/>
        <w:jc w:val="left"/>
      </w:pPr>
      <w:r>
        <w:lastRenderedPageBreak/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551FBD" w:rsidRDefault="008C5111">
      <w:pPr>
        <w:pStyle w:val="a3"/>
        <w:spacing w:before="39" w:line="276" w:lineRule="auto"/>
        <w:ind w:left="613" w:right="305" w:firstLine="286"/>
        <w:jc w:val="left"/>
      </w:pPr>
      <w:r>
        <w:t>Уклад</w:t>
      </w:r>
      <w:r w:rsidR="0070647E">
        <w:t xml:space="preserve"> МОУ «</w:t>
      </w:r>
      <w:proofErr w:type="spellStart"/>
      <w:r w:rsidR="0070647E">
        <w:t>Эммаусская</w:t>
      </w:r>
      <w:proofErr w:type="spellEnd"/>
      <w:r w:rsidR="0070647E">
        <w:t xml:space="preserve"> СОШ</w:t>
      </w:r>
      <w:r>
        <w:t>» удерживает</w:t>
      </w:r>
      <w:r>
        <w:rPr>
          <w:spacing w:val="1"/>
        </w:rPr>
        <w:t xml:space="preserve"> </w:t>
      </w:r>
      <w:r>
        <w:t>ценности, принципы, нравственную культуру взаимоотношений, традиции воспитания, в основе</w:t>
      </w:r>
      <w:r>
        <w:rPr>
          <w:spacing w:val="1"/>
        </w:rPr>
        <w:t xml:space="preserve"> </w:t>
      </w:r>
      <w:r>
        <w:t>которых лежат 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 самобытный облик школы-интерната и ее репутацию в окружающем образовательном</w:t>
      </w:r>
      <w:r>
        <w:rPr>
          <w:spacing w:val="-57"/>
        </w:rPr>
        <w:t xml:space="preserve"> </w:t>
      </w:r>
      <w:r w:rsidR="00175C71">
        <w:rPr>
          <w:spacing w:val="-57"/>
        </w:rPr>
        <w:t xml:space="preserve">  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proofErr w:type="gramStart"/>
      <w:r>
        <w:t xml:space="preserve">В </w:t>
      </w:r>
      <w:r w:rsidR="00175C71">
        <w:t xml:space="preserve"> школе</w:t>
      </w:r>
      <w:proofErr w:type="gramEnd"/>
      <w:r w:rsidR="00175C71"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учащиеся с ограниченными возможностями здоровья (задержкой психического развития и</w:t>
      </w:r>
      <w:r>
        <w:rPr>
          <w:spacing w:val="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отсталостью).</w:t>
      </w:r>
      <w:r>
        <w:rPr>
          <w:spacing w:val="55"/>
        </w:rPr>
        <w:t xml:space="preserve"> </w:t>
      </w:r>
      <w:r>
        <w:t>Контингент</w:t>
      </w:r>
      <w:r>
        <w:rPr>
          <w:spacing w:val="-3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имеет</w:t>
      </w:r>
      <w:r>
        <w:rPr>
          <w:spacing w:val="55"/>
        </w:rPr>
        <w:t xml:space="preserve"> </w:t>
      </w:r>
      <w:r>
        <w:t>ряд</w:t>
      </w:r>
      <w:r>
        <w:rPr>
          <w:spacing w:val="55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особенностей</w:t>
      </w:r>
      <w:r>
        <w:rPr>
          <w:spacing w:val="5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познавательной деятельности</w:t>
      </w:r>
      <w:r>
        <w:rPr>
          <w:spacing w:val="-3"/>
        </w:rPr>
        <w:t xml:space="preserve"> </w:t>
      </w:r>
      <w:r>
        <w:t>и особенностей личности.</w:t>
      </w:r>
    </w:p>
    <w:p w:rsidR="00551FBD" w:rsidRDefault="00551FBD">
      <w:pPr>
        <w:pStyle w:val="a3"/>
        <w:spacing w:before="2"/>
        <w:ind w:left="0"/>
        <w:jc w:val="left"/>
      </w:pPr>
    </w:p>
    <w:p w:rsidR="00551FBD" w:rsidRDefault="008C5111">
      <w:pPr>
        <w:pStyle w:val="a3"/>
        <w:spacing w:line="276" w:lineRule="auto"/>
        <w:ind w:left="613" w:right="644" w:firstLine="286"/>
        <w:jc w:val="left"/>
      </w:pPr>
      <w:r>
        <w:t>Источниками положительного влияния на детей прежде всего являются педагоги школы,</w:t>
      </w:r>
      <w:r>
        <w:rPr>
          <w:spacing w:val="1"/>
        </w:rPr>
        <w:t xml:space="preserve"> </w:t>
      </w:r>
      <w:r>
        <w:t>которые грамотно организуют образовательный процесс, о чем свидетельствуют позитивная</w:t>
      </w:r>
      <w:r>
        <w:rPr>
          <w:spacing w:val="1"/>
        </w:rPr>
        <w:t xml:space="preserve"> </w:t>
      </w:r>
      <w:r>
        <w:t>динамика результатов деятельности по качеству обеспечиваемого образования. Команда</w:t>
      </w:r>
      <w:r>
        <w:rPr>
          <w:spacing w:val="1"/>
        </w:rPr>
        <w:t xml:space="preserve"> </w:t>
      </w:r>
      <w:r>
        <w:t>администрации имеет достаточно большой управленческий опыт и квалификацию. Педагоги</w:t>
      </w:r>
      <w:r>
        <w:rPr>
          <w:spacing w:val="1"/>
        </w:rPr>
        <w:t xml:space="preserve"> </w:t>
      </w:r>
      <w:r>
        <w:t>школы – специалисты с продуктивным опытом педагогической практики, с достаточно высоким</w:t>
      </w:r>
      <w:r>
        <w:rPr>
          <w:spacing w:val="-57"/>
        </w:rPr>
        <w:t xml:space="preserve"> </w:t>
      </w:r>
      <w:r>
        <w:t>уровнем творческой активности и профессиональной инициативы. В педагогической команде</w:t>
      </w:r>
      <w:r>
        <w:rPr>
          <w:spacing w:val="1"/>
        </w:rPr>
        <w:t xml:space="preserve"> </w:t>
      </w:r>
      <w:r>
        <w:t>имеются квалифицированные специалисты, необходимые для сопровождения всех 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551FBD" w:rsidRDefault="00551FBD">
      <w:pPr>
        <w:pStyle w:val="a3"/>
        <w:spacing w:before="6"/>
        <w:ind w:left="0"/>
        <w:jc w:val="left"/>
      </w:pPr>
    </w:p>
    <w:p w:rsidR="00551FBD" w:rsidRDefault="008C5111">
      <w:pPr>
        <w:pStyle w:val="a3"/>
        <w:tabs>
          <w:tab w:val="left" w:pos="8751"/>
        </w:tabs>
        <w:spacing w:line="276" w:lineRule="auto"/>
        <w:ind w:left="613" w:right="917" w:firstLine="286"/>
        <w:jc w:val="left"/>
      </w:pPr>
      <w:r>
        <w:t>Воспитательные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 работники,</w:t>
      </w:r>
      <w:r>
        <w:rPr>
          <w:spacing w:val="-58"/>
        </w:rPr>
        <w:t xml:space="preserve"> </w:t>
      </w:r>
      <w:r>
        <w:t>включая специалистов психолого-педагогического сопровождения: учител</w:t>
      </w:r>
      <w:r w:rsidR="00175C71">
        <w:t>я</w:t>
      </w:r>
      <w:r>
        <w:t>-дефектолог</w:t>
      </w:r>
      <w:r w:rsidR="00175C71">
        <w:t>а</w:t>
      </w:r>
      <w:r>
        <w:t>,</w:t>
      </w:r>
      <w:r>
        <w:rPr>
          <w:spacing w:val="1"/>
        </w:rPr>
        <w:t xml:space="preserve"> </w:t>
      </w:r>
      <w:r>
        <w:t>учител</w:t>
      </w:r>
      <w:r w:rsidR="00175C71">
        <w:t>я</w:t>
      </w:r>
      <w:r>
        <w:t>-логопед</w:t>
      </w:r>
      <w:r w:rsidR="00175C71">
        <w:t>а</w:t>
      </w:r>
      <w:r>
        <w:t>,</w:t>
      </w:r>
      <w:r>
        <w:rPr>
          <w:spacing w:val="-2"/>
        </w:rPr>
        <w:t xml:space="preserve"> </w:t>
      </w:r>
      <w:r>
        <w:t>школьного</w:t>
      </w:r>
      <w:r>
        <w:rPr>
          <w:spacing w:val="54"/>
        </w:rPr>
        <w:t xml:space="preserve"> </w:t>
      </w:r>
      <w:r>
        <w:t>психолога,</w:t>
      </w:r>
      <w:r>
        <w:rPr>
          <w:spacing w:val="57"/>
        </w:rPr>
        <w:t xml:space="preserve"> </w:t>
      </w:r>
      <w:r>
        <w:t>социальн</w:t>
      </w:r>
      <w:r w:rsidR="00175C71">
        <w:t>ого</w:t>
      </w:r>
      <w:r>
        <w:rPr>
          <w:spacing w:val="57"/>
        </w:rPr>
        <w:t xml:space="preserve"> </w:t>
      </w:r>
      <w:r>
        <w:t>педагог</w:t>
      </w:r>
      <w:r w:rsidR="00175C71">
        <w:t>а</w:t>
      </w:r>
      <w:r>
        <w:t>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tab/>
        <w:t>педагоги</w:t>
      </w:r>
      <w:r>
        <w:rPr>
          <w:spacing w:val="59"/>
        </w:rPr>
        <w:t xml:space="preserve"> </w:t>
      </w:r>
      <w:r>
        <w:t>дополнительного</w:t>
      </w:r>
      <w:r>
        <w:rPr>
          <w:spacing w:val="59"/>
        </w:rPr>
        <w:t xml:space="preserve"> </w:t>
      </w:r>
      <w:r>
        <w:t>образования.</w:t>
      </w:r>
    </w:p>
    <w:p w:rsidR="00551FBD" w:rsidRDefault="008C5111">
      <w:pPr>
        <w:pStyle w:val="a3"/>
        <w:spacing w:line="273" w:lineRule="auto"/>
        <w:ind w:left="613" w:right="1862" w:firstLine="286"/>
        <w:jc w:val="left"/>
      </w:pPr>
      <w:r>
        <w:t>Основные педагогические идеи воспитания, реализуемые в программе и практике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551FBD" w:rsidRDefault="008C5111">
      <w:pPr>
        <w:pStyle w:val="a5"/>
        <w:numPr>
          <w:ilvl w:val="0"/>
          <w:numId w:val="64"/>
        </w:numPr>
        <w:tabs>
          <w:tab w:val="left" w:pos="1140"/>
        </w:tabs>
        <w:spacing w:before="172" w:line="273" w:lineRule="auto"/>
        <w:ind w:right="1758" w:firstLine="286"/>
        <w:rPr>
          <w:sz w:val="24"/>
        </w:rPr>
      </w:pPr>
      <w:r>
        <w:rPr>
          <w:sz w:val="24"/>
        </w:rPr>
        <w:t>Совместное сотрудничество педагогов и воспитанников в решении общих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 детей.</w:t>
      </w:r>
    </w:p>
    <w:p w:rsidR="00551FBD" w:rsidRDefault="008C5111">
      <w:pPr>
        <w:pStyle w:val="a5"/>
        <w:numPr>
          <w:ilvl w:val="0"/>
          <w:numId w:val="64"/>
        </w:numPr>
        <w:tabs>
          <w:tab w:val="left" w:pos="1140"/>
        </w:tabs>
        <w:spacing w:before="68" w:line="276" w:lineRule="auto"/>
        <w:ind w:right="729" w:firstLine="286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общения.</w:t>
      </w:r>
    </w:p>
    <w:p w:rsidR="00551FBD" w:rsidRDefault="008C5111">
      <w:pPr>
        <w:pStyle w:val="a5"/>
        <w:numPr>
          <w:ilvl w:val="0"/>
          <w:numId w:val="64"/>
        </w:numPr>
        <w:tabs>
          <w:tab w:val="left" w:pos="1140"/>
        </w:tabs>
        <w:spacing w:before="170" w:line="273" w:lineRule="auto"/>
        <w:ind w:right="1128" w:firstLine="286"/>
        <w:rPr>
          <w:sz w:val="24"/>
        </w:rPr>
      </w:pPr>
      <w:r>
        <w:rPr>
          <w:sz w:val="24"/>
        </w:rPr>
        <w:t>Ориентация детей на вечные абсолютные ценности - Отечество, Малая Родина, 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 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Красота.</w:t>
      </w:r>
    </w:p>
    <w:p w:rsidR="00551FBD" w:rsidRDefault="008C5111">
      <w:pPr>
        <w:pStyle w:val="a3"/>
        <w:spacing w:before="172" w:line="276" w:lineRule="auto"/>
        <w:ind w:left="613" w:right="241" w:firstLine="286"/>
        <w:jc w:val="left"/>
      </w:pPr>
      <w:r>
        <w:t>Процесс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школьников: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line="276" w:lineRule="auto"/>
        <w:ind w:right="1149" w:firstLine="286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line="276" w:lineRule="auto"/>
        <w:ind w:right="510" w:firstLine="286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 и взрослого, без которой невозможно конструктивное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педагогов;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before="1" w:line="276" w:lineRule="auto"/>
        <w:ind w:right="1075" w:firstLine="286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объединение детей и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яркими и содержательными событиями, общими позитивными эмоциями и доверительными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line="276" w:lineRule="auto"/>
        <w:ind w:right="920" w:firstLine="286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 и детей;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ind w:left="1038" w:hanging="140"/>
        <w:rPr>
          <w:sz w:val="24"/>
        </w:rPr>
      </w:pPr>
      <w:r>
        <w:rPr>
          <w:sz w:val="24"/>
        </w:rPr>
        <w:t>системность,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эффективности.</w:t>
      </w:r>
    </w:p>
    <w:p w:rsidR="00551FBD" w:rsidRDefault="00551FBD">
      <w:pPr>
        <w:pStyle w:val="a3"/>
        <w:spacing w:before="8"/>
        <w:ind w:left="0"/>
        <w:jc w:val="left"/>
        <w:rPr>
          <w:sz w:val="27"/>
        </w:rPr>
      </w:pPr>
    </w:p>
    <w:p w:rsidR="00551FBD" w:rsidRDefault="008C5111">
      <w:pPr>
        <w:pStyle w:val="a3"/>
        <w:spacing w:before="1" w:line="278" w:lineRule="auto"/>
        <w:ind w:left="613" w:right="372" w:firstLine="286"/>
      </w:pPr>
      <w:r>
        <w:t xml:space="preserve">В нашей школе существуют </w:t>
      </w:r>
      <w:r>
        <w:rPr>
          <w:b/>
        </w:rPr>
        <w:t>традиции</w:t>
      </w:r>
      <w:r>
        <w:t>: линейка, посвященная Дню знаний и Последнему</w:t>
      </w:r>
      <w:r>
        <w:rPr>
          <w:spacing w:val="1"/>
        </w:rPr>
        <w:t xml:space="preserve"> </w:t>
      </w:r>
      <w:r>
        <w:t>звонку,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честь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новогодние</w:t>
      </w:r>
      <w:r>
        <w:rPr>
          <w:spacing w:val="-4"/>
        </w:rPr>
        <w:t xml:space="preserve"> </w:t>
      </w:r>
      <w:r>
        <w:t>огоньки,</w:t>
      </w:r>
      <w:r>
        <w:rPr>
          <w:spacing w:val="-3"/>
        </w:rPr>
        <w:t xml:space="preserve"> </w:t>
      </w:r>
      <w:r>
        <w:t>посвящение</w:t>
      </w:r>
      <w:r>
        <w:rPr>
          <w:spacing w:val="-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юнармейцы,</w:t>
      </w:r>
    </w:p>
    <w:p w:rsidR="00551FBD" w:rsidRDefault="008C5111" w:rsidP="00175C71">
      <w:pPr>
        <w:pStyle w:val="a3"/>
        <w:spacing w:line="276" w:lineRule="auto"/>
        <w:ind w:left="613" w:right="913"/>
        <w:rPr>
          <w:sz w:val="23"/>
        </w:rPr>
      </w:pPr>
      <w:r>
        <w:t>«Широкая масленица»</w:t>
      </w:r>
      <w:proofErr w:type="gramStart"/>
      <w:r>
        <w:t>, ,</w:t>
      </w:r>
      <w:proofErr w:type="gramEnd"/>
      <w:r>
        <w:t xml:space="preserve"> мероприятия ко Дню учителя, международному женскому дню, Дню</w:t>
      </w:r>
      <w:r>
        <w:rPr>
          <w:spacing w:val="-57"/>
        </w:rPr>
        <w:t xml:space="preserve"> </w:t>
      </w:r>
      <w:r>
        <w:t xml:space="preserve">Победы. 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Стержнем</w:t>
      </w:r>
      <w:r>
        <w:rPr>
          <w:spacing w:val="-4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дела,</w:t>
      </w:r>
      <w:r>
        <w:rPr>
          <w:spacing w:val="-5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551FBD" w:rsidRDefault="00551FBD">
      <w:pPr>
        <w:pStyle w:val="a3"/>
        <w:spacing w:before="6"/>
        <w:ind w:left="0"/>
        <w:jc w:val="left"/>
      </w:pPr>
    </w:p>
    <w:p w:rsidR="00551FBD" w:rsidRDefault="008C5111">
      <w:pPr>
        <w:pStyle w:val="a3"/>
        <w:spacing w:line="273" w:lineRule="auto"/>
        <w:ind w:left="613" w:right="241" w:firstLine="286"/>
        <w:jc w:val="left"/>
      </w:pPr>
      <w:r>
        <w:t>Важной</w:t>
      </w:r>
      <w:r>
        <w:rPr>
          <w:spacing w:val="-4"/>
        </w:rPr>
        <w:t xml:space="preserve"> </w:t>
      </w:r>
      <w:r>
        <w:t>чертой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большинства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совместных дел педагогических работников и обучающихся является коллективная 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их результатов.</w:t>
      </w:r>
    </w:p>
    <w:p w:rsidR="00551FBD" w:rsidRDefault="00551FBD">
      <w:pPr>
        <w:pStyle w:val="a3"/>
        <w:spacing w:before="1"/>
        <w:ind w:left="0"/>
        <w:jc w:val="left"/>
        <w:rPr>
          <w:sz w:val="25"/>
        </w:rPr>
      </w:pPr>
    </w:p>
    <w:p w:rsidR="00551FBD" w:rsidRDefault="008C5111">
      <w:pPr>
        <w:pStyle w:val="a3"/>
        <w:spacing w:line="273" w:lineRule="auto"/>
        <w:ind w:left="613" w:right="663" w:firstLine="286"/>
        <w:jc w:val="left"/>
      </w:pPr>
      <w:r>
        <w:t>В школе создаются условия, при которых по мере взросления обучающегося увеличивается 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делах</w:t>
      </w:r>
      <w:r>
        <w:rPr>
          <w:spacing w:val="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пассивного наблюдателя</w:t>
      </w:r>
      <w:r>
        <w:rPr>
          <w:spacing w:val="-2"/>
        </w:rPr>
        <w:t xml:space="preserve"> </w:t>
      </w:r>
      <w:r>
        <w:t>до организатора)</w:t>
      </w:r>
    </w:p>
    <w:p w:rsidR="00551FBD" w:rsidRDefault="00551FBD">
      <w:pPr>
        <w:pStyle w:val="a3"/>
        <w:spacing w:before="9"/>
        <w:ind w:left="0"/>
        <w:jc w:val="left"/>
      </w:pPr>
    </w:p>
    <w:p w:rsidR="00551FBD" w:rsidRDefault="008C5111">
      <w:pPr>
        <w:pStyle w:val="a3"/>
        <w:spacing w:line="273" w:lineRule="auto"/>
        <w:ind w:left="613" w:right="380" w:firstLine="286"/>
      </w:pPr>
      <w:r>
        <w:t>В проведении общешкольных дел отсутствует соревновательность между классами, поощряется</w:t>
      </w:r>
      <w:r>
        <w:rPr>
          <w:spacing w:val="-57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активность</w:t>
      </w:r>
      <w:r w:rsidR="00175C71">
        <w:t>.</w:t>
      </w:r>
    </w:p>
    <w:p w:rsidR="00551FBD" w:rsidRDefault="00551FBD">
      <w:pPr>
        <w:pStyle w:val="a3"/>
        <w:spacing w:before="9"/>
        <w:ind w:left="0"/>
        <w:jc w:val="left"/>
      </w:pPr>
    </w:p>
    <w:p w:rsidR="00551FBD" w:rsidRDefault="008C5111">
      <w:pPr>
        <w:pStyle w:val="a3"/>
        <w:spacing w:line="276" w:lineRule="auto"/>
        <w:ind w:left="613" w:right="540" w:firstLine="286"/>
        <w:jc w:val="left"/>
      </w:pPr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 классов, кружков, студий, секций и иных детских объединений, на установление в них</w:t>
      </w:r>
      <w:r>
        <w:rPr>
          <w:spacing w:val="-57"/>
        </w:rPr>
        <w:t xml:space="preserve"> </w:t>
      </w:r>
      <w:r>
        <w:t>доброжелательных</w:t>
      </w:r>
      <w:r>
        <w:rPr>
          <w:spacing w:val="-2"/>
        </w:rPr>
        <w:t xml:space="preserve"> </w:t>
      </w:r>
      <w:r>
        <w:t>и товарищеских</w:t>
      </w:r>
      <w:r>
        <w:rPr>
          <w:spacing w:val="2"/>
        </w:rPr>
        <w:t xml:space="preserve"> </w:t>
      </w:r>
      <w:r>
        <w:t>взаимоотношений</w:t>
      </w:r>
    </w:p>
    <w:p w:rsidR="00551FBD" w:rsidRDefault="00551FBD">
      <w:pPr>
        <w:pStyle w:val="a3"/>
        <w:spacing w:before="6"/>
        <w:ind w:left="0"/>
        <w:jc w:val="left"/>
      </w:pPr>
    </w:p>
    <w:p w:rsidR="00551FBD" w:rsidRDefault="008C5111">
      <w:pPr>
        <w:pStyle w:val="a3"/>
        <w:spacing w:line="273" w:lineRule="auto"/>
        <w:ind w:left="613" w:right="241" w:firstLine="286"/>
        <w:jc w:val="left"/>
      </w:pPr>
      <w:r>
        <w:t>Ключевой</w:t>
      </w:r>
      <w:r>
        <w:rPr>
          <w:spacing w:val="-4"/>
        </w:rPr>
        <w:t xml:space="preserve"> </w:t>
      </w:r>
      <w:r>
        <w:t>фигурой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реализующий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 к обучающимся защитную, личностно развивающую, организационную,</w:t>
      </w:r>
      <w:r>
        <w:rPr>
          <w:spacing w:val="1"/>
        </w:rPr>
        <w:t xml:space="preserve"> </w:t>
      </w:r>
      <w:r>
        <w:t>посредническую (в</w:t>
      </w:r>
      <w:r>
        <w:rPr>
          <w:spacing w:val="-2"/>
        </w:rPr>
        <w:t xml:space="preserve"> </w:t>
      </w:r>
      <w:r>
        <w:t>разрешении конфликтов)</w:t>
      </w:r>
      <w:r>
        <w:rPr>
          <w:spacing w:val="-2"/>
        </w:rPr>
        <w:t xml:space="preserve"> </w:t>
      </w:r>
      <w:r>
        <w:t>функции.</w:t>
      </w:r>
    </w:p>
    <w:p w:rsidR="00175C71" w:rsidRDefault="008C5111" w:rsidP="00175C71">
      <w:pPr>
        <w:spacing w:before="68"/>
        <w:ind w:left="899"/>
      </w:pPr>
      <w:r>
        <w:rPr>
          <w:b/>
          <w:sz w:val="24"/>
        </w:rPr>
        <w:t>Значимые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которых </w:t>
      </w:r>
      <w:r w:rsidR="00175C71">
        <w:rPr>
          <w:sz w:val="24"/>
        </w:rPr>
        <w:t>школа</w:t>
      </w:r>
    </w:p>
    <w:p w:rsidR="00551FBD" w:rsidRDefault="008C5111">
      <w:pPr>
        <w:pStyle w:val="a3"/>
        <w:spacing w:before="42"/>
        <w:ind w:left="613"/>
        <w:jc w:val="left"/>
      </w:pPr>
      <w:r>
        <w:t>принимает</w:t>
      </w:r>
      <w:r>
        <w:rPr>
          <w:spacing w:val="-2"/>
        </w:rPr>
        <w:t xml:space="preserve"> </w:t>
      </w:r>
      <w:r>
        <w:t>участие:</w:t>
      </w:r>
    </w:p>
    <w:p w:rsidR="00551FBD" w:rsidRDefault="00551FBD">
      <w:pPr>
        <w:pStyle w:val="a3"/>
        <w:spacing w:before="2"/>
        <w:ind w:left="0"/>
        <w:jc w:val="left"/>
        <w:rPr>
          <w:sz w:val="28"/>
        </w:rPr>
      </w:pPr>
    </w:p>
    <w:p w:rsidR="00551FBD" w:rsidRDefault="008C5111" w:rsidP="00175C71">
      <w:pPr>
        <w:pStyle w:val="a5"/>
        <w:numPr>
          <w:ilvl w:val="0"/>
          <w:numId w:val="179"/>
        </w:numPr>
        <w:tabs>
          <w:tab w:val="left" w:pos="1193"/>
        </w:tabs>
        <w:rPr>
          <w:sz w:val="24"/>
        </w:rPr>
      </w:pP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первых».</w:t>
      </w:r>
    </w:p>
    <w:p w:rsidR="00551FBD" w:rsidRDefault="008C5111" w:rsidP="00175C71">
      <w:pPr>
        <w:pStyle w:val="a5"/>
        <w:numPr>
          <w:ilvl w:val="0"/>
          <w:numId w:val="179"/>
        </w:numPr>
        <w:tabs>
          <w:tab w:val="left" w:pos="1193"/>
        </w:tabs>
        <w:spacing w:before="41"/>
        <w:ind w:hanging="294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551FBD" w:rsidRDefault="008C5111" w:rsidP="00175C71">
      <w:pPr>
        <w:pStyle w:val="a5"/>
        <w:numPr>
          <w:ilvl w:val="0"/>
          <w:numId w:val="179"/>
        </w:numPr>
        <w:tabs>
          <w:tab w:val="left" w:pos="1193"/>
        </w:tabs>
        <w:spacing w:before="40"/>
        <w:ind w:hanging="294"/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музей.</w:t>
      </w:r>
    </w:p>
    <w:p w:rsidR="00551FBD" w:rsidRDefault="008C5111" w:rsidP="00175C71">
      <w:pPr>
        <w:pStyle w:val="a5"/>
        <w:numPr>
          <w:ilvl w:val="0"/>
          <w:numId w:val="179"/>
        </w:numPr>
        <w:tabs>
          <w:tab w:val="left" w:pos="1193"/>
        </w:tabs>
        <w:spacing w:before="41"/>
        <w:ind w:hanging="294"/>
        <w:rPr>
          <w:sz w:val="24"/>
        </w:rPr>
      </w:pPr>
      <w:r>
        <w:rPr>
          <w:sz w:val="24"/>
        </w:rPr>
        <w:t>Орлята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</w:p>
    <w:p w:rsidR="00551FBD" w:rsidRDefault="008C5111" w:rsidP="00175C71">
      <w:pPr>
        <w:pStyle w:val="a5"/>
        <w:numPr>
          <w:ilvl w:val="0"/>
          <w:numId w:val="179"/>
        </w:numPr>
        <w:tabs>
          <w:tab w:val="left" w:pos="1888"/>
          <w:tab w:val="left" w:pos="1889"/>
        </w:tabs>
        <w:spacing w:before="41"/>
        <w:ind w:left="1888" w:hanging="990"/>
        <w:rPr>
          <w:sz w:val="24"/>
        </w:rPr>
      </w:pPr>
      <w:proofErr w:type="spellStart"/>
      <w:r>
        <w:rPr>
          <w:sz w:val="24"/>
        </w:rPr>
        <w:t>Юнармия</w:t>
      </w:r>
      <w:proofErr w:type="spellEnd"/>
    </w:p>
    <w:p w:rsidR="00551FBD" w:rsidRDefault="00551FBD">
      <w:pPr>
        <w:pStyle w:val="a3"/>
        <w:spacing w:before="2"/>
        <w:ind w:left="0"/>
        <w:jc w:val="left"/>
        <w:rPr>
          <w:sz w:val="28"/>
        </w:rPr>
      </w:pPr>
    </w:p>
    <w:p w:rsidR="00551FBD" w:rsidRDefault="008C5111">
      <w:pPr>
        <w:pStyle w:val="a3"/>
        <w:spacing w:line="273" w:lineRule="auto"/>
        <w:ind w:left="613" w:right="479" w:firstLine="286"/>
        <w:jc w:val="left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</w:t>
      </w:r>
      <w:r>
        <w:rPr>
          <w:spacing w:val="-57"/>
        </w:rPr>
        <w:t xml:space="preserve"> </w:t>
      </w:r>
      <w:r>
        <w:t>флага РФ и школьного знамени; ежегодное принятие в</w:t>
      </w:r>
      <w:r>
        <w:rPr>
          <w:spacing w:val="1"/>
        </w:rPr>
        <w:t xml:space="preserve"> </w:t>
      </w:r>
      <w:r>
        <w:t>юнармейцы.</w:t>
      </w:r>
    </w:p>
    <w:p w:rsidR="00551FBD" w:rsidRDefault="00551FBD">
      <w:pPr>
        <w:pStyle w:val="a3"/>
        <w:spacing w:before="9"/>
        <w:ind w:left="0"/>
        <w:jc w:val="left"/>
      </w:pPr>
    </w:p>
    <w:p w:rsidR="00551FBD" w:rsidRDefault="008C5111">
      <w:pPr>
        <w:spacing w:before="1"/>
        <w:ind w:left="899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>:</w:t>
      </w:r>
    </w:p>
    <w:p w:rsidR="00551FBD" w:rsidRDefault="00551FBD">
      <w:pPr>
        <w:pStyle w:val="a3"/>
        <w:spacing w:before="2"/>
        <w:ind w:left="0"/>
        <w:jc w:val="left"/>
        <w:rPr>
          <w:sz w:val="28"/>
        </w:rPr>
      </w:pPr>
    </w:p>
    <w:p w:rsidR="00551FBD" w:rsidRDefault="008C5111">
      <w:pPr>
        <w:pStyle w:val="a5"/>
        <w:numPr>
          <w:ilvl w:val="0"/>
          <w:numId w:val="62"/>
        </w:numPr>
        <w:tabs>
          <w:tab w:val="left" w:pos="1193"/>
        </w:tabs>
        <w:spacing w:line="276" w:lineRule="auto"/>
        <w:ind w:right="308" w:firstLine="286"/>
        <w:jc w:val="both"/>
        <w:rPr>
          <w:sz w:val="24"/>
        </w:rPr>
      </w:pPr>
      <w:r>
        <w:rPr>
          <w:sz w:val="24"/>
        </w:rPr>
        <w:t>Научно-исследовательская деятельность в сфере воспитания – процесс совместной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 результатом. Целью такого взаимодействия является создание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самореализации.</w:t>
      </w:r>
    </w:p>
    <w:p w:rsidR="00551FBD" w:rsidRDefault="008C5111">
      <w:pPr>
        <w:pStyle w:val="a5"/>
        <w:numPr>
          <w:ilvl w:val="0"/>
          <w:numId w:val="62"/>
        </w:numPr>
        <w:tabs>
          <w:tab w:val="left" w:pos="1193"/>
        </w:tabs>
        <w:spacing w:line="273" w:lineRule="auto"/>
        <w:ind w:right="311" w:firstLine="286"/>
        <w:jc w:val="both"/>
        <w:rPr>
          <w:sz w:val="24"/>
        </w:rPr>
      </w:pP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школьного музея.</w:t>
      </w:r>
    </w:p>
    <w:p w:rsidR="00551FBD" w:rsidRDefault="00551FBD">
      <w:pPr>
        <w:pStyle w:val="a3"/>
        <w:spacing w:before="2"/>
        <w:ind w:left="0"/>
        <w:jc w:val="left"/>
        <w:rPr>
          <w:sz w:val="25"/>
        </w:rPr>
      </w:pPr>
    </w:p>
    <w:p w:rsidR="00551FBD" w:rsidRDefault="008C5111">
      <w:pPr>
        <w:pStyle w:val="2"/>
        <w:spacing w:line="240" w:lineRule="auto"/>
        <w:ind w:left="899"/>
        <w:jc w:val="left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551FBD" w:rsidRDefault="008C5111">
      <w:pPr>
        <w:pStyle w:val="a3"/>
        <w:spacing w:before="37" w:line="273" w:lineRule="auto"/>
        <w:ind w:left="613" w:right="552" w:firstLine="286"/>
        <w:jc w:val="left"/>
      </w:pPr>
      <w:r>
        <w:lastRenderedPageBreak/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отборе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 учтены</w:t>
      </w:r>
      <w:r>
        <w:rPr>
          <w:spacing w:val="-3"/>
        </w:rPr>
        <w:t xml:space="preserve"> </w:t>
      </w:r>
      <w:r>
        <w:t>ведущие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ребенка.</w:t>
      </w:r>
    </w:p>
    <w:p w:rsidR="00551FBD" w:rsidRDefault="008C5111">
      <w:pPr>
        <w:spacing w:before="170"/>
        <w:ind w:left="899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классы).</w:t>
      </w:r>
    </w:p>
    <w:p w:rsidR="00551FBD" w:rsidRDefault="008C5111">
      <w:pPr>
        <w:pStyle w:val="a3"/>
        <w:spacing w:before="211" w:line="273" w:lineRule="auto"/>
        <w:ind w:left="613" w:right="724" w:firstLine="286"/>
        <w:jc w:val="left"/>
      </w:pPr>
      <w:r>
        <w:t>Ведущие виды деятельности: - игра в ее наиболее развернутой форме: предметная, сюжетно-</w:t>
      </w:r>
      <w:r>
        <w:rPr>
          <w:spacing w:val="-57"/>
        </w:rPr>
        <w:t xml:space="preserve"> </w:t>
      </w:r>
      <w:r>
        <w:t>ролевая, драматизация. Ролевая игра выступает как деятельность, в которой происходит</w:t>
      </w:r>
      <w:r>
        <w:rPr>
          <w:spacing w:val="1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самых общих,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основных сферах человеческой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spacing w:before="172"/>
        <w:ind w:left="899"/>
        <w:rPr>
          <w:i/>
          <w:sz w:val="24"/>
        </w:rPr>
      </w:pP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(5-9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классы).</w:t>
      </w:r>
    </w:p>
    <w:p w:rsidR="00551FBD" w:rsidRDefault="008C5111">
      <w:pPr>
        <w:pStyle w:val="a3"/>
        <w:spacing w:before="211" w:line="273" w:lineRule="auto"/>
        <w:ind w:left="613" w:right="241" w:firstLine="566"/>
        <w:jc w:val="left"/>
      </w:pPr>
      <w:r>
        <w:t xml:space="preserve">Ведущие виды </w:t>
      </w:r>
      <w:proofErr w:type="gramStart"/>
      <w:r>
        <w:t>деятельности:-</w:t>
      </w:r>
      <w:proofErr w:type="gramEnd"/>
      <w:r>
        <w:t xml:space="preserve"> деятельность, общение, особенно с другим подростком,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доминирующий</w:t>
      </w:r>
      <w:r>
        <w:rPr>
          <w:spacing w:val="-1"/>
        </w:rPr>
        <w:t xml:space="preserve"> </w:t>
      </w:r>
      <w:r>
        <w:t>и организующий</w:t>
      </w:r>
      <w:r>
        <w:rPr>
          <w:spacing w:val="-1"/>
        </w:rPr>
        <w:t xml:space="preserve"> </w:t>
      </w:r>
      <w:r>
        <w:t>мотив</w:t>
      </w:r>
      <w:r>
        <w:rPr>
          <w:spacing w:val="-1"/>
        </w:rPr>
        <w:t xml:space="preserve"> </w:t>
      </w:r>
      <w:r>
        <w:t>поведения подростка;</w:t>
      </w:r>
    </w:p>
    <w:p w:rsidR="00551FBD" w:rsidRDefault="008C5111">
      <w:pPr>
        <w:pStyle w:val="a5"/>
        <w:numPr>
          <w:ilvl w:val="0"/>
          <w:numId w:val="65"/>
        </w:numPr>
        <w:tabs>
          <w:tab w:val="left" w:pos="1039"/>
        </w:tabs>
        <w:spacing w:before="173" w:line="273" w:lineRule="auto"/>
        <w:ind w:right="1008" w:firstLine="286"/>
        <w:rPr>
          <w:sz w:val="24"/>
        </w:rPr>
      </w:pPr>
      <w:r>
        <w:rPr>
          <w:sz w:val="24"/>
        </w:rPr>
        <w:t>интимно-личное общение (быть с другим, уметь получать от этого удовлетворение,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чьих-то глазах);</w:t>
      </w:r>
    </w:p>
    <w:p w:rsidR="00551FBD" w:rsidRDefault="008C5111">
      <w:pPr>
        <w:pStyle w:val="a3"/>
        <w:spacing w:before="173" w:line="276" w:lineRule="auto"/>
        <w:ind w:left="613" w:right="2048" w:firstLine="286"/>
        <w:jc w:val="left"/>
      </w:pPr>
      <w:r>
        <w:rPr>
          <w:i/>
        </w:rPr>
        <w:t xml:space="preserve">- </w:t>
      </w:r>
      <w:r>
        <w:t>деятельность, ориентированная на помощь подростку в его профессиональном</w:t>
      </w:r>
      <w:r>
        <w:rPr>
          <w:spacing w:val="-57"/>
        </w:rPr>
        <w:t xml:space="preserve"> </w:t>
      </w:r>
      <w:r>
        <w:t>самоопределении.</w:t>
      </w:r>
    </w:p>
    <w:p w:rsidR="00551FBD" w:rsidRDefault="008C5111">
      <w:pPr>
        <w:pStyle w:val="a3"/>
        <w:spacing w:before="167" w:line="276" w:lineRule="auto"/>
        <w:ind w:left="613" w:right="241" w:firstLine="286"/>
        <w:jc w:val="left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 школы. Содержание, виды и формы воспитательной деятельности представлены в</w:t>
      </w:r>
      <w:r>
        <w:rPr>
          <w:spacing w:val="1"/>
        </w:rPr>
        <w:t xml:space="preserve"> </w:t>
      </w:r>
      <w:r>
        <w:t>соответствующих модулях. Состав и содержание модулей определяется с учетом уклада школы,</w:t>
      </w:r>
      <w:r>
        <w:rPr>
          <w:spacing w:val="1"/>
        </w:rPr>
        <w:t xml:space="preserve"> </w:t>
      </w:r>
      <w:r>
        <w:t>реальной деятельности, имеющихся в школе ресурсов, планов. Инвариантные модули: «Урочная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-3"/>
        </w:rPr>
        <w:t xml:space="preserve"> </w:t>
      </w:r>
      <w:r>
        <w:t>«Внеурочная</w:t>
      </w:r>
      <w:r>
        <w:rPr>
          <w:spacing w:val="-7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  <w:r>
        <w:rPr>
          <w:spacing w:val="-3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дела»,</w:t>
      </w:r>
    </w:p>
    <w:p w:rsidR="00551FBD" w:rsidRDefault="008C5111" w:rsidP="00175C71">
      <w:pPr>
        <w:pStyle w:val="a3"/>
        <w:spacing w:before="2"/>
        <w:ind w:left="613"/>
        <w:jc w:val="left"/>
      </w:pPr>
      <w:r>
        <w:t>«Внешкольные</w:t>
      </w:r>
      <w:r>
        <w:rPr>
          <w:spacing w:val="-9"/>
        </w:rPr>
        <w:t xml:space="preserve"> </w:t>
      </w:r>
      <w:r>
        <w:t>мероприятия», 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среды»,</w:t>
      </w:r>
      <w:r w:rsidR="00175C71"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родителями»,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безопасность»,</w:t>
      </w:r>
      <w:r>
        <w:rPr>
          <w:spacing w:val="-1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партнерство»,</w:t>
      </w:r>
      <w:r>
        <w:rPr>
          <w:spacing w:val="-5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«Самоуправление»,</w:t>
      </w:r>
      <w:r>
        <w:rPr>
          <w:spacing w:val="2"/>
        </w:rPr>
        <w:t xml:space="preserve"> </w:t>
      </w:r>
      <w:r>
        <w:t>«Профориентация»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уровнях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51FBD" w:rsidRDefault="008C5111">
      <w:pPr>
        <w:pStyle w:val="2"/>
        <w:spacing w:before="1" w:line="240" w:lineRule="auto"/>
        <w:ind w:left="899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551FBD" w:rsidRDefault="008C5111">
      <w:pPr>
        <w:pStyle w:val="a3"/>
        <w:spacing w:before="36" w:line="276" w:lineRule="auto"/>
        <w:ind w:left="613" w:right="1555" w:firstLine="286"/>
        <w:rPr>
          <w:i/>
        </w:rPr>
      </w:pPr>
      <w:r>
        <w:t>Реализация</w:t>
      </w:r>
      <w:r>
        <w:rPr>
          <w:spacing w:val="-6"/>
        </w:rPr>
        <w:t xml:space="preserve"> </w:t>
      </w:r>
      <w:r>
        <w:t>школьными</w:t>
      </w:r>
      <w:r>
        <w:rPr>
          <w:spacing w:val="-7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8"/>
        </w:rPr>
        <w:t xml:space="preserve"> </w:t>
      </w:r>
      <w:r>
        <w:t>следующее</w:t>
      </w:r>
      <w:r>
        <w:rPr>
          <w:i/>
        </w:rPr>
        <w:t>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1" w:line="273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установление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доверительных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отношений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между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учителем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способствующих позитивному восприятию учащимися требований и просьб учителя, привлечению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внимания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обсуждаемой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информации,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активизации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5"/>
        <w:ind w:left="1466" w:hanging="568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включение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тем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государственной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символики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РФ,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социально-значимой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информации;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40" w:line="276" w:lineRule="auto"/>
        <w:ind w:right="311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побуждение школьников соблюдать на уроке 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старшими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(учителями)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сверстниками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(школьниками),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дисциплины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 самоорганизации;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line="276" w:lineRule="auto"/>
        <w:ind w:right="306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организация их работы с получаемой на уроке социально значимой информацией – инициирование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ее обсуждения, высказывания учащимися своего мнения по ее поводу, выработки своего к ней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line="276" w:lineRule="auto"/>
        <w:ind w:right="305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использование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line="276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применение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интерактивных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учащихся: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интеллектуальных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стимулирующих познавательную мотивацию школьников; дидактического театра, где полученные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 уроке знания обыгрываются в театральных постановках; дискуссий, которые дают учащимся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lastRenderedPageBreak/>
        <w:t>возможность приобрести опыт ведения конструктивного диалога; групповой работы или работы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парах,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line="273" w:lineRule="auto"/>
        <w:ind w:right="314" w:firstLine="286"/>
        <w:jc w:val="both"/>
        <w:rPr>
          <w:rFonts w:ascii="Symbol" w:hAnsi="Symbol"/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  <w:tab w:val="left" w:pos="6649"/>
        </w:tabs>
        <w:spacing w:line="276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 xml:space="preserve">организация    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 xml:space="preserve">шефства    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мотивированных</w:t>
      </w:r>
      <w:r>
        <w:rPr>
          <w:sz w:val="24"/>
          <w:u w:val="single"/>
        </w:rPr>
        <w:tab/>
        <w:t>учащихся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над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неуспевающими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одноклассниками, дающего школьникам социально значимый опыт сотрудничества и взаимной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помощи.</w:t>
      </w:r>
    </w:p>
    <w:p w:rsidR="00551FBD" w:rsidRDefault="008C5111">
      <w:pPr>
        <w:pStyle w:val="2"/>
        <w:spacing w:line="240" w:lineRule="auto"/>
        <w:ind w:left="899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551FBD" w:rsidRDefault="008C5111">
      <w:pPr>
        <w:pStyle w:val="a3"/>
        <w:spacing w:before="32" w:line="276" w:lineRule="auto"/>
        <w:ind w:left="613" w:right="1586" w:firstLine="286"/>
      </w:pPr>
      <w:r>
        <w:t>Воспитание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9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</w:t>
      </w:r>
      <w:r>
        <w:rPr>
          <w:spacing w:val="-57"/>
          <w:sz w:val="24"/>
        </w:rPr>
        <w:t xml:space="preserve"> </w:t>
      </w:r>
      <w:r>
        <w:rPr>
          <w:sz w:val="24"/>
        </w:rPr>
        <w:t>им возможность самореализоваться в ней, приобрести социально значимые знания, развить в 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0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3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3" w:lineRule="auto"/>
        <w:ind w:right="307" w:firstLine="286"/>
        <w:jc w:val="both"/>
        <w:rPr>
          <w:rFonts w:ascii="Symbol" w:hAnsi="Symbol"/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традиций;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88"/>
        <w:ind w:left="1324" w:hanging="426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551FBD" w:rsidRDefault="008C5111">
      <w:pPr>
        <w:pStyle w:val="a3"/>
        <w:spacing w:before="43" w:line="276" w:lineRule="auto"/>
        <w:ind w:left="613" w:right="241" w:firstLine="286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 школьниками ее</w:t>
      </w:r>
      <w:r>
        <w:rPr>
          <w:spacing w:val="-1"/>
        </w:rPr>
        <w:t xml:space="preserve"> </w:t>
      </w:r>
      <w:r>
        <w:t>видов:</w:t>
      </w:r>
    </w:p>
    <w:p w:rsidR="00551FBD" w:rsidRDefault="008C5111">
      <w:pPr>
        <w:pStyle w:val="2"/>
        <w:spacing w:before="3" w:line="278" w:lineRule="auto"/>
        <w:ind w:left="899" w:right="241"/>
        <w:jc w:val="left"/>
      </w:pPr>
      <w:r>
        <w:t>АООП</w:t>
      </w:r>
      <w:r>
        <w:rPr>
          <w:spacing w:val="5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 деятельности</w:t>
      </w:r>
    </w:p>
    <w:p w:rsidR="00551FBD" w:rsidRDefault="008C5111">
      <w:pPr>
        <w:pStyle w:val="a3"/>
        <w:spacing w:line="276" w:lineRule="auto"/>
        <w:ind w:left="613" w:right="789" w:firstLine="286"/>
        <w:jc w:val="left"/>
      </w:pPr>
      <w:r>
        <w:rPr>
          <w:b/>
          <w:color w:val="000009"/>
        </w:rPr>
        <w:t xml:space="preserve">Спортивно-оздоровительная деятельность </w:t>
      </w:r>
      <w:r>
        <w:t>направлена на физическое развитие</w:t>
      </w:r>
      <w:r>
        <w:rPr>
          <w:spacing w:val="1"/>
        </w:rPr>
        <w:t xml:space="preserve"> </w:t>
      </w:r>
      <w:r>
        <w:t>обучающегося, углубление знаний об организации жизни и деятельности с учетом соблюдения</w:t>
      </w:r>
      <w:r>
        <w:rPr>
          <w:spacing w:val="-5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ВД</w:t>
      </w:r>
    </w:p>
    <w:p w:rsidR="00551FBD" w:rsidRDefault="008C5111">
      <w:pPr>
        <w:pStyle w:val="a3"/>
        <w:ind w:left="613"/>
        <w:jc w:val="left"/>
      </w:pPr>
      <w:r>
        <w:rPr>
          <w:color w:val="000009"/>
        </w:rPr>
        <w:t>«Школьный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спортивный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клуб»,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«Шахматы»</w:t>
      </w:r>
    </w:p>
    <w:p w:rsidR="00551FBD" w:rsidRDefault="008C5111">
      <w:pPr>
        <w:pStyle w:val="a3"/>
        <w:spacing w:before="33" w:line="276" w:lineRule="auto"/>
        <w:ind w:left="613" w:right="552" w:firstLine="286"/>
        <w:jc w:val="left"/>
      </w:pPr>
      <w:r>
        <w:rPr>
          <w:b/>
          <w:color w:val="000009"/>
        </w:rPr>
        <w:t xml:space="preserve">Коммуникативная деятельность </w:t>
      </w:r>
      <w:r>
        <w:rPr>
          <w:color w:val="000009"/>
        </w:rPr>
        <w:t>направлена на совершенствование 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грамотности,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диалогического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словесного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творчества</w:t>
      </w:r>
      <w:r>
        <w:rPr>
          <w:color w:val="000009"/>
          <w:spacing w:val="-57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ВД</w:t>
      </w:r>
      <w:r>
        <w:rPr>
          <w:spacing w:val="3"/>
        </w:rPr>
        <w:t xml:space="preserve"> </w:t>
      </w:r>
      <w:r>
        <w:rPr>
          <w:color w:val="000009"/>
        </w:rPr>
        <w:t>«Разговор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важном»</w:t>
      </w:r>
    </w:p>
    <w:p w:rsidR="00551FBD" w:rsidRDefault="008C5111">
      <w:pPr>
        <w:pStyle w:val="a3"/>
        <w:spacing w:before="1" w:line="276" w:lineRule="auto"/>
        <w:ind w:left="613" w:right="347" w:firstLine="286"/>
        <w:jc w:val="left"/>
      </w:pPr>
      <w:r>
        <w:rPr>
          <w:b/>
          <w:color w:val="000009"/>
        </w:rPr>
        <w:t xml:space="preserve">Художественно-эстетическая, творческая деятельность </w:t>
      </w:r>
      <w:r>
        <w:rPr>
          <w:color w:val="000009"/>
        </w:rPr>
        <w:t>организуется как 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 творческих мастерских по развитию художественного творчества, способности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 драматизации, выразительному чтению, а также становлению умений участвовать в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 xml:space="preserve">театрализованной деятельности. </w:t>
      </w:r>
      <w:r>
        <w:t xml:space="preserve">Данное направление реализуется через ВД </w:t>
      </w:r>
      <w:r>
        <w:rPr>
          <w:color w:val="000009"/>
        </w:rPr>
        <w:t>систему</w:t>
      </w:r>
      <w:r>
        <w:rPr>
          <w:color w:val="000009"/>
          <w:spacing w:val="1"/>
        </w:rPr>
        <w:t xml:space="preserve"> </w:t>
      </w:r>
      <w:r w:rsidR="00175C71">
        <w:rPr>
          <w:color w:val="000009"/>
          <w:spacing w:val="1"/>
        </w:rPr>
        <w:t>до</w:t>
      </w:r>
      <w:r>
        <w:rPr>
          <w:color w:val="000009"/>
        </w:rPr>
        <w:t>полнительного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 театральной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студии.</w:t>
      </w:r>
    </w:p>
    <w:p w:rsidR="00551FBD" w:rsidRDefault="008C5111">
      <w:pPr>
        <w:pStyle w:val="a3"/>
        <w:spacing w:line="276" w:lineRule="auto"/>
        <w:ind w:left="613" w:right="420" w:firstLine="286"/>
        <w:jc w:val="left"/>
      </w:pPr>
      <w:r>
        <w:rPr>
          <w:b/>
          <w:color w:val="000009"/>
        </w:rPr>
        <w:t xml:space="preserve">Учение с увлечением! </w:t>
      </w:r>
      <w:r>
        <w:t>включает систему занятий в зоне ближайшего развития, помогающие</w:t>
      </w:r>
      <w:r>
        <w:rPr>
          <w:spacing w:val="1"/>
        </w:rPr>
        <w:t xml:space="preserve"> </w:t>
      </w:r>
      <w:r>
        <w:t>преодолеть трудности, возникшие пришкольном обучении. Данное направление реализуется через</w:t>
      </w:r>
      <w:r>
        <w:rPr>
          <w:spacing w:val="-58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психокоррекционные</w:t>
      </w:r>
      <w:proofErr w:type="spellEnd"/>
      <w:r>
        <w:rPr>
          <w:color w:val="000009"/>
          <w:spacing w:val="-4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ритмика</w:t>
      </w:r>
    </w:p>
    <w:p w:rsidR="00551FBD" w:rsidRDefault="008C5111">
      <w:pPr>
        <w:pStyle w:val="2"/>
        <w:spacing w:before="3" w:line="240" w:lineRule="auto"/>
        <w:ind w:left="959"/>
        <w:jc w:val="left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551FBD" w:rsidRDefault="008C5111">
      <w:pPr>
        <w:pStyle w:val="a3"/>
        <w:spacing w:before="38" w:line="276" w:lineRule="auto"/>
        <w:ind w:left="613" w:right="241" w:firstLine="526"/>
        <w:jc w:val="left"/>
      </w:pPr>
      <w:r>
        <w:t>Осуществляя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классом,</w:t>
      </w:r>
      <w:r>
        <w:rPr>
          <w:spacing w:val="-2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</w:t>
      </w:r>
      <w:r>
        <w:rPr>
          <w:spacing w:val="56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коллективом 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lastRenderedPageBreak/>
        <w:t>учителями, преподающими в данном классе; работу с родителями учащихся или их законными</w:t>
      </w:r>
      <w:r>
        <w:rPr>
          <w:spacing w:val="1"/>
        </w:rPr>
        <w:t xml:space="preserve"> </w:t>
      </w:r>
      <w:r>
        <w:t>представителями.</w:t>
      </w:r>
    </w:p>
    <w:p w:rsidR="00551FBD" w:rsidRDefault="008C5111">
      <w:pPr>
        <w:pStyle w:val="3"/>
        <w:spacing w:before="171" w:line="240" w:lineRule="auto"/>
        <w:ind w:left="89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before="36" w:line="273" w:lineRule="auto"/>
        <w:ind w:right="312" w:firstLine="286"/>
        <w:jc w:val="both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before="3" w:line="276" w:lineRule="auto"/>
        <w:ind w:right="305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 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 творческой, профориентационной направленности), позволяющие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них</w:t>
      </w:r>
      <w:r>
        <w:rPr>
          <w:spacing w:val="16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 создания благоприятной среды для общения. Обсуждение на классном часе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символике РФ: изучение истории герба, флага, и гимна РФ; изучение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порчу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 символов;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before="88" w:line="276" w:lineRule="auto"/>
        <w:ind w:right="310" w:firstLine="286"/>
        <w:jc w:val="both"/>
        <w:rPr>
          <w:rFonts w:ascii="Symbol" w:hAnsi="Symbol"/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>гры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тренинги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сплочение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командообразование</w:t>
      </w:r>
      <w:proofErr w:type="spellEnd"/>
      <w:r>
        <w:rPr>
          <w:sz w:val="24"/>
          <w:u w:val="single"/>
        </w:rPr>
        <w:t>; однодневные походы и экскурсии, организуемые классными руководителями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 воспитателями; празднования в классе дней рождения детей,</w:t>
      </w:r>
      <w:r>
        <w:rPr>
          <w:sz w:val="24"/>
        </w:rPr>
        <w:t xml:space="preserve"> включающие в себя подготовленные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118" w:line="273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должны 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51FBD" w:rsidRDefault="008C5111">
      <w:pPr>
        <w:pStyle w:val="3"/>
        <w:spacing w:before="128" w:line="240" w:lineRule="auto"/>
        <w:ind w:left="899"/>
        <w:jc w:val="both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156" w:line="276" w:lineRule="auto"/>
        <w:ind w:right="309" w:firstLine="286"/>
        <w:jc w:val="both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результатами бесед классного руководителя с родителями школьников, с преподающими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07" w:firstLine="286"/>
        <w:jc w:val="both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line="276" w:lineRule="auto"/>
        <w:ind w:right="311" w:firstLine="286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через предложение взять на себя ответственность за то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551FBD" w:rsidRDefault="008C5111">
      <w:pPr>
        <w:pStyle w:val="3"/>
        <w:spacing w:before="0" w:line="240" w:lineRule="auto"/>
        <w:ind w:left="899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before="151"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на предупреждение и разрешение конфликтов между учителями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line="273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line="276" w:lineRule="auto"/>
        <w:ind w:right="316" w:firstLine="286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обстановке.</w:t>
      </w:r>
    </w:p>
    <w:p w:rsidR="00551FBD" w:rsidRDefault="008C5111">
      <w:pPr>
        <w:pStyle w:val="3"/>
        <w:spacing w:before="1" w:line="240" w:lineRule="auto"/>
        <w:ind w:left="899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before="156" w:line="273" w:lineRule="auto"/>
        <w:ind w:right="314" w:firstLine="286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</w:tabs>
        <w:spacing w:before="3" w:line="273" w:lineRule="auto"/>
        <w:ind w:right="316" w:firstLine="286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782"/>
          <w:tab w:val="left" w:pos="1783"/>
          <w:tab w:val="left" w:pos="3271"/>
          <w:tab w:val="left" w:pos="4877"/>
          <w:tab w:val="left" w:pos="5225"/>
          <w:tab w:val="left" w:pos="6834"/>
          <w:tab w:val="left" w:pos="8074"/>
          <w:tab w:val="left" w:pos="9784"/>
          <w:tab w:val="left" w:pos="10115"/>
        </w:tabs>
        <w:spacing w:before="3" w:line="273" w:lineRule="auto"/>
        <w:ind w:right="310" w:firstLine="28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консультаций</w:t>
      </w:r>
      <w:r>
        <w:rPr>
          <w:sz w:val="24"/>
        </w:rPr>
        <w:tab/>
        <w:t>и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собраний,</w:t>
      </w:r>
      <w:r>
        <w:rPr>
          <w:sz w:val="24"/>
        </w:rPr>
        <w:tab/>
        <w:t>происходящих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551FBD" w:rsidRDefault="008C5111">
      <w:pPr>
        <w:pStyle w:val="2"/>
        <w:spacing w:before="6" w:line="240" w:lineRule="auto"/>
        <w:ind w:left="959"/>
        <w:jc w:val="left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551FBD" w:rsidRDefault="008C5111">
      <w:pPr>
        <w:pStyle w:val="a3"/>
        <w:spacing w:before="68" w:line="276" w:lineRule="auto"/>
        <w:ind w:left="613" w:right="317" w:firstLine="286"/>
        <w:jc w:val="left"/>
      </w:pPr>
      <w:r>
        <w:t>Основные школьные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 и анализируются совестно педагогами и детьми. Это не набор календарных праздников,</w:t>
      </w:r>
      <w:r>
        <w:rPr>
          <w:spacing w:val="-57"/>
        </w:rPr>
        <w:t xml:space="preserve"> </w:t>
      </w:r>
      <w:r>
        <w:t>отмечаемых 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4"/>
        </w:rPr>
        <w:t xml:space="preserve"> </w:t>
      </w:r>
      <w:r>
        <w:t>объединяющих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педагогами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единый</w:t>
      </w:r>
      <w:r>
        <w:rPr>
          <w:spacing w:val="5"/>
        </w:rPr>
        <w:t xml:space="preserve"> </w:t>
      </w:r>
      <w:r>
        <w:t>коллектив.</w:t>
      </w:r>
      <w:r>
        <w:rPr>
          <w:spacing w:val="3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 обеспечивают включенность в них большого числа детей и взрослых, 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-2"/>
        </w:rPr>
        <w:t xml:space="preserve"> </w:t>
      </w:r>
      <w:r>
        <w:t>их общения,</w:t>
      </w:r>
      <w:r>
        <w:rPr>
          <w:spacing w:val="-1"/>
        </w:rPr>
        <w:t xml:space="preserve"> </w:t>
      </w:r>
      <w:r>
        <w:t>ставят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происходящему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551FBD" w:rsidRDefault="008C5111">
      <w:pPr>
        <w:pStyle w:val="a3"/>
        <w:spacing w:before="2" w:line="276" w:lineRule="auto"/>
        <w:ind w:left="613" w:right="552"/>
        <w:jc w:val="left"/>
      </w:pPr>
      <w:r>
        <w:t>Введение основных</w:t>
      </w:r>
      <w:r>
        <w:rPr>
          <w:spacing w:val="1"/>
        </w:rPr>
        <w:t xml:space="preserve"> </w:t>
      </w:r>
      <w:r>
        <w:t xml:space="preserve">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</w:t>
      </w:r>
      <w:r>
        <w:rPr>
          <w:spacing w:val="-57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сводящийся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набору</w:t>
      </w:r>
      <w:r>
        <w:rPr>
          <w:spacing w:val="-8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551FBD" w:rsidRDefault="008C5111">
      <w:pPr>
        <w:pStyle w:val="a3"/>
        <w:spacing w:before="1"/>
        <w:ind w:left="1019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40" w:line="273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Исполнение Государственного гимна Российской Федерации во время школьной 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вноса</w:t>
      </w:r>
      <w:r>
        <w:rPr>
          <w:spacing w:val="-1"/>
          <w:sz w:val="24"/>
        </w:rPr>
        <w:t xml:space="preserve"> </w:t>
      </w:r>
      <w:r>
        <w:rPr>
          <w:sz w:val="24"/>
        </w:rPr>
        <w:t>флага.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4" w:line="276" w:lineRule="auto"/>
        <w:ind w:right="310" w:firstLine="286"/>
        <w:jc w:val="both"/>
        <w:rPr>
          <w:rFonts w:ascii="Symbol" w:hAnsi="Symbol"/>
          <w:sz w:val="24"/>
        </w:rPr>
      </w:pPr>
      <w:r>
        <w:rPr>
          <w:sz w:val="24"/>
        </w:rPr>
        <w:t>Разновозрастные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 эмоционально-психологического комфорта, доброго юмора и общей радости.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КТД помогает воспитать у учащихся качества личности, позволяющие осуществить их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реабилитацию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05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 коллективные творческие дела: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«Новогодняя кутерьма», «Международный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женский день», «Праздник Великой Победы», «Выпускной вечер», «День учителя» состоящее 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дел: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для начальной и основной школы, подготовка новогодних и тематических 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сувениров, подарков педагогам и гостям школы, в которых участвуют все классы школы.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самореализации.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07" w:firstLine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Общешкольные акции –разнонаправленные благотворительные акции:</w:t>
      </w:r>
      <w:r>
        <w:rPr>
          <w:spacing w:val="-57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«Согревая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сердца»</w:t>
      </w:r>
      <w:r>
        <w:rPr>
          <w:spacing w:val="1"/>
          <w:sz w:val="24"/>
        </w:rPr>
        <w:t xml:space="preserve"> </w:t>
      </w:r>
      <w:r>
        <w:rPr>
          <w:sz w:val="24"/>
        </w:rPr>
        <w:t>«Помоги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ветерану»-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0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 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делах.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личности и помогают развивать предметно-эстетическую среду школы и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возможности.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11" w:firstLine="286"/>
        <w:jc w:val="both"/>
        <w:rPr>
          <w:rFonts w:ascii="Symbol" w:hAnsi="Symbol"/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7"/>
          <w:sz w:val="24"/>
        </w:rPr>
        <w:t xml:space="preserve"> </w:t>
      </w:r>
      <w:r>
        <w:rPr>
          <w:sz w:val="24"/>
        </w:rPr>
        <w:t>чести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 w:rsidR="00551FBD" w:rsidRDefault="008C5111">
      <w:pPr>
        <w:pStyle w:val="a3"/>
        <w:spacing w:line="272" w:lineRule="exact"/>
        <w:ind w:left="899"/>
      </w:pPr>
      <w:r>
        <w:t>На уровне</w:t>
      </w:r>
      <w:r>
        <w:rPr>
          <w:spacing w:val="-4"/>
        </w:rPr>
        <w:t xml:space="preserve"> </w:t>
      </w:r>
      <w:r>
        <w:t>классов: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27" w:line="273" w:lineRule="auto"/>
        <w:ind w:right="308" w:firstLine="286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23"/>
          <w:sz w:val="24"/>
        </w:rPr>
        <w:t xml:space="preserve"> </w:t>
      </w:r>
      <w:r>
        <w:rPr>
          <w:sz w:val="24"/>
        </w:rPr>
        <w:t>дел,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3"/>
        <w:ind w:left="1180" w:hanging="282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 w:rsidP="00175C71">
      <w:pPr>
        <w:pStyle w:val="a5"/>
        <w:numPr>
          <w:ilvl w:val="1"/>
          <w:numId w:val="75"/>
        </w:numPr>
        <w:tabs>
          <w:tab w:val="left" w:pos="1181"/>
        </w:tabs>
        <w:spacing w:before="68" w:line="278" w:lineRule="auto"/>
        <w:ind w:right="313" w:hanging="282"/>
      </w:pPr>
      <w:r w:rsidRPr="00175C71">
        <w:rPr>
          <w:sz w:val="24"/>
        </w:rPr>
        <w:t>проведение</w:t>
      </w:r>
      <w:r w:rsidRPr="00175C71">
        <w:rPr>
          <w:spacing w:val="3"/>
          <w:sz w:val="24"/>
        </w:rPr>
        <w:t xml:space="preserve"> </w:t>
      </w:r>
      <w:r w:rsidRPr="00175C71">
        <w:rPr>
          <w:sz w:val="24"/>
        </w:rPr>
        <w:t>в</w:t>
      </w:r>
      <w:r w:rsidRPr="00175C71">
        <w:rPr>
          <w:spacing w:val="3"/>
          <w:sz w:val="24"/>
        </w:rPr>
        <w:t xml:space="preserve"> </w:t>
      </w:r>
      <w:r w:rsidRPr="00175C71">
        <w:rPr>
          <w:sz w:val="24"/>
        </w:rPr>
        <w:t>рамках</w:t>
      </w:r>
      <w:r w:rsidRPr="00175C71">
        <w:rPr>
          <w:spacing w:val="5"/>
          <w:sz w:val="24"/>
        </w:rPr>
        <w:t xml:space="preserve"> </w:t>
      </w:r>
      <w:r w:rsidRPr="00175C71">
        <w:rPr>
          <w:sz w:val="24"/>
        </w:rPr>
        <w:t>класса</w:t>
      </w:r>
      <w:r w:rsidRPr="00175C71">
        <w:rPr>
          <w:spacing w:val="3"/>
          <w:sz w:val="24"/>
        </w:rPr>
        <w:t xml:space="preserve"> </w:t>
      </w:r>
      <w:r w:rsidRPr="00175C71">
        <w:rPr>
          <w:sz w:val="24"/>
        </w:rPr>
        <w:t>итогового</w:t>
      </w:r>
      <w:r w:rsidRPr="00175C71">
        <w:rPr>
          <w:spacing w:val="3"/>
          <w:sz w:val="24"/>
        </w:rPr>
        <w:t xml:space="preserve"> </w:t>
      </w:r>
      <w:r w:rsidRPr="00175C71">
        <w:rPr>
          <w:sz w:val="24"/>
        </w:rPr>
        <w:t>анализа детьми</w:t>
      </w:r>
      <w:r w:rsidRPr="00175C71">
        <w:rPr>
          <w:spacing w:val="4"/>
          <w:sz w:val="24"/>
        </w:rPr>
        <w:t xml:space="preserve"> </w:t>
      </w:r>
      <w:r w:rsidRPr="00175C71">
        <w:rPr>
          <w:sz w:val="24"/>
        </w:rPr>
        <w:t>общешкольных</w:t>
      </w:r>
      <w:r w:rsidRPr="00175C71">
        <w:rPr>
          <w:spacing w:val="3"/>
          <w:sz w:val="24"/>
        </w:rPr>
        <w:t xml:space="preserve"> </w:t>
      </w:r>
      <w:r w:rsidRPr="00175C71">
        <w:rPr>
          <w:sz w:val="24"/>
        </w:rPr>
        <w:t>ключевых</w:t>
      </w:r>
      <w:r w:rsidRPr="00175C71">
        <w:rPr>
          <w:spacing w:val="6"/>
          <w:sz w:val="24"/>
        </w:rPr>
        <w:t xml:space="preserve"> </w:t>
      </w:r>
      <w:r w:rsidRPr="00175C71">
        <w:rPr>
          <w:sz w:val="24"/>
        </w:rPr>
        <w:t>дел,</w:t>
      </w:r>
      <w:r w:rsidRPr="00175C71">
        <w:rPr>
          <w:spacing w:val="6"/>
          <w:sz w:val="24"/>
        </w:rPr>
        <w:t xml:space="preserve"> </w:t>
      </w:r>
      <w:r w:rsidRPr="00175C71">
        <w:rPr>
          <w:sz w:val="24"/>
        </w:rPr>
        <w:t>участие</w:t>
      </w:r>
      <w:r w:rsidR="00175C71" w:rsidRPr="00175C71">
        <w:rPr>
          <w:sz w:val="24"/>
        </w:rPr>
        <w:t xml:space="preserve"> </w:t>
      </w:r>
      <w:r>
        <w:t>представителей классов в итоговом анализе проведенных дел на уровне общешкольных советов</w:t>
      </w:r>
      <w:r w:rsidRPr="00175C71">
        <w:rPr>
          <w:spacing w:val="1"/>
        </w:rPr>
        <w:t xml:space="preserve"> </w:t>
      </w:r>
      <w:r>
        <w:t>дела.</w:t>
      </w:r>
    </w:p>
    <w:p w:rsidR="00551FBD" w:rsidRDefault="008C5111">
      <w:pPr>
        <w:pStyle w:val="a3"/>
        <w:spacing w:line="272" w:lineRule="exact"/>
        <w:ind w:left="899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41" w:line="276" w:lineRule="auto"/>
        <w:ind w:right="306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них ролей: сценаристов, постановщиков, исполнителей, ведущих, декораторов,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 и т.п.);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3" w:lineRule="auto"/>
        <w:ind w:right="317" w:firstLine="286"/>
        <w:jc w:val="both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16" w:firstLine="286"/>
        <w:jc w:val="both"/>
        <w:rPr>
          <w:rFonts w:ascii="Symbol" w:hAnsi="Symbol"/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за его отношениями со сверстниками, старшими и младшими школьниками, с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6" w:lineRule="auto"/>
        <w:ind w:right="306" w:firstLine="286"/>
        <w:jc w:val="both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работы.</w:t>
      </w:r>
    </w:p>
    <w:p w:rsidR="00551FBD" w:rsidRDefault="008C5111">
      <w:pPr>
        <w:pStyle w:val="2"/>
        <w:spacing w:line="240" w:lineRule="auto"/>
        <w:ind w:left="899"/>
        <w:jc w:val="left"/>
      </w:pPr>
      <w:r>
        <w:t>Модуль</w:t>
      </w:r>
      <w:r>
        <w:rPr>
          <w:spacing w:val="-2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551FBD" w:rsidRDefault="008C5111">
      <w:pPr>
        <w:pStyle w:val="a3"/>
        <w:spacing w:before="34" w:line="276" w:lineRule="auto"/>
        <w:ind w:left="613" w:right="241" w:firstLine="286"/>
        <w:jc w:val="lef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57"/>
        </w:rPr>
        <w:t xml:space="preserve"> </w:t>
      </w:r>
      <w:r>
        <w:t>(указываются конкретные позиции, имеющиеся в общеобразовательной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551FBD" w:rsidRDefault="008C5111">
      <w:pPr>
        <w:pStyle w:val="a3"/>
        <w:ind w:left="899"/>
        <w:jc w:val="left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241"/>
        </w:tabs>
        <w:spacing w:before="41" w:line="276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социальные проекты</w:t>
      </w:r>
      <w:r>
        <w:rPr>
          <w:spacing w:val="60"/>
          <w:sz w:val="24"/>
        </w:rPr>
        <w:t xml:space="preserve"> </w:t>
      </w:r>
      <w:r>
        <w:rPr>
          <w:sz w:val="24"/>
        </w:rPr>
        <w:t>– ежегодные совместно разрабатываемые и реализуемые 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3" w:lineRule="auto"/>
        <w:ind w:right="311" w:firstLine="286"/>
        <w:jc w:val="both"/>
        <w:rPr>
          <w:rFonts w:ascii="Symbol" w:hAnsi="Symbol"/>
          <w:sz w:val="24"/>
        </w:rPr>
      </w:pPr>
      <w:r>
        <w:rPr>
          <w:sz w:val="24"/>
        </w:rPr>
        <w:t>подготовка социальных проектов различной направленности под руководством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руководителях;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3" w:lineRule="auto"/>
        <w:ind w:right="316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во всероссийских акциях, посвященных значимым отечественным и 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событиям:</w:t>
      </w:r>
    </w:p>
    <w:p w:rsidR="00551FBD" w:rsidRPr="00175C71" w:rsidRDefault="008C5111" w:rsidP="00175C71">
      <w:pPr>
        <w:pStyle w:val="a5"/>
        <w:numPr>
          <w:ilvl w:val="1"/>
          <w:numId w:val="75"/>
        </w:numPr>
        <w:tabs>
          <w:tab w:val="left" w:pos="1193"/>
        </w:tabs>
        <w:spacing w:before="1" w:line="276" w:lineRule="auto"/>
        <w:ind w:right="311" w:firstLine="286"/>
        <w:jc w:val="both"/>
        <w:rPr>
          <w:rFonts w:ascii="Symbol" w:hAnsi="Symbol"/>
          <w:sz w:val="24"/>
        </w:rPr>
      </w:pPr>
      <w:r w:rsidRPr="00175C71">
        <w:rPr>
          <w:sz w:val="24"/>
        </w:rPr>
        <w:t>участие в ежегодно проводимых КТД: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Параде Памяти,</w:t>
      </w:r>
      <w:r w:rsidRPr="00175C71">
        <w:rPr>
          <w:spacing w:val="60"/>
          <w:sz w:val="24"/>
        </w:rPr>
        <w:t xml:space="preserve"> </w:t>
      </w:r>
      <w:r w:rsidRPr="00175C71">
        <w:rPr>
          <w:sz w:val="24"/>
        </w:rPr>
        <w:t>Параде, посвященному Дню Победы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акции,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посвященной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Дню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неизвестного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солдата,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в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котором</w:t>
      </w:r>
      <w:r w:rsidRPr="00175C71">
        <w:rPr>
          <w:spacing w:val="1"/>
          <w:sz w:val="24"/>
        </w:rPr>
        <w:t xml:space="preserve"> </w:t>
      </w:r>
      <w:r w:rsidRPr="00175C71">
        <w:rPr>
          <w:sz w:val="24"/>
        </w:rPr>
        <w:t>принимают</w:t>
      </w:r>
      <w:r w:rsidRPr="00175C71">
        <w:rPr>
          <w:spacing w:val="35"/>
          <w:sz w:val="24"/>
        </w:rPr>
        <w:t xml:space="preserve"> </w:t>
      </w:r>
      <w:r w:rsidRPr="00175C71">
        <w:rPr>
          <w:sz w:val="24"/>
        </w:rPr>
        <w:t>участие</w:t>
      </w:r>
      <w:r w:rsidRPr="00175C71">
        <w:rPr>
          <w:spacing w:val="33"/>
          <w:sz w:val="24"/>
        </w:rPr>
        <w:t xml:space="preserve"> </w:t>
      </w:r>
      <w:r w:rsidRPr="00175C71">
        <w:rPr>
          <w:sz w:val="24"/>
        </w:rPr>
        <w:t>воспитанники-члены</w:t>
      </w:r>
      <w:r w:rsidRPr="00175C71">
        <w:rPr>
          <w:spacing w:val="31"/>
          <w:sz w:val="24"/>
        </w:rPr>
        <w:t xml:space="preserve"> </w:t>
      </w:r>
      <w:proofErr w:type="spellStart"/>
      <w:r w:rsidRPr="00175C71">
        <w:rPr>
          <w:sz w:val="24"/>
        </w:rPr>
        <w:lastRenderedPageBreak/>
        <w:t>Юнармии</w:t>
      </w:r>
      <w:proofErr w:type="spellEnd"/>
      <w:r w:rsidR="00175C71">
        <w:rPr>
          <w:sz w:val="24"/>
        </w:rPr>
        <w:t xml:space="preserve">. </w:t>
      </w:r>
      <w:r>
        <w:t>Это</w:t>
      </w:r>
      <w:r w:rsidRPr="00175C71">
        <w:rPr>
          <w:spacing w:val="1"/>
        </w:rPr>
        <w:t xml:space="preserve"> </w:t>
      </w:r>
      <w:r>
        <w:t>КТД</w:t>
      </w:r>
      <w:r w:rsidRPr="00175C71">
        <w:rPr>
          <w:spacing w:val="1"/>
        </w:rPr>
        <w:t xml:space="preserve"> </w:t>
      </w:r>
      <w:r>
        <w:t>способствует</w:t>
      </w:r>
      <w:r w:rsidRPr="00175C71">
        <w:rPr>
          <w:spacing w:val="1"/>
        </w:rPr>
        <w:t xml:space="preserve"> </w:t>
      </w:r>
      <w:r>
        <w:t>формированию</w:t>
      </w:r>
      <w:r w:rsidRPr="00175C71">
        <w:rPr>
          <w:spacing w:val="1"/>
        </w:rPr>
        <w:t xml:space="preserve"> </w:t>
      </w:r>
      <w:r>
        <w:t>нравственности</w:t>
      </w:r>
      <w:r w:rsidRPr="00175C71">
        <w:rPr>
          <w:spacing w:val="1"/>
        </w:rPr>
        <w:t xml:space="preserve"> </w:t>
      </w:r>
      <w:r>
        <w:t>у</w:t>
      </w:r>
      <w:r w:rsidRPr="00175C71">
        <w:rPr>
          <w:spacing w:val="1"/>
        </w:rPr>
        <w:t xml:space="preserve"> </w:t>
      </w:r>
      <w:r>
        <w:t>обучающихся,</w:t>
      </w:r>
      <w:r w:rsidRPr="00175C71">
        <w:rPr>
          <w:spacing w:val="1"/>
        </w:rPr>
        <w:t xml:space="preserve"> </w:t>
      </w:r>
      <w:r>
        <w:t>становлению</w:t>
      </w:r>
      <w:r w:rsidRPr="00175C71">
        <w:rPr>
          <w:spacing w:val="1"/>
        </w:rPr>
        <w:t xml:space="preserve"> </w:t>
      </w:r>
      <w:r>
        <w:t>и</w:t>
      </w:r>
      <w:r w:rsidRPr="00175C71">
        <w:rPr>
          <w:spacing w:val="1"/>
        </w:rPr>
        <w:t xml:space="preserve"> </w:t>
      </w:r>
      <w:r>
        <w:t>проявлению</w:t>
      </w:r>
      <w:r w:rsidRPr="00175C71">
        <w:rPr>
          <w:spacing w:val="1"/>
        </w:rPr>
        <w:t xml:space="preserve"> </w:t>
      </w:r>
      <w:r>
        <w:t>их</w:t>
      </w:r>
      <w:r w:rsidRPr="00175C71">
        <w:rPr>
          <w:spacing w:val="1"/>
        </w:rPr>
        <w:t xml:space="preserve"> </w:t>
      </w:r>
      <w:r>
        <w:t>индивидуальности,</w:t>
      </w:r>
      <w:r w:rsidRPr="00175C71">
        <w:rPr>
          <w:spacing w:val="1"/>
        </w:rPr>
        <w:t xml:space="preserve"> </w:t>
      </w:r>
      <w:r>
        <w:t>способности</w:t>
      </w:r>
      <w:r w:rsidRPr="00175C71">
        <w:rPr>
          <w:spacing w:val="1"/>
        </w:rPr>
        <w:t xml:space="preserve"> </w:t>
      </w:r>
      <w:r>
        <w:t>к</w:t>
      </w:r>
      <w:r w:rsidRPr="00175C71">
        <w:rPr>
          <w:spacing w:val="1"/>
        </w:rPr>
        <w:t xml:space="preserve"> </w:t>
      </w:r>
      <w:r>
        <w:t>самоопределению,</w:t>
      </w:r>
      <w:r w:rsidRPr="00175C71">
        <w:rPr>
          <w:spacing w:val="1"/>
        </w:rPr>
        <w:t xml:space="preserve"> </w:t>
      </w:r>
      <w:r>
        <w:t>самореализации,</w:t>
      </w:r>
      <w:r w:rsidRPr="00175C71">
        <w:rPr>
          <w:spacing w:val="1"/>
        </w:rPr>
        <w:t xml:space="preserve"> </w:t>
      </w:r>
      <w:r>
        <w:t>а</w:t>
      </w:r>
      <w:r w:rsidRPr="00175C71">
        <w:rPr>
          <w:spacing w:val="1"/>
        </w:rPr>
        <w:t xml:space="preserve"> </w:t>
      </w:r>
      <w:r>
        <w:t>также</w:t>
      </w:r>
      <w:r w:rsidRPr="00175C71">
        <w:rPr>
          <w:spacing w:val="1"/>
        </w:rPr>
        <w:t xml:space="preserve"> </w:t>
      </w:r>
      <w:r>
        <w:t>способствует</w:t>
      </w:r>
      <w:r w:rsidRPr="00175C71">
        <w:rPr>
          <w:spacing w:val="1"/>
        </w:rPr>
        <w:t xml:space="preserve"> </w:t>
      </w:r>
      <w:r>
        <w:t>поддержке</w:t>
      </w:r>
      <w:r w:rsidRPr="00175C71">
        <w:rPr>
          <w:spacing w:val="1"/>
        </w:rPr>
        <w:t xml:space="preserve"> </w:t>
      </w:r>
      <w:r>
        <w:t>функционирующем</w:t>
      </w:r>
      <w:r w:rsidRPr="00175C71">
        <w:rPr>
          <w:spacing w:val="1"/>
        </w:rPr>
        <w:t xml:space="preserve"> </w:t>
      </w:r>
      <w:r>
        <w:t>на</w:t>
      </w:r>
      <w:r w:rsidRPr="00175C71">
        <w:rPr>
          <w:spacing w:val="1"/>
        </w:rPr>
        <w:t xml:space="preserve"> </w:t>
      </w:r>
      <w:r>
        <w:t>баз</w:t>
      </w:r>
      <w:r w:rsidRPr="00175C71">
        <w:rPr>
          <w:spacing w:val="1"/>
        </w:rPr>
        <w:t xml:space="preserve"> </w:t>
      </w:r>
      <w:r>
        <w:t>учреждения</w:t>
      </w:r>
      <w:r w:rsidRPr="00175C71">
        <w:rPr>
          <w:spacing w:val="1"/>
        </w:rPr>
        <w:t xml:space="preserve"> </w:t>
      </w:r>
      <w:r>
        <w:t>общественном</w:t>
      </w:r>
      <w:r w:rsidRPr="00175C71">
        <w:rPr>
          <w:spacing w:val="-2"/>
        </w:rPr>
        <w:t xml:space="preserve"> </w:t>
      </w:r>
      <w:r>
        <w:t>объединении</w:t>
      </w:r>
      <w:r w:rsidRPr="00175C71">
        <w:rPr>
          <w:spacing w:val="3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3" w:lineRule="auto"/>
        <w:ind w:right="317" w:firstLine="286"/>
        <w:jc w:val="both"/>
        <w:rPr>
          <w:rFonts w:ascii="Symbol" w:hAnsi="Symbol"/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9" w:firstLine="286"/>
        <w:jc w:val="both"/>
        <w:rPr>
          <w:rFonts w:ascii="Symbol" w:hAnsi="Symbol"/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3"/>
        </w:tabs>
        <w:spacing w:line="276" w:lineRule="auto"/>
        <w:ind w:right="306" w:firstLine="286"/>
        <w:jc w:val="both"/>
        <w:rPr>
          <w:rFonts w:ascii="Symbol" w:hAnsi="Symbol"/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551FBD" w:rsidRDefault="008C5111">
      <w:pPr>
        <w:pStyle w:val="2"/>
        <w:spacing w:line="240" w:lineRule="auto"/>
        <w:ind w:left="1079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551FBD" w:rsidRDefault="008C5111">
      <w:pPr>
        <w:pStyle w:val="a3"/>
        <w:spacing w:before="68" w:line="276" w:lineRule="auto"/>
        <w:ind w:left="613" w:right="314" w:firstLine="406"/>
      </w:pPr>
      <w:r>
        <w:t>Реализация воспитательного потенциала предметно-пространственной среды 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созданию,</w:t>
      </w:r>
      <w:r>
        <w:rPr>
          <w:spacing w:val="-4"/>
        </w:rPr>
        <w:t xml:space="preserve"> </w:t>
      </w:r>
      <w:r>
        <w:t>поддержанию,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551FBD" w:rsidRDefault="008C5111">
      <w:pPr>
        <w:pStyle w:val="a3"/>
        <w:spacing w:before="2" w:line="276" w:lineRule="auto"/>
        <w:ind w:left="613" w:right="317" w:firstLine="286"/>
      </w:pPr>
      <w:r>
        <w:t>-оформление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(флаг,</w:t>
      </w:r>
      <w:r>
        <w:rPr>
          <w:spacing w:val="-2"/>
        </w:rPr>
        <w:t xml:space="preserve"> </w:t>
      </w:r>
      <w:r>
        <w:t>герб),</w:t>
      </w:r>
      <w:r>
        <w:rPr>
          <w:spacing w:val="5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551FBD" w:rsidRDefault="008C5111">
      <w:pPr>
        <w:pStyle w:val="a3"/>
        <w:spacing w:line="276" w:lineRule="auto"/>
        <w:ind w:left="613" w:right="316" w:firstLine="286"/>
      </w:pPr>
      <w:r>
        <w:t>-организацию и проведение церемоний поднятия (спуска) государственного флага Российской</w:t>
      </w:r>
      <w:r>
        <w:rPr>
          <w:spacing w:val="1"/>
        </w:rPr>
        <w:t xml:space="preserve"> </w:t>
      </w:r>
      <w:r>
        <w:t>Федерации;</w:t>
      </w:r>
    </w:p>
    <w:p w:rsidR="00551FBD" w:rsidRDefault="008C5111">
      <w:pPr>
        <w:pStyle w:val="a3"/>
        <w:spacing w:line="276" w:lineRule="auto"/>
        <w:ind w:left="613" w:right="314" w:firstLine="286"/>
      </w:pPr>
      <w:r>
        <w:t>-размещение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-57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 Отечества;</w:t>
      </w:r>
    </w:p>
    <w:p w:rsidR="00551FBD" w:rsidRDefault="008C5111">
      <w:pPr>
        <w:pStyle w:val="a3"/>
        <w:spacing w:line="276" w:lineRule="auto"/>
        <w:ind w:left="613" w:right="552" w:firstLine="286"/>
        <w:jc w:val="left"/>
      </w:pPr>
      <w:r>
        <w:t>-изготовление,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 фотографических, интерактивных аудио и видео) природы России, 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54"/>
        </w:rPr>
        <w:t xml:space="preserve"> </w:t>
      </w:r>
      <w:r>
        <w:t>России;</w:t>
      </w:r>
    </w:p>
    <w:p w:rsidR="00551FBD" w:rsidRDefault="008C5111">
      <w:pPr>
        <w:pStyle w:val="a3"/>
        <w:spacing w:before="1" w:line="276" w:lineRule="auto"/>
        <w:ind w:left="613" w:right="583"/>
        <w:jc w:val="left"/>
      </w:pPr>
      <w:r>
        <w:t>-организацию и поддержание в общеобразовательной организации звукового 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 направленности</w:t>
      </w:r>
      <w:r>
        <w:rPr>
          <w:spacing w:val="-57"/>
        </w:rPr>
        <w:t xml:space="preserve"> </w:t>
      </w:r>
      <w:r>
        <w:t>(звонки-мелодии, музыка, информационные сообщения), исполнение гимна Российской</w:t>
      </w:r>
      <w:r>
        <w:rPr>
          <w:spacing w:val="1"/>
        </w:rPr>
        <w:t xml:space="preserve"> </w:t>
      </w:r>
      <w:r>
        <w:t>Федерации;</w:t>
      </w:r>
    </w:p>
    <w:p w:rsidR="00551FBD" w:rsidRDefault="008C5111">
      <w:pPr>
        <w:pStyle w:val="a3"/>
        <w:spacing w:before="1" w:line="276" w:lineRule="auto"/>
        <w:ind w:left="613" w:right="810" w:firstLine="286"/>
        <w:jc w:val="left"/>
      </w:pPr>
      <w:r>
        <w:t>-оформление и обновление «мест новостей», стендов в помещениях (холл первого этажа,</w:t>
      </w:r>
      <w:r>
        <w:rPr>
          <w:spacing w:val="1"/>
        </w:rPr>
        <w:t xml:space="preserve"> </w:t>
      </w:r>
      <w:r>
        <w:t>рекреации), школьного музея содержащих в доступной, привлекательной форме новостную</w:t>
      </w:r>
      <w:r>
        <w:rPr>
          <w:spacing w:val="1"/>
        </w:rPr>
        <w:t xml:space="preserve"> </w:t>
      </w:r>
      <w:r>
        <w:t>информацию позитивного гражданско-патриотического, духовно-нравственного содержания, -</w:t>
      </w:r>
      <w:r>
        <w:rPr>
          <w:spacing w:val="-57"/>
        </w:rPr>
        <w:t xml:space="preserve"> </w:t>
      </w:r>
      <w:r>
        <w:t>фотоотчёты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интересных событиях,</w:t>
      </w:r>
      <w:r>
        <w:rPr>
          <w:spacing w:val="-1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551FBD" w:rsidRDefault="008C5111">
      <w:pPr>
        <w:pStyle w:val="a3"/>
        <w:spacing w:line="276" w:lineRule="auto"/>
        <w:ind w:left="613" w:right="625" w:firstLine="286"/>
        <w:jc w:val="left"/>
      </w:pPr>
      <w:r>
        <w:t>-поддержание эстетического вида и благоустройство всех помещений в общеобразовательной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51FBD" w:rsidRDefault="008C5111">
      <w:pPr>
        <w:pStyle w:val="a3"/>
        <w:spacing w:line="278" w:lineRule="auto"/>
        <w:ind w:left="613" w:right="687" w:firstLine="286"/>
        <w:jc w:val="left"/>
      </w:pPr>
      <w:r>
        <w:t>-разработку, оформление, поддержание и использование игровых пространств, спортивных и</w:t>
      </w:r>
      <w:r>
        <w:rPr>
          <w:spacing w:val="-58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отдыха;</w:t>
      </w:r>
    </w:p>
    <w:p w:rsidR="00551FBD" w:rsidRDefault="008C5111">
      <w:pPr>
        <w:pStyle w:val="a3"/>
        <w:spacing w:line="276" w:lineRule="auto"/>
        <w:ind w:left="613" w:right="603" w:firstLine="286"/>
        <w:jc w:val="left"/>
      </w:pPr>
      <w:r>
        <w:t>-создание и поддержание в вестибюле или библиотеке стеллажей свободного книгообмена, на</w:t>
      </w:r>
      <w:r>
        <w:rPr>
          <w:spacing w:val="-57"/>
        </w:rPr>
        <w:t xml:space="preserve"> </w:t>
      </w:r>
      <w:r>
        <w:t>которые обучающиеся, педагоги могут выставлять для общего использования свои книги, брать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другие;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lastRenderedPageBreak/>
        <w:t>-деятельность классных руководителей и других педагогов вместе с обучающимися,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благоустройству,</w:t>
      </w:r>
      <w:r>
        <w:rPr>
          <w:spacing w:val="-4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аудиторий,</w:t>
      </w:r>
      <w:r>
        <w:rPr>
          <w:spacing w:val="-4"/>
        </w:rPr>
        <w:t xml:space="preserve"> </w:t>
      </w:r>
      <w:r>
        <w:t>пришкольной</w:t>
      </w:r>
      <w:r>
        <w:rPr>
          <w:spacing w:val="-5"/>
        </w:rPr>
        <w:t xml:space="preserve"> </w:t>
      </w:r>
      <w:r>
        <w:t>территории;</w:t>
      </w:r>
    </w:p>
    <w:p w:rsidR="00551FBD" w:rsidRDefault="008C5111">
      <w:pPr>
        <w:pStyle w:val="a3"/>
        <w:spacing w:line="276" w:lineRule="auto"/>
        <w:ind w:left="613" w:right="409" w:firstLine="286"/>
        <w:jc w:val="left"/>
      </w:pPr>
      <w:r>
        <w:t>-разработку и оформление пространств проведения значимых событий, праздников, церемоний,</w:t>
      </w:r>
      <w:r>
        <w:rPr>
          <w:spacing w:val="-57"/>
        </w:rPr>
        <w:t xml:space="preserve"> </w:t>
      </w:r>
      <w:r>
        <w:t>торжественных 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 (событийный</w:t>
      </w:r>
      <w:r>
        <w:rPr>
          <w:spacing w:val="-1"/>
        </w:rPr>
        <w:t xml:space="preserve"> </w:t>
      </w:r>
      <w:r>
        <w:t>дизайн);</w:t>
      </w:r>
    </w:p>
    <w:p w:rsidR="00551FBD" w:rsidRDefault="008C5111">
      <w:pPr>
        <w:pStyle w:val="a3"/>
        <w:spacing w:line="276" w:lineRule="auto"/>
        <w:ind w:left="613" w:right="569" w:firstLine="286"/>
        <w:jc w:val="left"/>
      </w:pPr>
      <w:r>
        <w:t>-разработку и обновление материалов (стендов, плакатов, инсталляций и др.), акцентирующих</w:t>
      </w:r>
      <w:r>
        <w:rPr>
          <w:spacing w:val="-58"/>
        </w:rPr>
        <w:t xml:space="preserve"> </w:t>
      </w:r>
      <w:r>
        <w:t>внимание обучающихся на важных для воспитания ценностях, правилах, традициях, укладе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-1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безопасности.</w:t>
      </w:r>
    </w:p>
    <w:p w:rsidR="00551FBD" w:rsidRDefault="008C5111">
      <w:pPr>
        <w:pStyle w:val="a3"/>
        <w:spacing w:line="278" w:lineRule="auto"/>
        <w:ind w:left="613" w:right="241"/>
        <w:jc w:val="left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доступная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551FBD" w:rsidRDefault="008C5111">
      <w:pPr>
        <w:pStyle w:val="2"/>
        <w:spacing w:line="240" w:lineRule="auto"/>
        <w:ind w:left="899"/>
        <w:jc w:val="left"/>
      </w:pPr>
      <w:r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551FBD" w:rsidRDefault="008C5111">
      <w:pPr>
        <w:pStyle w:val="a3"/>
        <w:spacing w:before="68" w:line="276" w:lineRule="auto"/>
        <w:ind w:left="613" w:right="449" w:firstLine="566"/>
        <w:jc w:val="left"/>
        <w:rPr>
          <w:i/>
        </w:rPr>
      </w:pPr>
      <w:r>
        <w:rPr>
          <w:color w:val="221F1F"/>
          <w:spacing w:val="-1"/>
        </w:rPr>
        <w:t xml:space="preserve">Работа с родителями (законными представителями) обучающихся </w:t>
      </w:r>
      <w:r>
        <w:rPr>
          <w:color w:val="221F1F"/>
        </w:rPr>
        <w:t>осуществляется для более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эффективного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достижения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цели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воспитания,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которое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обеспечивается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согласованием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позиций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семьи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образовательной организации в данном вопросе. Работа с родителями 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деятельности</w:t>
      </w:r>
      <w:r>
        <w:rPr>
          <w:i/>
          <w:color w:val="221F1F"/>
        </w:rPr>
        <w:t>.</w:t>
      </w:r>
    </w:p>
    <w:p w:rsidR="00551FBD" w:rsidRDefault="008C5111">
      <w:pPr>
        <w:spacing w:before="1"/>
        <w:ind w:left="899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48" w:line="273" w:lineRule="auto"/>
        <w:ind w:right="308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 дни, во время 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(законные представители) могут посещать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2"/>
          <w:sz w:val="24"/>
        </w:rPr>
        <w:t>школьные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2"/>
          <w:sz w:val="24"/>
        </w:rPr>
        <w:t>уроки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внеурочные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занятия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для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получения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представления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о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ходе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учебно-воспитательного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процесса 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образовательной организации;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10" w:line="273" w:lineRule="auto"/>
        <w:ind w:right="307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общешкольные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родительские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собрания,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происходящие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режиме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обсуждения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наиболее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проблем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3" w:line="276" w:lineRule="auto"/>
        <w:ind w:right="301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семейный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всеобуч,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котором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родители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(законные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представители) могли бы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получать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ценные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рекомендации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советы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педагогов-психологов,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учителей-дефектологов,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учителей-логопедов,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proofErr w:type="gramStart"/>
      <w:r>
        <w:rPr>
          <w:color w:val="221F1F"/>
          <w:sz w:val="24"/>
        </w:rPr>
        <w:t>.</w:t>
      </w:r>
      <w:proofErr w:type="gram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обмениваться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находками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246"/>
        </w:tabs>
        <w:spacing w:line="276" w:lineRule="auto"/>
        <w:ind w:right="303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форумы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 интернет-</w:t>
      </w:r>
      <w:proofErr w:type="spellStart"/>
      <w:r>
        <w:rPr>
          <w:color w:val="221F1F"/>
          <w:sz w:val="24"/>
        </w:rPr>
        <w:t>месенджерах</w:t>
      </w:r>
      <w:proofErr w:type="spellEnd"/>
      <w:r>
        <w:rPr>
          <w:color w:val="221F1F"/>
          <w:sz w:val="24"/>
        </w:rPr>
        <w:t>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интересующие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2"/>
          <w:sz w:val="24"/>
        </w:rPr>
        <w:t xml:space="preserve">родителей (законных представителей) вопросы, </w:t>
      </w:r>
      <w:r>
        <w:rPr>
          <w:color w:val="221F1F"/>
          <w:spacing w:val="-1"/>
          <w:sz w:val="24"/>
        </w:rPr>
        <w:t>а также осуществляются виртуальные консультации</w:t>
      </w:r>
      <w:r>
        <w:rPr>
          <w:color w:val="221F1F"/>
          <w:sz w:val="24"/>
        </w:rPr>
        <w:t xml:space="preserve"> психологов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работников.</w:t>
      </w:r>
    </w:p>
    <w:p w:rsidR="00551FBD" w:rsidRDefault="008C5111">
      <w:pPr>
        <w:spacing w:line="276" w:lineRule="exact"/>
        <w:ind w:left="1679"/>
        <w:jc w:val="both"/>
        <w:rPr>
          <w:i/>
          <w:sz w:val="24"/>
        </w:rPr>
      </w:pPr>
      <w:r>
        <w:rPr>
          <w:i/>
          <w:color w:val="000009"/>
          <w:sz w:val="24"/>
        </w:rPr>
        <w:t>На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индивидуальном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уровне: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55"/>
        </w:tabs>
        <w:spacing w:before="159" w:line="273" w:lineRule="auto"/>
        <w:ind w:right="312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работа специалистов по запросу родителей (законных представителей) для решения острых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конфликтных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before="3" w:line="276" w:lineRule="auto"/>
        <w:ind w:right="304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участие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медико-педагогических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консилиумах,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собираемых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случае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возникновения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конкретного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обучающегося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097"/>
        </w:tabs>
        <w:spacing w:before="2" w:line="273" w:lineRule="auto"/>
        <w:ind w:right="309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помощь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стороны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подготовке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проведении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общешкольных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proofErr w:type="spellStart"/>
      <w:r>
        <w:rPr>
          <w:color w:val="221F1F"/>
          <w:sz w:val="24"/>
        </w:rPr>
        <w:t>внутриклассных</w:t>
      </w:r>
      <w:proofErr w:type="spellEnd"/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мероприятий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воспитательной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направленности;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before="3" w:line="273" w:lineRule="auto"/>
        <w:ind w:right="306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индивидуальное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консультирование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координации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усилий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представителей);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before="5" w:line="273" w:lineRule="auto"/>
        <w:ind w:right="318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before="6" w:line="276" w:lineRule="auto"/>
        <w:ind w:right="314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обучающимся площадку для совместного досуга и общения, с обсуждением актуальных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line="276" w:lineRule="auto"/>
        <w:ind w:right="316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before="1" w:line="273" w:lineRule="auto"/>
        <w:ind w:right="310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lastRenderedPageBreak/>
        <w:t>участие родителей в психолого-педагогических консилиумах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95"/>
        </w:tabs>
        <w:spacing w:before="8" w:line="273" w:lineRule="auto"/>
        <w:ind w:right="315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551FBD" w:rsidRDefault="008C5111">
      <w:pPr>
        <w:pStyle w:val="2"/>
        <w:spacing w:before="8" w:line="240" w:lineRule="auto"/>
        <w:ind w:left="899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551FBD" w:rsidRDefault="008C5111">
      <w:pPr>
        <w:pStyle w:val="a3"/>
        <w:spacing w:before="36" w:line="276" w:lineRule="auto"/>
        <w:ind w:left="613" w:right="1331" w:firstLine="286"/>
      </w:pPr>
      <w:r>
        <w:t>Поддержка детского самоуправления в школе помогает педагогам воспитывать в детях</w:t>
      </w:r>
      <w:r>
        <w:rPr>
          <w:spacing w:val="-57"/>
        </w:rPr>
        <w:t xml:space="preserve"> </w:t>
      </w:r>
      <w:r>
        <w:t>инициативность, самостоятельность, ответственность, трудолюбие, чувство собственного</w:t>
      </w:r>
      <w:r>
        <w:rPr>
          <w:spacing w:val="-57"/>
        </w:rPr>
        <w:t xml:space="preserve"> </w:t>
      </w:r>
      <w:r>
        <w:t>достоинства,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предоставляет</w:t>
      </w:r>
      <w:r>
        <w:rPr>
          <w:spacing w:val="-2"/>
        </w:rPr>
        <w:t xml:space="preserve"> </w:t>
      </w:r>
      <w:r>
        <w:t>широкие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</w:p>
    <w:p w:rsidR="00551FBD" w:rsidRDefault="008C5111">
      <w:pPr>
        <w:pStyle w:val="a3"/>
        <w:spacing w:before="68" w:line="276" w:lineRule="auto"/>
        <w:ind w:left="613" w:right="471"/>
        <w:jc w:val="left"/>
      </w:pPr>
      <w:r>
        <w:t>самореализации. Это то, что готовит их к взрослой жизни. Поскольку учащимся младших 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всегда удается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детское</w:t>
      </w:r>
      <w:r>
        <w:rPr>
          <w:spacing w:val="-57"/>
        </w:rPr>
        <w:t xml:space="preserve"> </w:t>
      </w:r>
      <w:r>
        <w:t>самоуправление иногда и на время может трансформироваться (посредством введения функции</w:t>
      </w:r>
      <w:r>
        <w:rPr>
          <w:spacing w:val="1"/>
        </w:rPr>
        <w:t xml:space="preserve"> </w:t>
      </w:r>
      <w:r>
        <w:t>педагога-куратора)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551FBD" w:rsidRDefault="008C5111">
      <w:pPr>
        <w:pStyle w:val="a3"/>
        <w:spacing w:before="1"/>
        <w:ind w:left="899"/>
        <w:jc w:val="left"/>
      </w:pPr>
      <w:r>
        <w:t>Детское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551FBD" w:rsidRDefault="008C5111">
      <w:pPr>
        <w:pStyle w:val="2"/>
        <w:spacing w:before="48" w:line="240" w:lineRule="auto"/>
        <w:ind w:left="899"/>
        <w:jc w:val="left"/>
      </w:pPr>
      <w:r>
        <w:t>На</w:t>
      </w:r>
      <w:r>
        <w:rPr>
          <w:spacing w:val="-2"/>
        </w:rPr>
        <w:t xml:space="preserve"> </w:t>
      </w:r>
      <w:r>
        <w:t>уровне школы: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36" w:line="276" w:lineRule="auto"/>
        <w:ind w:right="306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выборного Совета школы, создаваемого для учета мнения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управления образовательной организацией и принятия административных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2" w:line="273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 флешмобов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5" w:line="273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551FBD" w:rsidRDefault="008C5111">
      <w:pPr>
        <w:pStyle w:val="2"/>
        <w:spacing w:before="126" w:line="240" w:lineRule="auto"/>
        <w:ind w:left="899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38" w:line="273" w:lineRule="auto"/>
        <w:ind w:right="305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лидеров-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 представляющих интересы класса в общешкольных делах и призванных 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3" w:line="276" w:lineRule="auto"/>
        <w:ind w:right="311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класса.</w:t>
      </w:r>
    </w:p>
    <w:p w:rsidR="00551FBD" w:rsidRDefault="008C5111">
      <w:pPr>
        <w:pStyle w:val="2"/>
        <w:spacing w:before="123" w:line="240" w:lineRule="auto"/>
        <w:ind w:left="899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35" w:line="273" w:lineRule="auto"/>
        <w:ind w:right="310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3" w:line="276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порядком и чистотой в классе, спальне,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т.п.</w:t>
      </w:r>
    </w:p>
    <w:p w:rsidR="00551FBD" w:rsidRDefault="008C5111">
      <w:pPr>
        <w:pStyle w:val="2"/>
        <w:spacing w:before="2" w:line="240" w:lineRule="auto"/>
        <w:ind w:left="899"/>
        <w:jc w:val="left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551FBD" w:rsidRDefault="008C5111">
      <w:pPr>
        <w:pStyle w:val="a3"/>
        <w:spacing w:before="36" w:line="276" w:lineRule="auto"/>
        <w:ind w:left="613" w:right="288" w:firstLine="286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и поддержки безопасной и комфортной среды в общеобразовательной организации</w:t>
      </w:r>
      <w:r>
        <w:rPr>
          <w:spacing w:val="1"/>
        </w:rPr>
        <w:t xml:space="preserve"> </w:t>
      </w:r>
      <w:r>
        <w:t>предусматривает: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1" w:line="273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5"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конфликтологов, коррекционных педагогов, работников социальных 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line="273" w:lineRule="auto"/>
        <w:ind w:right="312" w:firstLine="286"/>
        <w:jc w:val="both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девиантными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2"/>
        <w:ind w:left="1466" w:hanging="568"/>
        <w:jc w:val="both"/>
        <w:rPr>
          <w:rFonts w:ascii="Symbol" w:hAnsi="Symbol"/>
          <w:sz w:val="24"/>
        </w:rPr>
      </w:pPr>
      <w:r>
        <w:rPr>
          <w:sz w:val="24"/>
        </w:rPr>
        <w:t xml:space="preserve">вовлечение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обучающихся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воспитательную   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 xml:space="preserve">деятельность,   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 xml:space="preserve">проекты,   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</w:p>
    <w:p w:rsidR="00551FBD" w:rsidRDefault="008C5111">
      <w:pPr>
        <w:pStyle w:val="a3"/>
        <w:spacing w:before="68" w:line="276" w:lineRule="auto"/>
        <w:ind w:left="613" w:right="309"/>
      </w:pP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и в социокультурном окружении с педагогами, родителями, социальными партнёрами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молодёжные объединения, культы, субкультуры, группы в социальных сетях; по безопасности в</w:t>
      </w:r>
      <w:r>
        <w:rPr>
          <w:spacing w:val="1"/>
        </w:rPr>
        <w:t xml:space="preserve"> </w:t>
      </w:r>
      <w:r>
        <w:t>цифровой среде, на транспорте, на воде, безопасности дорожного движения, противопожарной</w:t>
      </w:r>
      <w:r>
        <w:rPr>
          <w:spacing w:val="1"/>
        </w:rPr>
        <w:t xml:space="preserve"> </w:t>
      </w:r>
      <w:r>
        <w:t>безопасности, антитеррористической и антиэкстремистской безопасности, гражданской обороне и</w:t>
      </w:r>
      <w:r>
        <w:rPr>
          <w:spacing w:val="1"/>
        </w:rPr>
        <w:t xml:space="preserve"> </w:t>
      </w:r>
      <w:r>
        <w:t>т.д.);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1" w:line="276" w:lineRule="auto"/>
        <w:ind w:right="311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527"/>
        </w:tabs>
        <w:spacing w:line="276" w:lineRule="auto"/>
        <w:ind w:right="303" w:firstLine="286"/>
        <w:jc w:val="both"/>
        <w:rPr>
          <w:rFonts w:ascii="Symbol" w:hAnsi="Symbol"/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девиантному 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 значимого общения, творчества, деятельности (в том числе профессиональной, религиозно-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и др.);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51FBD" w:rsidRDefault="008C5111">
      <w:pPr>
        <w:pStyle w:val="a3"/>
        <w:spacing w:line="276" w:lineRule="auto"/>
        <w:ind w:left="613" w:right="793" w:firstLine="286"/>
        <w:jc w:val="left"/>
      </w:pPr>
      <w:r>
        <w:t>профилактику расширения групп, семей обучающихся, требующих специальной психолого-</w:t>
      </w:r>
      <w:r>
        <w:rPr>
          <w:spacing w:val="-57"/>
        </w:rPr>
        <w:t xml:space="preserve"> </w:t>
      </w:r>
      <w:r>
        <w:t>педагогической поддержки и сопровождения (слабоуспевающие, социально 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т.д.).</w:t>
      </w:r>
    </w:p>
    <w:p w:rsidR="00551FBD" w:rsidRDefault="008C5111">
      <w:pPr>
        <w:pStyle w:val="2"/>
        <w:spacing w:before="46" w:line="240" w:lineRule="auto"/>
        <w:ind w:left="899"/>
        <w:jc w:val="left"/>
      </w:pPr>
      <w:r>
        <w:t>Модуль</w:t>
      </w:r>
      <w:r>
        <w:rPr>
          <w:spacing w:val="-3"/>
        </w:rPr>
        <w:t xml:space="preserve"> </w:t>
      </w:r>
      <w:r>
        <w:t>«Профориентация”</w:t>
      </w:r>
    </w:p>
    <w:p w:rsidR="00551FBD" w:rsidRDefault="008C5111">
      <w:pPr>
        <w:pStyle w:val="a3"/>
        <w:spacing w:before="36" w:line="276" w:lineRule="auto"/>
        <w:ind w:left="613" w:right="349" w:firstLine="286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«профориентация»</w:t>
      </w:r>
      <w:r>
        <w:rPr>
          <w:spacing w:val="-10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в себя профессиональное просвещение школьников; диагностику и консультирование по</w:t>
      </w:r>
      <w:r>
        <w:rPr>
          <w:spacing w:val="1"/>
        </w:rPr>
        <w:t xml:space="preserve"> </w:t>
      </w:r>
      <w:r>
        <w:t>проблемам 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будущей профессиональной деятельности.</w:t>
      </w:r>
    </w:p>
    <w:p w:rsidR="00551FBD" w:rsidRDefault="008C5111">
      <w:pPr>
        <w:pStyle w:val="a3"/>
        <w:spacing w:before="2" w:line="276" w:lineRule="auto"/>
        <w:ind w:left="613" w:right="511" w:firstLine="286"/>
        <w:jc w:val="left"/>
      </w:pPr>
      <w:r>
        <w:t>Оказывая помощь в выборе будущей профессии, мы опираемся на возможности и особенности</w:t>
      </w:r>
      <w:r>
        <w:rPr>
          <w:spacing w:val="-57"/>
        </w:rPr>
        <w:t xml:space="preserve"> </w:t>
      </w:r>
      <w:r>
        <w:t>детей с ОВЗ, а также на факторы производственной среды и трудового процесса будущей</w:t>
      </w:r>
      <w:r>
        <w:rPr>
          <w:spacing w:val="1"/>
        </w:rPr>
        <w:t xml:space="preserve"> </w:t>
      </w:r>
      <w:r>
        <w:t>специальности. Поэтому особое внимание</w:t>
      </w:r>
      <w:r>
        <w:rPr>
          <w:spacing w:val="1"/>
        </w:rPr>
        <w:t xml:space="preserve"> </w:t>
      </w:r>
      <w:r>
        <w:t>уделяется: а) комплексной диагностической оценке</w:t>
      </w:r>
      <w:r>
        <w:rPr>
          <w:spacing w:val="1"/>
        </w:rPr>
        <w:t xml:space="preserve"> </w:t>
      </w:r>
      <w:r>
        <w:t>(исходя из характера функциональных и психологических параметров) возможностей ребенка; б)</w:t>
      </w:r>
      <w:r>
        <w:rPr>
          <w:spacing w:val="-57"/>
        </w:rPr>
        <w:t xml:space="preserve"> </w:t>
      </w:r>
      <w:r>
        <w:t>развитию наиболее универсальных умений,</w:t>
      </w:r>
      <w:r>
        <w:rPr>
          <w:spacing w:val="1"/>
        </w:rPr>
        <w:t xml:space="preserve"> </w:t>
      </w:r>
      <w:r>
        <w:t>и качеств, которые необходимы для</w:t>
      </w:r>
      <w:r>
        <w:rPr>
          <w:spacing w:val="1"/>
        </w:rPr>
        <w:t xml:space="preserve"> </w:t>
      </w:r>
      <w:r>
        <w:t>профессиональной (трудовой) самореализации; в) формированию таких интересов и 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максимально ориентируют</w:t>
      </w:r>
      <w:r>
        <w:rPr>
          <w:spacing w:val="-1"/>
        </w:rPr>
        <w:t xml:space="preserve"> </w:t>
      </w:r>
      <w:r>
        <w:t>именно на</w:t>
      </w:r>
      <w:r>
        <w:rPr>
          <w:spacing w:val="-4"/>
        </w:rPr>
        <w:t xml:space="preserve"> </w:t>
      </w:r>
      <w:r>
        <w:t>показанные</w:t>
      </w:r>
      <w:r>
        <w:rPr>
          <w:spacing w:val="-3"/>
        </w:rPr>
        <w:t xml:space="preserve"> </w:t>
      </w:r>
      <w:r>
        <w:t>профессии.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Для достижения наибольшей эффективности комплекс необходимых профориентационных</w:t>
      </w:r>
      <w:r>
        <w:rPr>
          <w:spacing w:val="1"/>
        </w:rPr>
        <w:t xml:space="preserve"> </w:t>
      </w:r>
      <w:r>
        <w:t>мероприятий в общеобразовательном учреждении осуществляется</w:t>
      </w:r>
      <w:r>
        <w:rPr>
          <w:spacing w:val="1"/>
        </w:rPr>
        <w:t xml:space="preserve"> </w:t>
      </w:r>
      <w:r>
        <w:t>через специально</w:t>
      </w:r>
      <w:r>
        <w:rPr>
          <w:spacing w:val="1"/>
        </w:rPr>
        <w:t xml:space="preserve"> </w:t>
      </w:r>
      <w:r>
        <w:t>организованную социально-педагогическую</w:t>
      </w:r>
      <w:r>
        <w:rPr>
          <w:spacing w:val="1"/>
        </w:rPr>
        <w:t xml:space="preserve"> </w:t>
      </w:r>
      <w:r>
        <w:t>деятельность с учащимися. Профориентационная</w:t>
      </w:r>
      <w:r>
        <w:rPr>
          <w:spacing w:val="1"/>
        </w:rPr>
        <w:t xml:space="preserve"> </w:t>
      </w:r>
      <w:r>
        <w:t>работа в школе разделена на этапы, в соответствии с возрастом, особенностями развития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способы и приемы.</w:t>
      </w:r>
    </w:p>
    <w:p w:rsidR="00551FBD" w:rsidRDefault="008C5111">
      <w:pPr>
        <w:pStyle w:val="a3"/>
        <w:spacing w:before="1" w:line="276" w:lineRule="auto"/>
        <w:ind w:left="613" w:right="552" w:firstLine="286"/>
        <w:jc w:val="left"/>
      </w:pPr>
      <w:r>
        <w:lastRenderedPageBreak/>
        <w:t>Для успешного формирования профессиональной ориентации воспитанникам необходимо</w:t>
      </w:r>
      <w:r>
        <w:rPr>
          <w:spacing w:val="1"/>
        </w:rPr>
        <w:t xml:space="preserve"> </w:t>
      </w:r>
      <w:r>
        <w:t>пройти все этапы трудового воспитания и обучения: самообслуживание; уроки ручного труда;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мастерских;</w:t>
      </w:r>
      <w:r>
        <w:rPr>
          <w:spacing w:val="-4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производительный</w:t>
      </w:r>
      <w:r>
        <w:rPr>
          <w:spacing w:val="-4"/>
        </w:rPr>
        <w:t xml:space="preserve"> </w:t>
      </w:r>
      <w:r>
        <w:t>труд;</w:t>
      </w:r>
      <w:r>
        <w:rPr>
          <w:spacing w:val="-4"/>
        </w:rPr>
        <w:t xml:space="preserve"> </w:t>
      </w:r>
      <w:r>
        <w:t>производственный</w:t>
      </w:r>
      <w:r>
        <w:rPr>
          <w:spacing w:val="-6"/>
        </w:rPr>
        <w:t xml:space="preserve"> </w:t>
      </w:r>
      <w:r>
        <w:t>труд.</w:t>
      </w:r>
    </w:p>
    <w:p w:rsidR="00551FBD" w:rsidRDefault="008C5111">
      <w:pPr>
        <w:spacing w:before="67"/>
        <w:ind w:left="899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</w:p>
    <w:p w:rsidR="00551FBD" w:rsidRDefault="008C5111">
      <w:pPr>
        <w:pStyle w:val="a3"/>
        <w:spacing w:before="52"/>
        <w:ind w:left="613"/>
        <w:jc w:val="left"/>
      </w:pPr>
      <w:r>
        <w:t>через: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before="40"/>
        <w:ind w:left="1358" w:hanging="460"/>
        <w:jc w:val="both"/>
        <w:rPr>
          <w:rFonts w:ascii="Symbol" w:hAnsi="Symbol"/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минимум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before="40" w:line="273" w:lineRule="auto"/>
        <w:ind w:right="314" w:firstLine="286"/>
        <w:jc w:val="both"/>
        <w:rPr>
          <w:rFonts w:ascii="Symbol" w:hAnsi="Symbol"/>
          <w:sz w:val="24"/>
        </w:rPr>
      </w:pPr>
      <w:r>
        <w:rPr>
          <w:sz w:val="24"/>
        </w:rPr>
        <w:t>циклы профориентационных часов общения,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школьника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before="3" w:line="276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принять решение, занять определенную позицию, расширяющие знания школьников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line="273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экскурсии на предприятия, дающие школьникам начальные представления о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line="276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дней открытых дверей в средних специальных учебных 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пробах,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-1"/>
          <w:sz w:val="24"/>
        </w:rPr>
        <w:t xml:space="preserve"> </w:t>
      </w:r>
      <w:r>
        <w:rPr>
          <w:sz w:val="24"/>
        </w:rPr>
        <w:t>«Апрельские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встречи»;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line="273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профориентационного онлайн-тестирования, в том числе в рамках проекта «Билет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before="2" w:line="273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в работе всероссийских профориентационных проектов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», созданных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интернет: просмотр лекций, решение учебно-тренировочных задач, участие в 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59"/>
        </w:tabs>
        <w:spacing w:before="5" w:line="273" w:lineRule="auto"/>
        <w:ind w:right="308" w:firstLine="286"/>
        <w:jc w:val="both"/>
        <w:rPr>
          <w:rFonts w:ascii="Symbol" w:hAnsi="Symbol"/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ими профессии;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45"/>
        </w:tabs>
        <w:spacing w:before="1" w:line="273" w:lineRule="auto"/>
        <w:ind w:right="309" w:firstLine="286"/>
        <w:jc w:val="both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551FBD" w:rsidRDefault="008C5111">
      <w:pPr>
        <w:pStyle w:val="2"/>
        <w:spacing w:before="8" w:line="240" w:lineRule="auto"/>
        <w:ind w:left="899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551FBD" w:rsidRDefault="008C5111">
      <w:pPr>
        <w:pStyle w:val="a3"/>
        <w:spacing w:before="36"/>
        <w:ind w:left="899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1"/>
        <w:ind w:left="1192" w:hanging="294"/>
        <w:rPr>
          <w:rFonts w:ascii="Symbol" w:hAnsi="Symbol"/>
          <w:sz w:val="20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3" w:line="276" w:lineRule="auto"/>
        <w:ind w:right="316" w:firstLine="286"/>
        <w:rPr>
          <w:rFonts w:ascii="Symbol" w:hAnsi="Symbol"/>
          <w:sz w:val="20"/>
        </w:rPr>
      </w:pPr>
      <w:r>
        <w:rPr>
          <w:sz w:val="24"/>
        </w:rPr>
        <w:t>советник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1"/>
        <w:ind w:left="1192" w:hanging="294"/>
        <w:rPr>
          <w:rFonts w:ascii="Symbol" w:hAnsi="Symbol"/>
          <w:sz w:val="20"/>
        </w:rPr>
      </w:pPr>
      <w:r>
        <w:rPr>
          <w:sz w:val="24"/>
        </w:rPr>
        <w:t>педагог-организатор;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3"/>
        <w:ind w:left="1192" w:hanging="294"/>
        <w:rPr>
          <w:rFonts w:ascii="Symbol" w:hAnsi="Symbol"/>
          <w:sz w:val="20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1"/>
        <w:ind w:left="1192" w:hanging="294"/>
        <w:rPr>
          <w:rFonts w:ascii="Symbol" w:hAnsi="Symbol"/>
          <w:sz w:val="20"/>
        </w:rPr>
      </w:pPr>
      <w:r>
        <w:rPr>
          <w:sz w:val="24"/>
        </w:rPr>
        <w:t>педагог-психолог;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1"/>
        <w:ind w:left="1192" w:hanging="294"/>
        <w:rPr>
          <w:rFonts w:ascii="Symbol" w:hAnsi="Symbol"/>
          <w:sz w:val="20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41"/>
        <w:ind w:left="1192" w:hanging="294"/>
        <w:rPr>
          <w:rFonts w:ascii="Symbol" w:hAnsi="Symbol"/>
          <w:sz w:val="20"/>
        </w:rPr>
      </w:pPr>
      <w:r>
        <w:rPr>
          <w:sz w:val="24"/>
        </w:rPr>
        <w:t>педагог-логопед;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92"/>
          <w:tab w:val="left" w:pos="1193"/>
        </w:tabs>
        <w:spacing w:before="39"/>
        <w:ind w:left="1192" w:hanging="294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551FBD">
      <w:pPr>
        <w:pStyle w:val="a3"/>
        <w:spacing w:before="1"/>
        <w:ind w:left="0"/>
        <w:jc w:val="left"/>
        <w:rPr>
          <w:sz w:val="28"/>
        </w:rPr>
      </w:pPr>
    </w:p>
    <w:p w:rsidR="00551FBD" w:rsidRDefault="008C5111">
      <w:pPr>
        <w:pStyle w:val="a3"/>
        <w:spacing w:before="1" w:line="276" w:lineRule="auto"/>
        <w:ind w:left="613" w:right="347" w:firstLine="286"/>
        <w:jc w:val="left"/>
      </w:pPr>
      <w:r>
        <w:t>Общая численность педагогических работников школы</w:t>
      </w:r>
      <w:r>
        <w:rPr>
          <w:spacing w:val="1"/>
        </w:rPr>
        <w:t xml:space="preserve"> </w:t>
      </w:r>
      <w:r>
        <w:t>- 3</w:t>
      </w:r>
      <w:r w:rsidR="00DB5ED3">
        <w:t>0</w:t>
      </w:r>
      <w:r>
        <w:t xml:space="preserve"> челове</w:t>
      </w:r>
      <w:r w:rsidR="00DB5ED3">
        <w:t xml:space="preserve">к. </w:t>
      </w:r>
      <w:r>
        <w:t xml:space="preserve"> Кадровое обеспечение воспитательного процесса</w:t>
      </w:r>
      <w:r>
        <w:rPr>
          <w:spacing w:val="1"/>
        </w:rPr>
        <w:t xml:space="preserve"> </w:t>
      </w:r>
      <w:r>
        <w:t>осуществляют: классные руководители – 1</w:t>
      </w:r>
      <w:r w:rsidR="00DB5ED3">
        <w:t>9</w:t>
      </w:r>
      <w:r>
        <w:t xml:space="preserve"> чел., педагог-психолог – 1чел., учитель дефектолог — </w:t>
      </w:r>
      <w:r w:rsidR="00DB5ED3">
        <w:t>0</w:t>
      </w:r>
      <w:r>
        <w:t xml:space="preserve"> чел., логопед - </w:t>
      </w:r>
      <w:r w:rsidR="00DB5ED3">
        <w:t>1</w:t>
      </w:r>
      <w:r>
        <w:t>, социальный педагог</w:t>
      </w:r>
      <w:r>
        <w:rPr>
          <w:spacing w:val="1"/>
        </w:rPr>
        <w:t xml:space="preserve"> </w:t>
      </w:r>
      <w:r w:rsidR="00DB5ED3">
        <w:rPr>
          <w:spacing w:val="1"/>
        </w:rPr>
        <w:t>- 1</w:t>
      </w:r>
      <w:r>
        <w:rPr>
          <w:spacing w:val="-1"/>
        </w:rPr>
        <w:t xml:space="preserve"> </w:t>
      </w:r>
      <w:r>
        <w:t>чел.</w:t>
      </w:r>
    </w:p>
    <w:p w:rsidR="00551FBD" w:rsidRDefault="00551FBD">
      <w:pPr>
        <w:spacing w:line="276" w:lineRule="auto"/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p w:rsidR="00551FBD" w:rsidRDefault="008C5111" w:rsidP="00DB5ED3">
      <w:pPr>
        <w:pStyle w:val="a3"/>
        <w:spacing w:before="68" w:line="276" w:lineRule="auto"/>
        <w:ind w:left="613" w:right="413" w:firstLine="286"/>
        <w:jc w:val="left"/>
      </w:pPr>
      <w:r>
        <w:lastRenderedPageBreak/>
        <w:t xml:space="preserve">Ежегодно </w:t>
      </w:r>
      <w:proofErr w:type="spellStart"/>
      <w:r>
        <w:t>педработники</w:t>
      </w:r>
      <w:proofErr w:type="spellEnd"/>
      <w:r>
        <w:t xml:space="preserve"> проходят повышение квалификации по актуальным вопросам</w:t>
      </w:r>
      <w:r>
        <w:rPr>
          <w:spacing w:val="1"/>
        </w:rPr>
        <w:t xml:space="preserve"> </w:t>
      </w:r>
      <w:r>
        <w:t>воспитания в соответствии с планом-графиком. К реализации воспитательных задач привлекаются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 работники</w:t>
      </w:r>
      <w:r>
        <w:rPr>
          <w:spacing w:val="-1"/>
        </w:rPr>
        <w:t xml:space="preserve"> </w:t>
      </w:r>
      <w:r>
        <w:t>КДН</w:t>
      </w:r>
      <w:r>
        <w:rPr>
          <w:spacing w:val="-2"/>
        </w:rPr>
        <w:t xml:space="preserve"> </w:t>
      </w:r>
      <w:r>
        <w:t>и ОДН</w:t>
      </w:r>
      <w:r w:rsidR="00DB5ED3">
        <w:t>.</w:t>
      </w:r>
    </w:p>
    <w:p w:rsidR="00551FBD" w:rsidRDefault="00551FBD">
      <w:pPr>
        <w:pStyle w:val="a3"/>
        <w:spacing w:before="7"/>
        <w:ind w:left="0"/>
        <w:jc w:val="left"/>
        <w:rPr>
          <w:sz w:val="28"/>
        </w:rPr>
      </w:pPr>
    </w:p>
    <w:p w:rsidR="00551FBD" w:rsidRDefault="008C5111">
      <w:pPr>
        <w:pStyle w:val="2"/>
        <w:spacing w:line="240" w:lineRule="auto"/>
        <w:ind w:left="899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551FBD" w:rsidRDefault="008C5111">
      <w:pPr>
        <w:pStyle w:val="a3"/>
        <w:spacing w:before="36" w:line="276" w:lineRule="auto"/>
        <w:ind w:left="613" w:right="307" w:firstLine="286"/>
        <w:jc w:val="left"/>
      </w:pPr>
      <w:r>
        <w:t>Программа разработана с учётом Федерального закона от 29.12.2012 № 273-ФЗ «Об образовании</w:t>
      </w:r>
      <w:r>
        <w:rPr>
          <w:spacing w:val="-57"/>
        </w:rPr>
        <w:t xml:space="preserve"> </w:t>
      </w:r>
      <w:r>
        <w:t>в Российской Федерации»,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 (Распоряжение Правительства Российской Федерации от 29.05.2015 № 996-р) и Плана</w:t>
      </w:r>
      <w:r>
        <w:rPr>
          <w:spacing w:val="1"/>
        </w:rPr>
        <w:t xml:space="preserve"> </w:t>
      </w:r>
      <w:r>
        <w:t>мероприятий по её реализации в 2021 — 2025 годах (Распоряжение Правительства 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 Федерации</w:t>
      </w:r>
      <w:r>
        <w:rPr>
          <w:spacing w:val="-57"/>
        </w:rPr>
        <w:t xml:space="preserve"> </w:t>
      </w:r>
      <w:r>
        <w:t>(Указ Президента Российской Федерации от 02.07.2021 № 400),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(далее — ФГОС) начального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 31.05.2021 №</w:t>
      </w:r>
      <w:r>
        <w:rPr>
          <w:spacing w:val="-1"/>
        </w:rPr>
        <w:t xml:space="preserve"> </w:t>
      </w:r>
      <w:r>
        <w:t>287).</w:t>
      </w:r>
    </w:p>
    <w:p w:rsidR="00551FBD" w:rsidRDefault="008C5111">
      <w:pPr>
        <w:pStyle w:val="2"/>
        <w:spacing w:before="4" w:line="276" w:lineRule="auto"/>
        <w:ind w:left="613" w:right="1556" w:firstLine="346"/>
        <w:jc w:val="left"/>
      </w:pPr>
      <w:r>
        <w:t>Требования к условиям работы с обучающимися с особыми образовательными</w:t>
      </w:r>
      <w:r>
        <w:rPr>
          <w:spacing w:val="-57"/>
        </w:rPr>
        <w:t xml:space="preserve"> </w:t>
      </w:r>
      <w:r>
        <w:t>потребностями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рекомендована</w:t>
      </w:r>
      <w:r>
        <w:rPr>
          <w:spacing w:val="-4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общеобразовательная программа для детей с задержкой психического развития и 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 умственной</w:t>
      </w:r>
      <w:r>
        <w:rPr>
          <w:spacing w:val="-1"/>
        </w:rPr>
        <w:t xml:space="preserve"> </w:t>
      </w:r>
      <w:r>
        <w:t>отсталостью.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Особыми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являются: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5"/>
          <w:tab w:val="left" w:pos="1467"/>
        </w:tabs>
        <w:spacing w:line="273" w:lineRule="auto"/>
        <w:ind w:right="312" w:firstLine="286"/>
        <w:rPr>
          <w:rFonts w:ascii="Symbol" w:hAnsi="Symbol"/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5"/>
          <w:tab w:val="left" w:pos="1467"/>
        </w:tabs>
        <w:spacing w:line="273" w:lineRule="auto"/>
        <w:ind w:right="314" w:firstLine="28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5"/>
          <w:tab w:val="left" w:pos="1467"/>
        </w:tabs>
        <w:spacing w:line="273" w:lineRule="auto"/>
        <w:ind w:right="315" w:firstLine="286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5"/>
          <w:tab w:val="left" w:pos="1467"/>
          <w:tab w:val="left" w:pos="2952"/>
          <w:tab w:val="left" w:pos="5912"/>
          <w:tab w:val="left" w:pos="7253"/>
          <w:tab w:val="left" w:pos="8058"/>
          <w:tab w:val="left" w:pos="9749"/>
        </w:tabs>
        <w:spacing w:before="3"/>
        <w:ind w:left="1466" w:hanging="568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  <w:r>
        <w:rPr>
          <w:sz w:val="24"/>
        </w:rPr>
        <w:tab/>
        <w:t>содействие</w:t>
      </w:r>
    </w:p>
    <w:p w:rsidR="00551FBD" w:rsidRDefault="008C5111">
      <w:pPr>
        <w:pStyle w:val="a3"/>
        <w:spacing w:before="68"/>
        <w:ind w:left="613"/>
      </w:pPr>
      <w:r>
        <w:t>повышению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педагогической,</w:t>
      </w:r>
      <w:r>
        <w:rPr>
          <w:spacing w:val="-5"/>
        </w:rPr>
        <w:t xml:space="preserve"> </w:t>
      </w:r>
      <w:r>
        <w:t>психологической,</w:t>
      </w:r>
      <w:r>
        <w:rPr>
          <w:spacing w:val="-4"/>
        </w:rPr>
        <w:t xml:space="preserve"> </w:t>
      </w:r>
      <w:r>
        <w:t>медико-социальной</w:t>
      </w:r>
      <w:r>
        <w:rPr>
          <w:spacing w:val="-5"/>
        </w:rPr>
        <w:t xml:space="preserve"> </w:t>
      </w:r>
      <w:r>
        <w:t>компетентности.</w:t>
      </w:r>
    </w:p>
    <w:p w:rsidR="00551FBD" w:rsidRDefault="008C5111">
      <w:pPr>
        <w:pStyle w:val="a3"/>
        <w:spacing w:before="44" w:line="276" w:lineRule="auto"/>
        <w:ind w:left="613" w:right="673" w:firstLine="706"/>
      </w:pPr>
      <w:r>
        <w:t>При организации воспитания обучающихся с особыми образовательными потребностями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3" w:lineRule="auto"/>
        <w:ind w:right="319" w:firstLine="286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before="1" w:line="276" w:lineRule="auto"/>
        <w:ind w:right="304" w:firstLine="286"/>
        <w:jc w:val="both"/>
        <w:rPr>
          <w:rFonts w:ascii="Symbol" w:hAnsi="Symbol"/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ОВЗ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 с использованием адекватных вспомогательных средств и педагогических 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совместных форм работы воспитателей, педагогов-психологов, 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181"/>
        </w:tabs>
        <w:spacing w:line="273" w:lineRule="auto"/>
        <w:ind w:right="305" w:firstLine="286"/>
        <w:jc w:val="both"/>
        <w:rPr>
          <w:rFonts w:ascii="Symbol" w:hAnsi="Symbol"/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551FBD" w:rsidRDefault="008C5111">
      <w:pPr>
        <w:pStyle w:val="2"/>
        <w:spacing w:before="5" w:line="276" w:lineRule="auto"/>
        <w:ind w:left="613" w:right="241" w:firstLine="286"/>
        <w:jc w:val="left"/>
      </w:pPr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обучающихся</w:t>
      </w:r>
    </w:p>
    <w:p w:rsidR="00551FBD" w:rsidRDefault="008C5111">
      <w:pPr>
        <w:pStyle w:val="a3"/>
        <w:spacing w:line="276" w:lineRule="auto"/>
        <w:ind w:left="613" w:right="552" w:firstLine="286"/>
        <w:jc w:val="left"/>
      </w:pPr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призвана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активную</w:t>
      </w:r>
      <w:r>
        <w:rPr>
          <w:spacing w:val="-57"/>
        </w:rPr>
        <w:t xml:space="preserve"> </w:t>
      </w:r>
      <w:r>
        <w:t>жизненную позицию, инициативность, максимально вовлекать их в совместную деятельность в</w:t>
      </w:r>
      <w:r>
        <w:rPr>
          <w:spacing w:val="1"/>
        </w:rPr>
        <w:t xml:space="preserve"> </w:t>
      </w:r>
      <w:r>
        <w:t>воспитательных целях. Система проявлений активной жизненной позиции и поощрения</w:t>
      </w:r>
      <w:r>
        <w:rPr>
          <w:spacing w:val="1"/>
        </w:rPr>
        <w:t xml:space="preserve"> </w:t>
      </w:r>
      <w:r>
        <w:lastRenderedPageBreak/>
        <w:t>социальной</w:t>
      </w:r>
      <w:r>
        <w:rPr>
          <w:spacing w:val="2"/>
        </w:rPr>
        <w:t xml:space="preserve"> </w:t>
      </w:r>
      <w:r>
        <w:t>успешности обучающихся 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3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3" w:lineRule="auto"/>
        <w:ind w:right="314" w:firstLine="286"/>
        <w:jc w:val="both"/>
        <w:rPr>
          <w:rFonts w:ascii="Symbol" w:hAnsi="Symbol"/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3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before="5" w:line="273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поощряемых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 т. п.);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before="1" w:line="276" w:lineRule="auto"/>
        <w:ind w:right="313" w:firstLine="286"/>
        <w:jc w:val="both"/>
        <w:rPr>
          <w:rFonts w:ascii="Symbol" w:hAnsi="Symbol"/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 награды);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6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обучающихся, представителей родительского сообщества, самих обучающихся,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3" w:lineRule="auto"/>
        <w:ind w:right="306" w:firstLine="286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Формы</w:t>
      </w:r>
      <w:r>
        <w:rPr>
          <w:spacing w:val="-6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успешности: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-1"/>
        </w:rPr>
        <w:t xml:space="preserve"> </w:t>
      </w:r>
      <w:r>
        <w:t>поддержка.</w:t>
      </w:r>
    </w:p>
    <w:p w:rsidR="00551FBD" w:rsidRDefault="008C5111">
      <w:pPr>
        <w:pStyle w:val="a3"/>
        <w:spacing w:line="276" w:lineRule="auto"/>
        <w:ind w:left="613" w:right="502" w:firstLine="286"/>
        <w:jc w:val="left"/>
      </w:pPr>
      <w:r>
        <w:t>Благотворительная поддержка обучающихся, групп обучающихся (классов и др.) может</w:t>
      </w:r>
      <w:r>
        <w:rPr>
          <w:spacing w:val="1"/>
        </w:rPr>
        <w:t xml:space="preserve"> </w:t>
      </w:r>
      <w:r>
        <w:t>заключаться в благотворительной поддержке проведения в школе-интернате воспитательных дел,</w:t>
      </w:r>
      <w:r>
        <w:rPr>
          <w:spacing w:val="-57"/>
        </w:rPr>
        <w:t xml:space="preserve"> </w:t>
      </w:r>
      <w:r>
        <w:t>мероприятий, проведения внешкольных мероприятий, различных форм совместной деятельности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Благотворительность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публичную</w:t>
      </w:r>
      <w:r>
        <w:rPr>
          <w:spacing w:val="-5"/>
        </w:rPr>
        <w:t xml:space="preserve"> </w:t>
      </w:r>
      <w:r>
        <w:t>презентацию</w:t>
      </w:r>
      <w:r>
        <w:rPr>
          <w:spacing w:val="-5"/>
        </w:rPr>
        <w:t xml:space="preserve"> </w:t>
      </w:r>
      <w:r>
        <w:t>благотворителей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деятельности.</w:t>
      </w:r>
    </w:p>
    <w:p w:rsidR="00551FBD" w:rsidRDefault="008C5111">
      <w:pPr>
        <w:pStyle w:val="2"/>
        <w:spacing w:before="73" w:line="240" w:lineRule="auto"/>
        <w:ind w:left="899"/>
        <w:jc w:val="left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551FBD" w:rsidRDefault="008C5111">
      <w:pPr>
        <w:pStyle w:val="a3"/>
        <w:spacing w:before="39" w:line="276" w:lineRule="auto"/>
        <w:ind w:left="613" w:right="412" w:firstLine="286"/>
        <w:jc w:val="left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уровнях начального общего,</w:t>
      </w:r>
      <w:r>
        <w:rPr>
          <w:spacing w:val="-58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установленными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ФГОС.</w:t>
      </w:r>
    </w:p>
    <w:p w:rsidR="00551FBD" w:rsidRDefault="008C5111">
      <w:pPr>
        <w:pStyle w:val="a3"/>
        <w:spacing w:line="276" w:lineRule="auto"/>
        <w:ind w:left="613" w:right="590" w:firstLine="286"/>
        <w:jc w:val="left"/>
      </w:pPr>
      <w:r>
        <w:t>Основным методом анализа воспитательного процесса в общеобразовательной 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-57"/>
        </w:rPr>
        <w:t xml:space="preserve"> </w:t>
      </w:r>
      <w:r>
        <w:t>последующего их решения с привлечением (при необходимости) внешних экспертов,</w:t>
      </w:r>
      <w:r>
        <w:rPr>
          <w:spacing w:val="1"/>
        </w:rPr>
        <w:t xml:space="preserve"> </w:t>
      </w:r>
      <w:r>
        <w:t>специалистов.</w:t>
      </w:r>
    </w:p>
    <w:p w:rsidR="00551FBD" w:rsidRDefault="008C5111">
      <w:pPr>
        <w:pStyle w:val="a3"/>
        <w:spacing w:line="278" w:lineRule="auto"/>
        <w:ind w:left="613" w:right="1836" w:firstLine="286"/>
        <w:jc w:val="left"/>
      </w:pPr>
      <w:r>
        <w:t>Планирование анализа воспитательного процесса включается в календарный 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51FBD" w:rsidRDefault="008C5111">
      <w:pPr>
        <w:pStyle w:val="a3"/>
        <w:spacing w:line="272" w:lineRule="exact"/>
        <w:ind w:left="899"/>
        <w:jc w:val="lef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39"/>
        <w:ind w:left="1466" w:hanging="568"/>
        <w:jc w:val="both"/>
        <w:rPr>
          <w:rFonts w:ascii="Symbol" w:hAnsi="Symbol"/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42" w:line="273" w:lineRule="auto"/>
        <w:ind w:right="315" w:firstLine="286"/>
        <w:jc w:val="both"/>
        <w:rPr>
          <w:rFonts w:ascii="Symbol" w:hAnsi="Symbol"/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качество воспитывающей среды, содержание и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467"/>
        </w:tabs>
        <w:spacing w:before="8" w:line="276" w:lineRule="auto"/>
        <w:ind w:right="312" w:firstLine="286"/>
        <w:jc w:val="both"/>
        <w:rPr>
          <w:rFonts w:ascii="Symbol" w:hAnsi="Symbol"/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 и сохранения в работе цели и задач воспитания, умелого планирования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 партнёрами);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5"/>
        </w:tabs>
        <w:spacing w:line="276" w:lineRule="auto"/>
        <w:ind w:right="309" w:firstLine="286"/>
        <w:jc w:val="both"/>
        <w:rPr>
          <w:rFonts w:ascii="Symbol" w:hAnsi="Symbol"/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— это результат как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воспитания, в котором общеобразовательная организация участвует 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саморазвития.</w:t>
      </w:r>
    </w:p>
    <w:p w:rsidR="00551FBD" w:rsidRDefault="008C5111">
      <w:pPr>
        <w:pStyle w:val="a3"/>
        <w:spacing w:line="273" w:lineRule="exact"/>
        <w:ind w:left="899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551FBD" w:rsidRDefault="008C5111">
      <w:pPr>
        <w:pStyle w:val="a5"/>
        <w:numPr>
          <w:ilvl w:val="0"/>
          <w:numId w:val="60"/>
        </w:numPr>
        <w:tabs>
          <w:tab w:val="left" w:pos="1140"/>
        </w:tabs>
        <w:spacing w:before="36"/>
        <w:ind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551FBD" w:rsidRDefault="008C5111">
      <w:pPr>
        <w:pStyle w:val="a3"/>
        <w:spacing w:before="43" w:line="276" w:lineRule="auto"/>
        <w:ind w:left="613" w:right="407" w:firstLine="286"/>
        <w:jc w:val="left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 xml:space="preserve">развития обучающихся в каждом классе на основании диагностики уровня воспитанности </w:t>
      </w:r>
      <w:proofErr w:type="gramStart"/>
      <w:r>
        <w:t>(</w:t>
      </w:r>
      <w:r>
        <w:rPr>
          <w:spacing w:val="1"/>
        </w:rPr>
        <w:t xml:space="preserve"> </w:t>
      </w:r>
      <w:proofErr w:type="spellStart"/>
      <w:r>
        <w:t>М.И.Шиловой</w:t>
      </w:r>
      <w:proofErr w:type="spellEnd"/>
      <w:proofErr w:type="gramEnd"/>
      <w:r>
        <w:t>).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Анализ проводится классными руководителями и воспитателями вместе со 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социальным педагогом, с последующим обсуждением результатов на</w:t>
      </w:r>
      <w:r>
        <w:rPr>
          <w:spacing w:val="1"/>
        </w:rPr>
        <w:t xml:space="preserve"> </w:t>
      </w:r>
      <w:r>
        <w:t>совещаниях,</w:t>
      </w:r>
      <w:r>
        <w:rPr>
          <w:spacing w:val="-57"/>
        </w:rPr>
        <w:t xml:space="preserve"> </w:t>
      </w:r>
      <w:r>
        <w:t>ППК.</w:t>
      </w:r>
    </w:p>
    <w:p w:rsidR="00551FBD" w:rsidRDefault="008C5111">
      <w:pPr>
        <w:pStyle w:val="a3"/>
        <w:spacing w:line="276" w:lineRule="auto"/>
        <w:ind w:left="613" w:right="552" w:firstLine="286"/>
        <w:jc w:val="left"/>
      </w:pPr>
      <w:r>
        <w:t>Основным 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 обучающихся является педагогическое наблюдение. Внимание педагогов</w:t>
      </w:r>
      <w:r>
        <w:rPr>
          <w:spacing w:val="1"/>
        </w:rPr>
        <w:t xml:space="preserve"> </w:t>
      </w:r>
      <w:r>
        <w:t>сосредоточивается на вопросах: какие проблемы, затруднения в личностном 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прошедший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  <w:r>
        <w:rPr>
          <w:spacing w:val="-3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57"/>
        </w:rPr>
        <w:t xml:space="preserve"> </w:t>
      </w:r>
      <w:r>
        <w:t>не удалось и почему; какие новые проблемы, трудности появились, над чем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551FBD" w:rsidRDefault="008C5111">
      <w:pPr>
        <w:pStyle w:val="a5"/>
        <w:numPr>
          <w:ilvl w:val="0"/>
          <w:numId w:val="60"/>
        </w:numPr>
        <w:tabs>
          <w:tab w:val="left" w:pos="1140"/>
        </w:tabs>
        <w:spacing w:before="1"/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551FBD" w:rsidRDefault="008C5111">
      <w:pPr>
        <w:pStyle w:val="a3"/>
        <w:spacing w:before="41" w:line="276" w:lineRule="auto"/>
        <w:ind w:left="613" w:right="631" w:firstLine="286"/>
        <w:jc w:val="left"/>
      </w:pPr>
      <w:r>
        <w:t>Критерием, на основе которого осуществляется данный анализ, является наличие интересной,</w:t>
      </w:r>
      <w:r>
        <w:rPr>
          <w:spacing w:val="-57"/>
        </w:rPr>
        <w:t xml:space="preserve"> </w:t>
      </w:r>
      <w:r>
        <w:t>событийно-насыщенной и личностно-развивающей совместной деятельности обучающихся и</w:t>
      </w:r>
      <w:r>
        <w:rPr>
          <w:spacing w:val="1"/>
        </w:rPr>
        <w:t xml:space="preserve"> </w:t>
      </w:r>
      <w:r>
        <w:t>взрослых.</w:t>
      </w:r>
    </w:p>
    <w:p w:rsidR="00551FBD" w:rsidRDefault="008C5111">
      <w:pPr>
        <w:pStyle w:val="a3"/>
        <w:spacing w:line="278" w:lineRule="auto"/>
        <w:ind w:left="613" w:right="241" w:firstLine="286"/>
        <w:jc w:val="left"/>
      </w:pPr>
      <w:r>
        <w:t>Анализ проводится классными руководителями</w:t>
      </w:r>
      <w:r w:rsidR="00DB5ED3"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6"/>
        </w:rPr>
        <w:t xml:space="preserve"> </w:t>
      </w:r>
      <w:r>
        <w:t>актива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обучающихся.</w:t>
      </w:r>
    </w:p>
    <w:p w:rsidR="00551FBD" w:rsidRDefault="008C5111">
      <w:pPr>
        <w:pStyle w:val="a3"/>
        <w:spacing w:before="68" w:line="276" w:lineRule="auto"/>
        <w:ind w:left="613" w:right="241"/>
        <w:jc w:val="left"/>
      </w:pPr>
      <w:r>
        <w:t>Способами получения информации 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родителями (законными представителями), педагогическими работниками, 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5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551FBD" w:rsidRDefault="008C5111">
      <w:pPr>
        <w:pStyle w:val="a3"/>
        <w:spacing w:before="3"/>
        <w:ind w:left="959"/>
        <w:jc w:val="left"/>
      </w:pPr>
      <w:r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качеством: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0"/>
        <w:ind w:left="1324" w:hanging="426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0"/>
        <w:ind w:left="1324" w:hanging="426"/>
        <w:rPr>
          <w:rFonts w:ascii="Symbol" w:hAnsi="Symbol"/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2"/>
        <w:ind w:left="132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39"/>
        <w:ind w:left="1324" w:hanging="426"/>
        <w:rPr>
          <w:rFonts w:ascii="Symbol" w:hAnsi="Symbol"/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2"/>
        <w:ind w:left="1324" w:hanging="426"/>
        <w:rPr>
          <w:rFonts w:ascii="Symbol" w:hAnsi="Symbol"/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0"/>
        <w:ind w:left="1324" w:hanging="426"/>
        <w:rPr>
          <w:rFonts w:ascii="Symbol" w:hAnsi="Symbol"/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0"/>
        <w:ind w:left="1324" w:hanging="426"/>
        <w:rPr>
          <w:rFonts w:ascii="Symbol" w:hAnsi="Symbol"/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2"/>
        <w:ind w:left="132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0"/>
        <w:ind w:left="132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42"/>
        <w:ind w:left="1324" w:hanging="426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партнёрства;</w:t>
      </w:r>
    </w:p>
    <w:p w:rsidR="00551FBD" w:rsidRDefault="008C5111">
      <w:pPr>
        <w:pStyle w:val="a5"/>
        <w:numPr>
          <w:ilvl w:val="1"/>
          <w:numId w:val="75"/>
        </w:numPr>
        <w:tabs>
          <w:tab w:val="left" w:pos="1324"/>
          <w:tab w:val="left" w:pos="1325"/>
        </w:tabs>
        <w:spacing w:before="39"/>
        <w:ind w:left="1324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551FBD" w:rsidRDefault="008C5111">
      <w:pPr>
        <w:pStyle w:val="a3"/>
        <w:spacing w:before="43" w:line="276" w:lineRule="auto"/>
        <w:ind w:left="613" w:right="241" w:firstLine="286"/>
        <w:jc w:val="left"/>
      </w:pPr>
      <w:r>
        <w:lastRenderedPageBreak/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-57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551FBD" w:rsidRDefault="008C5111">
      <w:pPr>
        <w:pStyle w:val="a3"/>
        <w:spacing w:line="276" w:lineRule="auto"/>
        <w:ind w:left="613" w:right="585" w:firstLine="286"/>
        <w:jc w:val="left"/>
      </w:pPr>
      <w:r>
        <w:t>Итоги самоанализа оформляются в виде отчёта, составляемого старшим воспитателем в конце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551FBD" w:rsidRDefault="008C5111">
      <w:pPr>
        <w:pStyle w:val="2"/>
        <w:spacing w:before="2" w:line="278" w:lineRule="auto"/>
        <w:ind w:left="613" w:right="1680" w:firstLine="286"/>
        <w:jc w:val="left"/>
      </w:pPr>
      <w:r>
        <w:t>Перечень основных государственных и народных праздников, памятных дат в</w:t>
      </w:r>
      <w:r>
        <w:rPr>
          <w:spacing w:val="-57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551FBD" w:rsidRDefault="008C5111">
      <w:pPr>
        <w:pStyle w:val="a3"/>
        <w:spacing w:line="267" w:lineRule="exact"/>
        <w:ind w:left="899"/>
        <w:jc w:val="left"/>
      </w:pPr>
      <w:r>
        <w:t>Сентябрь:</w:t>
      </w:r>
    </w:p>
    <w:p w:rsidR="00551FBD" w:rsidRDefault="008C5111">
      <w:pPr>
        <w:pStyle w:val="a3"/>
        <w:spacing w:before="41"/>
        <w:ind w:left="899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551FBD" w:rsidRDefault="008C5111">
      <w:pPr>
        <w:pStyle w:val="a3"/>
        <w:spacing w:before="41" w:line="278" w:lineRule="auto"/>
        <w:ind w:left="899" w:right="246"/>
        <w:jc w:val="left"/>
      </w:pPr>
      <w:r>
        <w:t>3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войны,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терроризмом;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сентября: Международный день</w:t>
      </w:r>
      <w:r>
        <w:rPr>
          <w:spacing w:val="-1"/>
        </w:rPr>
        <w:t xml:space="preserve"> </w:t>
      </w:r>
      <w:r>
        <w:t>распространения грамотности;</w:t>
      </w:r>
    </w:p>
    <w:p w:rsidR="00551FBD" w:rsidRDefault="008C5111">
      <w:pPr>
        <w:pStyle w:val="a3"/>
        <w:spacing w:line="272" w:lineRule="exact"/>
        <w:ind w:left="899"/>
        <w:jc w:val="left"/>
      </w:pPr>
      <w:r>
        <w:t>10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фашизма.</w:t>
      </w:r>
    </w:p>
    <w:p w:rsidR="00551FBD" w:rsidRDefault="008C5111">
      <w:pPr>
        <w:pStyle w:val="a3"/>
        <w:spacing w:before="41" w:line="276" w:lineRule="auto"/>
        <w:ind w:left="899" w:right="454"/>
        <w:jc w:val="left"/>
      </w:pPr>
      <w:r>
        <w:t>13 сентября: 100 лет со дня рождения советской партизанки Зои Космодемьянской (1923-1941);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сентября: День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образования; День</w:t>
      </w:r>
      <w:r>
        <w:rPr>
          <w:spacing w:val="-1"/>
        </w:rPr>
        <w:t xml:space="preserve"> </w:t>
      </w:r>
      <w:r>
        <w:t>туризма.</w:t>
      </w:r>
    </w:p>
    <w:p w:rsidR="00551FBD" w:rsidRDefault="008C5111">
      <w:pPr>
        <w:pStyle w:val="a3"/>
        <w:spacing w:before="1"/>
        <w:ind w:left="899"/>
        <w:jc w:val="left"/>
      </w:pPr>
      <w:r>
        <w:t>Октябрь:</w:t>
      </w:r>
    </w:p>
    <w:p w:rsidR="00551FBD" w:rsidRDefault="008C5111">
      <w:pPr>
        <w:pStyle w:val="a3"/>
        <w:spacing w:before="41" w:line="276" w:lineRule="auto"/>
        <w:ind w:left="899" w:right="1862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551FBD" w:rsidRDefault="008C5111">
      <w:pPr>
        <w:pStyle w:val="a3"/>
        <w:spacing w:before="43"/>
        <w:ind w:left="899"/>
        <w:jc w:val="left"/>
      </w:pPr>
      <w:r>
        <w:t>15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551FBD" w:rsidRDefault="008C5111">
      <w:pPr>
        <w:pStyle w:val="a3"/>
        <w:spacing w:before="41" w:line="276" w:lineRule="auto"/>
        <w:ind w:left="899" w:right="4474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Ноябрь: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551FBD" w:rsidRDefault="008C5111">
      <w:pPr>
        <w:pStyle w:val="a3"/>
        <w:spacing w:before="43" w:line="276" w:lineRule="auto"/>
        <w:ind w:left="613" w:right="552" w:firstLine="286"/>
        <w:jc w:val="left"/>
      </w:pPr>
      <w:r>
        <w:t>8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551FBD" w:rsidRDefault="008C5111">
      <w:pPr>
        <w:pStyle w:val="a3"/>
        <w:spacing w:line="276" w:lineRule="auto"/>
        <w:ind w:left="899" w:right="5177"/>
        <w:jc w:val="left"/>
      </w:pPr>
      <w:r>
        <w:t>20 ноября: День начала Нюрнбергского процесса;</w:t>
      </w:r>
      <w:r>
        <w:rPr>
          <w:spacing w:val="-57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ноября: День</w:t>
      </w:r>
      <w:r>
        <w:rPr>
          <w:spacing w:val="-1"/>
        </w:rPr>
        <w:t xml:space="preserve"> </w:t>
      </w:r>
      <w:r>
        <w:t>Матери в</w:t>
      </w:r>
      <w:r>
        <w:rPr>
          <w:spacing w:val="-2"/>
        </w:rPr>
        <w:t xml:space="preserve"> </w:t>
      </w:r>
      <w:r>
        <w:t>России;</w:t>
      </w:r>
    </w:p>
    <w:p w:rsidR="00551FBD" w:rsidRDefault="008C5111">
      <w:pPr>
        <w:pStyle w:val="a3"/>
        <w:spacing w:line="278" w:lineRule="auto"/>
        <w:ind w:left="899" w:right="3599"/>
        <w:jc w:val="left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551FBD" w:rsidRDefault="008C5111">
      <w:pPr>
        <w:pStyle w:val="a3"/>
        <w:spacing w:line="272" w:lineRule="exact"/>
        <w:ind w:left="899"/>
        <w:jc w:val="left"/>
      </w:pPr>
      <w:r>
        <w:t>3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</w:p>
    <w:p w:rsidR="00551FBD" w:rsidRDefault="008C5111">
      <w:pPr>
        <w:pStyle w:val="a3"/>
        <w:spacing w:before="68" w:line="278" w:lineRule="auto"/>
        <w:ind w:left="899" w:right="5027"/>
        <w:jc w:val="left"/>
      </w:pPr>
      <w:r>
        <w:t>5 декабря: День добровольца (волонтера) в России;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художника;</w:t>
      </w:r>
    </w:p>
    <w:p w:rsidR="00551FBD" w:rsidRDefault="008C5111">
      <w:pPr>
        <w:pStyle w:val="a3"/>
        <w:spacing w:line="276" w:lineRule="auto"/>
        <w:ind w:left="899" w:right="6736"/>
        <w:jc w:val="left"/>
      </w:pPr>
      <w:r>
        <w:t>9 декабря: День Героев Отечества;</w:t>
      </w:r>
      <w:r>
        <w:rPr>
          <w:spacing w:val="-58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551FBD" w:rsidRDefault="008C5111">
      <w:pPr>
        <w:pStyle w:val="a3"/>
        <w:spacing w:before="40" w:line="276" w:lineRule="auto"/>
        <w:ind w:left="613" w:right="552" w:firstLine="286"/>
        <w:jc w:val="left"/>
      </w:pPr>
      <w:r>
        <w:t>25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Январь:</w:t>
      </w:r>
    </w:p>
    <w:p w:rsidR="00551FBD" w:rsidRDefault="008C5111">
      <w:pPr>
        <w:pStyle w:val="a3"/>
        <w:spacing w:before="41"/>
        <w:ind w:left="899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551FBD" w:rsidRDefault="008C5111">
      <w:pPr>
        <w:pStyle w:val="a3"/>
        <w:spacing w:before="43" w:line="276" w:lineRule="auto"/>
        <w:ind w:left="613" w:right="302" w:firstLine="286"/>
        <w:jc w:val="left"/>
      </w:pPr>
      <w:r>
        <w:t>27 января: День полного освобождения Ленинграда от фашистской блокады, День освобождения</w:t>
      </w:r>
      <w:r>
        <w:rPr>
          <w:spacing w:val="-57"/>
        </w:rPr>
        <w:t xml:space="preserve"> </w:t>
      </w:r>
      <w:r>
        <w:t>Красной армией крупнейшего «лагеря смерти» Аушвиц-</w:t>
      </w:r>
      <w:proofErr w:type="spellStart"/>
      <w:r>
        <w:t>Биркенау</w:t>
      </w:r>
      <w:proofErr w:type="spellEnd"/>
      <w:r>
        <w:t xml:space="preserve"> (Освенцима) –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Февраль:</w:t>
      </w:r>
    </w:p>
    <w:p w:rsidR="00551FBD" w:rsidRDefault="008C5111">
      <w:pPr>
        <w:pStyle w:val="a3"/>
        <w:spacing w:before="43" w:line="276" w:lineRule="auto"/>
        <w:ind w:left="613" w:right="589" w:firstLine="286"/>
        <w:jc w:val="left"/>
      </w:pPr>
      <w:r>
        <w:t>2 февраля: День разгрома советскими войсками немецко-фашистских войск в Сталинградской</w:t>
      </w:r>
      <w:r>
        <w:rPr>
          <w:spacing w:val="-57"/>
        </w:rPr>
        <w:t xml:space="preserve"> </w:t>
      </w:r>
      <w:r>
        <w:t>битве;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551FBD" w:rsidRDefault="008C5111">
      <w:pPr>
        <w:pStyle w:val="a3"/>
        <w:spacing w:before="41" w:line="278" w:lineRule="auto"/>
        <w:ind w:left="613" w:right="241" w:firstLine="286"/>
        <w:jc w:val="left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300-летие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Академии</w:t>
      </w:r>
      <w:r>
        <w:rPr>
          <w:spacing w:val="-3"/>
        </w:rPr>
        <w:t xml:space="preserve"> </w:t>
      </w:r>
      <w:r>
        <w:t>наук</w:t>
      </w:r>
      <w:r>
        <w:rPr>
          <w:spacing w:val="-57"/>
        </w:rPr>
        <w:t xml:space="preserve"> </w:t>
      </w:r>
      <w:r>
        <w:t>(1724);</w:t>
      </w:r>
    </w:p>
    <w:p w:rsidR="00551FBD" w:rsidRDefault="008C5111">
      <w:pPr>
        <w:pStyle w:val="a3"/>
        <w:spacing w:line="276" w:lineRule="auto"/>
        <w:ind w:left="613" w:right="324" w:firstLine="286"/>
        <w:jc w:val="left"/>
      </w:pPr>
      <w:r>
        <w:lastRenderedPageBreak/>
        <w:t>15 февраля: День памяти о россиянах, исполнявших служебный долг за пределами Отечества, 35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 из</w:t>
      </w:r>
      <w:r>
        <w:rPr>
          <w:spacing w:val="-1"/>
        </w:rPr>
        <w:t xml:space="preserve"> </w:t>
      </w:r>
      <w:r>
        <w:t xml:space="preserve">Республики </w:t>
      </w:r>
      <w:proofErr w:type="gramStart"/>
      <w:r>
        <w:t>Афганистан(</w:t>
      </w:r>
      <w:proofErr w:type="gramEnd"/>
      <w:r>
        <w:t>1989);</w:t>
      </w:r>
    </w:p>
    <w:p w:rsidR="00551FBD" w:rsidRDefault="008C5111">
      <w:pPr>
        <w:pStyle w:val="a3"/>
        <w:spacing w:line="278" w:lineRule="auto"/>
        <w:ind w:left="899" w:right="5157"/>
        <w:jc w:val="left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551FBD" w:rsidRDefault="008C5111">
      <w:pPr>
        <w:pStyle w:val="a3"/>
        <w:spacing w:line="272" w:lineRule="exact"/>
        <w:ind w:left="899"/>
        <w:jc w:val="left"/>
      </w:pPr>
      <w:r>
        <w:t>Март:</w:t>
      </w:r>
    </w:p>
    <w:p w:rsidR="00551FBD" w:rsidRDefault="008C5111">
      <w:pPr>
        <w:pStyle w:val="a3"/>
        <w:spacing w:before="35"/>
        <w:ind w:left="899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551FBD" w:rsidRDefault="008C5111">
      <w:pPr>
        <w:pStyle w:val="a3"/>
        <w:spacing w:before="41" w:line="276" w:lineRule="auto"/>
        <w:ind w:left="613" w:right="241" w:firstLine="286"/>
        <w:jc w:val="left"/>
      </w:pPr>
      <w:r>
        <w:t>14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450-летие</w:t>
      </w:r>
      <w:r>
        <w:rPr>
          <w:spacing w:val="-4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первой «</w:t>
      </w:r>
      <w:proofErr w:type="gramStart"/>
      <w:r>
        <w:t>Азбуки»(</w:t>
      </w:r>
      <w:proofErr w:type="gramEnd"/>
      <w:r>
        <w:rPr>
          <w:spacing w:val="-2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чтению)</w:t>
      </w:r>
      <w:r>
        <w:rPr>
          <w:spacing w:val="-1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Федорова</w:t>
      </w:r>
      <w:r>
        <w:rPr>
          <w:spacing w:val="-2"/>
        </w:rPr>
        <w:t xml:space="preserve"> </w:t>
      </w:r>
      <w:r>
        <w:t>(1574);</w:t>
      </w:r>
    </w:p>
    <w:p w:rsidR="00551FBD" w:rsidRDefault="008C5111">
      <w:pPr>
        <w:pStyle w:val="a3"/>
        <w:spacing w:before="1" w:line="276" w:lineRule="auto"/>
        <w:ind w:left="899" w:right="5364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Апрель:</w:t>
      </w:r>
    </w:p>
    <w:p w:rsidR="00551FBD" w:rsidRDefault="008C5111">
      <w:pPr>
        <w:pStyle w:val="a3"/>
        <w:spacing w:before="41" w:line="278" w:lineRule="auto"/>
        <w:ind w:left="899" w:right="6537"/>
        <w:jc w:val="left"/>
      </w:pPr>
      <w:r>
        <w:t>7 апреля: Всемирный день здоровья;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космонавтики;</w:t>
      </w:r>
    </w:p>
    <w:p w:rsidR="00551FBD" w:rsidRDefault="008C5111">
      <w:pPr>
        <w:pStyle w:val="a3"/>
        <w:spacing w:line="276" w:lineRule="auto"/>
        <w:ind w:left="613" w:right="241" w:firstLine="286"/>
        <w:jc w:val="left"/>
      </w:pPr>
      <w:r>
        <w:t>19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пособниками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22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Земли;</w:t>
      </w:r>
    </w:p>
    <w:p w:rsidR="00551FBD" w:rsidRDefault="008C5111">
      <w:pPr>
        <w:pStyle w:val="a3"/>
        <w:spacing w:before="39" w:line="276" w:lineRule="auto"/>
        <w:ind w:left="899" w:right="5431"/>
        <w:jc w:val="left"/>
      </w:pPr>
      <w:r>
        <w:t>27 апреля: День российского парламентаризма.</w:t>
      </w:r>
      <w:r>
        <w:rPr>
          <w:spacing w:val="-57"/>
        </w:rPr>
        <w:t xml:space="preserve"> </w:t>
      </w:r>
      <w:r>
        <w:t>Май:</w:t>
      </w:r>
    </w:p>
    <w:p w:rsidR="00551FBD" w:rsidRDefault="008C5111">
      <w:pPr>
        <w:pStyle w:val="a3"/>
        <w:spacing w:line="276" w:lineRule="auto"/>
        <w:ind w:left="899" w:right="6972"/>
        <w:jc w:val="left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551FBD" w:rsidRDefault="008C5111">
      <w:pPr>
        <w:pStyle w:val="a5"/>
        <w:numPr>
          <w:ilvl w:val="0"/>
          <w:numId w:val="59"/>
        </w:numPr>
        <w:tabs>
          <w:tab w:val="left" w:pos="1200"/>
        </w:tabs>
        <w:ind w:hanging="301"/>
        <w:rPr>
          <w:sz w:val="24"/>
        </w:rPr>
      </w:pP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музеев;</w:t>
      </w:r>
    </w:p>
    <w:p w:rsidR="00551FBD" w:rsidRDefault="008C5111">
      <w:pPr>
        <w:pStyle w:val="a5"/>
        <w:numPr>
          <w:ilvl w:val="0"/>
          <w:numId w:val="59"/>
        </w:numPr>
        <w:tabs>
          <w:tab w:val="left" w:pos="1200"/>
        </w:tabs>
        <w:spacing w:before="41" w:line="276" w:lineRule="auto"/>
        <w:ind w:left="899" w:right="4374" w:firstLine="0"/>
        <w:rPr>
          <w:sz w:val="24"/>
        </w:rPr>
      </w:pPr>
      <w:r>
        <w:rPr>
          <w:sz w:val="24"/>
        </w:rPr>
        <w:t>мая: День детских общественных организаций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Июнь:</w:t>
      </w:r>
    </w:p>
    <w:p w:rsidR="00551FBD" w:rsidRDefault="008C5111">
      <w:pPr>
        <w:pStyle w:val="a3"/>
        <w:spacing w:before="43" w:line="276" w:lineRule="auto"/>
        <w:ind w:left="899" w:right="7258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551FBD" w:rsidRDefault="008C5111">
      <w:pPr>
        <w:pStyle w:val="a3"/>
        <w:spacing w:line="275" w:lineRule="exact"/>
        <w:ind w:left="899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скорби;</w:t>
      </w:r>
    </w:p>
    <w:p w:rsidR="00551FBD" w:rsidRDefault="008C5111">
      <w:pPr>
        <w:pStyle w:val="a3"/>
        <w:spacing w:before="68" w:line="278" w:lineRule="auto"/>
        <w:ind w:left="899" w:right="7667"/>
      </w:pPr>
      <w:r>
        <w:t>27 июня: День молодежи.</w:t>
      </w:r>
      <w:r>
        <w:rPr>
          <w:spacing w:val="-57"/>
        </w:rPr>
        <w:t xml:space="preserve"> </w:t>
      </w:r>
      <w:r>
        <w:t>Июль:</w:t>
      </w:r>
    </w:p>
    <w:p w:rsidR="00551FBD" w:rsidRDefault="008C5111">
      <w:pPr>
        <w:pStyle w:val="a3"/>
        <w:spacing w:line="276" w:lineRule="auto"/>
        <w:ind w:left="899" w:right="6248"/>
      </w:pPr>
      <w:r>
        <w:t>8 июля: День семьи, любви и верности;</w:t>
      </w:r>
      <w:r>
        <w:rPr>
          <w:spacing w:val="-57"/>
        </w:rPr>
        <w:t xml:space="preserve"> </w:t>
      </w:r>
      <w:r>
        <w:t>28 июля: День Военно-морского флота.</w:t>
      </w:r>
      <w:r>
        <w:rPr>
          <w:spacing w:val="-57"/>
        </w:rPr>
        <w:t xml:space="preserve"> </w:t>
      </w:r>
      <w:r>
        <w:t>Август:</w:t>
      </w:r>
    </w:p>
    <w:p w:rsidR="00551FBD" w:rsidRDefault="008C5111">
      <w:pPr>
        <w:pStyle w:val="a3"/>
        <w:ind w:left="899"/>
      </w:pPr>
      <w:r>
        <w:t>10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551FBD" w:rsidRDefault="008C5111">
      <w:pPr>
        <w:pStyle w:val="a3"/>
        <w:spacing w:before="38" w:line="276" w:lineRule="auto"/>
        <w:ind w:left="899" w:right="3530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551FBD" w:rsidRDefault="00551FBD">
      <w:pPr>
        <w:pStyle w:val="a3"/>
        <w:spacing w:before="1"/>
        <w:ind w:left="0"/>
        <w:jc w:val="left"/>
      </w:pPr>
    </w:p>
    <w:p w:rsidR="00551FBD" w:rsidRDefault="008C5111">
      <w:pPr>
        <w:pStyle w:val="2"/>
        <w:numPr>
          <w:ilvl w:val="1"/>
          <w:numId w:val="68"/>
        </w:numPr>
        <w:tabs>
          <w:tab w:val="left" w:pos="3380"/>
        </w:tabs>
        <w:ind w:left="3379" w:hanging="3151"/>
        <w:jc w:val="left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551FBD" w:rsidRDefault="008C5111">
      <w:pPr>
        <w:pStyle w:val="a3"/>
        <w:spacing w:line="274" w:lineRule="exact"/>
        <w:ind w:left="1038"/>
      </w:pPr>
      <w:r>
        <w:t>Цель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551FBD" w:rsidRDefault="008C5111">
      <w:pPr>
        <w:pStyle w:val="a3"/>
        <w:ind w:right="250" w:firstLine="566"/>
      </w:pPr>
      <w:r>
        <w:t>Целью программы коррекционной работы является обеспечение успешности освоения 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легкой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551FBD" w:rsidRDefault="008C5111">
      <w:pPr>
        <w:pStyle w:val="a3"/>
        <w:spacing w:before="1"/>
        <w:ind w:right="243" w:firstLine="566"/>
      </w:pPr>
      <w:r>
        <w:t>Коррекционная работа представляет собой систему комплексного 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образовательного процесса, направленного на освоение ими АООП, преодоление 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недостатков в</w:t>
      </w:r>
      <w:r>
        <w:rPr>
          <w:spacing w:val="-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 физическом</w:t>
      </w:r>
      <w:r>
        <w:rPr>
          <w:spacing w:val="-1"/>
        </w:rPr>
        <w:t xml:space="preserve"> </w:t>
      </w:r>
      <w:r>
        <w:t>развитии.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551FBD" w:rsidRDefault="008C5111">
      <w:pPr>
        <w:pStyle w:val="a3"/>
        <w:ind w:right="249" w:firstLine="566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lastRenderedPageBreak/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недостатками в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 психическом</w:t>
      </w:r>
      <w:r>
        <w:rPr>
          <w:spacing w:val="-28"/>
        </w:rPr>
        <w:t xml:space="preserve"> </w:t>
      </w:r>
      <w:r>
        <w:t>развитии;</w:t>
      </w:r>
    </w:p>
    <w:p w:rsidR="00551FBD" w:rsidRDefault="008C5111">
      <w:pPr>
        <w:pStyle w:val="a3"/>
        <w:ind w:right="241" w:firstLine="566"/>
      </w:pPr>
      <w:r>
        <w:t>осуществление индивидуально ориентированной психолого-педагогической помощи детям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комиссии);</w:t>
      </w:r>
    </w:p>
    <w:p w:rsidR="00551FBD" w:rsidRDefault="008C5111">
      <w:pPr>
        <w:pStyle w:val="a3"/>
        <w:spacing w:before="1"/>
        <w:ind w:right="251" w:firstLine="566"/>
      </w:pPr>
      <w:r>
        <w:t>организация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551FBD" w:rsidRDefault="008C5111">
      <w:pPr>
        <w:pStyle w:val="a3"/>
        <w:ind w:right="250" w:firstLine="566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22"/>
        </w:rPr>
        <w:t xml:space="preserve"> </w:t>
      </w:r>
      <w:r>
        <w:t>нарушениями);</w:t>
      </w:r>
    </w:p>
    <w:p w:rsidR="00551FBD" w:rsidRDefault="008C5111">
      <w:pPr>
        <w:pStyle w:val="a3"/>
        <w:ind w:right="236" w:firstLine="566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обучением.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551FBD" w:rsidRDefault="008C5111">
      <w:pPr>
        <w:pStyle w:val="a3"/>
        <w:ind w:right="241" w:firstLine="566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приоритетности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интересов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 которые призваны оказывать каждому обучающемуся помощь в развитии с учетом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образовательных потребностей. Принцип</w:t>
      </w:r>
      <w:r>
        <w:rPr>
          <w:color w:val="000009"/>
          <w:spacing w:val="1"/>
        </w:rPr>
        <w:t xml:space="preserve"> </w:t>
      </w:r>
      <w:r>
        <w:rPr>
          <w:i/>
        </w:rPr>
        <w:t xml:space="preserve">системности - </w:t>
      </w:r>
      <w:r>
        <w:rPr>
          <w:color w:val="000009"/>
        </w:rPr>
        <w:t>обеспечивает единство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 элементов коррекционной работы: цели и задач, направлений осуществления и содержания,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методов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приемов 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-32"/>
        </w:rPr>
        <w:t xml:space="preserve"> </w:t>
      </w:r>
      <w:r>
        <w:rPr>
          <w:color w:val="000009"/>
        </w:rPr>
        <w:t>участников.</w:t>
      </w:r>
    </w:p>
    <w:p w:rsidR="00551FBD" w:rsidRDefault="008C5111">
      <w:pPr>
        <w:pStyle w:val="a3"/>
        <w:spacing w:before="1"/>
        <w:ind w:right="247" w:firstLine="566"/>
        <w:rPr>
          <w:i/>
        </w:rPr>
      </w:pPr>
      <w:r>
        <w:rPr>
          <w:color w:val="000009"/>
        </w:rP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работы на всем протяжении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личности</w:t>
      </w:r>
      <w:r>
        <w:rPr>
          <w:i/>
          <w:color w:val="000009"/>
        </w:rPr>
        <w:t>.</w:t>
      </w:r>
    </w:p>
    <w:p w:rsidR="00551FBD" w:rsidRDefault="008C5111">
      <w:pPr>
        <w:pStyle w:val="a3"/>
        <w:ind w:right="246" w:firstLine="566"/>
      </w:pPr>
      <w:r>
        <w:t xml:space="preserve">Принцип </w:t>
      </w:r>
      <w:r>
        <w:rPr>
          <w:i/>
          <w:color w:val="000009"/>
        </w:rPr>
        <w:t xml:space="preserve">вариативности </w:t>
      </w:r>
      <w:r>
        <w:t>предполагает создание вариативных программ коррекционной работы</w:t>
      </w:r>
      <w:r>
        <w:rPr>
          <w:spacing w:val="-57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их особых</w:t>
      </w:r>
      <w:r>
        <w:rPr>
          <w:spacing w:val="1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 возможностей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развития.</w:t>
      </w:r>
    </w:p>
    <w:p w:rsidR="00551FBD" w:rsidRDefault="008C5111">
      <w:pPr>
        <w:ind w:left="472" w:right="242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специалистов психолого-педагогического и медицинского блока в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51FBD" w:rsidRDefault="008C5111">
      <w:pPr>
        <w:pStyle w:val="a3"/>
        <w:ind w:right="242" w:firstLine="566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</w:t>
      </w:r>
      <w:r>
        <w:rPr>
          <w:i/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интеграции в</w:t>
      </w:r>
      <w:r>
        <w:rPr>
          <w:spacing w:val="-1"/>
        </w:rPr>
        <w:t xml:space="preserve"> </w:t>
      </w:r>
      <w:r>
        <w:t>общество.</w:t>
      </w:r>
    </w:p>
    <w:p w:rsidR="00551FBD" w:rsidRDefault="008C5111">
      <w:pPr>
        <w:pStyle w:val="a3"/>
        <w:spacing w:before="66"/>
        <w:ind w:right="251" w:firstLine="566"/>
      </w:pPr>
      <w:r>
        <w:t>Специфика организации коррекционной работы с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:rsidR="00551FBD" w:rsidRDefault="008C5111">
      <w:pPr>
        <w:pStyle w:val="a3"/>
        <w:ind w:right="252" w:firstLine="5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проводится:</w:t>
      </w:r>
    </w:p>
    <w:p w:rsidR="00551FBD" w:rsidRDefault="008C5111">
      <w:pPr>
        <w:pStyle w:val="a3"/>
        <w:spacing w:before="1"/>
        <w:ind w:right="244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(индивидуальный и дифференцированный подход, сниженный темп обучения, структурная</w:t>
      </w:r>
      <w:r>
        <w:rPr>
          <w:spacing w:val="1"/>
        </w:rPr>
        <w:t xml:space="preserve"> </w:t>
      </w:r>
      <w:r>
        <w:t>простота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повторность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сознательность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обучении);</w:t>
      </w:r>
    </w:p>
    <w:p w:rsidR="00551FBD" w:rsidRDefault="008C5111">
      <w:pPr>
        <w:pStyle w:val="a3"/>
        <w:ind w:right="252" w:firstLine="566"/>
      </w:pPr>
      <w:r>
        <w:t>в рамках внеурочной деятельности в форме специально организованных индивидуальных и</w:t>
      </w:r>
      <w:r>
        <w:rPr>
          <w:spacing w:val="1"/>
        </w:rPr>
        <w:t xml:space="preserve"> </w:t>
      </w:r>
      <w:r>
        <w:t>групповых занятий</w:t>
      </w:r>
      <w:r>
        <w:rPr>
          <w:spacing w:val="-2"/>
        </w:rPr>
        <w:t xml:space="preserve"> </w:t>
      </w:r>
      <w:r>
        <w:t>(коррекционно-развивающие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логопедические</w:t>
      </w:r>
      <w:r>
        <w:rPr>
          <w:spacing w:val="-3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занятия</w:t>
      </w:r>
      <w:r>
        <w:rPr>
          <w:spacing w:val="-13"/>
        </w:rPr>
        <w:t xml:space="preserve"> </w:t>
      </w:r>
      <w:r>
        <w:t>ритмикой);</w:t>
      </w:r>
    </w:p>
    <w:p w:rsidR="00551FBD" w:rsidRDefault="008C5111">
      <w:pPr>
        <w:pStyle w:val="a3"/>
        <w:ind w:left="1038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42" w:firstLine="70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1"/>
        </w:rPr>
        <w:t xml:space="preserve"> </w:t>
      </w:r>
      <w:r>
        <w:t>диагностический,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аналитический. Каждый этап имеет свои задачи, содержание, методы работы. Каждый этап включает</w:t>
      </w:r>
      <w:r>
        <w:rPr>
          <w:spacing w:val="1"/>
        </w:rPr>
        <w:t xml:space="preserve"> </w:t>
      </w:r>
      <w:r>
        <w:t>медицинское, психологическое, педагогическое и социальное направление состоит из следующих</w:t>
      </w:r>
      <w:r>
        <w:rPr>
          <w:spacing w:val="1"/>
        </w:rPr>
        <w:t xml:space="preserve"> </w:t>
      </w:r>
      <w:r>
        <w:t>блоков:</w:t>
      </w:r>
    </w:p>
    <w:p w:rsidR="00551FBD" w:rsidRDefault="008C5111">
      <w:pPr>
        <w:pStyle w:val="a3"/>
        <w:ind w:left="1180" w:right="5627" w:firstLine="60"/>
        <w:jc w:val="left"/>
      </w:pPr>
      <w:r>
        <w:t>психологическое сопровождение,</w:t>
      </w:r>
      <w:r>
        <w:rPr>
          <w:spacing w:val="1"/>
        </w:rPr>
        <w:t xml:space="preserve"> </w:t>
      </w:r>
      <w:r>
        <w:t>логопедическое сопровождение,</w:t>
      </w:r>
      <w:r>
        <w:rPr>
          <w:spacing w:val="1"/>
        </w:rPr>
        <w:t xml:space="preserve"> </w:t>
      </w:r>
      <w:r>
        <w:t>дефектологическое сопровождение,</w:t>
      </w:r>
      <w:r>
        <w:rPr>
          <w:spacing w:val="1"/>
        </w:rPr>
        <w:t xml:space="preserve"> </w:t>
      </w:r>
      <w:r>
        <w:t>социально-правовое сопровождение,</w:t>
      </w:r>
      <w:r>
        <w:rPr>
          <w:spacing w:val="1"/>
        </w:rPr>
        <w:t xml:space="preserve"> </w:t>
      </w:r>
      <w:r>
        <w:t>лечебно-оздоровительное</w:t>
      </w:r>
      <w:r>
        <w:rPr>
          <w:spacing w:val="44"/>
        </w:rPr>
        <w:t xml:space="preserve"> </w:t>
      </w:r>
      <w:r>
        <w:t>сопровождение.</w:t>
      </w:r>
    </w:p>
    <w:p w:rsidR="00551FBD" w:rsidRDefault="008C5111">
      <w:pPr>
        <w:pStyle w:val="a3"/>
        <w:spacing w:before="1"/>
        <w:ind w:right="244" w:firstLine="566"/>
      </w:pPr>
      <w:r>
        <w:t xml:space="preserve">Результаты проведения каждого этапа обсуждаются на </w:t>
      </w:r>
      <w:proofErr w:type="spellStart"/>
      <w:r>
        <w:t>психолого</w:t>
      </w:r>
      <w:proofErr w:type="spellEnd"/>
      <w:r>
        <w:t>–педагогическом консилиуме,</w:t>
      </w:r>
      <w:r>
        <w:rPr>
          <w:spacing w:val="1"/>
        </w:rPr>
        <w:t xml:space="preserve"> </w:t>
      </w:r>
      <w:r>
        <w:lastRenderedPageBreak/>
        <w:t xml:space="preserve">который проводится в соответствии с планом работы </w:t>
      </w:r>
      <w:proofErr w:type="spellStart"/>
      <w:proofErr w:type="gramStart"/>
      <w:r>
        <w:t>ППк,а</w:t>
      </w:r>
      <w:proofErr w:type="spellEnd"/>
      <w:proofErr w:type="gramEnd"/>
      <w:r>
        <w:t xml:space="preserve"> так же по мере необходимости. На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присутствуют: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ЛФК;</w:t>
      </w:r>
      <w:r>
        <w:rPr>
          <w:spacing w:val="1"/>
        </w:rPr>
        <w:t xml:space="preserve"> </w:t>
      </w:r>
      <w:r>
        <w:t>приглашается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обсуждаемых</w:t>
      </w:r>
      <w:r>
        <w:rPr>
          <w:spacing w:val="-18"/>
        </w:rPr>
        <w:t xml:space="preserve"> </w:t>
      </w:r>
      <w:r>
        <w:t>детей.</w:t>
      </w:r>
    </w:p>
    <w:p w:rsidR="00551FBD" w:rsidRDefault="008C5111">
      <w:pPr>
        <w:pStyle w:val="a3"/>
        <w:ind w:right="249" w:firstLine="566"/>
      </w:pPr>
      <w:r>
        <w:t>Предварительный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новым условиям.</w:t>
      </w:r>
      <w:r>
        <w:rPr>
          <w:spacing w:val="-1"/>
        </w:rPr>
        <w:t xml:space="preserve"> </w:t>
      </w:r>
      <w:r>
        <w:t>Предварительный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551FBD" w:rsidRDefault="008C5111">
      <w:pPr>
        <w:pStyle w:val="a3"/>
        <w:ind w:left="118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</w:p>
    <w:p w:rsidR="00551FBD" w:rsidRDefault="008C5111">
      <w:pPr>
        <w:pStyle w:val="a3"/>
        <w:ind w:right="240" w:firstLine="708"/>
      </w:pP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обследованием,</w:t>
      </w:r>
    </w:p>
    <w:p w:rsidR="00551FBD" w:rsidRDefault="008C5111">
      <w:pPr>
        <w:pStyle w:val="a3"/>
        <w:ind w:left="1180" w:right="4179"/>
      </w:pPr>
      <w:r>
        <w:t>Выделение неблагополучных этапов в развитии 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социума</w:t>
      </w:r>
      <w:r>
        <w:rPr>
          <w:spacing w:val="-1"/>
        </w:rPr>
        <w:t xml:space="preserve"> </w:t>
      </w:r>
      <w:r>
        <w:t>ребенка;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551FBD" w:rsidRDefault="008C5111">
      <w:pPr>
        <w:pStyle w:val="a3"/>
        <w:ind w:left="1038"/>
      </w:pPr>
      <w:r>
        <w:rPr>
          <w:color w:val="000009"/>
        </w:rPr>
        <w:t>Основными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являются:</w:t>
      </w:r>
    </w:p>
    <w:p w:rsidR="00551FBD" w:rsidRDefault="008C5111">
      <w:pPr>
        <w:pStyle w:val="a5"/>
        <w:numPr>
          <w:ilvl w:val="0"/>
          <w:numId w:val="3"/>
        </w:numPr>
        <w:tabs>
          <w:tab w:val="left" w:pos="1387"/>
        </w:tabs>
        <w:ind w:right="246" w:firstLine="566"/>
        <w:jc w:val="both"/>
        <w:rPr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благоприятных условий для овладения ими содержанием 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551FBD" w:rsidRDefault="008C5111">
      <w:pPr>
        <w:pStyle w:val="a3"/>
        <w:spacing w:before="1"/>
        <w:ind w:left="1038"/>
        <w:jc w:val="left"/>
      </w:pPr>
      <w:r>
        <w:t>Проведение</w:t>
      </w:r>
      <w:r>
        <w:rPr>
          <w:spacing w:val="-6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осуществление:</w:t>
      </w:r>
    </w:p>
    <w:p w:rsidR="00551FBD" w:rsidRDefault="008C5111">
      <w:pPr>
        <w:pStyle w:val="a3"/>
        <w:ind w:right="241" w:firstLine="566"/>
        <w:jc w:val="left"/>
      </w:pPr>
      <w:r>
        <w:t>психолого-педагогического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медицинского</w:t>
      </w:r>
      <w:r>
        <w:rPr>
          <w:spacing w:val="31"/>
        </w:rPr>
        <w:t xml:space="preserve"> </w:t>
      </w:r>
      <w:r>
        <w:t>обследования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целью</w:t>
      </w:r>
      <w:r>
        <w:rPr>
          <w:spacing w:val="34"/>
        </w:rPr>
        <w:t xml:space="preserve"> </w:t>
      </w:r>
      <w:r>
        <w:t>выявления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потребностей:</w:t>
      </w:r>
    </w:p>
    <w:p w:rsidR="00551FBD" w:rsidRDefault="008C5111">
      <w:pPr>
        <w:pStyle w:val="a3"/>
        <w:tabs>
          <w:tab w:val="left" w:pos="6647"/>
          <w:tab w:val="left" w:pos="8318"/>
        </w:tabs>
        <w:ind w:right="288" w:firstLine="566"/>
        <w:jc w:val="left"/>
      </w:pPr>
      <w:r>
        <w:t xml:space="preserve">развития  </w:t>
      </w:r>
      <w:r>
        <w:rPr>
          <w:spacing w:val="12"/>
        </w:rPr>
        <w:t xml:space="preserve"> </w:t>
      </w:r>
      <w:r>
        <w:t xml:space="preserve">познавательной  </w:t>
      </w:r>
      <w:r>
        <w:rPr>
          <w:spacing w:val="14"/>
        </w:rPr>
        <w:t xml:space="preserve"> </w:t>
      </w:r>
      <w:proofErr w:type="gramStart"/>
      <w:r>
        <w:t xml:space="preserve">сферы,  </w:t>
      </w:r>
      <w:r>
        <w:rPr>
          <w:spacing w:val="12"/>
        </w:rPr>
        <w:t xml:space="preserve"> </w:t>
      </w:r>
      <w:proofErr w:type="gramEnd"/>
      <w:r>
        <w:t>специфических</w:t>
      </w:r>
      <w:r>
        <w:tab/>
        <w:t xml:space="preserve">трудностей  </w:t>
      </w:r>
      <w:r>
        <w:rPr>
          <w:spacing w:val="15"/>
        </w:rPr>
        <w:t xml:space="preserve"> </w:t>
      </w:r>
      <w:r>
        <w:t>в</w:t>
      </w:r>
      <w:r>
        <w:tab/>
        <w:t>овладении</w:t>
      </w:r>
      <w:r>
        <w:rPr>
          <w:spacing w:val="13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потенциальных</w:t>
      </w:r>
      <w:r>
        <w:rPr>
          <w:spacing w:val="-32"/>
        </w:rPr>
        <w:t xml:space="preserve"> </w:t>
      </w:r>
      <w:r>
        <w:t>возможностей;</w:t>
      </w:r>
    </w:p>
    <w:p w:rsidR="00551FBD" w:rsidRDefault="008C5111">
      <w:pPr>
        <w:pStyle w:val="a3"/>
        <w:ind w:left="1038" w:right="552"/>
        <w:jc w:val="left"/>
      </w:pPr>
      <w:r>
        <w:t>развития эмоционально-волевой сферы и личностных особенностей обучающихся;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ученика;</w:t>
      </w:r>
      <w:r>
        <w:rPr>
          <w:spacing w:val="-57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АООП;</w:t>
      </w:r>
    </w:p>
    <w:p w:rsidR="00551FBD" w:rsidRDefault="008C5111">
      <w:pPr>
        <w:pStyle w:val="a3"/>
        <w:ind w:right="241" w:firstLine="566"/>
        <w:jc w:val="left"/>
      </w:pPr>
      <w:r>
        <w:t>анализа</w:t>
      </w:r>
      <w:r>
        <w:rPr>
          <w:spacing w:val="41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обследования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корректировки</w:t>
      </w:r>
      <w:r>
        <w:rPr>
          <w:spacing w:val="40"/>
        </w:rPr>
        <w:t xml:space="preserve"> </w:t>
      </w:r>
      <w:r>
        <w:t>коррекционных</w:t>
      </w:r>
      <w:r>
        <w:rPr>
          <w:spacing w:val="-57"/>
        </w:rPr>
        <w:t xml:space="preserve"> </w:t>
      </w:r>
      <w:r>
        <w:t>мероприятий.</w:t>
      </w:r>
    </w:p>
    <w:p w:rsidR="00551FBD" w:rsidRDefault="008C5111">
      <w:pPr>
        <w:pStyle w:val="a3"/>
        <w:ind w:left="1038"/>
        <w:jc w:val="lef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методы:</w:t>
      </w:r>
    </w:p>
    <w:p w:rsidR="00722971" w:rsidRDefault="008C5111" w:rsidP="00722971">
      <w:pPr>
        <w:pStyle w:val="a3"/>
        <w:ind w:left="1038" w:right="513"/>
        <w:jc w:val="left"/>
      </w:pPr>
      <w:r>
        <w:t>сбор сведений о ребенке у педагогов, родителей (беседы, анкетирование, интервьюирование),</w:t>
      </w:r>
      <w:r>
        <w:rPr>
          <w:spacing w:val="-57"/>
        </w:rPr>
        <w:t xml:space="preserve"> </w:t>
      </w:r>
      <w:r>
        <w:t>психолого-педагогический</w:t>
      </w:r>
      <w:r>
        <w:rPr>
          <w:spacing w:val="-28"/>
        </w:rPr>
        <w:t xml:space="preserve"> </w:t>
      </w:r>
      <w:r>
        <w:t>эксперимент,</w:t>
      </w:r>
      <w:r w:rsidR="00722971">
        <w:t xml:space="preserve"> </w:t>
      </w:r>
    </w:p>
    <w:p w:rsidR="00722971" w:rsidRDefault="008C5111" w:rsidP="00722971">
      <w:pPr>
        <w:pStyle w:val="a3"/>
        <w:ind w:left="1038" w:right="513"/>
        <w:jc w:val="left"/>
      </w:pPr>
      <w:r>
        <w:rPr>
          <w:spacing w:val="-1"/>
        </w:rPr>
        <w:t>наблюдение</w:t>
      </w:r>
      <w:r>
        <w:rPr>
          <w:spacing w:val="-6"/>
        </w:rPr>
        <w:t xml:space="preserve"> </w:t>
      </w:r>
      <w:r>
        <w:rPr>
          <w:spacing w:val="-1"/>
        </w:rPr>
        <w:t>за</w:t>
      </w:r>
      <w:r>
        <w:rPr>
          <w:spacing w:val="1"/>
        </w:rPr>
        <w:t xml:space="preserve"> </w:t>
      </w:r>
      <w:r>
        <w:rPr>
          <w:spacing w:val="-1"/>
        </w:rPr>
        <w:t>учениками</w:t>
      </w:r>
      <w:r>
        <w:rPr>
          <w:spacing w:val="1"/>
        </w:rPr>
        <w:t xml:space="preserve"> </w:t>
      </w:r>
      <w:r>
        <w:rPr>
          <w:spacing w:val="-1"/>
        </w:rPr>
        <w:t>во время</w:t>
      </w:r>
      <w:r>
        <w:rPr>
          <w:spacing w:val="5"/>
        </w:rPr>
        <w:t xml:space="preserve"> </w:t>
      </w:r>
      <w:r>
        <w:rPr>
          <w:spacing w:val="-1"/>
        </w:rPr>
        <w:t>учебной</w:t>
      </w:r>
      <w:r>
        <w:t xml:space="preserve"> </w:t>
      </w:r>
      <w:r>
        <w:rPr>
          <w:spacing w:val="-1"/>
        </w:rPr>
        <w:t>и внеурочной</w:t>
      </w:r>
      <w:r>
        <w:rPr>
          <w:spacing w:val="-19"/>
        </w:rPr>
        <w:t xml:space="preserve"> </w:t>
      </w:r>
      <w:r>
        <w:rPr>
          <w:spacing w:val="-1"/>
        </w:rPr>
        <w:t>деятельности,</w:t>
      </w:r>
      <w:r w:rsidR="00722971" w:rsidRPr="00722971">
        <w:rPr>
          <w:spacing w:val="-1"/>
        </w:rPr>
        <w:t xml:space="preserve"> </w:t>
      </w:r>
      <w:r w:rsidR="00722971">
        <w:rPr>
          <w:spacing w:val="-1"/>
        </w:rPr>
        <w:t>беседы</w:t>
      </w:r>
      <w:r w:rsidR="00722971">
        <w:rPr>
          <w:spacing w:val="2"/>
        </w:rPr>
        <w:t xml:space="preserve"> </w:t>
      </w:r>
      <w:r w:rsidR="00722971">
        <w:rPr>
          <w:spacing w:val="-1"/>
        </w:rPr>
        <w:t>с</w:t>
      </w:r>
      <w:r w:rsidR="00722971">
        <w:rPr>
          <w:spacing w:val="3"/>
        </w:rPr>
        <w:t xml:space="preserve"> </w:t>
      </w:r>
      <w:r w:rsidR="00722971">
        <w:rPr>
          <w:spacing w:val="-1"/>
        </w:rPr>
        <w:t>учащимися,</w:t>
      </w:r>
      <w:r w:rsidR="00722971">
        <w:rPr>
          <w:spacing w:val="5"/>
        </w:rPr>
        <w:t xml:space="preserve"> </w:t>
      </w:r>
      <w:r w:rsidR="00722971">
        <w:rPr>
          <w:spacing w:val="-1"/>
        </w:rPr>
        <w:t xml:space="preserve">учителями </w:t>
      </w:r>
      <w:r w:rsidR="00722971">
        <w:t>и</w:t>
      </w:r>
      <w:r w:rsidR="00722971">
        <w:rPr>
          <w:spacing w:val="-15"/>
        </w:rPr>
        <w:t xml:space="preserve"> </w:t>
      </w:r>
      <w:r w:rsidR="00722971">
        <w:t>родителями,</w:t>
      </w:r>
    </w:p>
    <w:p w:rsidR="00722971" w:rsidRDefault="00722971" w:rsidP="00722971">
      <w:pPr>
        <w:pStyle w:val="a3"/>
        <w:ind w:left="84"/>
        <w:jc w:val="left"/>
      </w:pPr>
      <w:r>
        <w:rPr>
          <w:spacing w:val="-1"/>
        </w:rPr>
        <w:t>изучение работ</w:t>
      </w:r>
      <w:r>
        <w:t xml:space="preserve"> </w:t>
      </w:r>
      <w:r>
        <w:rPr>
          <w:spacing w:val="-1"/>
        </w:rPr>
        <w:t>ребенка (тетради,</w:t>
      </w:r>
      <w:r>
        <w:t xml:space="preserve"> рисунки, поделки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-20"/>
        </w:rPr>
        <w:t xml:space="preserve"> </w:t>
      </w:r>
      <w:r>
        <w:t>п.)</w:t>
      </w:r>
      <w:r>
        <w:rPr>
          <w:spacing w:val="-4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t>др.</w:t>
      </w:r>
    </w:p>
    <w:p w:rsidR="00551FBD" w:rsidRDefault="00722971" w:rsidP="00722971">
      <w:pPr>
        <w:pStyle w:val="a3"/>
        <w:spacing w:before="1"/>
        <w:ind w:left="1038"/>
        <w:jc w:val="left"/>
      </w:pPr>
      <w:r>
        <w:t>оформление</w:t>
      </w:r>
      <w:r>
        <w:rPr>
          <w:spacing w:val="30"/>
        </w:rPr>
        <w:t xml:space="preserve"> </w:t>
      </w:r>
      <w:r>
        <w:t>документации</w:t>
      </w:r>
      <w:r>
        <w:rPr>
          <w:spacing w:val="33"/>
        </w:rPr>
        <w:t xml:space="preserve"> </w:t>
      </w:r>
      <w:r>
        <w:t>(психолого-педагогические</w:t>
      </w:r>
      <w:r>
        <w:rPr>
          <w:spacing w:val="30"/>
        </w:rPr>
        <w:t xml:space="preserve"> </w:t>
      </w:r>
      <w:r>
        <w:t>дневники</w:t>
      </w:r>
      <w:r>
        <w:rPr>
          <w:spacing w:val="36"/>
        </w:rPr>
        <w:t xml:space="preserve"> </w:t>
      </w:r>
      <w:r>
        <w:t>наблюдения</w:t>
      </w:r>
      <w:r>
        <w:rPr>
          <w:spacing w:val="28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учащимися</w:t>
      </w:r>
    </w:p>
    <w:p w:rsidR="00551FBD" w:rsidRDefault="008C5111">
      <w:pPr>
        <w:pStyle w:val="a3"/>
        <w:spacing w:before="66"/>
        <w:ind w:right="251"/>
      </w:pPr>
      <w:r>
        <w:t>качественного показателя, что позволяет сравнивать результаты и проследить динамику развития</w:t>
      </w:r>
      <w:r>
        <w:rPr>
          <w:spacing w:val="1"/>
        </w:rPr>
        <w:t xml:space="preserve"> </w:t>
      </w:r>
      <w:r>
        <w:t>учащегося.</w:t>
      </w:r>
    </w:p>
    <w:p w:rsidR="00551FBD" w:rsidRDefault="008C5111">
      <w:pPr>
        <w:pStyle w:val="a3"/>
        <w:ind w:right="247" w:firstLine="566"/>
      </w:pPr>
      <w:r>
        <w:t>Часть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 Детализация критериев диагностического обследования даёт возможность определить даже</w:t>
      </w:r>
      <w:r>
        <w:rPr>
          <w:spacing w:val="-57"/>
        </w:rPr>
        <w:t xml:space="preserve"> </w:t>
      </w:r>
      <w:r>
        <w:t>незначительные изменения в развитии учащихся и позволяет выявить уровень развития учащихся на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возрастном</w:t>
      </w:r>
      <w:r>
        <w:rPr>
          <w:spacing w:val="-1"/>
        </w:rPr>
        <w:t xml:space="preserve"> </w:t>
      </w:r>
      <w:r>
        <w:t>этапе.</w:t>
      </w:r>
    </w:p>
    <w:p w:rsidR="00551FBD" w:rsidRDefault="008C5111">
      <w:pPr>
        <w:pStyle w:val="a3"/>
        <w:spacing w:before="1"/>
        <w:ind w:left="1038"/>
      </w:pPr>
      <w:r>
        <w:t>После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по:</w:t>
      </w:r>
    </w:p>
    <w:p w:rsidR="00551FBD" w:rsidRDefault="008C5111">
      <w:pPr>
        <w:pStyle w:val="a3"/>
        <w:ind w:right="242" w:firstLine="566"/>
      </w:pPr>
      <w:r>
        <w:t>разработке</w:t>
      </w:r>
      <w:r>
        <w:rPr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Данные</w:t>
      </w:r>
      <w:r>
        <w:rPr>
          <w:spacing w:val="6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разрабатываются педагогом-психологом, учителем-дефектологом, учителем- логопедом, педагогами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57"/>
        </w:rPr>
        <w:t xml:space="preserve"> </w:t>
      </w:r>
      <w:r>
        <w:t>специалистов консилиума. Индивидуальные коррекционные программы предполагают максимальное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индивидуально-психологическими</w:t>
      </w:r>
      <w:r>
        <w:rPr>
          <w:spacing w:val="1"/>
        </w:rPr>
        <w:t xml:space="preserve"> </w:t>
      </w:r>
      <w:r>
        <w:t>особенностями;</w:t>
      </w:r>
    </w:p>
    <w:p w:rsidR="00551FBD" w:rsidRDefault="008C5111">
      <w:pPr>
        <w:pStyle w:val="a3"/>
        <w:ind w:left="1038" w:right="1216"/>
      </w:pPr>
      <w:r>
        <w:t>даются рекомендации для педагогов по организации учебно-воспитательного процесса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единые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4"/>
        </w:rPr>
        <w:t xml:space="preserve"> </w:t>
      </w:r>
      <w:r>
        <w:t>ребёнку.</w:t>
      </w:r>
    </w:p>
    <w:p w:rsidR="00551FBD" w:rsidRDefault="008C5111">
      <w:pPr>
        <w:pStyle w:val="a3"/>
        <w:ind w:right="247" w:firstLine="566"/>
      </w:pPr>
      <w:r>
        <w:t>Аналогичным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класса в целом. При этом за основу берутся данные диагностики на класс в целом:</w:t>
      </w:r>
      <w:r>
        <w:rPr>
          <w:spacing w:val="1"/>
        </w:rPr>
        <w:t xml:space="preserve"> </w:t>
      </w:r>
      <w:r>
        <w:lastRenderedPageBreak/>
        <w:t>определяются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успешные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западающие</w:t>
      </w:r>
      <w:r>
        <w:rPr>
          <w:spacing w:val="-3"/>
        </w:rPr>
        <w:t xml:space="preserve"> </w:t>
      </w:r>
      <w:r>
        <w:t>звенья,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проблемы.</w:t>
      </w:r>
    </w:p>
    <w:p w:rsidR="00551FBD" w:rsidRDefault="008C5111">
      <w:pPr>
        <w:pStyle w:val="a3"/>
        <w:spacing w:before="1"/>
        <w:ind w:left="1038"/>
      </w:pPr>
      <w:r>
        <w:t>На</w:t>
      </w:r>
      <w:r>
        <w:rPr>
          <w:spacing w:val="25"/>
        </w:rPr>
        <w:t xml:space="preserve"> </w:t>
      </w:r>
      <w:proofErr w:type="spellStart"/>
      <w:r>
        <w:t>коррекционно</w:t>
      </w:r>
      <w:proofErr w:type="spellEnd"/>
      <w:r>
        <w:t>–развивающем</w:t>
      </w:r>
      <w:r>
        <w:rPr>
          <w:spacing w:val="83"/>
        </w:rPr>
        <w:t xml:space="preserve"> </w:t>
      </w:r>
      <w:r>
        <w:t>этапе</w:t>
      </w:r>
      <w:r>
        <w:rPr>
          <w:spacing w:val="83"/>
        </w:rPr>
        <w:t xml:space="preserve"> </w:t>
      </w:r>
      <w:r>
        <w:t>осуществляется</w:t>
      </w:r>
      <w:r>
        <w:rPr>
          <w:spacing w:val="86"/>
        </w:rPr>
        <w:t xml:space="preserve"> </w:t>
      </w:r>
      <w:r>
        <w:t>реализация</w:t>
      </w:r>
      <w:r>
        <w:rPr>
          <w:spacing w:val="84"/>
        </w:rPr>
        <w:t xml:space="preserve"> </w:t>
      </w:r>
      <w:r>
        <w:t>намеченной</w:t>
      </w:r>
      <w:r>
        <w:rPr>
          <w:spacing w:val="85"/>
        </w:rPr>
        <w:t xml:space="preserve"> </w:t>
      </w:r>
      <w:r>
        <w:t>программы.</w:t>
      </w:r>
    </w:p>
    <w:p w:rsidR="00551FBD" w:rsidRDefault="008C5111">
      <w:pPr>
        <w:pStyle w:val="a3"/>
      </w:pPr>
      <w:r>
        <w:t>Воспитанники</w:t>
      </w:r>
      <w:r>
        <w:rPr>
          <w:spacing w:val="-5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специалиста,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индивидуальному</w:t>
      </w:r>
      <w:r>
        <w:rPr>
          <w:spacing w:val="-7"/>
        </w:rPr>
        <w:t xml:space="preserve"> </w:t>
      </w:r>
      <w:r>
        <w:t>плану.</w:t>
      </w:r>
    </w:p>
    <w:p w:rsidR="00551FBD" w:rsidRDefault="008C5111">
      <w:pPr>
        <w:pStyle w:val="a3"/>
        <w:ind w:right="248" w:firstLine="566"/>
      </w:pPr>
      <w:r>
        <w:rPr>
          <w:i/>
        </w:rPr>
        <w:t xml:space="preserve">Коррекционно-развивающая работа </w:t>
      </w:r>
      <w:r>
        <w:t>обеспечивает организацию мероприятий, способствующих</w:t>
      </w:r>
      <w:r>
        <w:rPr>
          <w:spacing w:val="1"/>
        </w:rPr>
        <w:t xml:space="preserve"> </w:t>
      </w:r>
      <w:r>
        <w:t>личностному развитию учащихся, коррекции недостатков в психическом развитии и освоению ими</w:t>
      </w:r>
      <w:r>
        <w:rPr>
          <w:spacing w:val="1"/>
        </w:rPr>
        <w:t xml:space="preserve"> </w:t>
      </w:r>
      <w:r>
        <w:t>содержания</w:t>
      </w:r>
      <w:r>
        <w:rPr>
          <w:spacing w:val="-20"/>
        </w:rPr>
        <w:t xml:space="preserve"> </w:t>
      </w:r>
      <w:r>
        <w:t>образования.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sz w:val="24"/>
        </w:rPr>
        <w:t>К</w:t>
      </w:r>
      <w:r>
        <w:rPr>
          <w:i/>
          <w:sz w:val="24"/>
        </w:rPr>
        <w:t>оррекционно-развивающая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551FBD" w:rsidRDefault="008C5111">
      <w:pPr>
        <w:pStyle w:val="a3"/>
        <w:ind w:right="244" w:firstLine="566"/>
      </w:pPr>
      <w:r>
        <w:t>составление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(совместно</w:t>
      </w:r>
      <w:r>
        <w:rPr>
          <w:spacing w:val="-1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педагогами),</w:t>
      </w:r>
    </w:p>
    <w:p w:rsidR="00551FBD" w:rsidRDefault="008C5111">
      <w:pPr>
        <w:pStyle w:val="a3"/>
        <w:ind w:left="1038" w:right="246"/>
      </w:pPr>
      <w:r>
        <w:t>формирование в классе психологического климата комфортного для всех 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42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направленной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познавательных</w:t>
      </w:r>
      <w:r>
        <w:rPr>
          <w:spacing w:val="44"/>
        </w:rPr>
        <w:t xml:space="preserve"> </w:t>
      </w:r>
      <w:r>
        <w:t>интересов</w:t>
      </w:r>
    </w:p>
    <w:p w:rsidR="00551FBD" w:rsidRDefault="008C5111">
      <w:pPr>
        <w:pStyle w:val="a3"/>
      </w:pPr>
      <w:r>
        <w:rPr>
          <w:spacing w:val="-1"/>
        </w:rPr>
        <w:t>учащихся,</w:t>
      </w:r>
      <w:r>
        <w:rPr>
          <w:spacing w:val="3"/>
        </w:rPr>
        <w:t xml:space="preserve"> </w:t>
      </w:r>
      <w:r>
        <w:rPr>
          <w:spacing w:val="-1"/>
        </w:rPr>
        <w:t>их</w:t>
      </w:r>
      <w:r>
        <w:rPr>
          <w:spacing w:val="6"/>
        </w:rPr>
        <w:t xml:space="preserve"> </w:t>
      </w:r>
      <w:r>
        <w:rPr>
          <w:spacing w:val="-1"/>
        </w:rPr>
        <w:t>общее</w:t>
      </w:r>
      <w:r>
        <w:rPr>
          <w:spacing w:val="3"/>
        </w:rPr>
        <w:t xml:space="preserve"> </w:t>
      </w:r>
      <w:r>
        <w:rPr>
          <w:spacing w:val="-1"/>
        </w:rPr>
        <w:t>социально-личностное</w:t>
      </w:r>
      <w:r>
        <w:rPr>
          <w:spacing w:val="-20"/>
        </w:rPr>
        <w:t xml:space="preserve"> </w:t>
      </w:r>
      <w:r>
        <w:t>развитие,</w:t>
      </w:r>
    </w:p>
    <w:p w:rsidR="00551FBD" w:rsidRDefault="008C5111">
      <w:pPr>
        <w:pStyle w:val="a3"/>
        <w:ind w:right="244" w:firstLine="566"/>
      </w:pPr>
      <w:r>
        <w:t>разработку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 xml:space="preserve">(интеллектуальными нарушениями) групповых и индивидуальных </w:t>
      </w:r>
      <w:proofErr w:type="spellStart"/>
      <w:r>
        <w:t>психо</w:t>
      </w:r>
      <w:proofErr w:type="spellEnd"/>
      <w:r>
        <w:t>-коррекционных программ</w:t>
      </w:r>
      <w:r>
        <w:rPr>
          <w:spacing w:val="1"/>
        </w:rPr>
        <w:t xml:space="preserve"> </w:t>
      </w:r>
      <w:r>
        <w:t>(методик,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</w:p>
    <w:p w:rsidR="00551FBD" w:rsidRDefault="008C5111">
      <w:pPr>
        <w:pStyle w:val="a3"/>
        <w:ind w:right="253" w:firstLine="566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психокоррекции,</w:t>
      </w:r>
      <w:r>
        <w:rPr>
          <w:spacing w:val="-3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учащихся,</w:t>
      </w:r>
    </w:p>
    <w:p w:rsidR="00551FBD" w:rsidRDefault="008C5111">
      <w:pPr>
        <w:pStyle w:val="a3"/>
        <w:spacing w:before="1"/>
        <w:ind w:left="1038" w:right="249"/>
      </w:pPr>
      <w:r>
        <w:t>развитие эмоционально-волевой и личностной сферы ученика и коррекцию его поведения,</w:t>
      </w:r>
      <w:r>
        <w:rPr>
          <w:spacing w:val="1"/>
        </w:rPr>
        <w:t xml:space="preserve"> </w:t>
      </w:r>
      <w:r>
        <w:t>социальное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52"/>
        </w:rPr>
        <w:t xml:space="preserve"> </w:t>
      </w:r>
      <w:r>
        <w:t>ученика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случае</w:t>
      </w:r>
      <w:r>
        <w:rPr>
          <w:spacing w:val="50"/>
        </w:rPr>
        <w:t xml:space="preserve"> </w:t>
      </w:r>
      <w:r>
        <w:t>неблагоприятных</w:t>
      </w:r>
      <w:r>
        <w:rPr>
          <w:spacing w:val="55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при</w:t>
      </w:r>
    </w:p>
    <w:p w:rsidR="00551FBD" w:rsidRDefault="008C5111">
      <w:pPr>
        <w:pStyle w:val="a3"/>
        <w:jc w:val="left"/>
      </w:pPr>
      <w:proofErr w:type="spellStart"/>
      <w:r>
        <w:t>психотравмирующихобстоятельствах</w:t>
      </w:r>
      <w:proofErr w:type="spellEnd"/>
      <w:r>
        <w:t>.</w:t>
      </w:r>
    </w:p>
    <w:p w:rsidR="00551FBD" w:rsidRDefault="008C5111">
      <w:pPr>
        <w:pStyle w:val="a3"/>
        <w:ind w:right="241" w:firstLine="566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работы:</w:t>
      </w:r>
    </w:p>
    <w:p w:rsidR="00551FBD" w:rsidRDefault="008C5111">
      <w:pPr>
        <w:pStyle w:val="a3"/>
        <w:ind w:left="1038" w:right="6203"/>
        <w:jc w:val="left"/>
      </w:pPr>
      <w:r>
        <w:rPr>
          <w:spacing w:val="-1"/>
        </w:rPr>
        <w:t xml:space="preserve">занятия индивидуальные </w:t>
      </w:r>
      <w:r>
        <w:t>и групповые,</w:t>
      </w:r>
      <w:r>
        <w:rPr>
          <w:spacing w:val="-57"/>
        </w:rPr>
        <w:t xml:space="preserve"> </w:t>
      </w:r>
      <w:r>
        <w:rPr>
          <w:spacing w:val="-1"/>
        </w:rPr>
        <w:t>игры,</w:t>
      </w:r>
      <w:r>
        <w:rPr>
          <w:spacing w:val="1"/>
        </w:rPr>
        <w:t xml:space="preserve"> </w:t>
      </w:r>
      <w:r>
        <w:rPr>
          <w:spacing w:val="-1"/>
        </w:rPr>
        <w:t>упражнения,</w:t>
      </w:r>
      <w:r>
        <w:rPr>
          <w:spacing w:val="-18"/>
        </w:rPr>
        <w:t xml:space="preserve"> </w:t>
      </w:r>
      <w:r>
        <w:t>этюды,</w:t>
      </w:r>
    </w:p>
    <w:p w:rsidR="00551FBD" w:rsidRDefault="008C5111">
      <w:pPr>
        <w:pStyle w:val="a3"/>
        <w:ind w:left="1038" w:right="5227"/>
        <w:jc w:val="left"/>
      </w:pPr>
      <w:proofErr w:type="spellStart"/>
      <w:r>
        <w:rPr>
          <w:spacing w:val="-1"/>
        </w:rPr>
        <w:t>психокоррекционные</w:t>
      </w:r>
      <w:proofErr w:type="spellEnd"/>
      <w:r>
        <w:rPr>
          <w:spacing w:val="-18"/>
        </w:rPr>
        <w:t xml:space="preserve"> </w:t>
      </w:r>
      <w:r>
        <w:t>методики</w:t>
      </w:r>
      <w:r>
        <w:rPr>
          <w:spacing w:val="-1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технологии,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учащимися,</w:t>
      </w:r>
    </w:p>
    <w:p w:rsidR="00551FBD" w:rsidRDefault="008C5111">
      <w:pPr>
        <w:pStyle w:val="a3"/>
        <w:ind w:left="1038"/>
        <w:jc w:val="left"/>
      </w:pP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(игра,</w:t>
      </w:r>
      <w:r>
        <w:rPr>
          <w:spacing w:val="3"/>
        </w:rPr>
        <w:t xml:space="preserve"> </w:t>
      </w:r>
      <w:r>
        <w:rPr>
          <w:spacing w:val="-1"/>
        </w:rPr>
        <w:t>труд,</w:t>
      </w:r>
      <w:r>
        <w:rPr>
          <w:spacing w:val="-10"/>
        </w:rPr>
        <w:t xml:space="preserve"> </w:t>
      </w:r>
      <w:r>
        <w:rPr>
          <w:spacing w:val="-1"/>
        </w:rPr>
        <w:t>изобразительная,</w:t>
      </w:r>
      <w:r>
        <w:t xml:space="preserve"> конструирование и</w:t>
      </w:r>
      <w:r>
        <w:rPr>
          <w:spacing w:val="-21"/>
        </w:rPr>
        <w:t xml:space="preserve"> </w:t>
      </w:r>
      <w:r>
        <w:t>др.).</w:t>
      </w:r>
    </w:p>
    <w:p w:rsidR="00551FBD" w:rsidRDefault="008C5111">
      <w:pPr>
        <w:pStyle w:val="a3"/>
        <w:ind w:right="241" w:firstLine="566"/>
        <w:jc w:val="left"/>
      </w:pPr>
      <w:r>
        <w:t>Коррекционно-развивающие занятия специалистов проводятся по расписанию, составленному с</w:t>
      </w:r>
      <w:r>
        <w:rPr>
          <w:spacing w:val="-57"/>
        </w:rPr>
        <w:t xml:space="preserve"> </w:t>
      </w:r>
      <w:r>
        <w:rPr>
          <w:spacing w:val="-1"/>
        </w:rPr>
        <w:t>учётом классных</w:t>
      </w:r>
      <w:r>
        <w:rPr>
          <w:spacing w:val="1"/>
        </w:rPr>
        <w:t xml:space="preserve"> </w:t>
      </w:r>
      <w:r>
        <w:rPr>
          <w:spacing w:val="-1"/>
        </w:rPr>
        <w:t>расписаний</w:t>
      </w:r>
      <w: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утверждаемому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-18"/>
        </w:rPr>
        <w:t xml:space="preserve"> </w:t>
      </w:r>
      <w:r>
        <w:t>порядке.</w:t>
      </w:r>
    </w:p>
    <w:p w:rsidR="00551FBD" w:rsidRDefault="008C5111">
      <w:pPr>
        <w:pStyle w:val="a3"/>
        <w:spacing w:before="1"/>
        <w:ind w:left="1038"/>
        <w:jc w:val="left"/>
      </w:pPr>
      <w:r>
        <w:t>Для</w:t>
      </w:r>
      <w:r>
        <w:rPr>
          <w:spacing w:val="49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отводятся</w:t>
      </w:r>
      <w:r>
        <w:rPr>
          <w:spacing w:val="49"/>
        </w:rPr>
        <w:t xml:space="preserve"> </w:t>
      </w:r>
      <w:r>
        <w:t>уроки,</w:t>
      </w:r>
      <w:r>
        <w:rPr>
          <w:spacing w:val="50"/>
        </w:rPr>
        <w:t xml:space="preserve"> </w:t>
      </w:r>
      <w:r>
        <w:t>свободные</w:t>
      </w:r>
      <w:r>
        <w:rPr>
          <w:spacing w:val="49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классных</w:t>
      </w:r>
      <w:r>
        <w:rPr>
          <w:spacing w:val="52"/>
        </w:rPr>
        <w:t xml:space="preserve"> </w:t>
      </w:r>
      <w:r>
        <w:t>занятий,</w:t>
      </w:r>
      <w:r>
        <w:rPr>
          <w:spacing w:val="50"/>
        </w:rPr>
        <w:t xml:space="preserve"> </w:t>
      </w:r>
      <w:r>
        <w:t>а</w:t>
      </w:r>
      <w:r>
        <w:rPr>
          <w:spacing w:val="48"/>
        </w:rPr>
        <w:t xml:space="preserve"> </w:t>
      </w:r>
      <w:proofErr w:type="gramStart"/>
      <w:r>
        <w:t>так</w:t>
      </w:r>
      <w:r>
        <w:rPr>
          <w:spacing w:val="51"/>
        </w:rPr>
        <w:t xml:space="preserve"> </w:t>
      </w:r>
      <w:r>
        <w:t>же</w:t>
      </w:r>
      <w:proofErr w:type="gramEnd"/>
      <w:r>
        <w:rPr>
          <w:spacing w:val="49"/>
        </w:rPr>
        <w:t xml:space="preserve"> </w:t>
      </w:r>
      <w:r>
        <w:t>внеучебное</w:t>
      </w:r>
      <w:r>
        <w:rPr>
          <w:spacing w:val="48"/>
        </w:rPr>
        <w:t xml:space="preserve"> </w:t>
      </w:r>
      <w:r>
        <w:t>время.</w:t>
      </w:r>
    </w:p>
    <w:p w:rsidR="00551FBD" w:rsidRDefault="008C5111">
      <w:pPr>
        <w:pStyle w:val="a3"/>
        <w:jc w:val="left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форме.</w:t>
      </w:r>
    </w:p>
    <w:p w:rsidR="00551FBD" w:rsidRDefault="008C5111">
      <w:pPr>
        <w:pStyle w:val="a3"/>
        <w:spacing w:before="66"/>
        <w:ind w:right="253" w:firstLine="566"/>
      </w:pPr>
      <w:r>
        <w:t>На индивидуальных занятиях происходит развитие и формирование психических процессов,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нарушены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интенсивно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период.</w:t>
      </w:r>
    </w:p>
    <w:p w:rsidR="00551FBD" w:rsidRDefault="008C5111">
      <w:pPr>
        <w:pStyle w:val="a3"/>
        <w:ind w:right="240" w:firstLine="566"/>
      </w:pPr>
      <w:r>
        <w:t>Цель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направленная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:rsidR="00551FBD" w:rsidRDefault="008C5111">
      <w:pPr>
        <w:pStyle w:val="a3"/>
        <w:spacing w:before="1"/>
        <w:ind w:right="240" w:firstLine="566"/>
      </w:pPr>
      <w:r>
        <w:t>Индивидуальные занятия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5</w:t>
      </w:r>
      <w:r>
        <w:rPr>
          <w:spacing w:val="1"/>
        </w:rPr>
        <w:t xml:space="preserve"> </w:t>
      </w:r>
      <w:r>
        <w:t>раз в</w:t>
      </w:r>
      <w:r>
        <w:rPr>
          <w:spacing w:val="1"/>
        </w:rPr>
        <w:t xml:space="preserve"> </w:t>
      </w:r>
      <w:r>
        <w:t>неделю в зависимости от сложности дефекта, длительностью по 20 минут; фронтальные занятия</w:t>
      </w:r>
      <w:r>
        <w:rPr>
          <w:spacing w:val="1"/>
        </w:rPr>
        <w:t xml:space="preserve"> </w:t>
      </w:r>
      <w:r>
        <w:t>проводятся 1 раз в неделю с группой учащихся до 12 человек – 35-40 минут. Подгрупповые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комплектует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однородности нарушений у обучающихся, по возможности из учащихся одного класса или двух</w:t>
      </w:r>
      <w:r>
        <w:rPr>
          <w:spacing w:val="1"/>
        </w:rPr>
        <w:t xml:space="preserve"> </w:t>
      </w:r>
      <w:r>
        <w:t>параллельных классов. При необходимости специалист производит перераспределение учащихся по</w:t>
      </w:r>
      <w:r>
        <w:rPr>
          <w:spacing w:val="1"/>
        </w:rPr>
        <w:t xml:space="preserve"> </w:t>
      </w:r>
      <w:r>
        <w:t>группам,</w:t>
      </w:r>
      <w:r>
        <w:rPr>
          <w:spacing w:val="-1"/>
        </w:rPr>
        <w:t xml:space="preserve"> </w:t>
      </w:r>
      <w:r>
        <w:t>что значительно повышает эффективность</w:t>
      </w:r>
      <w:r>
        <w:rPr>
          <w:spacing w:val="-1"/>
        </w:rPr>
        <w:t xml:space="preserve"> </w:t>
      </w:r>
      <w:r>
        <w:t>работы.</w:t>
      </w:r>
    </w:p>
    <w:p w:rsidR="00551FBD" w:rsidRDefault="008C5111">
      <w:pPr>
        <w:pStyle w:val="a3"/>
        <w:ind w:right="238" w:firstLine="566"/>
      </w:pPr>
      <w:r>
        <w:t>Наполняемость групп</w:t>
      </w:r>
      <w:r>
        <w:rPr>
          <w:spacing w:val="1"/>
        </w:rPr>
        <w:t xml:space="preserve"> </w:t>
      </w:r>
      <w:r>
        <w:t>для индивидуальных занятий не более 2</w:t>
      </w:r>
      <w:r>
        <w:rPr>
          <w:vertAlign w:val="superscript"/>
        </w:rPr>
        <w:t>х</w:t>
      </w:r>
      <w:r>
        <w:t xml:space="preserve"> человек, фронтальных</w:t>
      </w:r>
      <w:r>
        <w:rPr>
          <w:spacing w:val="60"/>
        </w:rPr>
        <w:t xml:space="preserve"> </w:t>
      </w:r>
      <w:r>
        <w:t>–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12, подгрупповых</w:t>
      </w:r>
      <w:r>
        <w:rPr>
          <w:spacing w:val="2"/>
        </w:rPr>
        <w:t xml:space="preserve"> </w:t>
      </w:r>
      <w:r>
        <w:t>занятий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человек.</w:t>
      </w:r>
    </w:p>
    <w:p w:rsidR="00551FBD" w:rsidRDefault="008C5111">
      <w:pPr>
        <w:pStyle w:val="a3"/>
        <w:ind w:right="248" w:firstLine="566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оснащённых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учебно-дидактическим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43" w:firstLine="566"/>
      </w:pPr>
      <w:r>
        <w:t>Педагог-психолог проводит групповые коррекционно-развивающие занятия в соответствии с</w:t>
      </w:r>
      <w:r>
        <w:rPr>
          <w:spacing w:val="1"/>
        </w:rPr>
        <w:t xml:space="preserve"> </w:t>
      </w:r>
      <w:r>
        <w:t>годовым планом работы. Продолжительность занятий составляет – 30-40 минут. Индивидуальные</w:t>
      </w:r>
      <w:r>
        <w:rPr>
          <w:spacing w:val="1"/>
        </w:rPr>
        <w:t xml:space="preserve"> </w:t>
      </w:r>
      <w:r>
        <w:t>занятия реализуются в форме консультаций по запросу. Запрос может инициироваться учителем,</w:t>
      </w:r>
      <w:r>
        <w:rPr>
          <w:spacing w:val="1"/>
        </w:rPr>
        <w:t xml:space="preserve"> </w:t>
      </w:r>
      <w:r>
        <w:lastRenderedPageBreak/>
        <w:t>воспитателем,</w:t>
      </w:r>
      <w:r>
        <w:rPr>
          <w:spacing w:val="-1"/>
        </w:rPr>
        <w:t xml:space="preserve"> </w:t>
      </w:r>
      <w:r>
        <w:t>специалистом,</w:t>
      </w:r>
      <w:r>
        <w:rPr>
          <w:spacing w:val="-1"/>
        </w:rPr>
        <w:t xml:space="preserve"> </w:t>
      </w:r>
      <w:r>
        <w:t>администрацией, а</w:t>
      </w:r>
      <w:r>
        <w:rPr>
          <w:spacing w:val="-2"/>
        </w:rPr>
        <w:t xml:space="preserve"> </w:t>
      </w:r>
      <w:r>
        <w:t>также самим</w:t>
      </w:r>
      <w:r>
        <w:rPr>
          <w:spacing w:val="-2"/>
        </w:rPr>
        <w:t xml:space="preserve"> </w:t>
      </w:r>
      <w:r>
        <w:t>воспитанником.</w:t>
      </w:r>
    </w:p>
    <w:p w:rsidR="00551FBD" w:rsidRDefault="008C5111">
      <w:pPr>
        <w:pStyle w:val="a3"/>
        <w:spacing w:before="1"/>
        <w:ind w:right="246" w:firstLine="566"/>
      </w:pPr>
      <w:r>
        <w:rPr>
          <w:i/>
        </w:rPr>
        <w:t xml:space="preserve">Консультативная работа </w:t>
      </w:r>
      <w:r>
        <w:t>обеспечивает непрерывность специального сопровождения детей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и их семей по вопросам 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коррекции,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sz w:val="24"/>
        </w:rPr>
        <w:t>К</w:t>
      </w:r>
      <w:r>
        <w:rPr>
          <w:i/>
          <w:sz w:val="24"/>
        </w:rPr>
        <w:t>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551FBD" w:rsidRDefault="008C5111">
      <w:pPr>
        <w:pStyle w:val="a3"/>
        <w:ind w:right="249" w:firstLine="566"/>
      </w:pPr>
      <w:r>
        <w:t>психолого-педагогическое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межличностном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учащихся,</w:t>
      </w:r>
    </w:p>
    <w:p w:rsidR="00551FBD" w:rsidRDefault="008C5111">
      <w:pPr>
        <w:pStyle w:val="a3"/>
        <w:ind w:right="247" w:firstLine="566"/>
      </w:pP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помощи ребёнку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51FBD" w:rsidRDefault="008C5111">
      <w:pPr>
        <w:pStyle w:val="a3"/>
        <w:tabs>
          <w:tab w:val="left" w:pos="2693"/>
          <w:tab w:val="left" w:pos="3422"/>
          <w:tab w:val="left" w:pos="4523"/>
          <w:tab w:val="left" w:pos="5748"/>
          <w:tab w:val="left" w:pos="6094"/>
          <w:tab w:val="left" w:pos="6620"/>
          <w:tab w:val="left" w:pos="7595"/>
          <w:tab w:val="left" w:pos="8278"/>
          <w:tab w:val="left" w:pos="8481"/>
          <w:tab w:val="left" w:pos="9812"/>
        </w:tabs>
        <w:ind w:left="1180" w:right="247"/>
        <w:jc w:val="left"/>
      </w:pPr>
      <w:r>
        <w:t>В процессе консультативной работы используются следующие формы и методы работы:</w:t>
      </w:r>
      <w:r>
        <w:rPr>
          <w:spacing w:val="1"/>
        </w:rPr>
        <w:t xml:space="preserve"> </w:t>
      </w:r>
      <w:r>
        <w:t>беседа, семинар, лекция, консультация, тренинг, анкетирование педагогов, родителей,</w:t>
      </w:r>
      <w:r>
        <w:rPr>
          <w:spacing w:val="1"/>
        </w:rPr>
        <w:t xml:space="preserve"> </w:t>
      </w:r>
      <w:r>
        <w:t>разработка</w:t>
      </w:r>
      <w:r>
        <w:tab/>
        <w:t>методических</w:t>
      </w:r>
      <w:r>
        <w:tab/>
        <w:t>материалов</w:t>
      </w:r>
      <w:r>
        <w:tab/>
      </w:r>
      <w:r>
        <w:tab/>
        <w:t>и</w:t>
      </w:r>
      <w:r>
        <w:tab/>
        <w:t>рекомендаций</w:t>
      </w:r>
      <w:r>
        <w:tab/>
      </w:r>
      <w:r>
        <w:tab/>
        <w:t>учителю,</w:t>
      </w:r>
      <w:r>
        <w:tab/>
      </w:r>
      <w:r>
        <w:rPr>
          <w:spacing w:val="-1"/>
        </w:rPr>
        <w:t>родителям.</w:t>
      </w:r>
      <w:r>
        <w:rPr>
          <w:spacing w:val="-57"/>
        </w:rPr>
        <w:t xml:space="preserve"> </w:t>
      </w:r>
      <w:r>
        <w:t>Психологическое</w:t>
      </w:r>
      <w:r>
        <w:tab/>
        <w:t>консультирование</w:t>
      </w:r>
      <w:r>
        <w:tab/>
        <w:t>основывается</w:t>
      </w:r>
      <w:r>
        <w:tab/>
        <w:t>на</w:t>
      </w:r>
      <w:r>
        <w:tab/>
        <w:t>принципах</w:t>
      </w:r>
      <w:r>
        <w:rPr>
          <w:spacing w:val="18"/>
        </w:rPr>
        <w:t xml:space="preserve"> </w:t>
      </w:r>
      <w:r>
        <w:t>анонимности,</w:t>
      </w:r>
    </w:p>
    <w:p w:rsidR="00551FBD" w:rsidRDefault="008C5111">
      <w:pPr>
        <w:pStyle w:val="a3"/>
        <w:ind w:right="241"/>
        <w:jc w:val="left"/>
      </w:pPr>
      <w:r>
        <w:t>доброжелательного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proofErr w:type="spellStart"/>
      <w:r>
        <w:t>безоценочного</w:t>
      </w:r>
      <w:proofErr w:type="spellEnd"/>
      <w:r>
        <w:rPr>
          <w:spacing w:val="38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консультируемому,</w:t>
      </w:r>
      <w:r>
        <w:rPr>
          <w:spacing w:val="40"/>
        </w:rPr>
        <w:t xml:space="preserve"> </w:t>
      </w:r>
      <w:r>
        <w:t>ориентации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нормы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включенности</w:t>
      </w:r>
      <w:r>
        <w:rPr>
          <w:spacing w:val="-1"/>
        </w:rPr>
        <w:t xml:space="preserve"> </w:t>
      </w:r>
      <w:r>
        <w:t>консультируемого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консультирования.</w:t>
      </w:r>
    </w:p>
    <w:p w:rsidR="00551FBD" w:rsidRDefault="008C5111">
      <w:pPr>
        <w:pStyle w:val="a3"/>
        <w:ind w:right="245" w:firstLine="566"/>
      </w:pPr>
      <w:r>
        <w:rPr>
          <w:i/>
        </w:rPr>
        <w:t>Информационно-просветительская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взаимодействия с педагогами и сверстниками, их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представителями),</w:t>
      </w:r>
      <w:r>
        <w:rPr>
          <w:spacing w:val="59"/>
        </w:rPr>
        <w:t xml:space="preserve"> </w:t>
      </w:r>
      <w:r>
        <w:t>и др.</w:t>
      </w:r>
    </w:p>
    <w:p w:rsidR="00551FBD" w:rsidRDefault="008C5111">
      <w:pPr>
        <w:spacing w:before="1"/>
        <w:ind w:left="1038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551FBD" w:rsidRDefault="008C5111">
      <w:pPr>
        <w:pStyle w:val="a3"/>
        <w:ind w:right="249" w:firstLine="566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детей,</w:t>
      </w:r>
    </w:p>
    <w:p w:rsidR="00551FBD" w:rsidRDefault="008C5111">
      <w:pPr>
        <w:pStyle w:val="a3"/>
        <w:ind w:left="1038"/>
      </w:pPr>
      <w:r>
        <w:t>оформление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стендов,</w:t>
      </w:r>
      <w:r>
        <w:rPr>
          <w:spacing w:val="-6"/>
        </w:rPr>
        <w:t xml:space="preserve"> </w:t>
      </w:r>
      <w:r>
        <w:t>печатных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материалов,</w:t>
      </w:r>
    </w:p>
    <w:p w:rsidR="00551FBD" w:rsidRDefault="008C5111">
      <w:pPr>
        <w:pStyle w:val="a3"/>
        <w:ind w:right="244" w:firstLine="566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</w:p>
    <w:p w:rsidR="00551FBD" w:rsidRDefault="008C5111">
      <w:pPr>
        <w:pStyle w:val="a3"/>
        <w:ind w:right="249" w:firstLine="566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психолого-психологической</w:t>
      </w:r>
      <w:r>
        <w:rPr>
          <w:spacing w:val="-1"/>
        </w:rPr>
        <w:t xml:space="preserve"> </w:t>
      </w:r>
      <w:r>
        <w:t>компетентности.</w:t>
      </w:r>
    </w:p>
    <w:p w:rsidR="00551FBD" w:rsidRDefault="008C5111">
      <w:pPr>
        <w:pStyle w:val="a3"/>
        <w:spacing w:before="66"/>
        <w:ind w:right="250" w:firstLine="566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 и воспитанника и/или его родителей, направленное на создание условий и обеспечение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целесообразной помощи</w:t>
      </w:r>
      <w:r>
        <w:rPr>
          <w:spacing w:val="-2"/>
        </w:rPr>
        <w:t xml:space="preserve"> </w:t>
      </w:r>
      <w:r>
        <w:t>и поддержки.</w:t>
      </w:r>
    </w:p>
    <w:p w:rsidR="00551FBD" w:rsidRDefault="008C5111">
      <w:pPr>
        <w:pStyle w:val="a3"/>
        <w:spacing w:before="1"/>
        <w:ind w:left="1038"/>
      </w:pPr>
      <w:r>
        <w:t>Социально-педагогическое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включает:</w:t>
      </w:r>
    </w:p>
    <w:p w:rsidR="00551FBD" w:rsidRDefault="008C5111">
      <w:pPr>
        <w:pStyle w:val="a3"/>
        <w:ind w:right="242" w:firstLine="566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 интеграцию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общество,</w:t>
      </w:r>
    </w:p>
    <w:p w:rsidR="00551FBD" w:rsidRDefault="008C5111">
      <w:pPr>
        <w:pStyle w:val="a3"/>
        <w:ind w:right="252" w:firstLine="566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 его</w:t>
      </w:r>
      <w:r>
        <w:rPr>
          <w:spacing w:val="2"/>
        </w:rPr>
        <w:t xml:space="preserve"> </w:t>
      </w:r>
      <w:r>
        <w:t>семьи.</w:t>
      </w:r>
    </w:p>
    <w:p w:rsidR="00551FBD" w:rsidRDefault="008C5111">
      <w:pPr>
        <w:ind w:left="472" w:right="24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информационно-просветительской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работы:</w:t>
      </w:r>
    </w:p>
    <w:p w:rsidR="00551FBD" w:rsidRDefault="008C5111">
      <w:pPr>
        <w:pStyle w:val="a3"/>
        <w:ind w:left="1038" w:right="4045"/>
        <w:jc w:val="left"/>
      </w:pPr>
      <w:r>
        <w:t>индивидуальные и групповые беседы, семинары, тренинги,</w:t>
      </w:r>
      <w:r>
        <w:rPr>
          <w:spacing w:val="-57"/>
        </w:rPr>
        <w:t xml:space="preserve"> </w:t>
      </w:r>
      <w:r>
        <w:t>лекции</w:t>
      </w:r>
      <w:r>
        <w:rPr>
          <w:spacing w:val="-1"/>
        </w:rPr>
        <w:t xml:space="preserve"> </w:t>
      </w:r>
      <w:r>
        <w:t>для родителей,</w:t>
      </w:r>
    </w:p>
    <w:p w:rsidR="00551FBD" w:rsidRDefault="008C5111">
      <w:pPr>
        <w:pStyle w:val="a3"/>
        <w:ind w:left="1038"/>
        <w:jc w:val="left"/>
      </w:pPr>
      <w:r>
        <w:t>анкетирование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родителей,</w:t>
      </w:r>
    </w:p>
    <w:p w:rsidR="00551FBD" w:rsidRDefault="008C5111">
      <w:pPr>
        <w:pStyle w:val="a3"/>
        <w:ind w:left="1038"/>
        <w:jc w:val="left"/>
      </w:pPr>
      <w:r>
        <w:t>разработка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учителю,</w:t>
      </w:r>
      <w:r>
        <w:rPr>
          <w:spacing w:val="-4"/>
        </w:rPr>
        <w:t xml:space="preserve"> </w:t>
      </w:r>
      <w:r>
        <w:t>родителям.</w:t>
      </w:r>
    </w:p>
    <w:p w:rsidR="00551FBD" w:rsidRDefault="00551FBD">
      <w:pPr>
        <w:pStyle w:val="a3"/>
        <w:ind w:left="0"/>
        <w:jc w:val="left"/>
      </w:pPr>
    </w:p>
    <w:p w:rsidR="00551FBD" w:rsidRDefault="008C5111">
      <w:pPr>
        <w:pStyle w:val="a3"/>
        <w:ind w:left="1038"/>
      </w:pP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551FBD" w:rsidRDefault="008C5111">
      <w:pPr>
        <w:ind w:left="472" w:right="242" w:firstLine="708"/>
        <w:jc w:val="both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коррекционной работы.</w:t>
      </w:r>
    </w:p>
    <w:p w:rsidR="00551FBD" w:rsidRDefault="008C5111">
      <w:pPr>
        <w:pStyle w:val="a3"/>
        <w:ind w:left="1180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требует:</w:t>
      </w:r>
    </w:p>
    <w:p w:rsidR="00551FBD" w:rsidRDefault="008C5111">
      <w:pPr>
        <w:pStyle w:val="a3"/>
        <w:spacing w:before="1"/>
        <w:ind w:right="250" w:firstLine="566"/>
      </w:pPr>
      <w:r>
        <w:t>создания программы взаимодействия всех специалистов в рамках реализации коррекционной</w:t>
      </w:r>
      <w:r>
        <w:rPr>
          <w:spacing w:val="1"/>
        </w:rPr>
        <w:t xml:space="preserve"> </w:t>
      </w:r>
      <w:r>
        <w:t>работы,</w:t>
      </w:r>
    </w:p>
    <w:p w:rsidR="00551FBD" w:rsidRDefault="008C5111">
      <w:pPr>
        <w:pStyle w:val="a3"/>
        <w:ind w:right="241" w:firstLine="566"/>
      </w:pPr>
      <w:r>
        <w:t>осуществления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многоаспектного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 двигательной и познавательной сфер учащихся с целью определения имеющихся</w:t>
      </w:r>
      <w:r>
        <w:rPr>
          <w:spacing w:val="1"/>
        </w:rPr>
        <w:t xml:space="preserve"> </w:t>
      </w:r>
      <w:r>
        <w:lastRenderedPageBreak/>
        <w:t>проблем,</w:t>
      </w:r>
    </w:p>
    <w:p w:rsidR="00551FBD" w:rsidRDefault="008C5111">
      <w:pPr>
        <w:pStyle w:val="a3"/>
        <w:ind w:right="248" w:firstLine="566"/>
      </w:pP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учащихся.</w:t>
      </w:r>
    </w:p>
    <w:p w:rsidR="00551FBD" w:rsidRDefault="008C5111">
      <w:pPr>
        <w:ind w:left="472" w:right="243" w:firstLine="708"/>
        <w:jc w:val="both"/>
        <w:rPr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 государственной власти, связанными с решением вопросов охраны здоровья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нарушениями).</w:t>
      </w:r>
    </w:p>
    <w:p w:rsidR="00551FBD" w:rsidRDefault="008C5111">
      <w:pPr>
        <w:pStyle w:val="a3"/>
        <w:ind w:right="244" w:firstLine="708"/>
      </w:pP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rPr>
          <w:i/>
        </w:rPr>
        <w:t>партнерство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общества.</w:t>
      </w:r>
    </w:p>
    <w:p w:rsidR="00551FBD" w:rsidRDefault="008C5111">
      <w:pPr>
        <w:pStyle w:val="a3"/>
        <w:ind w:left="1038" w:right="1086"/>
      </w:pPr>
      <w:r>
        <w:t>Социальное партнерство включает сотрудничество (на основе заключенных договоров):</w:t>
      </w:r>
      <w:r>
        <w:rPr>
          <w:spacing w:val="-57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профессионально-педагогической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</w:t>
      </w:r>
    </w:p>
    <w:p w:rsidR="00551FBD" w:rsidRDefault="008C5111">
      <w:pPr>
        <w:pStyle w:val="a3"/>
        <w:ind w:right="247" w:firstLine="566"/>
      </w:pPr>
      <w:r>
        <w:t>оздоровление воспитанников и работа по физической культуре проводится на основе договоров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детско-юношеской спортивной</w:t>
      </w:r>
      <w:r>
        <w:rPr>
          <w:spacing w:val="-1"/>
        </w:rPr>
        <w:t xml:space="preserve"> </w:t>
      </w:r>
      <w:r>
        <w:t>школой,</w:t>
      </w:r>
    </w:p>
    <w:p w:rsidR="00551FBD" w:rsidRDefault="008C5111">
      <w:pPr>
        <w:pStyle w:val="a3"/>
        <w:spacing w:before="1"/>
        <w:ind w:right="246" w:firstLine="566"/>
      </w:pP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попечительства,</w:t>
      </w:r>
      <w:r>
        <w:rPr>
          <w:spacing w:val="1"/>
        </w:rPr>
        <w:t xml:space="preserve"> </w:t>
      </w:r>
      <w:r>
        <w:t>Управлением социальной защиты населения,</w:t>
      </w:r>
      <w:r>
        <w:rPr>
          <w:spacing w:val="1"/>
        </w:rPr>
        <w:t xml:space="preserve"> </w:t>
      </w:r>
      <w:r>
        <w:t xml:space="preserve">Министерством здравоохранения, Центром помощи семье и детям, Комиссией </w:t>
      </w:r>
      <w:proofErr w:type="gramStart"/>
      <w:r>
        <w:t>по</w:t>
      </w:r>
      <w:r>
        <w:rPr>
          <w:spacing w:val="-57"/>
        </w:rPr>
        <w:t xml:space="preserve"> </w:t>
      </w:r>
      <w:r w:rsidR="0058566A">
        <w:rPr>
          <w:spacing w:val="-57"/>
        </w:rPr>
        <w:t xml:space="preserve"> </w:t>
      </w:r>
      <w:r>
        <w:t>делам</w:t>
      </w:r>
      <w:proofErr w:type="gramEnd"/>
      <w:r>
        <w:rPr>
          <w:spacing w:val="-2"/>
        </w:rPr>
        <w:t xml:space="preserve"> </w:t>
      </w:r>
      <w:r>
        <w:t>несовершеннолетних.</w:t>
      </w:r>
    </w:p>
    <w:p w:rsidR="00551FBD" w:rsidRDefault="008C5111">
      <w:pPr>
        <w:pStyle w:val="a3"/>
        <w:ind w:right="248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улучшения детского самоконтроля и саморегуляции, снижения уровня агрессивности и тревожности,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коммуникативных 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успешной социальной</w:t>
      </w:r>
      <w:r>
        <w:rPr>
          <w:spacing w:val="-1"/>
        </w:rPr>
        <w:t xml:space="preserve"> </w:t>
      </w:r>
      <w:r>
        <w:t>адаптации.</w:t>
      </w:r>
    </w:p>
    <w:p w:rsidR="00551FBD" w:rsidRDefault="008C5111">
      <w:pPr>
        <w:pStyle w:val="a3"/>
        <w:spacing w:before="62"/>
        <w:ind w:left="1038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51FBD" w:rsidRDefault="008C5111">
      <w:pPr>
        <w:ind w:left="1038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right="244" w:firstLine="566"/>
      </w:pPr>
      <w:r>
        <w:t>обеспечение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специализированной помощи) в соответствии с рекомендациями психолого-медико-педагогической</w:t>
      </w:r>
      <w:r>
        <w:rPr>
          <w:spacing w:val="1"/>
        </w:rPr>
        <w:t xml:space="preserve"> </w:t>
      </w:r>
      <w:r>
        <w:t>консилиума;</w:t>
      </w:r>
    </w:p>
    <w:p w:rsidR="00551FBD" w:rsidRDefault="008C5111">
      <w:pPr>
        <w:pStyle w:val="a3"/>
        <w:spacing w:before="1"/>
        <w:ind w:right="241" w:firstLine="566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процесса; учёт индивидуальных особенностей ребёнка; соблюдение комфортного</w:t>
      </w:r>
      <w:r>
        <w:rPr>
          <w:spacing w:val="1"/>
        </w:rPr>
        <w:t xml:space="preserve"> </w:t>
      </w:r>
      <w:r>
        <w:t>психоэмоционального режима; использование современных педагогических технологий, в том 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доступности);</w:t>
      </w:r>
    </w:p>
    <w:p w:rsidR="00551FBD" w:rsidRDefault="008C5111">
      <w:pPr>
        <w:pStyle w:val="a3"/>
        <w:ind w:right="242" w:firstLine="566"/>
      </w:pPr>
      <w:r>
        <w:t>обеспечение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 ориентированных на особые образовательные потребности обучающихся с ограниченными</w:t>
      </w:r>
      <w:r>
        <w:rPr>
          <w:spacing w:val="-57"/>
        </w:rPr>
        <w:t xml:space="preserve"> </w:t>
      </w:r>
      <w:r>
        <w:t>возможностями здоровья; введение в содержание обучения специальных разделов,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сверстника;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 групповых коррекционных</w:t>
      </w:r>
      <w:r>
        <w:rPr>
          <w:spacing w:val="1"/>
        </w:rPr>
        <w:t xml:space="preserve"> </w:t>
      </w:r>
      <w:r>
        <w:t>занятиях);</w:t>
      </w:r>
    </w:p>
    <w:p w:rsidR="00551FBD" w:rsidRDefault="008C5111">
      <w:pPr>
        <w:pStyle w:val="a3"/>
        <w:ind w:right="242" w:firstLine="566"/>
      </w:pPr>
      <w:r>
        <w:t>обеспечение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перегрузок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санитарно-гигиенических правил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норм);</w:t>
      </w:r>
    </w:p>
    <w:p w:rsidR="00551FBD" w:rsidRDefault="008C5111">
      <w:pPr>
        <w:pStyle w:val="a3"/>
        <w:spacing w:before="1"/>
        <w:ind w:right="241" w:firstLine="566"/>
      </w:pPr>
      <w:r>
        <w:t>обеспечение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независимо 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развлекательных,</w:t>
      </w:r>
      <w:r>
        <w:rPr>
          <w:spacing w:val="-1"/>
        </w:rPr>
        <w:t xml:space="preserve"> </w:t>
      </w:r>
      <w:r>
        <w:t>спортивно-оздоровительных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2"/>
        </w:rPr>
        <w:t xml:space="preserve"> </w:t>
      </w:r>
      <w:r>
        <w:t>мероприятий;</w:t>
      </w:r>
    </w:p>
    <w:p w:rsidR="00551FBD" w:rsidRDefault="008C5111">
      <w:pPr>
        <w:ind w:left="1180"/>
        <w:jc w:val="both"/>
        <w:rPr>
          <w:i/>
          <w:sz w:val="24"/>
        </w:rPr>
      </w:pPr>
      <w:proofErr w:type="spellStart"/>
      <w:r>
        <w:rPr>
          <w:i/>
          <w:sz w:val="24"/>
        </w:rPr>
        <w:t>Программно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right="238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педагога, учителя-логопеда,</w:t>
      </w:r>
      <w:r>
        <w:rPr>
          <w:spacing w:val="4"/>
        </w:rPr>
        <w:t xml:space="preserve"> </w:t>
      </w:r>
      <w:r>
        <w:t>учителя-</w:t>
      </w:r>
      <w:r>
        <w:rPr>
          <w:spacing w:val="-2"/>
        </w:rPr>
        <w:t xml:space="preserve"> </w:t>
      </w:r>
      <w:r>
        <w:t>дефектолога</w:t>
      </w:r>
      <w:r>
        <w:rPr>
          <w:spacing w:val="-1"/>
        </w:rPr>
        <w:t xml:space="preserve"> </w:t>
      </w:r>
      <w:r>
        <w:t>и др.</w:t>
      </w:r>
    </w:p>
    <w:p w:rsidR="00551FBD" w:rsidRDefault="008C5111">
      <w:pPr>
        <w:pStyle w:val="a3"/>
        <w:ind w:right="240" w:firstLine="708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lastRenderedPageBreak/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-2"/>
        </w:rPr>
        <w:t xml:space="preserve"> </w:t>
      </w:r>
      <w:r>
        <w:t>вида).</w:t>
      </w:r>
    </w:p>
    <w:p w:rsidR="00551FBD" w:rsidRDefault="008C5111">
      <w:pPr>
        <w:ind w:left="1180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right="245" w:firstLine="708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 имеющими специализированное образование и педагогами, прошедшими курсовую</w:t>
      </w:r>
      <w:r>
        <w:rPr>
          <w:spacing w:val="1"/>
        </w:rPr>
        <w:t xml:space="preserve"> </w:t>
      </w:r>
      <w:r>
        <w:t>или другие</w:t>
      </w:r>
      <w:r>
        <w:rPr>
          <w:spacing w:val="-1"/>
        </w:rPr>
        <w:t xml:space="preserve"> </w:t>
      </w:r>
      <w:r>
        <w:t>виды 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551FBD" w:rsidRDefault="008C5111">
      <w:pPr>
        <w:pStyle w:val="a3"/>
        <w:spacing w:before="1"/>
        <w:ind w:right="240" w:firstLine="708"/>
      </w:pPr>
      <w:r>
        <w:t>С целью обеспечения освоения детьми с ограниченными возможностями здоровья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должности.</w:t>
      </w:r>
    </w:p>
    <w:p w:rsidR="00551FBD" w:rsidRDefault="008C5111">
      <w:pPr>
        <w:pStyle w:val="a3"/>
        <w:ind w:right="247" w:firstLine="708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общеобразовательного учреждения. Для этого</w:t>
      </w:r>
      <w:r>
        <w:rPr>
          <w:spacing w:val="1"/>
        </w:rPr>
        <w:t xml:space="preserve"> </w:t>
      </w:r>
      <w:r>
        <w:t>обеспечивается на постоянной основе</w:t>
      </w:r>
      <w:r>
        <w:rPr>
          <w:spacing w:val="1"/>
        </w:rPr>
        <w:t xml:space="preserve"> </w:t>
      </w:r>
      <w:r>
        <w:t>подготовка и повышение квалификации работников образовательного учреждения. Педагогические</w:t>
      </w:r>
      <w:r>
        <w:rPr>
          <w:spacing w:val="1"/>
        </w:rPr>
        <w:t xml:space="preserve"> </w:t>
      </w:r>
      <w:r>
        <w:t>работники образовательного учреждения имеют чёткое представление об особенностях психического</w:t>
      </w:r>
      <w:r>
        <w:rPr>
          <w:spacing w:val="-57"/>
        </w:rPr>
        <w:t xml:space="preserve"> </w:t>
      </w:r>
      <w:r>
        <w:t>развития детей с ограниченными возможностями здоровья, о методиках и технологиях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 реабилитационного процесса.</w:t>
      </w:r>
    </w:p>
    <w:p w:rsidR="00551FBD" w:rsidRDefault="008C5111">
      <w:pPr>
        <w:spacing w:before="66"/>
        <w:ind w:left="1180"/>
        <w:jc w:val="both"/>
        <w:rPr>
          <w:i/>
          <w:sz w:val="24"/>
        </w:rPr>
      </w:pPr>
      <w:r>
        <w:rPr>
          <w:i/>
          <w:sz w:val="24"/>
        </w:rPr>
        <w:t>Материально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right="242" w:firstLine="708"/>
      </w:pP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технической базы, позволяющей обеспечить коррекционно-развивающую среды образовательного</w:t>
      </w:r>
      <w:r>
        <w:rPr>
          <w:spacing w:val="1"/>
        </w:rPr>
        <w:t xml:space="preserve"> </w:t>
      </w:r>
      <w:r>
        <w:t>учреждения (включая , специализированное учебное, реабилитационное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хозяйственно</w:t>
      </w:r>
      <w:r>
        <w:rPr>
          <w:spacing w:val="-1"/>
        </w:rPr>
        <w:t xml:space="preserve"> </w:t>
      </w:r>
      <w:r>
        <w:t>бытового и</w:t>
      </w:r>
      <w:r>
        <w:rPr>
          <w:spacing w:val="-1"/>
        </w:rPr>
        <w:t xml:space="preserve"> </w:t>
      </w:r>
      <w:r>
        <w:t>санитарно-гигиенического обслуживания).</w:t>
      </w:r>
    </w:p>
    <w:p w:rsidR="00551FBD" w:rsidRDefault="008C5111">
      <w:pPr>
        <w:spacing w:before="1"/>
        <w:ind w:left="1180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51FBD" w:rsidRDefault="008C5111">
      <w:pPr>
        <w:pStyle w:val="a3"/>
        <w:ind w:right="244" w:firstLine="708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 родителей (законных представителей), педагогов к сетевым 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551FBD" w:rsidRDefault="008C5111">
      <w:pPr>
        <w:pStyle w:val="a3"/>
        <w:ind w:left="1038"/>
        <w:jc w:val="lef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551FBD" w:rsidRDefault="008C5111">
      <w:pPr>
        <w:pStyle w:val="a3"/>
        <w:ind w:right="241" w:firstLine="566"/>
        <w:jc w:val="left"/>
      </w:pPr>
      <w:r>
        <w:t>Результативность</w:t>
      </w:r>
      <w:r>
        <w:rPr>
          <w:spacing w:val="14"/>
        </w:rPr>
        <w:t xml:space="preserve"> </w:t>
      </w:r>
      <w:r>
        <w:t>коррекционной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фиксируется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«Протоколах</w:t>
      </w:r>
      <w:r>
        <w:rPr>
          <w:spacing w:val="13"/>
        </w:rPr>
        <w:t xml:space="preserve"> </w:t>
      </w:r>
      <w:r>
        <w:t>диагностического</w:t>
      </w:r>
      <w:r>
        <w:rPr>
          <w:spacing w:val="-57"/>
        </w:rPr>
        <w:t xml:space="preserve"> </w:t>
      </w:r>
      <w:r>
        <w:t>обследования»</w:t>
      </w:r>
    </w:p>
    <w:p w:rsidR="00551FBD" w:rsidRDefault="008C5111">
      <w:pPr>
        <w:pStyle w:val="a3"/>
        <w:ind w:left="1038"/>
        <w:jc w:val="left"/>
      </w:pPr>
      <w:r>
        <w:t>Диагностика</w:t>
      </w:r>
      <w:r>
        <w:rPr>
          <w:spacing w:val="3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</w:p>
    <w:p w:rsidR="00551FBD" w:rsidRDefault="008C5111">
      <w:pPr>
        <w:pStyle w:val="a5"/>
        <w:numPr>
          <w:ilvl w:val="0"/>
          <w:numId w:val="58"/>
        </w:numPr>
        <w:tabs>
          <w:tab w:val="left" w:pos="128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6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</w:p>
    <w:p w:rsidR="00551FBD" w:rsidRDefault="008C5111">
      <w:pPr>
        <w:pStyle w:val="a5"/>
        <w:numPr>
          <w:ilvl w:val="0"/>
          <w:numId w:val="58"/>
        </w:numPr>
        <w:tabs>
          <w:tab w:val="left" w:pos="1282"/>
        </w:tabs>
        <w:spacing w:before="1"/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4"/>
          <w:sz w:val="24"/>
        </w:rPr>
        <w:t xml:space="preserve"> </w:t>
      </w:r>
      <w:r>
        <w:rPr>
          <w:sz w:val="24"/>
        </w:rPr>
        <w:t>нервно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</w:p>
    <w:p w:rsidR="00551FBD" w:rsidRDefault="008C5111">
      <w:pPr>
        <w:pStyle w:val="a5"/>
        <w:numPr>
          <w:ilvl w:val="0"/>
          <w:numId w:val="58"/>
        </w:numPr>
        <w:tabs>
          <w:tab w:val="left" w:pos="128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551FBD" w:rsidRDefault="008C5111">
      <w:pPr>
        <w:pStyle w:val="a5"/>
        <w:numPr>
          <w:ilvl w:val="0"/>
          <w:numId w:val="58"/>
        </w:numPr>
        <w:tabs>
          <w:tab w:val="left" w:pos="128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эмоционально-личностных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</w:p>
    <w:p w:rsidR="00551FBD" w:rsidRDefault="008C5111">
      <w:pPr>
        <w:pStyle w:val="a5"/>
        <w:numPr>
          <w:ilvl w:val="0"/>
          <w:numId w:val="58"/>
        </w:numPr>
        <w:tabs>
          <w:tab w:val="left" w:pos="128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</w:t>
      </w:r>
    </w:p>
    <w:p w:rsidR="00551FBD" w:rsidRDefault="008C5111">
      <w:pPr>
        <w:pStyle w:val="a5"/>
        <w:numPr>
          <w:ilvl w:val="0"/>
          <w:numId w:val="58"/>
        </w:numPr>
        <w:tabs>
          <w:tab w:val="left" w:pos="1282"/>
        </w:tabs>
        <w:ind w:hanging="244"/>
        <w:rPr>
          <w:sz w:val="24"/>
        </w:rPr>
      </w:pPr>
      <w:r>
        <w:rPr>
          <w:sz w:val="24"/>
        </w:rPr>
        <w:t>Диагностика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</w:p>
    <w:p w:rsidR="00551FBD" w:rsidRDefault="008C5111">
      <w:pPr>
        <w:pStyle w:val="a3"/>
        <w:tabs>
          <w:tab w:val="left" w:pos="8264"/>
        </w:tabs>
        <w:ind w:right="252" w:firstLine="566"/>
        <w:jc w:val="left"/>
      </w:pPr>
      <w:r>
        <w:t>Диагностика</w:t>
      </w:r>
      <w:r>
        <w:rPr>
          <w:spacing w:val="77"/>
        </w:rPr>
        <w:t xml:space="preserve"> </w:t>
      </w:r>
      <w:r>
        <w:t>соматического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нервно</w:t>
      </w:r>
      <w:r>
        <w:rPr>
          <w:spacing w:val="84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психического</w:t>
      </w:r>
      <w:r>
        <w:rPr>
          <w:spacing w:val="78"/>
        </w:rPr>
        <w:t xml:space="preserve"> </w:t>
      </w:r>
      <w:r>
        <w:t>здоровья</w:t>
      </w:r>
      <w:r>
        <w:tab/>
        <w:t>осуществляется</w:t>
      </w:r>
      <w:r>
        <w:rPr>
          <w:spacing w:val="24"/>
        </w:rPr>
        <w:t xml:space="preserve"> </w:t>
      </w:r>
      <w:r>
        <w:t>врачами:</w:t>
      </w:r>
      <w:r>
        <w:rPr>
          <w:spacing w:val="-57"/>
        </w:rPr>
        <w:t xml:space="preserve"> </w:t>
      </w:r>
      <w:r>
        <w:t>педиатром, неврологом,</w:t>
      </w:r>
      <w:r>
        <w:rPr>
          <w:spacing w:val="1"/>
        </w:rPr>
        <w:t xml:space="preserve"> </w:t>
      </w:r>
      <w:r>
        <w:t>психиатром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осмотре</w:t>
      </w:r>
      <w:r>
        <w:rPr>
          <w:spacing w:val="6"/>
        </w:rPr>
        <w:t xml:space="preserve"> </w:t>
      </w:r>
      <w:r>
        <w:t>учащихся.</w:t>
      </w:r>
    </w:p>
    <w:p w:rsidR="00551FBD" w:rsidRDefault="008C5111">
      <w:pPr>
        <w:pStyle w:val="a3"/>
        <w:ind w:right="241" w:firstLine="708"/>
        <w:jc w:val="left"/>
      </w:pPr>
      <w:r>
        <w:t>Диагностика</w:t>
      </w:r>
      <w:r>
        <w:rPr>
          <w:spacing w:val="13"/>
        </w:rPr>
        <w:t xml:space="preserve"> </w:t>
      </w:r>
      <w:r>
        <w:t>интеллекта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отдельных</w:t>
      </w:r>
      <w:r>
        <w:rPr>
          <w:spacing w:val="16"/>
        </w:rPr>
        <w:t xml:space="preserve"> </w:t>
      </w:r>
      <w:r>
        <w:t>психических</w:t>
      </w:r>
      <w:r>
        <w:rPr>
          <w:spacing w:val="16"/>
        </w:rPr>
        <w:t xml:space="preserve"> </w:t>
      </w:r>
      <w:r>
        <w:t>функций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эмоционально-личностных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психологом</w:t>
      </w:r>
      <w:r>
        <w:rPr>
          <w:spacing w:val="2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дефектологом</w:t>
      </w:r>
    </w:p>
    <w:p w:rsidR="00551FBD" w:rsidRDefault="008C5111">
      <w:pPr>
        <w:pStyle w:val="a3"/>
        <w:ind w:left="1180" w:right="3599"/>
        <w:jc w:val="left"/>
      </w:pPr>
      <w:r>
        <w:t>Диагностика</w:t>
      </w:r>
      <w:r>
        <w:rPr>
          <w:spacing w:val="1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Диагностика</w:t>
      </w:r>
      <w:r>
        <w:rPr>
          <w:spacing w:val="2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знаний,</w:t>
      </w:r>
      <w:r>
        <w:rPr>
          <w:spacing w:val="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учителем</w:t>
      </w:r>
    </w:p>
    <w:p w:rsidR="00551FBD" w:rsidRDefault="008C5111">
      <w:pPr>
        <w:pStyle w:val="a3"/>
        <w:ind w:right="250" w:firstLine="566"/>
      </w:pPr>
      <w:r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 используемых методов и средств и подводятся итоги работы, определяются основные</w:t>
      </w:r>
      <w:r>
        <w:rPr>
          <w:spacing w:val="-57"/>
        </w:rPr>
        <w:t xml:space="preserve"> </w:t>
      </w:r>
      <w:r>
        <w:lastRenderedPageBreak/>
        <w:t>направления</w:t>
      </w:r>
      <w:r>
        <w:rPr>
          <w:spacing w:val="-1"/>
        </w:rPr>
        <w:t xml:space="preserve"> </w:t>
      </w:r>
      <w:r>
        <w:t>работы.</w:t>
      </w:r>
    </w:p>
    <w:p w:rsidR="00551FBD" w:rsidRDefault="008C5111">
      <w:pPr>
        <w:pStyle w:val="a3"/>
        <w:ind w:left="1038"/>
      </w:pPr>
      <w:r>
        <w:t>Критерии</w:t>
      </w:r>
      <w:r>
        <w:rPr>
          <w:spacing w:val="-5"/>
        </w:rPr>
        <w:t xml:space="preserve"> </w:t>
      </w:r>
      <w:r>
        <w:t>диагностического</w:t>
      </w:r>
      <w:r>
        <w:rPr>
          <w:spacing w:val="-4"/>
        </w:rPr>
        <w:t xml:space="preserve"> </w:t>
      </w:r>
      <w:r>
        <w:t>обследования</w:t>
      </w:r>
    </w:p>
    <w:p w:rsidR="00551FBD" w:rsidRDefault="008C5111">
      <w:pPr>
        <w:pStyle w:val="a3"/>
        <w:ind w:left="1038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1,2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оптимальный уровень</w:t>
      </w:r>
      <w:r>
        <w:rPr>
          <w:spacing w:val="-2"/>
        </w:rPr>
        <w:t xml:space="preserve"> </w:t>
      </w:r>
      <w:proofErr w:type="spellStart"/>
      <w:r>
        <w:t>разития</w:t>
      </w:r>
      <w:proofErr w:type="spellEnd"/>
    </w:p>
    <w:p w:rsidR="00551FBD" w:rsidRDefault="008C5111">
      <w:pPr>
        <w:pStyle w:val="a3"/>
        <w:ind w:left="1038" w:right="4517"/>
        <w:jc w:val="left"/>
      </w:pPr>
      <w:r>
        <w:t>1,3 – 1,7 б – близкий к оптимальному уровню развития</w:t>
      </w:r>
      <w:r>
        <w:rPr>
          <w:spacing w:val="-57"/>
        </w:rPr>
        <w:t xml:space="preserve"> </w:t>
      </w:r>
      <w:r>
        <w:t>1,8</w:t>
      </w:r>
      <w:r>
        <w:rPr>
          <w:spacing w:val="-1"/>
        </w:rPr>
        <w:t xml:space="preserve"> </w:t>
      </w:r>
      <w:r>
        <w:t>– 2,2 б –</w:t>
      </w:r>
      <w:r>
        <w:rPr>
          <w:spacing w:val="-1"/>
        </w:rPr>
        <w:t xml:space="preserve"> </w:t>
      </w:r>
      <w:r>
        <w:t>достаточный</w:t>
      </w:r>
      <w:r>
        <w:rPr>
          <w:spacing w:val="2"/>
        </w:rPr>
        <w:t xml:space="preserve"> </w:t>
      </w:r>
      <w:r>
        <w:t>уровень</w:t>
      </w:r>
    </w:p>
    <w:p w:rsidR="00551FBD" w:rsidRDefault="008C5111">
      <w:pPr>
        <w:pStyle w:val="a3"/>
        <w:spacing w:before="1"/>
        <w:ind w:left="1038"/>
        <w:jc w:val="left"/>
      </w:pPr>
      <w:r>
        <w:t>2,3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2,7</w:t>
      </w:r>
      <w:r>
        <w:rPr>
          <w:spacing w:val="-1"/>
        </w:rPr>
        <w:t xml:space="preserve"> </w:t>
      </w:r>
      <w:r>
        <w:t>б –</w:t>
      </w:r>
      <w:r>
        <w:rPr>
          <w:spacing w:val="-1"/>
        </w:rPr>
        <w:t xml:space="preserve"> </w:t>
      </w:r>
      <w:r>
        <w:t>близкий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тревожному</w:t>
      </w:r>
    </w:p>
    <w:p w:rsidR="00551FBD" w:rsidRDefault="008C5111">
      <w:pPr>
        <w:pStyle w:val="a3"/>
        <w:ind w:left="1038" w:right="5896"/>
        <w:jc w:val="left"/>
      </w:pPr>
      <w:r>
        <w:t>2,8 – 3,2 б – тревожный уровень развития</w:t>
      </w:r>
      <w:r>
        <w:rPr>
          <w:spacing w:val="-57"/>
        </w:rPr>
        <w:t xml:space="preserve"> </w:t>
      </w:r>
      <w:r>
        <w:t>3,3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3,7б</w:t>
      </w:r>
      <w:r>
        <w:rPr>
          <w:spacing w:val="-1"/>
        </w:rPr>
        <w:t xml:space="preserve"> </w:t>
      </w:r>
      <w:r>
        <w:t>– критический</w:t>
      </w:r>
      <w:r>
        <w:rPr>
          <w:spacing w:val="2"/>
        </w:rPr>
        <w:t xml:space="preserve"> </w:t>
      </w:r>
      <w:r>
        <w:t>уровень</w:t>
      </w:r>
    </w:p>
    <w:p w:rsidR="00551FBD" w:rsidRDefault="008C5111">
      <w:pPr>
        <w:pStyle w:val="a3"/>
        <w:ind w:left="1038"/>
        <w:jc w:val="left"/>
      </w:pPr>
      <w:r>
        <w:t>3,8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катастрофический</w:t>
      </w:r>
      <w:r>
        <w:rPr>
          <w:spacing w:val="1"/>
        </w:rPr>
        <w:t xml:space="preserve"> </w:t>
      </w:r>
      <w:r>
        <w:t>уровень</w:t>
      </w:r>
    </w:p>
    <w:p w:rsidR="00551FBD" w:rsidRDefault="008C5111">
      <w:pPr>
        <w:pStyle w:val="a3"/>
        <w:tabs>
          <w:tab w:val="left" w:pos="1600"/>
          <w:tab w:val="left" w:pos="2964"/>
          <w:tab w:val="left" w:pos="4862"/>
          <w:tab w:val="left" w:pos="5934"/>
          <w:tab w:val="left" w:pos="7435"/>
          <w:tab w:val="left" w:pos="9550"/>
        </w:tabs>
        <w:ind w:right="249" w:firstLine="566"/>
        <w:jc w:val="left"/>
      </w:pPr>
      <w:r>
        <w:t>На</w:t>
      </w:r>
      <w:r>
        <w:tab/>
        <w:t>основании</w:t>
      </w:r>
      <w:r>
        <w:tab/>
        <w:t>сравнительного</w:t>
      </w:r>
      <w:r>
        <w:tab/>
        <w:t>анализа</w:t>
      </w:r>
      <w:r>
        <w:tab/>
        <w:t>результатов</w:t>
      </w:r>
      <w:r>
        <w:tab/>
        <w:t>диагностического</w:t>
      </w:r>
      <w:r>
        <w:tab/>
      </w:r>
      <w:r>
        <w:rPr>
          <w:spacing w:val="-1"/>
        </w:rPr>
        <w:t>обследования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результаты коррекционной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</w:p>
    <w:p w:rsidR="00551FBD" w:rsidRDefault="008C5111">
      <w:pPr>
        <w:pStyle w:val="a5"/>
        <w:numPr>
          <w:ilvl w:val="0"/>
          <w:numId w:val="57"/>
        </w:numPr>
        <w:tabs>
          <w:tab w:val="left" w:pos="1179"/>
        </w:tabs>
        <w:ind w:hanging="141"/>
        <w:rPr>
          <w:sz w:val="24"/>
        </w:rPr>
      </w:pPr>
      <w:r>
        <w:rPr>
          <w:sz w:val="24"/>
        </w:rPr>
        <w:t>положительной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</w:p>
    <w:p w:rsidR="00551FBD" w:rsidRDefault="008C5111">
      <w:pPr>
        <w:pStyle w:val="a5"/>
        <w:numPr>
          <w:ilvl w:val="0"/>
          <w:numId w:val="57"/>
        </w:numPr>
        <w:tabs>
          <w:tab w:val="left" w:pos="1179"/>
        </w:tabs>
        <w:ind w:hanging="141"/>
        <w:rPr>
          <w:sz w:val="24"/>
        </w:rPr>
      </w:pPr>
      <w:r>
        <w:rPr>
          <w:spacing w:val="-1"/>
          <w:sz w:val="24"/>
        </w:rPr>
        <w:t>незначительной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</w:p>
    <w:p w:rsidR="00551FBD" w:rsidRDefault="008C5111">
      <w:pPr>
        <w:pStyle w:val="a5"/>
        <w:numPr>
          <w:ilvl w:val="0"/>
          <w:numId w:val="57"/>
        </w:numPr>
        <w:tabs>
          <w:tab w:val="left" w:pos="1179"/>
        </w:tabs>
        <w:ind w:hanging="141"/>
        <w:rPr>
          <w:sz w:val="24"/>
        </w:rPr>
      </w:pPr>
      <w:r>
        <w:rPr>
          <w:sz w:val="24"/>
        </w:rPr>
        <w:t>наметилась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</w:t>
      </w:r>
    </w:p>
    <w:p w:rsidR="00551FBD" w:rsidRDefault="008C5111">
      <w:pPr>
        <w:pStyle w:val="a5"/>
        <w:numPr>
          <w:ilvl w:val="0"/>
          <w:numId w:val="57"/>
        </w:numPr>
        <w:tabs>
          <w:tab w:val="left" w:pos="1179"/>
        </w:tabs>
        <w:ind w:hanging="141"/>
        <w:rPr>
          <w:sz w:val="24"/>
        </w:rPr>
      </w:pP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</w:p>
    <w:p w:rsidR="00551FBD" w:rsidRDefault="008C5111">
      <w:pPr>
        <w:pStyle w:val="a5"/>
        <w:numPr>
          <w:ilvl w:val="0"/>
          <w:numId w:val="57"/>
        </w:numPr>
        <w:tabs>
          <w:tab w:val="left" w:pos="1179"/>
        </w:tabs>
        <w:ind w:hanging="141"/>
        <w:rPr>
          <w:sz w:val="24"/>
        </w:rPr>
      </w:pPr>
      <w:r>
        <w:rPr>
          <w:sz w:val="24"/>
        </w:rPr>
        <w:t>отрицательная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</w:p>
    <w:p w:rsidR="00551FBD" w:rsidRDefault="008C5111">
      <w:pPr>
        <w:pStyle w:val="a3"/>
        <w:ind w:right="241" w:firstLine="708"/>
        <w:jc w:val="left"/>
      </w:pPr>
      <w:r>
        <w:t>Аналитический</w:t>
      </w:r>
      <w:r>
        <w:rPr>
          <w:spacing w:val="50"/>
        </w:rPr>
        <w:t xml:space="preserve"> </w:t>
      </w:r>
      <w:r>
        <w:t>этап</w:t>
      </w:r>
      <w:r>
        <w:rPr>
          <w:spacing w:val="49"/>
        </w:rPr>
        <w:t xml:space="preserve"> </w:t>
      </w:r>
      <w:r>
        <w:t>включает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себя</w:t>
      </w:r>
      <w:r>
        <w:rPr>
          <w:spacing w:val="50"/>
        </w:rPr>
        <w:t xml:space="preserve"> </w:t>
      </w:r>
      <w:r>
        <w:t>изучение</w:t>
      </w:r>
      <w:r>
        <w:rPr>
          <w:spacing w:val="50"/>
        </w:rPr>
        <w:t xml:space="preserve"> </w:t>
      </w:r>
      <w:r>
        <w:t>динамики</w:t>
      </w:r>
      <w:r>
        <w:rPr>
          <w:spacing w:val="48"/>
        </w:rPr>
        <w:t xml:space="preserve"> </w:t>
      </w:r>
      <w:r>
        <w:t>нарушенной</w:t>
      </w:r>
      <w:r>
        <w:rPr>
          <w:spacing w:val="51"/>
        </w:rPr>
        <w:t xml:space="preserve"> </w:t>
      </w:r>
      <w:r>
        <w:t>функции</w:t>
      </w:r>
      <w:r>
        <w:rPr>
          <w:spacing w:val="50"/>
        </w:rPr>
        <w:t xml:space="preserve"> </w:t>
      </w:r>
      <w:r>
        <w:t>(процесса,</w:t>
      </w:r>
      <w:r>
        <w:rPr>
          <w:spacing w:val="-57"/>
        </w:rPr>
        <w:t xml:space="preserve"> </w:t>
      </w:r>
      <w:r>
        <w:t>состояния),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включает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критерии школьной</w:t>
      </w:r>
      <w:r>
        <w:rPr>
          <w:spacing w:val="-1"/>
        </w:rPr>
        <w:t xml:space="preserve"> </w:t>
      </w:r>
      <w:r>
        <w:t>адаптации:</w:t>
      </w:r>
    </w:p>
    <w:p w:rsidR="00551FBD" w:rsidRDefault="008C5111">
      <w:pPr>
        <w:pStyle w:val="a3"/>
        <w:spacing w:before="1"/>
        <w:ind w:left="1180"/>
        <w:jc w:val="left"/>
      </w:pPr>
      <w:r>
        <w:t>сравнительный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предметам;</w:t>
      </w:r>
    </w:p>
    <w:p w:rsidR="00551FBD" w:rsidRDefault="008C5111">
      <w:pPr>
        <w:pStyle w:val="a3"/>
        <w:spacing w:before="66"/>
        <w:ind w:left="1180" w:right="5263"/>
        <w:jc w:val="left"/>
      </w:pPr>
      <w:r>
        <w:t>сравнительный анализ поведения;</w:t>
      </w:r>
      <w:r>
        <w:rPr>
          <w:spacing w:val="1"/>
        </w:rPr>
        <w:t xml:space="preserve"> </w:t>
      </w:r>
      <w:r>
        <w:t>формирование школьной 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новообразований.</w:t>
      </w:r>
    </w:p>
    <w:p w:rsidR="00551FBD" w:rsidRDefault="008C5111">
      <w:pPr>
        <w:pStyle w:val="2"/>
        <w:spacing w:before="5"/>
        <w:jc w:val="left"/>
      </w:pPr>
      <w:r>
        <w:t>Содержание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</w:p>
    <w:p w:rsidR="00551FBD" w:rsidRDefault="008C5111">
      <w:pPr>
        <w:pStyle w:val="a3"/>
        <w:ind w:right="243" w:firstLine="708"/>
      </w:pPr>
      <w:r>
        <w:t>Осуществляя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психолог</w:t>
      </w:r>
      <w:r>
        <w:rPr>
          <w:spacing w:val="-57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профилактическую,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консультативную,</w:t>
      </w:r>
      <w:r>
        <w:rPr>
          <w:spacing w:val="-57"/>
        </w:rPr>
        <w:t xml:space="preserve"> </w:t>
      </w:r>
      <w:r>
        <w:t>коррекционную</w:t>
      </w:r>
      <w:r>
        <w:rPr>
          <w:spacing w:val="9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обучающимися;</w:t>
      </w:r>
      <w:r>
        <w:rPr>
          <w:spacing w:val="9"/>
        </w:rPr>
        <w:t xml:space="preserve"> </w:t>
      </w:r>
      <w:r>
        <w:t>экспертную,</w:t>
      </w:r>
      <w:r>
        <w:rPr>
          <w:spacing w:val="12"/>
        </w:rPr>
        <w:t xml:space="preserve"> </w:t>
      </w:r>
      <w:r>
        <w:t>консультационную,</w:t>
      </w:r>
      <w:r>
        <w:rPr>
          <w:spacing w:val="12"/>
        </w:rPr>
        <w:t xml:space="preserve"> </w:t>
      </w:r>
      <w:r>
        <w:t>просветительскую</w:t>
      </w:r>
      <w:r>
        <w:rPr>
          <w:spacing w:val="12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с педагогическими работниками и родителями по вопросам развития, обучения и воспитания детей в</w:t>
      </w:r>
      <w:r>
        <w:rPr>
          <w:spacing w:val="1"/>
        </w:rPr>
        <w:t xml:space="preserve"> </w:t>
      </w:r>
      <w:r>
        <w:t>общеобразовательном</w:t>
      </w:r>
    </w:p>
    <w:p w:rsidR="00551FBD" w:rsidRDefault="008C5111">
      <w:pPr>
        <w:pStyle w:val="a3"/>
        <w:ind w:right="245" w:firstLine="566"/>
      </w:pPr>
      <w:r>
        <w:t>учреждении;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(</w:t>
      </w:r>
      <w:proofErr w:type="spellStart"/>
      <w:r>
        <w:t>ПМПк</w:t>
      </w:r>
      <w:proofErr w:type="spellEnd"/>
      <w:r>
        <w:t>)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Остановимся</w:t>
      </w:r>
      <w:r>
        <w:rPr>
          <w:spacing w:val="1"/>
        </w:rPr>
        <w:t xml:space="preserve"> </w:t>
      </w:r>
      <w:r>
        <w:t>подробнее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психологии.</w:t>
      </w:r>
    </w:p>
    <w:p w:rsidR="00551FBD" w:rsidRDefault="008C5111">
      <w:pPr>
        <w:pStyle w:val="a3"/>
        <w:ind w:left="1180"/>
      </w:pPr>
      <w:r>
        <w:t>Диагностическое</w:t>
      </w:r>
      <w:r>
        <w:rPr>
          <w:spacing w:val="-7"/>
        </w:rPr>
        <w:t xml:space="preserve"> </w:t>
      </w:r>
      <w:r>
        <w:t>направление</w:t>
      </w:r>
    </w:p>
    <w:p w:rsidR="00551FBD" w:rsidRDefault="008C5111">
      <w:pPr>
        <w:pStyle w:val="a3"/>
        <w:ind w:left="1038"/>
      </w:pP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  <w:r>
        <w:rPr>
          <w:spacing w:val="-2"/>
        </w:rPr>
        <w:t xml:space="preserve"> </w:t>
      </w:r>
      <w:r>
        <w:t>образовательного учреждения)</w:t>
      </w:r>
    </w:p>
    <w:p w:rsidR="00551FBD" w:rsidRDefault="008C5111">
      <w:pPr>
        <w:pStyle w:val="a3"/>
        <w:tabs>
          <w:tab w:val="left" w:pos="1586"/>
          <w:tab w:val="left" w:pos="1860"/>
          <w:tab w:val="left" w:pos="2347"/>
          <w:tab w:val="left" w:pos="2622"/>
          <w:tab w:val="left" w:pos="4099"/>
          <w:tab w:val="left" w:pos="4210"/>
          <w:tab w:val="left" w:pos="4442"/>
          <w:tab w:val="left" w:pos="5634"/>
          <w:tab w:val="left" w:pos="5908"/>
          <w:tab w:val="left" w:pos="6168"/>
          <w:tab w:val="left" w:pos="6480"/>
          <w:tab w:val="left" w:pos="6802"/>
          <w:tab w:val="left" w:pos="7334"/>
          <w:tab w:val="left" w:pos="7418"/>
          <w:tab w:val="left" w:pos="8119"/>
          <w:tab w:val="left" w:pos="8215"/>
          <w:tab w:val="left" w:pos="8845"/>
          <w:tab w:val="left" w:pos="9089"/>
          <w:tab w:val="left" w:pos="10617"/>
        </w:tabs>
        <w:ind w:right="243" w:firstLine="566"/>
        <w:jc w:val="right"/>
      </w:pPr>
      <w:r>
        <w:t>Диагностическое</w:t>
      </w:r>
      <w:r>
        <w:rPr>
          <w:spacing w:val="28"/>
        </w:rPr>
        <w:t xml:space="preserve"> </w:t>
      </w:r>
      <w:r>
        <w:t>направление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первичное</w:t>
      </w:r>
      <w:r>
        <w:rPr>
          <w:spacing w:val="28"/>
        </w:rPr>
        <w:t xml:space="preserve"> </w:t>
      </w:r>
      <w:r>
        <w:t>обследование,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систематические</w:t>
      </w:r>
      <w:r>
        <w:rPr>
          <w:spacing w:val="28"/>
        </w:rPr>
        <w:t xml:space="preserve"> </w:t>
      </w:r>
      <w:r>
        <w:t>этапные</w:t>
      </w:r>
      <w:r>
        <w:rPr>
          <w:spacing w:val="28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динамикой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коррекцией</w:t>
      </w:r>
      <w:r>
        <w:rPr>
          <w:spacing w:val="28"/>
        </w:rPr>
        <w:t xml:space="preserve"> </w:t>
      </w:r>
      <w:r>
        <w:t>психического</w:t>
      </w:r>
      <w:r>
        <w:rPr>
          <w:spacing w:val="30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Педагог-психолог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это,</w:t>
      </w:r>
      <w:r>
        <w:rPr>
          <w:spacing w:val="20"/>
        </w:rPr>
        <w:t xml:space="preserve"> </w:t>
      </w:r>
      <w:r>
        <w:t>прежде</w:t>
      </w:r>
      <w:r>
        <w:rPr>
          <w:spacing w:val="19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посредник</w:t>
      </w:r>
      <w:r>
        <w:rPr>
          <w:spacing w:val="19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учащимся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преподавателем.</w:t>
      </w:r>
      <w:r>
        <w:rPr>
          <w:spacing w:val="20"/>
        </w:rPr>
        <w:t xml:space="preserve"> </w:t>
      </w:r>
      <w:r>
        <w:t>Именно</w:t>
      </w:r>
      <w:r>
        <w:rPr>
          <w:spacing w:val="-57"/>
        </w:rPr>
        <w:t xml:space="preserve"> </w:t>
      </w:r>
      <w:r>
        <w:t>поэтому</w:t>
      </w:r>
      <w:r>
        <w:tab/>
        <w:t>особую</w:t>
      </w:r>
      <w:r>
        <w:tab/>
        <w:t>ценность</w:t>
      </w:r>
      <w:r>
        <w:tab/>
        <w:t>приобретает</w:t>
      </w:r>
      <w:r>
        <w:tab/>
        <w:t>такой</w:t>
      </w:r>
      <w:r>
        <w:tab/>
        <w:t>раздел</w:t>
      </w:r>
      <w:r>
        <w:tab/>
      </w:r>
      <w:r>
        <w:tab/>
        <w:t>практической</w:t>
      </w:r>
      <w:r>
        <w:tab/>
      </w:r>
      <w:r>
        <w:tab/>
        <w:t>психологии,</w:t>
      </w:r>
      <w:r>
        <w:tab/>
        <w:t>как</w:t>
      </w:r>
      <w:r>
        <w:rPr>
          <w:spacing w:val="-57"/>
        </w:rPr>
        <w:t xml:space="preserve"> </w:t>
      </w:r>
      <w:r>
        <w:t>психодиагностика,</w:t>
      </w:r>
      <w:r>
        <w:rPr>
          <w:spacing w:val="31"/>
        </w:rPr>
        <w:t xml:space="preserve"> </w:t>
      </w:r>
      <w:r>
        <w:t>ибо</w:t>
      </w:r>
      <w:r>
        <w:rPr>
          <w:spacing w:val="31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ученика</w:t>
      </w:r>
      <w:r>
        <w:rPr>
          <w:spacing w:val="30"/>
        </w:rPr>
        <w:t xml:space="preserve"> </w:t>
      </w:r>
      <w:r>
        <w:t>должно</w:t>
      </w:r>
      <w:r>
        <w:rPr>
          <w:spacing w:val="31"/>
        </w:rPr>
        <w:t xml:space="preserve"> </w:t>
      </w:r>
      <w:r>
        <w:t>строиться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знании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особенностей.</w:t>
      </w:r>
      <w:r>
        <w:rPr>
          <w:spacing w:val="54"/>
        </w:rPr>
        <w:t xml:space="preserve"> </w:t>
      </w:r>
      <w:r>
        <w:t>Зная</w:t>
      </w:r>
      <w:r>
        <w:rPr>
          <w:spacing w:val="54"/>
        </w:rPr>
        <w:t xml:space="preserve"> </w:t>
      </w:r>
      <w:r>
        <w:t>их,</w:t>
      </w:r>
      <w:r>
        <w:rPr>
          <w:spacing w:val="55"/>
        </w:rPr>
        <w:t xml:space="preserve"> </w:t>
      </w:r>
      <w:r>
        <w:t>педагог</w:t>
      </w:r>
      <w:r>
        <w:rPr>
          <w:spacing w:val="54"/>
        </w:rPr>
        <w:t xml:space="preserve"> </w:t>
      </w:r>
      <w:r>
        <w:t>сможет</w:t>
      </w:r>
      <w:r>
        <w:rPr>
          <w:spacing w:val="55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эффективно</w:t>
      </w:r>
      <w:r>
        <w:rPr>
          <w:spacing w:val="55"/>
        </w:rPr>
        <w:t xml:space="preserve"> </w:t>
      </w:r>
      <w:r>
        <w:t>помочь</w:t>
      </w:r>
      <w:r>
        <w:tab/>
      </w:r>
      <w:r>
        <w:tab/>
        <w:t>воспитаннику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развивать</w:t>
      </w:r>
      <w:r>
        <w:tab/>
      </w:r>
      <w:r>
        <w:tab/>
        <w:t>индивидуальность.</w:t>
      </w:r>
      <w:r>
        <w:tab/>
      </w:r>
      <w:r>
        <w:tab/>
        <w:t>Диагностика</w:t>
      </w:r>
      <w:r>
        <w:tab/>
      </w:r>
      <w:r>
        <w:tab/>
        <w:t>в</w:t>
      </w:r>
      <w:r>
        <w:tab/>
      </w:r>
      <w:r>
        <w:tab/>
      </w:r>
      <w:r>
        <w:tab/>
        <w:t>процессе</w:t>
      </w:r>
      <w:r>
        <w:tab/>
        <w:t>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tab/>
        <w:t>образовательного</w:t>
      </w:r>
      <w:r>
        <w:tab/>
      </w:r>
      <w:r>
        <w:tab/>
        <w:t>процесса</w:t>
      </w:r>
      <w:r>
        <w:tab/>
        <w:t>не</w:t>
      </w:r>
      <w:r>
        <w:tab/>
      </w:r>
      <w:r>
        <w:tab/>
        <w:t>является</w:t>
      </w:r>
      <w:r>
        <w:tab/>
        <w:t>самоценной</w:t>
      </w:r>
      <w:r>
        <w:tab/>
        <w:t>практической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«зазвучать»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обучение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иной</w:t>
      </w:r>
      <w:r>
        <w:rPr>
          <w:spacing w:val="14"/>
        </w:rPr>
        <w:t xml:space="preserve"> </w:t>
      </w:r>
      <w:r>
        <w:t>точки</w:t>
      </w:r>
      <w:r>
        <w:rPr>
          <w:spacing w:val="13"/>
        </w:rPr>
        <w:t xml:space="preserve"> </w:t>
      </w:r>
      <w:r>
        <w:t>зрения,</w:t>
      </w:r>
      <w:r>
        <w:rPr>
          <w:spacing w:val="13"/>
        </w:rPr>
        <w:t xml:space="preserve"> </w:t>
      </w:r>
      <w:r>
        <w:t>служит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дальнейшей</w:t>
      </w:r>
      <w:r>
        <w:rPr>
          <w:spacing w:val="12"/>
        </w:rPr>
        <w:t xml:space="preserve"> </w:t>
      </w:r>
      <w:r>
        <w:t>сопровождающей</w:t>
      </w:r>
      <w:r>
        <w:rPr>
          <w:spacing w:val="15"/>
        </w:rPr>
        <w:t xml:space="preserve"> </w:t>
      </w:r>
      <w:r>
        <w:t>деятельности</w:t>
      </w:r>
    </w:p>
    <w:p w:rsidR="00551FBD" w:rsidRDefault="008C5111">
      <w:pPr>
        <w:pStyle w:val="a3"/>
      </w:pPr>
      <w:r>
        <w:t>и</w:t>
      </w:r>
      <w:r>
        <w:rPr>
          <w:spacing w:val="55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отследить</w:t>
      </w:r>
      <w:r>
        <w:rPr>
          <w:spacing w:val="-3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учащихся.</w:t>
      </w:r>
    </w:p>
    <w:p w:rsidR="00551FBD" w:rsidRDefault="008C5111">
      <w:pPr>
        <w:pStyle w:val="a3"/>
        <w:ind w:right="241" w:firstLine="708"/>
      </w:pPr>
      <w:r>
        <w:t>Психологическая диагностика определяется задачами развития и запросом участников учебно-</w:t>
      </w:r>
      <w:r>
        <w:rPr>
          <w:spacing w:val="-57"/>
        </w:rPr>
        <w:t xml:space="preserve"> </w:t>
      </w:r>
      <w:r>
        <w:t>воспитательного процесса (администрацией, педагогами, родителями, учащимися), проводится как</w:t>
      </w:r>
      <w:r>
        <w:rPr>
          <w:spacing w:val="1"/>
        </w:rPr>
        <w:t xml:space="preserve"> </w:t>
      </w:r>
      <w:r>
        <w:t>индивидуально, так и с группами учащихся. Но главной ее задачей является разработка практических</w:t>
      </w:r>
      <w:r>
        <w:rPr>
          <w:spacing w:val="-57"/>
        </w:rPr>
        <w:t xml:space="preserve"> </w:t>
      </w:r>
      <w:r>
        <w:t>рекомендаций по преодолению трудностей в интеллектуальном или личностном развитии ребенка,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социальной адаптации в</w:t>
      </w:r>
      <w:r>
        <w:rPr>
          <w:spacing w:val="-1"/>
        </w:rPr>
        <w:t xml:space="preserve"> </w:t>
      </w:r>
      <w:r>
        <w:t>коллективе.</w:t>
      </w:r>
    </w:p>
    <w:p w:rsidR="00551FBD" w:rsidRDefault="008C5111">
      <w:pPr>
        <w:pStyle w:val="a3"/>
        <w:ind w:right="250" w:firstLine="708"/>
      </w:pPr>
      <w:r>
        <w:t>Систематичность проведения диагностических процедур позволяет создать банк данных для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обучения.</w:t>
      </w:r>
    </w:p>
    <w:p w:rsidR="00551FBD" w:rsidRDefault="008C5111">
      <w:pPr>
        <w:pStyle w:val="a3"/>
        <w:ind w:right="242" w:firstLine="708"/>
      </w:pPr>
      <w:r>
        <w:t>Психологическое исследование включает комплекс мероприятий, проводимых в определенной</w:t>
      </w:r>
      <w:r>
        <w:rPr>
          <w:spacing w:val="-57"/>
        </w:rPr>
        <w:t xml:space="preserve"> </w:t>
      </w:r>
      <w:r>
        <w:t>последовательности:</w:t>
      </w:r>
    </w:p>
    <w:p w:rsidR="00551FBD" w:rsidRDefault="008C5111">
      <w:pPr>
        <w:pStyle w:val="a3"/>
        <w:ind w:left="1038"/>
        <w:jc w:val="left"/>
      </w:pPr>
      <w:r>
        <w:lastRenderedPageBreak/>
        <w:t>Подготовительный</w:t>
      </w:r>
      <w:r>
        <w:rPr>
          <w:spacing w:val="-7"/>
        </w:rPr>
        <w:t xml:space="preserve"> </w:t>
      </w:r>
      <w:r>
        <w:t>этап,</w:t>
      </w:r>
      <w:r>
        <w:rPr>
          <w:spacing w:val="-7"/>
        </w:rPr>
        <w:t xml:space="preserve"> </w:t>
      </w:r>
      <w:r>
        <w:t>включающий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себя:</w:t>
      </w:r>
    </w:p>
    <w:p w:rsidR="00551FBD" w:rsidRDefault="008C5111">
      <w:pPr>
        <w:pStyle w:val="a3"/>
        <w:ind w:left="1038" w:right="241"/>
        <w:jc w:val="left"/>
      </w:pPr>
      <w:r>
        <w:t>изучение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переформулировка</w:t>
      </w:r>
      <w:proofErr w:type="spellEnd"/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проблему;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стратегии исследования;</w:t>
      </w:r>
    </w:p>
    <w:p w:rsidR="00551FBD" w:rsidRDefault="008C5111">
      <w:pPr>
        <w:pStyle w:val="a3"/>
        <w:ind w:left="1038" w:right="6761"/>
        <w:jc w:val="left"/>
      </w:pPr>
      <w:r>
        <w:t>выбор методического материала.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исследования.</w:t>
      </w:r>
    </w:p>
    <w:p w:rsidR="00551FBD" w:rsidRDefault="008C5111">
      <w:pPr>
        <w:pStyle w:val="a3"/>
        <w:ind w:left="1038"/>
        <w:jc w:val="left"/>
      </w:pPr>
      <w:r>
        <w:t>Анализ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заключения.</w:t>
      </w:r>
    </w:p>
    <w:p w:rsidR="00551FBD" w:rsidRDefault="008C5111">
      <w:pPr>
        <w:pStyle w:val="a3"/>
        <w:ind w:right="241" w:firstLine="566"/>
        <w:jc w:val="left"/>
      </w:pPr>
      <w:r>
        <w:t>Составление</w:t>
      </w:r>
      <w:r>
        <w:rPr>
          <w:spacing w:val="43"/>
        </w:rPr>
        <w:t xml:space="preserve"> </w:t>
      </w:r>
      <w:r>
        <w:t>рекомендаций</w:t>
      </w:r>
      <w:r>
        <w:rPr>
          <w:spacing w:val="45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педагогического</w:t>
      </w:r>
      <w:r>
        <w:rPr>
          <w:spacing w:val="44"/>
        </w:rPr>
        <w:t xml:space="preserve"> </w:t>
      </w:r>
      <w:r>
        <w:t>коллектива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разработка</w:t>
      </w:r>
      <w:r>
        <w:rPr>
          <w:spacing w:val="43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программ.</w:t>
      </w:r>
    </w:p>
    <w:p w:rsidR="00551FBD" w:rsidRDefault="008C5111">
      <w:pPr>
        <w:pStyle w:val="a3"/>
        <w:ind w:left="1038"/>
        <w:jc w:val="left"/>
      </w:pPr>
      <w:r>
        <w:t>Длительность</w:t>
      </w:r>
      <w:r>
        <w:rPr>
          <w:spacing w:val="-4"/>
        </w:rPr>
        <w:t xml:space="preserve"> </w:t>
      </w:r>
      <w:r>
        <w:t>психодиагностических</w:t>
      </w:r>
      <w:r>
        <w:rPr>
          <w:spacing w:val="-2"/>
        </w:rPr>
        <w:t xml:space="preserve"> </w:t>
      </w:r>
      <w:r>
        <w:t>процедур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(40</w:t>
      </w:r>
      <w:r>
        <w:rPr>
          <w:spacing w:val="-4"/>
        </w:rPr>
        <w:t xml:space="preserve"> </w:t>
      </w:r>
      <w:r>
        <w:t>мин.)</w:t>
      </w:r>
    </w:p>
    <w:p w:rsidR="00551FBD" w:rsidRDefault="008C5111">
      <w:pPr>
        <w:pStyle w:val="a3"/>
        <w:ind w:right="239" w:firstLine="708"/>
      </w:pPr>
      <w:r>
        <w:t>Коллегиальное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школьных консилиумов всеми специалистами </w:t>
      </w:r>
      <w:proofErr w:type="spellStart"/>
      <w:r>
        <w:t>ППк</w:t>
      </w:r>
      <w:proofErr w:type="spellEnd"/>
      <w:r>
        <w:t xml:space="preserve"> и позволяет выработать единое представление о</w:t>
      </w:r>
      <w:r>
        <w:rPr>
          <w:spacing w:val="1"/>
        </w:rPr>
        <w:t xml:space="preserve"> </w:t>
      </w:r>
      <w:r>
        <w:t>характере и особенностях развития ребенка, определить общий прогноз его дальнейшего развития,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коррекционной работы с</w:t>
      </w:r>
      <w:r>
        <w:rPr>
          <w:spacing w:val="-2"/>
        </w:rPr>
        <w:t xml:space="preserve"> </w:t>
      </w:r>
      <w:r>
        <w:t>ребенком.</w:t>
      </w:r>
    </w:p>
    <w:p w:rsidR="00551FBD" w:rsidRDefault="008C5111">
      <w:pPr>
        <w:pStyle w:val="a3"/>
        <w:spacing w:before="1"/>
        <w:ind w:right="245" w:firstLine="708"/>
      </w:pPr>
      <w:r>
        <w:t xml:space="preserve">На психолога в структуре деятельности </w:t>
      </w:r>
      <w:proofErr w:type="spellStart"/>
      <w:r>
        <w:t>ППк</w:t>
      </w:r>
      <w:proofErr w:type="spellEnd"/>
      <w:r>
        <w:t xml:space="preserve"> ложатся задачи определения актуального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 личностных характеристик ребенка, особенностей его межличностных взаимодействий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551FBD" w:rsidRDefault="008C5111">
      <w:pPr>
        <w:pStyle w:val="a3"/>
        <w:spacing w:before="66"/>
        <w:ind w:left="1180"/>
      </w:pPr>
      <w:r>
        <w:t>Коррекционно-развивающее</w:t>
      </w:r>
      <w:r>
        <w:rPr>
          <w:spacing w:val="-9"/>
        </w:rPr>
        <w:t xml:space="preserve"> </w:t>
      </w:r>
      <w:r>
        <w:t>направление</w:t>
      </w:r>
    </w:p>
    <w:p w:rsidR="00551FBD" w:rsidRDefault="008C5111">
      <w:pPr>
        <w:pStyle w:val="a3"/>
        <w:ind w:right="240" w:firstLine="708"/>
      </w:pPr>
      <w:r>
        <w:t>В соответствии с особенностями развития ребенка и решением консилиума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периодичность и продолжительность цикла специальных занятий. Наиболее важной задачей является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индивидуально-психологическими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 детей в</w:t>
      </w:r>
      <w:r>
        <w:rPr>
          <w:spacing w:val="-2"/>
        </w:rPr>
        <w:t xml:space="preserve"> </w:t>
      </w:r>
      <w:r>
        <w:t>целом.</w:t>
      </w:r>
    </w:p>
    <w:p w:rsidR="00551FBD" w:rsidRDefault="008C5111">
      <w:pPr>
        <w:pStyle w:val="a3"/>
        <w:spacing w:before="1"/>
        <w:ind w:right="242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психо</w:t>
      </w:r>
      <w:proofErr w:type="spellEnd"/>
      <w:r>
        <w:t>-коррекционной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proofErr w:type="spellStart"/>
      <w:r>
        <w:t>психогимнастику</w:t>
      </w:r>
      <w:proofErr w:type="spellEnd"/>
      <w:r>
        <w:t>,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дискуссии, приемы арт-терапии, проективные</w:t>
      </w:r>
      <w:r>
        <w:rPr>
          <w:spacing w:val="-3"/>
        </w:rPr>
        <w:t xml:space="preserve"> </w:t>
      </w:r>
      <w:r>
        <w:t>методы.</w:t>
      </w:r>
    </w:p>
    <w:p w:rsidR="00551FBD" w:rsidRDefault="008C5111">
      <w:pPr>
        <w:pStyle w:val="a3"/>
        <w:ind w:left="1038"/>
      </w:pPr>
      <w:r>
        <w:t>Консультативно-просветительское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профилактическое</w:t>
      </w:r>
      <w:r>
        <w:rPr>
          <w:spacing w:val="-7"/>
        </w:rPr>
        <w:t xml:space="preserve"> </w:t>
      </w:r>
      <w:r>
        <w:t>направление</w:t>
      </w:r>
    </w:p>
    <w:p w:rsidR="00551FBD" w:rsidRDefault="008C5111">
      <w:pPr>
        <w:pStyle w:val="a3"/>
        <w:ind w:right="246" w:firstLine="566"/>
      </w:pPr>
      <w:r>
        <w:t>Данная работа ориентирована на создание условий для активного освоения и использования</w:t>
      </w:r>
      <w:r>
        <w:rPr>
          <w:spacing w:val="1"/>
        </w:rPr>
        <w:t xml:space="preserve"> </w:t>
      </w:r>
      <w:r>
        <w:t>социально-психологических знаний всеми участниками образовательного процесса. Приоритетной</w:t>
      </w:r>
      <w:r>
        <w:rPr>
          <w:spacing w:val="1"/>
        </w:rPr>
        <w:t xml:space="preserve"> </w:t>
      </w:r>
      <w:r>
        <w:t>для психолога в этом направлении является работа с педагогами, так как они являются субъектами</w:t>
      </w:r>
      <w:r>
        <w:rPr>
          <w:spacing w:val="1"/>
        </w:rPr>
        <w:t xml:space="preserve"> </w:t>
      </w:r>
      <w:r>
        <w:t>инновационных процессов и должны находиться в режиме развития, в процессе переосмысления</w:t>
      </w:r>
      <w:r>
        <w:rPr>
          <w:spacing w:val="1"/>
        </w:rPr>
        <w:t xml:space="preserve"> </w:t>
      </w:r>
      <w:r>
        <w:t>собственных ценностей</w:t>
      </w:r>
      <w:r>
        <w:rPr>
          <w:spacing w:val="-2"/>
        </w:rPr>
        <w:t xml:space="preserve"> </w:t>
      </w:r>
      <w:r>
        <w:t>педагогической деятельности.</w:t>
      </w:r>
    </w:p>
    <w:p w:rsidR="00551FBD" w:rsidRDefault="008C5111">
      <w:pPr>
        <w:pStyle w:val="a3"/>
        <w:ind w:left="1038"/>
      </w:pPr>
      <w:r>
        <w:t>В</w:t>
      </w:r>
      <w:r>
        <w:rPr>
          <w:spacing w:val="70"/>
        </w:rPr>
        <w:t xml:space="preserve"> </w:t>
      </w:r>
      <w:r>
        <w:t xml:space="preserve">рамках  </w:t>
      </w:r>
      <w:r>
        <w:rPr>
          <w:spacing w:val="13"/>
        </w:rPr>
        <w:t xml:space="preserve"> </w:t>
      </w:r>
      <w:r>
        <w:t xml:space="preserve">этого  </w:t>
      </w:r>
      <w:r>
        <w:rPr>
          <w:spacing w:val="11"/>
        </w:rPr>
        <w:t xml:space="preserve"> </w:t>
      </w:r>
      <w:r>
        <w:t xml:space="preserve">направления  </w:t>
      </w:r>
      <w:r>
        <w:rPr>
          <w:spacing w:val="12"/>
        </w:rPr>
        <w:t xml:space="preserve"> </w:t>
      </w:r>
      <w:r>
        <w:t xml:space="preserve">организуются  </w:t>
      </w:r>
      <w:r>
        <w:rPr>
          <w:spacing w:val="11"/>
        </w:rPr>
        <w:t xml:space="preserve"> </w:t>
      </w:r>
      <w:r>
        <w:t xml:space="preserve">тематические  </w:t>
      </w:r>
      <w:r>
        <w:rPr>
          <w:spacing w:val="11"/>
        </w:rPr>
        <w:t xml:space="preserve"> </w:t>
      </w:r>
      <w:proofErr w:type="gramStart"/>
      <w:r>
        <w:t xml:space="preserve">занятия,  </w:t>
      </w:r>
      <w:r>
        <w:rPr>
          <w:spacing w:val="13"/>
        </w:rPr>
        <w:t xml:space="preserve"> </w:t>
      </w:r>
      <w:proofErr w:type="gramEnd"/>
      <w:r>
        <w:t xml:space="preserve">учитывая  </w:t>
      </w:r>
      <w:r>
        <w:rPr>
          <w:spacing w:val="12"/>
        </w:rPr>
        <w:t xml:space="preserve"> </w:t>
      </w:r>
      <w:r>
        <w:t>ситуации,</w:t>
      </w:r>
    </w:p>
    <w:p w:rsidR="00551FBD" w:rsidRDefault="008C5111">
      <w:pPr>
        <w:pStyle w:val="a3"/>
      </w:pPr>
      <w:r>
        <w:t>«запускающие»</w:t>
      </w:r>
      <w:r>
        <w:rPr>
          <w:spacing w:val="-9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деятельности:</w:t>
      </w:r>
    </w:p>
    <w:p w:rsidR="00551FBD" w:rsidRDefault="008C5111">
      <w:pPr>
        <w:pStyle w:val="a3"/>
        <w:ind w:left="1038" w:right="241"/>
        <w:jc w:val="left"/>
      </w:pPr>
      <w:r>
        <w:t>информирование педагогов на педсоветах о результатах психологического обследования детей;</w:t>
      </w:r>
      <w:r>
        <w:rPr>
          <w:spacing w:val="1"/>
        </w:rPr>
        <w:t xml:space="preserve"> </w:t>
      </w:r>
      <w:r>
        <w:t>плановые тематические выступления на педсоветах, методических объединениях и семинарах;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9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проблемы,</w:t>
      </w:r>
      <w:r>
        <w:rPr>
          <w:spacing w:val="9"/>
        </w:rPr>
        <w:t xml:space="preserve"> </w:t>
      </w:r>
      <w:r>
        <w:t>требующей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разрешения</w:t>
      </w:r>
      <w:r>
        <w:rPr>
          <w:spacing w:val="10"/>
        </w:rPr>
        <w:t xml:space="preserve"> </w:t>
      </w:r>
      <w:r>
        <w:t>психологической</w:t>
      </w:r>
    </w:p>
    <w:p w:rsidR="00551FBD" w:rsidRDefault="008C5111">
      <w:pPr>
        <w:pStyle w:val="a3"/>
        <w:spacing w:before="1"/>
        <w:jc w:val="left"/>
      </w:pPr>
      <w:r>
        <w:rPr>
          <w:spacing w:val="-1"/>
        </w:rPr>
        <w:t>компетентности</w:t>
      </w:r>
      <w:r>
        <w:rPr>
          <w:spacing w:val="-12"/>
        </w:rPr>
        <w:t xml:space="preserve"> </w:t>
      </w:r>
      <w:r>
        <w:t>педагогов.</w:t>
      </w:r>
    </w:p>
    <w:p w:rsidR="00551FBD" w:rsidRDefault="008C5111">
      <w:pPr>
        <w:pStyle w:val="a3"/>
        <w:ind w:right="245" w:firstLine="566"/>
      </w:pPr>
      <w:r>
        <w:t>Работа по данному направлению обеспечивает оказание педагогам помощи в воспитании и</w:t>
      </w:r>
      <w:r>
        <w:rPr>
          <w:spacing w:val="1"/>
        </w:rPr>
        <w:t xml:space="preserve"> </w:t>
      </w:r>
      <w:r>
        <w:t>обучении ребенка с ОВЗ. Психолог разрабатывает рекомендации в соответствии с возрастными и</w:t>
      </w:r>
      <w:r>
        <w:rPr>
          <w:spacing w:val="1"/>
        </w:rPr>
        <w:t xml:space="preserve"> </w:t>
      </w:r>
      <w:r>
        <w:t>индивидуально-типическими особенностями детей, состоянием их соматического и 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эффективности решения</w:t>
      </w:r>
      <w:r>
        <w:rPr>
          <w:spacing w:val="-1"/>
        </w:rPr>
        <w:t xml:space="preserve"> </w:t>
      </w:r>
      <w:r>
        <w:t>коррекционно-воспитательных</w:t>
      </w:r>
      <w:r>
        <w:rPr>
          <w:spacing w:val="-1"/>
        </w:rPr>
        <w:t xml:space="preserve"> </w:t>
      </w:r>
      <w:r>
        <w:t>задач.</w:t>
      </w:r>
    </w:p>
    <w:p w:rsidR="00551FBD" w:rsidRDefault="008C5111">
      <w:pPr>
        <w:pStyle w:val="a3"/>
        <w:ind w:right="242" w:firstLine="566"/>
      </w:pPr>
      <w:r>
        <w:t>Консультативная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 и педагогическим работникам, испытывающим трудности в повседневной жизни или</w:t>
      </w:r>
      <w:r>
        <w:rPr>
          <w:spacing w:val="1"/>
        </w:rPr>
        <w:t xml:space="preserve"> </w:t>
      </w:r>
      <w:r>
        <w:t>ставящим</w:t>
      </w:r>
      <w:r>
        <w:rPr>
          <w:spacing w:val="-2"/>
        </w:rPr>
        <w:t xml:space="preserve"> </w:t>
      </w:r>
      <w:r>
        <w:t>перед собой</w:t>
      </w:r>
      <w:r>
        <w:rPr>
          <w:spacing w:val="3"/>
        </w:rPr>
        <w:t xml:space="preserve"> </w:t>
      </w:r>
      <w:r>
        <w:t>цель самосовершенствования.</w:t>
      </w:r>
    </w:p>
    <w:p w:rsidR="00551FBD" w:rsidRDefault="008C5111">
      <w:pPr>
        <w:pStyle w:val="a3"/>
        <w:ind w:right="240" w:firstLine="566"/>
      </w:pPr>
      <w:r>
        <w:t>Психологическое консультирование рассматривается как коммуникативный процесс, в первую</w:t>
      </w:r>
      <w:r>
        <w:rPr>
          <w:spacing w:val="1"/>
        </w:rPr>
        <w:t xml:space="preserve"> </w:t>
      </w:r>
      <w:r>
        <w:t>очередь для обеспечения субъекта образовательного пространства</w:t>
      </w:r>
      <w:r>
        <w:rPr>
          <w:spacing w:val="1"/>
        </w:rPr>
        <w:t xml:space="preserve"> </w:t>
      </w:r>
      <w:r>
        <w:t>необходимой психологической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адаптации.</w:t>
      </w:r>
    </w:p>
    <w:p w:rsidR="00551FBD" w:rsidRDefault="008C5111">
      <w:pPr>
        <w:pStyle w:val="a3"/>
        <w:ind w:left="1038" w:right="2045"/>
      </w:pPr>
      <w:r>
        <w:t>Психологическое консультирование проводится по следующим направлениям:</w:t>
      </w:r>
      <w:r>
        <w:rPr>
          <w:spacing w:val="-58"/>
        </w:rPr>
        <w:t xml:space="preserve"> </w:t>
      </w:r>
      <w:r>
        <w:rPr>
          <w:spacing w:val="-1"/>
        </w:rPr>
        <w:lastRenderedPageBreak/>
        <w:t>по</w:t>
      </w:r>
      <w:r>
        <w:t xml:space="preserve"> </w:t>
      </w:r>
      <w:r>
        <w:rPr>
          <w:spacing w:val="-1"/>
        </w:rPr>
        <w:t>вопросам разработки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 xml:space="preserve">реализации </w:t>
      </w:r>
      <w:r>
        <w:t>программ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воспитания;</w:t>
      </w:r>
    </w:p>
    <w:p w:rsidR="00551FBD" w:rsidRDefault="008C5111">
      <w:pPr>
        <w:pStyle w:val="a3"/>
        <w:ind w:left="1038"/>
      </w:pPr>
      <w:r>
        <w:rPr>
          <w:spacing w:val="-1"/>
        </w:rPr>
        <w:t>по</w:t>
      </w:r>
      <w:r>
        <w:t xml:space="preserve"> </w:t>
      </w:r>
      <w:r>
        <w:rPr>
          <w:spacing w:val="-1"/>
        </w:rPr>
        <w:t>вопросам психологии</w:t>
      </w:r>
      <w:r>
        <w:t xml:space="preserve"> </w:t>
      </w:r>
      <w:r>
        <w:rPr>
          <w:spacing w:val="-1"/>
        </w:rPr>
        <w:t>детей</w:t>
      </w:r>
      <w:r>
        <w:t xml:space="preserve">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возрастным</w:t>
      </w:r>
      <w:r>
        <w:rPr>
          <w:spacing w:val="-16"/>
        </w:rPr>
        <w:t xml:space="preserve"> </w:t>
      </w:r>
      <w:r>
        <w:t>особенностям;</w:t>
      </w:r>
    </w:p>
    <w:p w:rsidR="00551FBD" w:rsidRDefault="008C5111">
      <w:pPr>
        <w:pStyle w:val="a3"/>
        <w:ind w:right="250" w:firstLine="566"/>
      </w:pP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учащихся;</w:t>
      </w:r>
    </w:p>
    <w:p w:rsidR="00551FBD" w:rsidRDefault="008C5111">
      <w:pPr>
        <w:pStyle w:val="a3"/>
        <w:spacing w:before="1"/>
        <w:ind w:right="248" w:firstLine="566"/>
      </w:pPr>
      <w:r>
        <w:t>оказание психологической помощи и поддержки учащимся, находящимся в состоянии стресса,</w:t>
      </w:r>
      <w:r>
        <w:rPr>
          <w:spacing w:val="1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сильного эмоционального</w:t>
      </w:r>
      <w:r>
        <w:rPr>
          <w:spacing w:val="-18"/>
        </w:rPr>
        <w:t xml:space="preserve"> </w:t>
      </w:r>
      <w:r>
        <w:t>переживания.</w:t>
      </w:r>
    </w:p>
    <w:p w:rsidR="00551FBD" w:rsidRDefault="008C5111">
      <w:pPr>
        <w:pStyle w:val="a3"/>
        <w:ind w:right="240" w:firstLine="566"/>
      </w:pPr>
      <w:r>
        <w:t>На индивидуальных и групповых консультациях проводится совместное</w:t>
      </w:r>
      <w:r>
        <w:rPr>
          <w:spacing w:val="1"/>
        </w:rPr>
        <w:t xml:space="preserve"> </w:t>
      </w:r>
      <w:r>
        <w:t>обсуждение хода и</w:t>
      </w:r>
      <w:r>
        <w:rPr>
          <w:spacing w:val="1"/>
        </w:rPr>
        <w:t xml:space="preserve"> </w:t>
      </w:r>
      <w:r>
        <w:t>результатов 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вырабатываются 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проблем.</w:t>
      </w:r>
    </w:p>
    <w:p w:rsidR="00551FBD" w:rsidRDefault="008C5111">
      <w:pPr>
        <w:pStyle w:val="a3"/>
        <w:ind w:left="1038"/>
      </w:pPr>
      <w:r>
        <w:t>Организационно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направление</w:t>
      </w:r>
    </w:p>
    <w:p w:rsidR="00551FBD" w:rsidRDefault="008C5111">
      <w:pPr>
        <w:pStyle w:val="a3"/>
        <w:ind w:right="245" w:firstLine="566"/>
      </w:pPr>
      <w:r>
        <w:t>Данное направление деятельности</w:t>
      </w:r>
      <w:r>
        <w:rPr>
          <w:spacing w:val="1"/>
        </w:rPr>
        <w:t xml:space="preserve"> </w:t>
      </w:r>
      <w:r>
        <w:t>школьного психолога включает подготовку материалов к</w:t>
      </w:r>
      <w:r>
        <w:rPr>
          <w:spacing w:val="1"/>
        </w:rPr>
        <w:t xml:space="preserve"> </w:t>
      </w:r>
      <w:r>
        <w:t>консилиумам,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объединениям,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советам,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мероприятиях, а</w:t>
      </w:r>
      <w:r>
        <w:rPr>
          <w:spacing w:val="-1"/>
        </w:rPr>
        <w:t xml:space="preserve"> </w:t>
      </w:r>
      <w:r>
        <w:t xml:space="preserve">также </w:t>
      </w:r>
      <w:proofErr w:type="spellStart"/>
      <w:r>
        <w:t>оформлениедокументации</w:t>
      </w:r>
      <w:proofErr w:type="spellEnd"/>
      <w:r>
        <w:t>.</w:t>
      </w:r>
    </w:p>
    <w:p w:rsidR="00551FBD" w:rsidRDefault="008C5111">
      <w:pPr>
        <w:pStyle w:val="a3"/>
        <w:ind w:left="1038" w:right="4152"/>
        <w:jc w:val="left"/>
      </w:pPr>
      <w:r>
        <w:t xml:space="preserve">Ожидаемые результаты психологического </w:t>
      </w:r>
      <w:proofErr w:type="gramStart"/>
      <w:r>
        <w:t>сопровождения</w:t>
      </w:r>
      <w:r>
        <w:rPr>
          <w:spacing w:val="-57"/>
        </w:rPr>
        <w:t xml:space="preserve"> </w:t>
      </w:r>
      <w:r>
        <w:rPr>
          <w:spacing w:val="-1"/>
        </w:rPr>
        <w:t>В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отношении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t xml:space="preserve"> процесса в</w:t>
      </w:r>
      <w:r>
        <w:rPr>
          <w:spacing w:val="-29"/>
        </w:rPr>
        <w:t xml:space="preserve"> </w:t>
      </w:r>
      <w:r>
        <w:t>целом:</w:t>
      </w:r>
    </w:p>
    <w:p w:rsidR="00551FBD" w:rsidRDefault="008C5111">
      <w:pPr>
        <w:pStyle w:val="a3"/>
        <w:spacing w:before="1"/>
        <w:ind w:left="1038"/>
        <w:jc w:val="left"/>
      </w:pPr>
      <w:r>
        <w:rPr>
          <w:spacing w:val="-1"/>
        </w:rPr>
        <w:t>увеличение 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14"/>
        </w:rPr>
        <w:t xml:space="preserve"> </w:t>
      </w:r>
      <w:r>
        <w:t>выражающееся:</w:t>
      </w:r>
    </w:p>
    <w:p w:rsidR="00551FBD" w:rsidRDefault="008C5111">
      <w:pPr>
        <w:pStyle w:val="a3"/>
        <w:spacing w:before="66"/>
        <w:ind w:right="249" w:firstLine="566"/>
      </w:pP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«желания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учении;</w:t>
      </w:r>
    </w:p>
    <w:p w:rsidR="00551FBD" w:rsidRDefault="008C5111">
      <w:pPr>
        <w:pStyle w:val="a3"/>
        <w:spacing w:before="1"/>
        <w:ind w:left="1038"/>
      </w:pPr>
      <w:r>
        <w:rPr>
          <w:spacing w:val="-1"/>
        </w:rPr>
        <w:t>улучшение качества</w:t>
      </w:r>
      <w:r>
        <w:rPr>
          <w:spacing w:val="-2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счет:</w:t>
      </w:r>
    </w:p>
    <w:p w:rsidR="00551FBD" w:rsidRDefault="008C5111">
      <w:pPr>
        <w:pStyle w:val="a3"/>
        <w:ind w:left="1038"/>
      </w:pPr>
      <w:r>
        <w:t>оптимизации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программ;</w:t>
      </w:r>
    </w:p>
    <w:p w:rsidR="00551FBD" w:rsidRDefault="008C5111">
      <w:pPr>
        <w:pStyle w:val="a3"/>
        <w:ind w:right="252" w:firstLine="566"/>
      </w:pPr>
      <w:r>
        <w:t>улучшения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9"/>
        </w:rPr>
        <w:t xml:space="preserve"> </w:t>
      </w:r>
      <w:r>
        <w:t>процесса.</w:t>
      </w:r>
    </w:p>
    <w:p w:rsidR="00551FBD" w:rsidRDefault="008C5111">
      <w:pPr>
        <w:pStyle w:val="a3"/>
        <w:ind w:left="1038"/>
      </w:pP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proofErr w:type="spellStart"/>
      <w:r>
        <w:t>образовательногопроцесса</w:t>
      </w:r>
      <w:proofErr w:type="spellEnd"/>
      <w:r>
        <w:t>:</w:t>
      </w:r>
    </w:p>
    <w:p w:rsidR="00551FBD" w:rsidRDefault="008C5111">
      <w:pPr>
        <w:pStyle w:val="a3"/>
        <w:ind w:left="1038"/>
        <w:jc w:val="left"/>
      </w:pPr>
      <w:r>
        <w:t>педагогов:</w:t>
      </w:r>
    </w:p>
    <w:p w:rsidR="00551FBD" w:rsidRDefault="008C5111">
      <w:pPr>
        <w:pStyle w:val="a3"/>
        <w:ind w:left="1038"/>
        <w:jc w:val="left"/>
      </w:pPr>
      <w:r>
        <w:t>повышение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грамотности;</w:t>
      </w:r>
    </w:p>
    <w:p w:rsidR="00551FBD" w:rsidRDefault="008C5111">
      <w:pPr>
        <w:pStyle w:val="a3"/>
        <w:ind w:left="1038" w:right="241"/>
        <w:jc w:val="left"/>
      </w:pPr>
      <w:r>
        <w:t>оказание</w:t>
      </w:r>
      <w:r>
        <w:rPr>
          <w:spacing w:val="4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личных</w:t>
      </w:r>
      <w:r>
        <w:rPr>
          <w:spacing w:val="7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(консультирование);</w:t>
      </w:r>
      <w:r>
        <w:rPr>
          <w:spacing w:val="1"/>
        </w:rPr>
        <w:t xml:space="preserve"> </w:t>
      </w:r>
      <w:r>
        <w:t>разрешение</w:t>
      </w:r>
      <w:r>
        <w:rPr>
          <w:spacing w:val="53"/>
        </w:rPr>
        <w:t xml:space="preserve"> </w:t>
      </w:r>
      <w:r>
        <w:t>трудностей</w:t>
      </w:r>
      <w:r>
        <w:rPr>
          <w:spacing w:val="55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взаимоотношениях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57"/>
        </w:rPr>
        <w:t xml:space="preserve"> </w:t>
      </w:r>
      <w:r>
        <w:t>образовательного</w:t>
      </w:r>
    </w:p>
    <w:p w:rsidR="00551FBD" w:rsidRDefault="008C5111">
      <w:pPr>
        <w:pStyle w:val="a3"/>
        <w:jc w:val="left"/>
      </w:pPr>
      <w:r>
        <w:t>процесса;</w:t>
      </w:r>
    </w:p>
    <w:p w:rsidR="00551FBD" w:rsidRDefault="008C5111">
      <w:pPr>
        <w:pStyle w:val="a3"/>
        <w:ind w:left="1038" w:right="6880"/>
        <w:jc w:val="left"/>
      </w:pPr>
      <w:r>
        <w:t>содействие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личностном</w:t>
      </w:r>
      <w:r>
        <w:rPr>
          <w:spacing w:val="-10"/>
        </w:rPr>
        <w:t xml:space="preserve"> </w:t>
      </w:r>
      <w:r>
        <w:t>росте;</w:t>
      </w:r>
      <w:r>
        <w:rPr>
          <w:spacing w:val="-57"/>
        </w:rPr>
        <w:t xml:space="preserve"> </w:t>
      </w:r>
      <w:r>
        <w:t>учащихся:</w:t>
      </w:r>
    </w:p>
    <w:p w:rsidR="00551FBD" w:rsidRDefault="008C5111">
      <w:pPr>
        <w:pStyle w:val="a3"/>
        <w:ind w:left="1038" w:right="4642"/>
        <w:jc w:val="left"/>
      </w:pPr>
      <w:r>
        <w:rPr>
          <w:spacing w:val="-1"/>
        </w:rPr>
        <w:t xml:space="preserve">развитие </w:t>
      </w:r>
      <w:r>
        <w:t>ВПФ (высших психических функций);</w:t>
      </w:r>
      <w:r>
        <w:rPr>
          <w:spacing w:val="1"/>
        </w:rPr>
        <w:t xml:space="preserve"> </w:t>
      </w:r>
      <w:r>
        <w:t>развитие творческого подхода к любой деятельности;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0"/>
        </w:rPr>
        <w:t xml:space="preserve"> </w:t>
      </w:r>
      <w:r>
        <w:t>грамотности;</w:t>
      </w:r>
    </w:p>
    <w:p w:rsidR="00551FBD" w:rsidRDefault="008C5111">
      <w:pPr>
        <w:pStyle w:val="a3"/>
        <w:ind w:left="1038" w:right="3003"/>
        <w:jc w:val="left"/>
      </w:pPr>
      <w:r>
        <w:t>повышение толерантности в отношении своих сверстников;</w:t>
      </w:r>
      <w:r>
        <w:rPr>
          <w:spacing w:val="1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личностном</w:t>
      </w:r>
      <w:r>
        <w:rPr>
          <w:spacing w:val="-4"/>
        </w:rPr>
        <w:t xml:space="preserve"> </w:t>
      </w:r>
      <w:r>
        <w:t>росте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ориентации.</w:t>
      </w:r>
    </w:p>
    <w:p w:rsidR="00551FBD" w:rsidRDefault="008C5111">
      <w:pPr>
        <w:pStyle w:val="3"/>
        <w:ind w:left="3276"/>
      </w:pPr>
      <w:r>
        <w:t>Содержание</w:t>
      </w:r>
      <w:r>
        <w:rPr>
          <w:spacing w:val="-4"/>
        </w:rPr>
        <w:t xml:space="preserve"> </w:t>
      </w:r>
      <w:r>
        <w:t>логопедического</w:t>
      </w:r>
      <w:r>
        <w:rPr>
          <w:spacing w:val="-4"/>
        </w:rPr>
        <w:t xml:space="preserve"> </w:t>
      </w:r>
      <w:r>
        <w:t>сопровождения</w:t>
      </w:r>
    </w:p>
    <w:p w:rsidR="00551FBD" w:rsidRDefault="008C5111">
      <w:pPr>
        <w:pStyle w:val="a3"/>
        <w:ind w:right="247" w:firstLine="708"/>
      </w:pPr>
      <w:r>
        <w:t>Программа определяет содержание логопедической коррекции учащихся с лёгкой 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(овладении письменной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речью).</w:t>
      </w:r>
    </w:p>
    <w:p w:rsidR="00551FBD" w:rsidRDefault="008C5111">
      <w:pPr>
        <w:pStyle w:val="a3"/>
        <w:ind w:right="241" w:firstLine="708"/>
      </w:pPr>
      <w:r>
        <w:t>Организация учебной деятельности, как особой формы активности ребенка, направленной 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 полноценной учебной деятельности возможно лишь при достаточно хорошем 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(произношение, грамматический строй, словарный запас), а также умений и навыков свободно 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сказывается на</w:t>
      </w:r>
      <w:r>
        <w:rPr>
          <w:spacing w:val="-1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развитии ребенка.</w:t>
      </w:r>
    </w:p>
    <w:p w:rsidR="00551FBD" w:rsidRDefault="008C5111">
      <w:pPr>
        <w:pStyle w:val="a3"/>
        <w:ind w:right="242" w:firstLine="708"/>
      </w:pPr>
      <w:r>
        <w:t>У учащихся с системным недоразвитием речи при лёгкой степени умственной отсталости</w:t>
      </w:r>
      <w:r>
        <w:rPr>
          <w:spacing w:val="1"/>
        </w:rPr>
        <w:t xml:space="preserve"> </w:t>
      </w:r>
      <w:r>
        <w:t>наблюдается мономорфное нарушение произношения, недоразвитие фонематического восприятия 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proofErr w:type="spellStart"/>
      <w:r>
        <w:t>аграмматизмы</w:t>
      </w:r>
      <w:proofErr w:type="spellEnd"/>
      <w:r>
        <w:t>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 формах словоизменения, недостаток формирования связной речи. Овладение письмом и</w:t>
      </w:r>
      <w:r>
        <w:rPr>
          <w:spacing w:val="1"/>
        </w:rPr>
        <w:t xml:space="preserve"> </w:t>
      </w:r>
      <w:r>
        <w:t>чтением учащихся с системным недоразвитием речи характеризуется, прежде всего, значительным</w:t>
      </w:r>
      <w:r>
        <w:rPr>
          <w:spacing w:val="1"/>
        </w:rPr>
        <w:t xml:space="preserve"> </w:t>
      </w:r>
      <w:r>
        <w:t>качественным своеобразием на всех этапах формирования этих навыков, так как взаимодействие</w:t>
      </w:r>
      <w:r>
        <w:rPr>
          <w:spacing w:val="1"/>
        </w:rPr>
        <w:t xml:space="preserve"> </w:t>
      </w:r>
      <w:r>
        <w:t>зрительных, кинестетических и слуховых образов формируется сложнее и медленнее и не достигает</w:t>
      </w:r>
      <w:r>
        <w:rPr>
          <w:spacing w:val="1"/>
        </w:rPr>
        <w:t xml:space="preserve"> </w:t>
      </w:r>
      <w:r>
        <w:lastRenderedPageBreak/>
        <w:t>того</w:t>
      </w:r>
      <w:r>
        <w:rPr>
          <w:spacing w:val="-1"/>
        </w:rPr>
        <w:t xml:space="preserve"> </w:t>
      </w:r>
      <w:r>
        <w:t>высокого</w:t>
      </w:r>
      <w:r>
        <w:rPr>
          <w:spacing w:val="2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нормальным</w:t>
      </w:r>
      <w:r>
        <w:rPr>
          <w:spacing w:val="-2"/>
        </w:rPr>
        <w:t xml:space="preserve"> </w:t>
      </w:r>
      <w:r>
        <w:t>интеллектом.</w:t>
      </w:r>
    </w:p>
    <w:p w:rsidR="00551FBD" w:rsidRDefault="008C5111">
      <w:pPr>
        <w:pStyle w:val="a3"/>
        <w:ind w:right="247" w:firstLine="708"/>
      </w:pPr>
      <w:r>
        <w:t>Логопедическая работа занимает важное место в процессе коррекции нарушений развития</w:t>
      </w:r>
      <w:r>
        <w:rPr>
          <w:spacing w:val="1"/>
        </w:rPr>
        <w:t xml:space="preserve"> </w:t>
      </w:r>
      <w:r>
        <w:t>детей с ограниченными возможностями здоровья. Своевременное и целенаправленное устранение</w:t>
      </w:r>
      <w:r>
        <w:rPr>
          <w:spacing w:val="1"/>
        </w:rPr>
        <w:t xml:space="preserve"> </w:t>
      </w:r>
      <w:r>
        <w:t>нарушений речи у детей способствует развитию мыслительной деятельности, усвоению 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</w:t>
      </w:r>
      <w:r>
        <w:rPr>
          <w:spacing w:val="3"/>
        </w:rPr>
        <w:t xml:space="preserve"> </w:t>
      </w:r>
      <w:r>
        <w:t>учеников.</w:t>
      </w:r>
    </w:p>
    <w:p w:rsidR="00551FBD" w:rsidRDefault="008C5111">
      <w:pPr>
        <w:pStyle w:val="a3"/>
        <w:ind w:right="249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-1"/>
        </w:rPr>
        <w:t xml:space="preserve"> </w:t>
      </w:r>
      <w:r>
        <w:t>направленное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изолированный</w:t>
      </w:r>
      <w:r>
        <w:rPr>
          <w:spacing w:val="-1"/>
        </w:rPr>
        <w:t xml:space="preserve"> </w:t>
      </w:r>
      <w:r>
        <w:t>дефект,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51FBD" w:rsidRDefault="008C5111">
      <w:pPr>
        <w:pStyle w:val="a3"/>
        <w:ind w:right="240" w:firstLine="708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повышается, если используется дидактический материал в соответствии с темой программы, которая</w:t>
      </w:r>
      <w:r>
        <w:rPr>
          <w:spacing w:val="1"/>
        </w:rPr>
        <w:t xml:space="preserve"> </w:t>
      </w:r>
      <w:r>
        <w:t>изучается в классе. Поскольку при умственной отсталости нарушаются все компоненты речи, целью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является разработка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последовательной</w:t>
      </w:r>
      <w:r>
        <w:rPr>
          <w:spacing w:val="-1"/>
        </w:rPr>
        <w:t xml:space="preserve"> </w:t>
      </w:r>
      <w:r>
        <w:t>поэтапной коррекции.</w:t>
      </w:r>
    </w:p>
    <w:p w:rsidR="00551FBD" w:rsidRDefault="008C5111">
      <w:pPr>
        <w:pStyle w:val="a3"/>
        <w:spacing w:before="66"/>
        <w:ind w:right="242" w:firstLine="708"/>
      </w:pPr>
      <w:r>
        <w:t>Данная программа построена по цикличному принципу и предполагает повторение тематики в</w:t>
      </w:r>
      <w:r>
        <w:rPr>
          <w:spacing w:val="-57"/>
        </w:rPr>
        <w:t xml:space="preserve"> </w:t>
      </w:r>
      <w:r>
        <w:t>каждом классе, на более высоком уровне: усложняется речевой материал, формы звукового анализа и</w:t>
      </w:r>
      <w:r>
        <w:rPr>
          <w:spacing w:val="-57"/>
        </w:rPr>
        <w:t xml:space="preserve"> </w:t>
      </w:r>
      <w:r>
        <w:t>синтеза.</w:t>
      </w:r>
    </w:p>
    <w:p w:rsidR="00551FBD" w:rsidRDefault="008C5111">
      <w:pPr>
        <w:pStyle w:val="a3"/>
        <w:spacing w:before="1"/>
        <w:ind w:left="1180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разделов: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звукопроизношения;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лексическом уровне;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551FBD" w:rsidRDefault="008C5111">
      <w:pPr>
        <w:pStyle w:val="2"/>
        <w:spacing w:line="240" w:lineRule="auto"/>
        <w:ind w:left="4243"/>
        <w:rPr>
          <w:b w:val="0"/>
        </w:rPr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.</w:t>
      </w:r>
    </w:p>
    <w:p w:rsidR="00551FBD" w:rsidRDefault="008C5111">
      <w:pPr>
        <w:pStyle w:val="a3"/>
        <w:ind w:right="244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 </w:t>
      </w:r>
      <w:r>
        <w:t>–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551FBD" w:rsidRDefault="008C5111">
      <w:pPr>
        <w:pStyle w:val="2"/>
        <w:spacing w:line="240" w:lineRule="auto"/>
        <w:ind w:left="1180"/>
        <w:rPr>
          <w:b w:val="0"/>
        </w:rPr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:</w:t>
      </w:r>
    </w:p>
    <w:p w:rsidR="00551FBD" w:rsidRDefault="008C5111">
      <w:pPr>
        <w:pStyle w:val="a5"/>
        <w:numPr>
          <w:ilvl w:val="0"/>
          <w:numId w:val="56"/>
        </w:numPr>
        <w:tabs>
          <w:tab w:val="left" w:pos="803"/>
        </w:tabs>
        <w:ind w:right="249" w:firstLine="0"/>
        <w:rPr>
          <w:sz w:val="24"/>
        </w:rPr>
      </w:pPr>
      <w:r>
        <w:rPr>
          <w:sz w:val="24"/>
        </w:rPr>
        <w:t>Создать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материале, исходя из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551FBD" w:rsidRDefault="008C5111">
      <w:pPr>
        <w:pStyle w:val="a5"/>
        <w:numPr>
          <w:ilvl w:val="0"/>
          <w:numId w:val="56"/>
        </w:numPr>
        <w:tabs>
          <w:tab w:val="left" w:pos="770"/>
        </w:tabs>
        <w:ind w:right="252" w:firstLine="0"/>
        <w:rPr>
          <w:sz w:val="24"/>
        </w:rPr>
      </w:pPr>
      <w:r>
        <w:rPr>
          <w:sz w:val="24"/>
        </w:rPr>
        <w:t>Развивать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артикуляционную</w:t>
      </w:r>
      <w:r>
        <w:rPr>
          <w:spacing w:val="52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52"/>
          <w:sz w:val="24"/>
        </w:rPr>
        <w:t xml:space="preserve"> </w:t>
      </w:r>
      <w:r>
        <w:rPr>
          <w:sz w:val="24"/>
        </w:rPr>
        <w:t>фонематические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5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53"/>
          <w:sz w:val="24"/>
        </w:rPr>
        <w:t xml:space="preserve"> </w:t>
      </w:r>
      <w:r>
        <w:rPr>
          <w:sz w:val="24"/>
        </w:rPr>
        <w:t>строй</w:t>
      </w:r>
      <w:r>
        <w:rPr>
          <w:spacing w:val="53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 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речи.</w:t>
      </w:r>
    </w:p>
    <w:p w:rsidR="00551FBD" w:rsidRDefault="008C5111">
      <w:pPr>
        <w:pStyle w:val="a5"/>
        <w:numPr>
          <w:ilvl w:val="0"/>
          <w:numId w:val="56"/>
        </w:numPr>
        <w:tabs>
          <w:tab w:val="left" w:pos="849"/>
        </w:tabs>
        <w:ind w:right="252" w:firstLine="0"/>
        <w:rPr>
          <w:sz w:val="24"/>
        </w:rPr>
      </w:pPr>
      <w:r>
        <w:rPr>
          <w:sz w:val="24"/>
        </w:rPr>
        <w:t>Обогащать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551FBD" w:rsidRDefault="008C5111">
      <w:pPr>
        <w:pStyle w:val="a5"/>
        <w:numPr>
          <w:ilvl w:val="0"/>
          <w:numId w:val="56"/>
        </w:numPr>
        <w:tabs>
          <w:tab w:val="left" w:pos="712"/>
        </w:tabs>
        <w:spacing w:before="1"/>
        <w:ind w:left="712" w:hanging="240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учащихся.</w:t>
      </w:r>
    </w:p>
    <w:p w:rsidR="00551FBD" w:rsidRDefault="008C5111">
      <w:pPr>
        <w:pStyle w:val="a3"/>
        <w:ind w:left="1180" w:right="241"/>
        <w:jc w:val="left"/>
      </w:pPr>
      <w:r>
        <w:t xml:space="preserve">В ходе реализации программы используются </w:t>
      </w:r>
      <w:r>
        <w:rPr>
          <w:b/>
        </w:rPr>
        <w:t>методы</w:t>
      </w:r>
      <w:r>
        <w:t>: словесные, практические, наглядные.</w:t>
      </w:r>
      <w:r>
        <w:rPr>
          <w:spacing w:val="1"/>
        </w:rPr>
        <w:t xml:space="preserve"> </w:t>
      </w:r>
      <w:r>
        <w:t>Допускается</w:t>
      </w:r>
      <w:r>
        <w:rPr>
          <w:spacing w:val="59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rPr>
          <w:b/>
        </w:rPr>
        <w:t>технологий</w:t>
      </w:r>
      <w:r>
        <w:t>:</w:t>
      </w:r>
      <w:r>
        <w:rPr>
          <w:spacing w:val="1"/>
        </w:rPr>
        <w:t xml:space="preserve"> </w:t>
      </w:r>
      <w:r>
        <w:t>коррекционно-</w:t>
      </w:r>
      <w:proofErr w:type="gramStart"/>
      <w:r>
        <w:t>развивающие  технологии</w:t>
      </w:r>
      <w:proofErr w:type="gramEnd"/>
      <w:r>
        <w:t>;</w:t>
      </w:r>
      <w:r>
        <w:rPr>
          <w:spacing w:val="1"/>
        </w:rPr>
        <w:t xml:space="preserve"> </w:t>
      </w:r>
      <w:r>
        <w:t>личностно-</w:t>
      </w:r>
    </w:p>
    <w:p w:rsidR="00551FBD" w:rsidRDefault="008C5111">
      <w:pPr>
        <w:pStyle w:val="a3"/>
        <w:ind w:right="241"/>
        <w:jc w:val="left"/>
      </w:pPr>
      <w:r>
        <w:t>ориентированное</w:t>
      </w:r>
      <w:r>
        <w:rPr>
          <w:spacing w:val="48"/>
        </w:rPr>
        <w:t xml:space="preserve"> </w:t>
      </w:r>
      <w:r>
        <w:t>обучение;</w:t>
      </w:r>
      <w:r>
        <w:rPr>
          <w:spacing w:val="49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48"/>
        </w:rPr>
        <w:t xml:space="preserve"> </w:t>
      </w:r>
      <w:r>
        <w:t>технологии;</w:t>
      </w:r>
      <w:r>
        <w:rPr>
          <w:spacing w:val="49"/>
        </w:rPr>
        <w:t xml:space="preserve"> </w:t>
      </w:r>
      <w:r>
        <w:t>дифференцированный</w:t>
      </w:r>
      <w:r>
        <w:rPr>
          <w:spacing w:val="49"/>
        </w:rPr>
        <w:t xml:space="preserve"> </w:t>
      </w:r>
      <w:r>
        <w:t>подход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обучении;</w:t>
      </w:r>
      <w:r>
        <w:rPr>
          <w:spacing w:val="-3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технологии.</w:t>
      </w:r>
    </w:p>
    <w:p w:rsidR="00551FBD" w:rsidRDefault="008C5111">
      <w:pPr>
        <w:pStyle w:val="a3"/>
        <w:ind w:right="249" w:firstLine="708"/>
      </w:pPr>
      <w:r>
        <w:rPr>
          <w:b/>
        </w:rPr>
        <w:t>Результативность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осуществляется промежуточный контроль.</w:t>
      </w:r>
    </w:p>
    <w:p w:rsidR="00551FBD" w:rsidRDefault="008C5111">
      <w:pPr>
        <w:pStyle w:val="a3"/>
        <w:ind w:right="242" w:firstLine="708"/>
      </w:pPr>
      <w:r>
        <w:t>Цель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слабого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фронтальный</w:t>
      </w:r>
      <w:r>
        <w:rPr>
          <w:spacing w:val="-1"/>
        </w:rPr>
        <w:t xml:space="preserve"> </w:t>
      </w:r>
      <w:r>
        <w:t>опрос;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опрос;</w:t>
      </w:r>
      <w:r>
        <w:rPr>
          <w:spacing w:val="-1"/>
        </w:rPr>
        <w:t xml:space="preserve"> </w:t>
      </w:r>
      <w:r>
        <w:t>поурочный</w:t>
      </w:r>
      <w:r>
        <w:rPr>
          <w:spacing w:val="-1"/>
        </w:rPr>
        <w:t xml:space="preserve"> </w:t>
      </w:r>
      <w:r>
        <w:t>контроль.</w:t>
      </w:r>
    </w:p>
    <w:p w:rsidR="00551FBD" w:rsidRDefault="008C5111">
      <w:pPr>
        <w:pStyle w:val="a3"/>
        <w:ind w:right="241" w:firstLine="708"/>
      </w:pPr>
      <w:r>
        <w:t>Итоговая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проведение,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сопоставляются,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результатов, и делаются выводы об успешности проведенной работы. Логопед проводит работу в</w:t>
      </w:r>
      <w:r>
        <w:rPr>
          <w:spacing w:val="1"/>
        </w:rPr>
        <w:t xml:space="preserve"> </w:t>
      </w:r>
      <w:r>
        <w:t>тесной</w:t>
      </w:r>
      <w:r>
        <w:rPr>
          <w:spacing w:val="-1"/>
        </w:rPr>
        <w:t xml:space="preserve"> </w:t>
      </w:r>
      <w:r>
        <w:t>связи с</w:t>
      </w:r>
      <w:r>
        <w:rPr>
          <w:spacing w:val="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дефектологами, психологом.</w:t>
      </w:r>
    </w:p>
    <w:p w:rsidR="00551FBD" w:rsidRDefault="008C5111">
      <w:pPr>
        <w:pStyle w:val="2"/>
        <w:spacing w:before="5"/>
        <w:ind w:left="472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551FBD" w:rsidRDefault="008C5111">
      <w:pPr>
        <w:pStyle w:val="a3"/>
        <w:ind w:right="239" w:firstLine="708"/>
      </w:pPr>
      <w:r>
        <w:t>Программа</w:t>
      </w:r>
      <w:r>
        <w:rPr>
          <w:spacing w:val="1"/>
        </w:rPr>
        <w:t xml:space="preserve"> </w:t>
      </w:r>
      <w:r>
        <w:t>логопедической коррекции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логопедических занятий отводится в 5 классах – 3 часа в неделю, в 6-7 классах – 2 часа в неделю.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 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-6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развития.</w:t>
      </w:r>
    </w:p>
    <w:p w:rsidR="00551FBD" w:rsidRDefault="008C5111">
      <w:pPr>
        <w:ind w:left="4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направлено:</w:t>
      </w:r>
    </w:p>
    <w:p w:rsidR="00551FBD" w:rsidRDefault="008C5111">
      <w:pPr>
        <w:pStyle w:val="a3"/>
        <w:ind w:left="1180"/>
        <w:jc w:val="left"/>
      </w:pPr>
      <w:r>
        <w:lastRenderedPageBreak/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речи;</w:t>
      </w:r>
    </w:p>
    <w:p w:rsidR="00551FBD" w:rsidRDefault="008C5111">
      <w:pPr>
        <w:pStyle w:val="a3"/>
        <w:ind w:left="1180" w:right="3765"/>
        <w:jc w:val="left"/>
      </w:pP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звуковом</w:t>
      </w:r>
      <w:r>
        <w:rPr>
          <w:spacing w:val="-5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коррекцию дефектов</w:t>
      </w:r>
      <w:r>
        <w:rPr>
          <w:spacing w:val="-3"/>
        </w:rPr>
        <w:t xml:space="preserve"> </w:t>
      </w:r>
      <w:r>
        <w:t>произношения;</w:t>
      </w:r>
    </w:p>
    <w:p w:rsidR="00551FBD" w:rsidRDefault="008C5111">
      <w:pPr>
        <w:pStyle w:val="a3"/>
        <w:ind w:left="1180" w:right="3446"/>
        <w:jc w:val="left"/>
      </w:pPr>
      <w:r>
        <w:t>на развитие лексического запаса и грамматического строя речи;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связной речи;</w:t>
      </w:r>
    </w:p>
    <w:p w:rsidR="00551FBD" w:rsidRDefault="008C5111">
      <w:pPr>
        <w:pStyle w:val="a3"/>
        <w:ind w:left="1180" w:right="5237"/>
        <w:jc w:val="left"/>
      </w:pPr>
      <w:r>
        <w:t>на повышение орфографической грамотности;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5"/>
        </w:rPr>
        <w:t xml:space="preserve"> </w:t>
      </w:r>
      <w:r>
        <w:t>навыков;</w:t>
      </w:r>
    </w:p>
    <w:p w:rsidR="00551FBD" w:rsidRDefault="008C5111">
      <w:pPr>
        <w:pStyle w:val="a3"/>
        <w:ind w:right="254" w:firstLine="708"/>
      </w:pPr>
      <w:r>
        <w:t>на расширение и активизацию речевого запаса детей на основе углубления представлений об</w:t>
      </w:r>
      <w:r>
        <w:rPr>
          <w:spacing w:val="1"/>
        </w:rPr>
        <w:t xml:space="preserve"> </w:t>
      </w:r>
      <w:r>
        <w:t>окружающем;</w:t>
      </w:r>
    </w:p>
    <w:p w:rsidR="00551FBD" w:rsidRDefault="008C5111">
      <w:pPr>
        <w:pStyle w:val="a3"/>
        <w:ind w:right="242" w:firstLine="708"/>
      </w:pP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proofErr w:type="spellStart"/>
      <w:r>
        <w:t>аграмматической</w:t>
      </w:r>
      <w:proofErr w:type="spellEnd"/>
      <w:r>
        <w:rPr>
          <w:spacing w:val="1"/>
        </w:rPr>
        <w:t xml:space="preserve"> </w:t>
      </w:r>
      <w:r>
        <w:t>дислексии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разделы:</w:t>
      </w:r>
      <w:r>
        <w:rPr>
          <w:spacing w:val="30"/>
        </w:rPr>
        <w:t xml:space="preserve"> </w:t>
      </w:r>
      <w:r>
        <w:t>«Согласование</w:t>
      </w:r>
      <w:r>
        <w:rPr>
          <w:spacing w:val="25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числе»,</w:t>
      </w:r>
      <w:r>
        <w:rPr>
          <w:spacing w:val="30"/>
        </w:rPr>
        <w:t xml:space="preserve"> </w:t>
      </w:r>
      <w:r>
        <w:t>«Согласование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роде»,</w:t>
      </w:r>
      <w:r>
        <w:rPr>
          <w:spacing w:val="30"/>
        </w:rPr>
        <w:t xml:space="preserve"> </w:t>
      </w:r>
      <w:r>
        <w:t>«Словосочетания,</w:t>
      </w:r>
      <w:r>
        <w:rPr>
          <w:spacing w:val="25"/>
        </w:rPr>
        <w:t xml:space="preserve"> </w:t>
      </w:r>
      <w:r>
        <w:t>образованные</w:t>
      </w:r>
      <w:r>
        <w:rPr>
          <w:spacing w:val="25"/>
        </w:rPr>
        <w:t xml:space="preserve"> </w:t>
      </w:r>
      <w:r>
        <w:t>по</w:t>
      </w:r>
    </w:p>
    <w:p w:rsidR="00551FBD" w:rsidRDefault="008C5111">
      <w:pPr>
        <w:pStyle w:val="a3"/>
        <w:tabs>
          <w:tab w:val="left" w:pos="1546"/>
          <w:tab w:val="left" w:pos="3905"/>
          <w:tab w:val="left" w:pos="6335"/>
          <w:tab w:val="left" w:pos="7387"/>
          <w:tab w:val="left" w:pos="8229"/>
          <w:tab w:val="left" w:pos="9846"/>
        </w:tabs>
        <w:spacing w:before="66"/>
        <w:ind w:right="240"/>
        <w:jc w:val="left"/>
      </w:pPr>
      <w:r>
        <w:t>способу</w:t>
      </w:r>
      <w:r>
        <w:tab/>
        <w:t>управления».</w:t>
      </w:r>
      <w:r>
        <w:rPr>
          <w:spacing w:val="-1"/>
        </w:rPr>
        <w:t xml:space="preserve"> </w:t>
      </w:r>
      <w:r>
        <w:t>Раздел</w:t>
      </w:r>
      <w:r>
        <w:tab/>
        <w:t>«Совершенствование</w:t>
      </w:r>
      <w:r>
        <w:tab/>
        <w:t>связной</w:t>
      </w:r>
      <w:r>
        <w:tab/>
        <w:t>речи»</w:t>
      </w:r>
      <w:r>
        <w:tab/>
        <w:t>предполагает</w:t>
      </w:r>
      <w:r>
        <w:tab/>
        <w:t>работу над</w:t>
      </w:r>
      <w:r>
        <w:rPr>
          <w:spacing w:val="-57"/>
        </w:rPr>
        <w:t xml:space="preserve"> </w:t>
      </w:r>
      <w:r>
        <w:t>текстом/контекстной</w:t>
      </w:r>
      <w:r>
        <w:rPr>
          <w:spacing w:val="-1"/>
        </w:rPr>
        <w:t xml:space="preserve"> </w:t>
      </w:r>
      <w:r>
        <w:t>речью.</w:t>
      </w:r>
    </w:p>
    <w:p w:rsidR="00551FBD" w:rsidRDefault="008C5111">
      <w:pPr>
        <w:pStyle w:val="2"/>
        <w:spacing w:before="5" w:line="240" w:lineRule="auto"/>
        <w:ind w:left="711" w:right="486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551FBD" w:rsidRDefault="008C5111">
      <w:pPr>
        <w:ind w:left="715" w:right="486"/>
        <w:jc w:val="center"/>
        <w:rPr>
          <w:b/>
          <w:sz w:val="24"/>
        </w:rPr>
      </w:pPr>
      <w:r>
        <w:rPr>
          <w:b/>
          <w:sz w:val="24"/>
        </w:rPr>
        <w:t>Коррекция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письма.</w:t>
      </w:r>
    </w:p>
    <w:p w:rsidR="00551FBD" w:rsidRDefault="008C5111">
      <w:pPr>
        <w:pStyle w:val="2"/>
        <w:ind w:left="456" w:right="229"/>
        <w:jc w:val="center"/>
      </w:pPr>
      <w:r>
        <w:t>Коррекционная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лексическом</w:t>
      </w:r>
      <w:r>
        <w:rPr>
          <w:spacing w:val="-3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восполнение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языка.</w:t>
      </w:r>
    </w:p>
    <w:p w:rsidR="00551FBD" w:rsidRDefault="008C5111">
      <w:pPr>
        <w:pStyle w:val="a5"/>
        <w:numPr>
          <w:ilvl w:val="0"/>
          <w:numId w:val="55"/>
        </w:numPr>
        <w:tabs>
          <w:tab w:val="left" w:pos="712"/>
        </w:tabs>
        <w:spacing w:line="274" w:lineRule="exact"/>
        <w:jc w:val="left"/>
        <w:rPr>
          <w:sz w:val="24"/>
        </w:rPr>
      </w:pP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551FBD" w:rsidRDefault="008C5111">
      <w:pPr>
        <w:pStyle w:val="a5"/>
        <w:numPr>
          <w:ilvl w:val="0"/>
          <w:numId w:val="55"/>
        </w:numPr>
        <w:tabs>
          <w:tab w:val="left" w:pos="712"/>
        </w:tabs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классах:</w:t>
      </w:r>
    </w:p>
    <w:p w:rsidR="00551FBD" w:rsidRDefault="008C5111">
      <w:pPr>
        <w:pStyle w:val="a5"/>
        <w:numPr>
          <w:ilvl w:val="1"/>
          <w:numId w:val="55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синтеза;</w:t>
      </w:r>
    </w:p>
    <w:p w:rsidR="00551FBD" w:rsidRDefault="008C5111">
      <w:pPr>
        <w:pStyle w:val="a5"/>
        <w:numPr>
          <w:ilvl w:val="1"/>
          <w:numId w:val="55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фонем);</w:t>
      </w:r>
    </w:p>
    <w:p w:rsidR="00551FBD" w:rsidRDefault="008C5111">
      <w:pPr>
        <w:pStyle w:val="a5"/>
        <w:numPr>
          <w:ilvl w:val="1"/>
          <w:numId w:val="55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дисграфии</w:t>
      </w:r>
      <w:proofErr w:type="spellEnd"/>
      <w:r>
        <w:rPr>
          <w:sz w:val="24"/>
        </w:rPr>
        <w:t>;</w:t>
      </w:r>
    </w:p>
    <w:p w:rsidR="00551FBD" w:rsidRDefault="008C5111">
      <w:pPr>
        <w:pStyle w:val="a5"/>
        <w:numPr>
          <w:ilvl w:val="0"/>
          <w:numId w:val="55"/>
        </w:numPr>
        <w:tabs>
          <w:tab w:val="left" w:pos="765"/>
        </w:tabs>
        <w:ind w:left="472" w:right="246" w:firstLine="0"/>
        <w:jc w:val="both"/>
        <w:rPr>
          <w:sz w:val="24"/>
        </w:rPr>
      </w:pPr>
      <w:r>
        <w:rPr>
          <w:sz w:val="24"/>
        </w:rPr>
        <w:t>Практическое овладение навыками образования слов при помощи суффиксов и адекватного 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употребления, образование 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 и</w:t>
      </w:r>
      <w:r>
        <w:rPr>
          <w:spacing w:val="60"/>
          <w:sz w:val="24"/>
        </w:rPr>
        <w:t xml:space="preserve"> </w:t>
      </w:r>
      <w:r>
        <w:rPr>
          <w:sz w:val="24"/>
        </w:rPr>
        <w:t>прилагательных, дифференциация возвратных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невозвратных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противоположных по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значение.</w:t>
      </w:r>
    </w:p>
    <w:p w:rsidR="00551FBD" w:rsidRDefault="008C5111">
      <w:pPr>
        <w:pStyle w:val="a5"/>
        <w:numPr>
          <w:ilvl w:val="0"/>
          <w:numId w:val="55"/>
        </w:numPr>
        <w:tabs>
          <w:tab w:val="left" w:pos="1193"/>
        </w:tabs>
        <w:spacing w:before="1"/>
        <w:ind w:left="1192" w:right="245" w:hanging="360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3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слов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6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Приставки:</w:t>
      </w:r>
      <w:r>
        <w:rPr>
          <w:spacing w:val="-2"/>
          <w:sz w:val="24"/>
        </w:rPr>
        <w:t xml:space="preserve"> </w:t>
      </w:r>
      <w:r>
        <w:rPr>
          <w:sz w:val="24"/>
        </w:rPr>
        <w:t>В,</w:t>
      </w:r>
      <w:r>
        <w:rPr>
          <w:spacing w:val="-1"/>
          <w:sz w:val="24"/>
        </w:rPr>
        <w:t xml:space="preserve"> </w:t>
      </w:r>
      <w:r>
        <w:rPr>
          <w:sz w:val="24"/>
        </w:rPr>
        <w:t>ВЫ, НА, НАД,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ПОД,</w:t>
      </w:r>
      <w:r>
        <w:rPr>
          <w:spacing w:val="-3"/>
          <w:sz w:val="24"/>
        </w:rPr>
        <w:t xml:space="preserve"> </w:t>
      </w:r>
      <w:r>
        <w:rPr>
          <w:sz w:val="24"/>
        </w:rPr>
        <w:t>ЗА,</w:t>
      </w:r>
      <w:r>
        <w:rPr>
          <w:spacing w:val="-1"/>
          <w:sz w:val="24"/>
        </w:rPr>
        <w:t xml:space="preserve"> </w:t>
      </w:r>
      <w:r>
        <w:rPr>
          <w:sz w:val="24"/>
        </w:rPr>
        <w:t>ПРИ,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ПЕРЕ,</w:t>
      </w:r>
      <w:r>
        <w:rPr>
          <w:spacing w:val="-1"/>
          <w:sz w:val="24"/>
        </w:rPr>
        <w:t xml:space="preserve"> </w:t>
      </w:r>
      <w:r>
        <w:rPr>
          <w:sz w:val="24"/>
        </w:rPr>
        <w:t>У,</w:t>
      </w:r>
      <w:r>
        <w:rPr>
          <w:spacing w:val="1"/>
          <w:sz w:val="24"/>
        </w:rPr>
        <w:t xml:space="preserve"> </w:t>
      </w:r>
      <w:r>
        <w:rPr>
          <w:sz w:val="24"/>
        </w:rPr>
        <w:t>ПО,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ОТ.</w:t>
      </w:r>
    </w:p>
    <w:p w:rsidR="00551FBD" w:rsidRDefault="008C5111">
      <w:pPr>
        <w:pStyle w:val="a5"/>
        <w:numPr>
          <w:ilvl w:val="0"/>
          <w:numId w:val="55"/>
        </w:numPr>
        <w:tabs>
          <w:tab w:val="left" w:pos="1193"/>
        </w:tabs>
        <w:ind w:left="472" w:right="2909" w:firstLine="360"/>
        <w:jc w:val="both"/>
        <w:rPr>
          <w:sz w:val="24"/>
        </w:rPr>
      </w:pPr>
      <w:r>
        <w:rPr>
          <w:sz w:val="24"/>
        </w:rPr>
        <w:t>Понятие о родственных словах (в практическом плане). Корень 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родственных слов.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 слов.</w:t>
      </w:r>
    </w:p>
    <w:p w:rsidR="00551FBD" w:rsidRDefault="008C5111">
      <w:pPr>
        <w:pStyle w:val="a3"/>
      </w:pPr>
      <w:r>
        <w:t>Морфемный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 слов</w:t>
      </w:r>
      <w:r>
        <w:rPr>
          <w:spacing w:val="-5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структуры.</w:t>
      </w:r>
    </w:p>
    <w:p w:rsidR="00551FBD" w:rsidRDefault="008C5111">
      <w:pPr>
        <w:pStyle w:val="a3"/>
      </w:pPr>
      <w:r>
        <w:t>Подведение</w:t>
      </w:r>
      <w:r>
        <w:rPr>
          <w:spacing w:val="-5"/>
        </w:rPr>
        <w:t xml:space="preserve"> </w:t>
      </w:r>
      <w:r>
        <w:t>итога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диктанта,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задания.</w:t>
      </w:r>
    </w:p>
    <w:p w:rsidR="00551FBD" w:rsidRDefault="008C5111">
      <w:pPr>
        <w:pStyle w:val="3"/>
        <w:ind w:left="1180"/>
        <w:jc w:val="both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класса:</w:t>
      </w:r>
    </w:p>
    <w:p w:rsidR="00551FBD" w:rsidRDefault="008C5111">
      <w:pPr>
        <w:pStyle w:val="a3"/>
        <w:ind w:right="240" w:firstLine="708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восполнению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лексических средств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57"/>
        </w:rPr>
        <w:t xml:space="preserve"> </w:t>
      </w:r>
      <w:r>
        <w:t>определенных тем (овощи, фрукты, домашние и дикие животные, сезонные явления и т. д.) в русле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полях,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структуризации слов.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следует увязывать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отработкой предложений различных синтаксических конструкций. На каждом занятии 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чтения.</w:t>
      </w:r>
    </w:p>
    <w:p w:rsidR="00551FBD" w:rsidRDefault="008C5111">
      <w:pPr>
        <w:pStyle w:val="2"/>
        <w:spacing w:before="3" w:line="240" w:lineRule="auto"/>
        <w:ind w:left="3528" w:right="3296" w:firstLine="372"/>
      </w:pPr>
      <w:r>
        <w:t>6 класс -7 класс (2 часа в неделю)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чтения</w:t>
      </w:r>
    </w:p>
    <w:p w:rsidR="00551FBD" w:rsidRDefault="008C5111">
      <w:pPr>
        <w:ind w:left="3232" w:right="459" w:hanging="2067"/>
        <w:jc w:val="both"/>
        <w:rPr>
          <w:b/>
          <w:sz w:val="24"/>
        </w:rPr>
      </w:pPr>
      <w:r>
        <w:rPr>
          <w:b/>
          <w:sz w:val="24"/>
        </w:rPr>
        <w:t>Коррекционная работа на лексическом уровне восполнение лексических средств языка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коррекционная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синтаксическом уровне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673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193"/>
        </w:tabs>
        <w:ind w:left="1192" w:hanging="361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 2-5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классах: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дисграфии</w:t>
      </w:r>
      <w:proofErr w:type="spellEnd"/>
      <w:r>
        <w:rPr>
          <w:sz w:val="24"/>
        </w:rPr>
        <w:t>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семантической дислексии;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корень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193"/>
        </w:tabs>
        <w:ind w:left="1192" w:right="2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навыком   подбора   многозначных   </w:t>
      </w:r>
      <w:proofErr w:type="gramStart"/>
      <w:r>
        <w:rPr>
          <w:sz w:val="24"/>
        </w:rPr>
        <w:t xml:space="preserve">слов,   </w:t>
      </w:r>
      <w:proofErr w:type="gramEnd"/>
      <w:r>
        <w:rPr>
          <w:sz w:val="24"/>
        </w:rPr>
        <w:t>антонимов,   синонимов   и  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193"/>
        </w:tabs>
        <w:spacing w:before="1"/>
        <w:ind w:left="1192" w:right="242"/>
        <w:jc w:val="both"/>
        <w:rPr>
          <w:sz w:val="24"/>
        </w:rPr>
      </w:pPr>
      <w:r>
        <w:rPr>
          <w:sz w:val="24"/>
        </w:rPr>
        <w:t>Понятие о предлогах и способах их использования, дифференциация предлогов и приставок.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Предлоги:</w:t>
      </w:r>
      <w:r>
        <w:rPr>
          <w:spacing w:val="53"/>
          <w:sz w:val="24"/>
        </w:rPr>
        <w:t xml:space="preserve"> </w:t>
      </w:r>
      <w:r>
        <w:rPr>
          <w:sz w:val="24"/>
        </w:rPr>
        <w:t>В,</w:t>
      </w:r>
      <w:r>
        <w:rPr>
          <w:spacing w:val="53"/>
          <w:sz w:val="24"/>
        </w:rPr>
        <w:t xml:space="preserve"> </w:t>
      </w:r>
      <w:r>
        <w:rPr>
          <w:sz w:val="24"/>
        </w:rPr>
        <w:t>НА,</w:t>
      </w:r>
      <w:r>
        <w:rPr>
          <w:spacing w:val="54"/>
          <w:sz w:val="24"/>
        </w:rPr>
        <w:t xml:space="preserve"> </w:t>
      </w:r>
      <w:r>
        <w:rPr>
          <w:sz w:val="24"/>
        </w:rPr>
        <w:t>ПОД,</w:t>
      </w:r>
      <w:r>
        <w:rPr>
          <w:spacing w:val="-2"/>
          <w:sz w:val="24"/>
        </w:rPr>
        <w:t xml:space="preserve"> </w:t>
      </w:r>
      <w:r>
        <w:rPr>
          <w:sz w:val="24"/>
        </w:rPr>
        <w:t>ИЗ-</w:t>
      </w:r>
      <w:proofErr w:type="gramStart"/>
      <w:r>
        <w:rPr>
          <w:sz w:val="24"/>
        </w:rPr>
        <w:t>ПОД,,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С,</w:t>
      </w:r>
      <w:r>
        <w:rPr>
          <w:spacing w:val="53"/>
          <w:sz w:val="24"/>
        </w:rPr>
        <w:t xml:space="preserve"> </w:t>
      </w:r>
      <w:r>
        <w:rPr>
          <w:sz w:val="24"/>
        </w:rPr>
        <w:t>ИЗ,</w:t>
      </w:r>
      <w:r>
        <w:rPr>
          <w:spacing w:val="54"/>
          <w:sz w:val="24"/>
        </w:rPr>
        <w:t xml:space="preserve"> </w:t>
      </w:r>
      <w:r>
        <w:rPr>
          <w:sz w:val="24"/>
        </w:rPr>
        <w:t>ЗА,</w:t>
      </w:r>
      <w:r>
        <w:rPr>
          <w:spacing w:val="52"/>
          <w:sz w:val="24"/>
        </w:rPr>
        <w:t xml:space="preserve"> </w:t>
      </w:r>
      <w:r>
        <w:rPr>
          <w:sz w:val="24"/>
        </w:rPr>
        <w:t>ИЗ-ЗА,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ПЕРЕД,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МЕЖДУ,</w:t>
      </w:r>
      <w:r>
        <w:rPr>
          <w:spacing w:val="53"/>
          <w:sz w:val="24"/>
        </w:rPr>
        <w:t xml:space="preserve"> </w:t>
      </w:r>
      <w:r>
        <w:rPr>
          <w:sz w:val="24"/>
        </w:rPr>
        <w:t>ВОЗЛЕ,</w:t>
      </w:r>
      <w:r>
        <w:rPr>
          <w:spacing w:val="54"/>
          <w:sz w:val="24"/>
        </w:rPr>
        <w:t xml:space="preserve"> </w:t>
      </w:r>
      <w:r>
        <w:rPr>
          <w:sz w:val="24"/>
        </w:rPr>
        <w:t>ОКОЛО,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К,</w:t>
      </w:r>
      <w:r>
        <w:rPr>
          <w:spacing w:val="-1"/>
          <w:sz w:val="24"/>
        </w:rPr>
        <w:t xml:space="preserve"> </w:t>
      </w:r>
      <w:r>
        <w:rPr>
          <w:sz w:val="24"/>
        </w:rPr>
        <w:t>ОТ,</w:t>
      </w:r>
      <w:r>
        <w:rPr>
          <w:spacing w:val="-1"/>
          <w:sz w:val="24"/>
        </w:rPr>
        <w:t xml:space="preserve"> </w:t>
      </w:r>
      <w:r>
        <w:rPr>
          <w:sz w:val="24"/>
        </w:rPr>
        <w:t>ПО.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193"/>
        </w:tabs>
        <w:ind w:left="1192" w:right="239"/>
        <w:jc w:val="both"/>
        <w:rPr>
          <w:sz w:val="24"/>
        </w:rPr>
      </w:pPr>
      <w:r>
        <w:rPr>
          <w:sz w:val="24"/>
        </w:rPr>
        <w:t>Практическое усвоение словосочетаний. Словосочетание и предложение. Согласование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числе.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роде.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193"/>
        </w:tabs>
        <w:ind w:left="1192" w:right="243"/>
        <w:jc w:val="both"/>
        <w:rPr>
          <w:sz w:val="24"/>
        </w:rPr>
      </w:pP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(винительный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падеж,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падеж, дательный падеж, предложный падеж, творительный падеж). Закрепление падежных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1193"/>
        </w:tabs>
        <w:ind w:left="1192" w:hanging="3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551FBD" w:rsidRDefault="008C5111">
      <w:pPr>
        <w:pStyle w:val="a5"/>
        <w:numPr>
          <w:ilvl w:val="0"/>
          <w:numId w:val="2"/>
        </w:numPr>
        <w:tabs>
          <w:tab w:val="left" w:pos="712"/>
        </w:tabs>
        <w:ind w:left="712" w:hanging="240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диктанта.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3"/>
        </w:tabs>
        <w:ind w:right="243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связной: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-1"/>
          <w:sz w:val="24"/>
        </w:rPr>
        <w:t xml:space="preserve"> </w:t>
      </w:r>
      <w:r>
        <w:rPr>
          <w:sz w:val="24"/>
        </w:rPr>
        <w:t>расчленение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spacing w:before="66"/>
        <w:ind w:hanging="361"/>
        <w:rPr>
          <w:sz w:val="24"/>
        </w:rPr>
      </w:pPr>
      <w:proofErr w:type="spellStart"/>
      <w:r>
        <w:rPr>
          <w:sz w:val="24"/>
        </w:rPr>
        <w:t>переконструирование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сложные;</w:t>
      </w:r>
    </w:p>
    <w:p w:rsidR="00551FBD" w:rsidRDefault="008C5111">
      <w:pPr>
        <w:pStyle w:val="a5"/>
        <w:numPr>
          <w:ilvl w:val="0"/>
          <w:numId w:val="54"/>
        </w:numPr>
        <w:tabs>
          <w:tab w:val="left" w:pos="1192"/>
          <w:tab w:val="left" w:pos="1193"/>
        </w:tabs>
        <w:ind w:right="250"/>
        <w:rPr>
          <w:sz w:val="24"/>
        </w:rPr>
      </w:pPr>
      <w:r>
        <w:rPr>
          <w:sz w:val="24"/>
        </w:rPr>
        <w:t>конструирование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союзному</w:t>
      </w:r>
      <w:r>
        <w:rPr>
          <w:spacing w:val="26"/>
          <w:sz w:val="24"/>
        </w:rPr>
        <w:t xml:space="preserve"> </w:t>
      </w:r>
      <w:r>
        <w:rPr>
          <w:sz w:val="24"/>
        </w:rPr>
        <w:t>слову,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26"/>
          <w:sz w:val="24"/>
        </w:rPr>
        <w:t xml:space="preserve"> </w:t>
      </w:r>
      <w:r>
        <w:rPr>
          <w:sz w:val="24"/>
        </w:rPr>
        <w:t>придаточному,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551FBD" w:rsidRDefault="008C5111">
      <w:pPr>
        <w:pStyle w:val="a3"/>
        <w:spacing w:before="1"/>
        <w:ind w:left="712" w:right="486"/>
        <w:jc w:val="center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И УМЕНИЯМ</w:t>
      </w:r>
      <w:r>
        <w:rPr>
          <w:spacing w:val="-2"/>
        </w:rPr>
        <w:t xml:space="preserve"> </w:t>
      </w:r>
      <w:r>
        <w:t>УЧАЩИХСЯ</w:t>
      </w:r>
    </w:p>
    <w:p w:rsidR="00551FBD" w:rsidRDefault="008C5111">
      <w:pPr>
        <w:pStyle w:val="a3"/>
        <w:jc w:val="left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551FBD" w:rsidRDefault="008C5111">
      <w:pPr>
        <w:pStyle w:val="2"/>
        <w:numPr>
          <w:ilvl w:val="0"/>
          <w:numId w:val="53"/>
        </w:numPr>
        <w:tabs>
          <w:tab w:val="left" w:pos="652"/>
        </w:tabs>
        <w:spacing w:before="4"/>
      </w:pPr>
      <w:r>
        <w:t>класс.</w:t>
      </w:r>
    </w:p>
    <w:p w:rsidR="00551FBD" w:rsidRDefault="008C5111">
      <w:pPr>
        <w:pStyle w:val="a5"/>
        <w:numPr>
          <w:ilvl w:val="1"/>
          <w:numId w:val="53"/>
        </w:numPr>
        <w:tabs>
          <w:tab w:val="left" w:pos="1192"/>
          <w:tab w:val="left" w:pos="1193"/>
        </w:tabs>
        <w:spacing w:line="274" w:lineRule="exact"/>
        <w:ind w:hanging="361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суффиксальными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приставочными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словообразования;</w:t>
      </w:r>
    </w:p>
    <w:p w:rsidR="00551FBD" w:rsidRDefault="008C5111">
      <w:pPr>
        <w:pStyle w:val="a5"/>
        <w:numPr>
          <w:ilvl w:val="1"/>
          <w:numId w:val="53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551FBD" w:rsidRDefault="008C5111">
      <w:pPr>
        <w:pStyle w:val="a5"/>
        <w:numPr>
          <w:ilvl w:val="1"/>
          <w:numId w:val="53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551FBD" w:rsidRDefault="008C5111">
      <w:pPr>
        <w:pStyle w:val="a5"/>
        <w:numPr>
          <w:ilvl w:val="0"/>
          <w:numId w:val="53"/>
        </w:numPr>
        <w:tabs>
          <w:tab w:val="left" w:pos="767"/>
        </w:tabs>
        <w:ind w:left="472" w:right="243" w:firstLine="0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слова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приставки;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spacing w:before="1"/>
        <w:ind w:left="611" w:hanging="140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сообщение.</w:t>
      </w:r>
    </w:p>
    <w:p w:rsidR="00551FBD" w:rsidRDefault="008C5111">
      <w:pPr>
        <w:tabs>
          <w:tab w:val="left" w:pos="2710"/>
          <w:tab w:val="left" w:pos="4044"/>
          <w:tab w:val="left" w:pos="5858"/>
          <w:tab w:val="left" w:pos="6904"/>
          <w:tab w:val="left" w:pos="7240"/>
          <w:tab w:val="left" w:pos="8844"/>
          <w:tab w:val="left" w:pos="9818"/>
          <w:tab w:val="left" w:pos="10174"/>
        </w:tabs>
        <w:ind w:left="472" w:right="242" w:firstLine="708"/>
        <w:rPr>
          <w:i/>
          <w:sz w:val="24"/>
        </w:rPr>
      </w:pPr>
      <w:r>
        <w:rPr>
          <w:i/>
          <w:sz w:val="24"/>
        </w:rPr>
        <w:t>Ожидаемый</w:t>
      </w:r>
      <w:r>
        <w:rPr>
          <w:i/>
          <w:sz w:val="24"/>
        </w:rPr>
        <w:tab/>
        <w:t>результат</w:t>
      </w:r>
      <w:r>
        <w:rPr>
          <w:i/>
          <w:sz w:val="24"/>
        </w:rPr>
        <w:tab/>
        <w:t>логопедической</w:t>
      </w:r>
      <w:r>
        <w:rPr>
          <w:i/>
          <w:sz w:val="24"/>
        </w:rPr>
        <w:tab/>
        <w:t>работы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нарушениями</w:t>
      </w:r>
      <w:r>
        <w:rPr>
          <w:i/>
          <w:sz w:val="24"/>
        </w:rPr>
        <w:tab/>
        <w:t>чтения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письма,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обусловленными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недоразвитием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отсталости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лёгкой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степени</w:t>
      </w:r>
    </w:p>
    <w:p w:rsidR="00551FBD" w:rsidRDefault="008C5111">
      <w:pPr>
        <w:ind w:left="47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 классе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before="2"/>
        <w:ind w:right="250"/>
        <w:rPr>
          <w:sz w:val="24"/>
        </w:rPr>
      </w:pPr>
      <w:r>
        <w:rPr>
          <w:sz w:val="24"/>
        </w:rPr>
        <w:t>употреблять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числа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падежа,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верно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ind w:right="246"/>
        <w:rPr>
          <w:sz w:val="24"/>
        </w:rPr>
      </w:pPr>
      <w:r>
        <w:rPr>
          <w:sz w:val="24"/>
        </w:rPr>
        <w:t>запоминать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4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рядов,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зашифровки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запоминания;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находить «</w:t>
      </w:r>
      <w:proofErr w:type="spellStart"/>
      <w:r>
        <w:rPr>
          <w:sz w:val="24"/>
        </w:rPr>
        <w:t>ошибкоопасные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слове, 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line="293" w:lineRule="exact"/>
        <w:ind w:hanging="361"/>
        <w:rPr>
          <w:sz w:val="24"/>
        </w:rPr>
      </w:pPr>
      <w:r>
        <w:rPr>
          <w:sz w:val="24"/>
        </w:rPr>
        <w:t>уточнять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пространственно-временные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line="293" w:lineRule="exact"/>
        <w:ind w:hanging="361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моторикой;</w:t>
      </w:r>
    </w:p>
    <w:p w:rsidR="00551FBD" w:rsidRDefault="008C5111">
      <w:pPr>
        <w:pStyle w:val="2"/>
        <w:spacing w:before="2" w:line="275" w:lineRule="exact"/>
        <w:ind w:left="832"/>
        <w:jc w:val="left"/>
      </w:pP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line="292" w:lineRule="exact"/>
        <w:ind w:hanging="361"/>
        <w:rPr>
          <w:sz w:val="24"/>
        </w:rPr>
      </w:pP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before="2" w:line="237" w:lineRule="auto"/>
        <w:ind w:right="242"/>
        <w:rPr>
          <w:sz w:val="24"/>
        </w:rPr>
      </w:pPr>
      <w:r>
        <w:rPr>
          <w:sz w:val="24"/>
        </w:rPr>
        <w:t>пользоваться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02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приставки;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before="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рассказа, основную 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192"/>
          <w:tab w:val="left" w:pos="1193"/>
        </w:tabs>
        <w:spacing w:line="293" w:lineRule="exact"/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сообщение.</w:t>
      </w:r>
    </w:p>
    <w:p w:rsidR="00551FBD" w:rsidRDefault="008C5111">
      <w:pPr>
        <w:spacing w:before="4" w:line="262" w:lineRule="exact"/>
        <w:ind w:left="472"/>
        <w:rPr>
          <w:b/>
          <w:sz w:val="23"/>
        </w:rPr>
      </w:pP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7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классе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252"/>
          <w:tab w:val="left" w:pos="1253"/>
        </w:tabs>
        <w:spacing w:line="289" w:lineRule="exact"/>
        <w:ind w:left="1252" w:hanging="361"/>
        <w:rPr>
          <w:sz w:val="23"/>
        </w:rPr>
      </w:pPr>
      <w:r>
        <w:rPr>
          <w:sz w:val="23"/>
        </w:rPr>
        <w:t>согласовывать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слова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словосочетании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предложении;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252"/>
          <w:tab w:val="left" w:pos="1253"/>
          <w:tab w:val="left" w:pos="2749"/>
          <w:tab w:val="left" w:pos="4165"/>
          <w:tab w:val="left" w:pos="5527"/>
          <w:tab w:val="left" w:pos="5846"/>
          <w:tab w:val="left" w:pos="6729"/>
          <w:tab w:val="left" w:pos="8305"/>
          <w:tab w:val="left" w:pos="10061"/>
        </w:tabs>
        <w:ind w:left="1252" w:right="242"/>
        <w:rPr>
          <w:sz w:val="23"/>
        </w:rPr>
      </w:pPr>
      <w:r>
        <w:rPr>
          <w:sz w:val="23"/>
        </w:rPr>
        <w:t>пользоваться</w:t>
      </w:r>
      <w:r>
        <w:rPr>
          <w:sz w:val="23"/>
        </w:rPr>
        <w:tab/>
        <w:t>различными</w:t>
      </w:r>
      <w:r>
        <w:rPr>
          <w:sz w:val="23"/>
        </w:rPr>
        <w:tab/>
        <w:t>предлогами</w:t>
      </w:r>
      <w:r>
        <w:rPr>
          <w:sz w:val="23"/>
        </w:rPr>
        <w:tab/>
        <w:t>в</w:t>
      </w:r>
      <w:r>
        <w:rPr>
          <w:sz w:val="23"/>
        </w:rPr>
        <w:tab/>
        <w:t>устной</w:t>
      </w:r>
      <w:r>
        <w:rPr>
          <w:sz w:val="23"/>
        </w:rPr>
        <w:tab/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z w:val="23"/>
        </w:rPr>
        <w:tab/>
        <w:t>речи,</w:t>
      </w:r>
      <w:r>
        <w:rPr>
          <w:spacing w:val="2"/>
          <w:sz w:val="23"/>
        </w:rPr>
        <w:t xml:space="preserve"> </w:t>
      </w:r>
      <w:r>
        <w:rPr>
          <w:sz w:val="23"/>
        </w:rPr>
        <w:t>различать</w:t>
      </w:r>
      <w:r>
        <w:rPr>
          <w:sz w:val="23"/>
        </w:rPr>
        <w:tab/>
      </w:r>
      <w:r>
        <w:rPr>
          <w:spacing w:val="-1"/>
          <w:sz w:val="23"/>
        </w:rPr>
        <w:t>предлоги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приставки;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252"/>
          <w:tab w:val="left" w:pos="1253"/>
        </w:tabs>
        <w:spacing w:line="291" w:lineRule="exact"/>
        <w:ind w:left="1252" w:hanging="361"/>
        <w:rPr>
          <w:sz w:val="23"/>
        </w:rPr>
      </w:pPr>
      <w:r>
        <w:rPr>
          <w:sz w:val="23"/>
        </w:rPr>
        <w:t>определять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тему</w:t>
      </w:r>
      <w:r>
        <w:rPr>
          <w:spacing w:val="-6"/>
          <w:sz w:val="23"/>
        </w:rPr>
        <w:t xml:space="preserve"> </w:t>
      </w:r>
      <w:r>
        <w:rPr>
          <w:sz w:val="23"/>
        </w:rPr>
        <w:t>рассказа, основную</w:t>
      </w:r>
      <w:r>
        <w:rPr>
          <w:spacing w:val="-2"/>
          <w:sz w:val="23"/>
        </w:rPr>
        <w:t xml:space="preserve"> </w:t>
      </w:r>
      <w:r>
        <w:rPr>
          <w:sz w:val="23"/>
        </w:rPr>
        <w:t>мысль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309"/>
          <w:tab w:val="left" w:pos="1311"/>
        </w:tabs>
        <w:spacing w:line="291" w:lineRule="exact"/>
        <w:ind w:left="1310" w:hanging="419"/>
        <w:rPr>
          <w:sz w:val="23"/>
        </w:rPr>
      </w:pPr>
      <w:r>
        <w:rPr>
          <w:sz w:val="23"/>
        </w:rPr>
        <w:t>составлять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план</w:t>
      </w:r>
      <w:r>
        <w:rPr>
          <w:spacing w:val="-4"/>
          <w:sz w:val="23"/>
        </w:rPr>
        <w:t xml:space="preserve"> </w:t>
      </w:r>
      <w:r>
        <w:rPr>
          <w:sz w:val="23"/>
        </w:rPr>
        <w:t>связного</w:t>
      </w:r>
      <w:r>
        <w:rPr>
          <w:spacing w:val="-3"/>
          <w:sz w:val="23"/>
        </w:rPr>
        <w:t xml:space="preserve"> </w:t>
      </w:r>
      <w:r>
        <w:rPr>
          <w:sz w:val="23"/>
        </w:rPr>
        <w:t>высказывания;</w:t>
      </w:r>
    </w:p>
    <w:p w:rsidR="00551FBD" w:rsidRDefault="008C5111">
      <w:pPr>
        <w:pStyle w:val="a5"/>
        <w:numPr>
          <w:ilvl w:val="0"/>
          <w:numId w:val="52"/>
        </w:numPr>
        <w:tabs>
          <w:tab w:val="left" w:pos="1252"/>
          <w:tab w:val="left" w:pos="1253"/>
        </w:tabs>
        <w:spacing w:line="293" w:lineRule="exact"/>
        <w:ind w:left="1252" w:hanging="361"/>
        <w:rPr>
          <w:sz w:val="23"/>
        </w:rPr>
      </w:pPr>
      <w:r>
        <w:rPr>
          <w:sz w:val="23"/>
        </w:rPr>
        <w:t>конструировать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повествовательное</w:t>
      </w:r>
      <w:r>
        <w:rPr>
          <w:spacing w:val="-4"/>
          <w:sz w:val="23"/>
        </w:rPr>
        <w:t xml:space="preserve"> </w:t>
      </w:r>
      <w:r>
        <w:rPr>
          <w:sz w:val="23"/>
        </w:rPr>
        <w:t>сообщение.</w:t>
      </w:r>
    </w:p>
    <w:p w:rsidR="00551FBD" w:rsidRDefault="00551FBD">
      <w:pPr>
        <w:pStyle w:val="a3"/>
        <w:spacing w:before="9"/>
        <w:ind w:left="0"/>
        <w:jc w:val="left"/>
        <w:rPr>
          <w:sz w:val="29"/>
        </w:rPr>
      </w:pPr>
    </w:p>
    <w:p w:rsidR="00551FBD" w:rsidRDefault="008C5111">
      <w:pPr>
        <w:pStyle w:val="2"/>
        <w:spacing w:line="275" w:lineRule="exact"/>
        <w:ind w:left="40" w:right="486"/>
        <w:jc w:val="center"/>
      </w:pPr>
      <w:r>
        <w:t>Содержание</w:t>
      </w:r>
      <w:r>
        <w:rPr>
          <w:spacing w:val="-7"/>
        </w:rPr>
        <w:t xml:space="preserve"> </w:t>
      </w:r>
      <w:r>
        <w:t>дефектологического</w:t>
      </w:r>
      <w:r>
        <w:rPr>
          <w:spacing w:val="-5"/>
        </w:rPr>
        <w:t xml:space="preserve"> </w:t>
      </w:r>
      <w:r>
        <w:t>сопровождения</w:t>
      </w:r>
    </w:p>
    <w:p w:rsidR="00551FBD" w:rsidRDefault="008C5111">
      <w:pPr>
        <w:pStyle w:val="a3"/>
        <w:spacing w:line="275" w:lineRule="exact"/>
        <w:ind w:left="1654" w:right="486"/>
        <w:jc w:val="center"/>
      </w:pPr>
      <w:r>
        <w:rPr>
          <w:color w:val="000009"/>
        </w:rPr>
        <w:t>Детям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присущи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развития:</w:t>
      </w:r>
    </w:p>
    <w:p w:rsidR="00551FBD" w:rsidRDefault="008C5111">
      <w:pPr>
        <w:pStyle w:val="a5"/>
        <w:numPr>
          <w:ilvl w:val="1"/>
          <w:numId w:val="52"/>
        </w:numPr>
        <w:tabs>
          <w:tab w:val="left" w:pos="1674"/>
          <w:tab w:val="left" w:pos="1675"/>
        </w:tabs>
        <w:spacing w:before="159"/>
        <w:ind w:right="239"/>
        <w:rPr>
          <w:sz w:val="24"/>
        </w:rPr>
      </w:pPr>
      <w:r>
        <w:rPr>
          <w:sz w:val="24"/>
        </w:rPr>
        <w:lastRenderedPageBreak/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52"/>
        </w:numPr>
        <w:tabs>
          <w:tab w:val="left" w:pos="1672"/>
          <w:tab w:val="left" w:pos="1673"/>
        </w:tabs>
        <w:ind w:left="1672" w:hanging="359"/>
        <w:rPr>
          <w:sz w:val="24"/>
        </w:rPr>
      </w:pPr>
      <w:r>
        <w:rPr>
          <w:spacing w:val="-1"/>
          <w:sz w:val="24"/>
        </w:rPr>
        <w:t>затрудненность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связей;</w:t>
      </w:r>
    </w:p>
    <w:p w:rsidR="00551FBD" w:rsidRDefault="008C5111">
      <w:pPr>
        <w:pStyle w:val="a5"/>
        <w:numPr>
          <w:ilvl w:val="1"/>
          <w:numId w:val="52"/>
        </w:numPr>
        <w:tabs>
          <w:tab w:val="left" w:pos="1672"/>
          <w:tab w:val="left" w:pos="1673"/>
        </w:tabs>
        <w:ind w:left="1672" w:hanging="359"/>
        <w:rPr>
          <w:sz w:val="24"/>
        </w:rPr>
      </w:pPr>
      <w:r>
        <w:rPr>
          <w:spacing w:val="-1"/>
          <w:sz w:val="24"/>
        </w:rPr>
        <w:t>сравнительно</w:t>
      </w:r>
      <w:r>
        <w:rPr>
          <w:sz w:val="24"/>
        </w:rPr>
        <w:t xml:space="preserve"> </w:t>
      </w:r>
      <w:r>
        <w:rPr>
          <w:spacing w:val="-1"/>
          <w:sz w:val="24"/>
        </w:rPr>
        <w:t>элементарная</w:t>
      </w:r>
      <w:r>
        <w:rPr>
          <w:sz w:val="24"/>
        </w:rPr>
        <w:t xml:space="preserve"> </w:t>
      </w:r>
      <w:r>
        <w:rPr>
          <w:spacing w:val="-1"/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активности;</w:t>
      </w:r>
    </w:p>
    <w:p w:rsidR="00551FBD" w:rsidRDefault="008C5111">
      <w:pPr>
        <w:pStyle w:val="a5"/>
        <w:numPr>
          <w:ilvl w:val="1"/>
          <w:numId w:val="52"/>
        </w:numPr>
        <w:tabs>
          <w:tab w:val="left" w:pos="1672"/>
          <w:tab w:val="left" w:pos="1673"/>
        </w:tabs>
        <w:ind w:left="1672" w:hanging="359"/>
        <w:rPr>
          <w:sz w:val="24"/>
        </w:rPr>
      </w:pPr>
      <w:r>
        <w:rPr>
          <w:spacing w:val="-1"/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осознанный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регуляция;</w:t>
      </w:r>
    </w:p>
    <w:p w:rsidR="00551FBD" w:rsidRDefault="008C5111">
      <w:pPr>
        <w:pStyle w:val="a5"/>
        <w:numPr>
          <w:ilvl w:val="1"/>
          <w:numId w:val="52"/>
        </w:numPr>
        <w:tabs>
          <w:tab w:val="left" w:pos="1672"/>
          <w:tab w:val="left" w:pos="1673"/>
        </w:tabs>
        <w:ind w:left="1672" w:hanging="359"/>
        <w:rPr>
          <w:sz w:val="24"/>
        </w:rPr>
      </w:pPr>
      <w:r>
        <w:rPr>
          <w:spacing w:val="-2"/>
          <w:sz w:val="24"/>
        </w:rPr>
        <w:t>нарушение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когнитивных</w:t>
      </w:r>
      <w:r>
        <w:rPr>
          <w:spacing w:val="62"/>
          <w:sz w:val="24"/>
        </w:rPr>
        <w:t xml:space="preserve"> </w:t>
      </w:r>
      <w:r>
        <w:rPr>
          <w:spacing w:val="-1"/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сенсомоторного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развития.</w:t>
      </w:r>
    </w:p>
    <w:p w:rsidR="00551FBD" w:rsidRDefault="008C5111">
      <w:pPr>
        <w:pStyle w:val="a3"/>
        <w:spacing w:before="2" w:line="276" w:lineRule="auto"/>
        <w:ind w:left="954" w:right="240" w:firstLine="417"/>
      </w:pPr>
      <w:r>
        <w:rPr>
          <w:color w:val="000009"/>
        </w:rPr>
        <w:t>У умственно отсталого ребенка наблюдается крайне низкий уровень развития мышления,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объясняется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неразвитостью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Бедность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наглядных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слуховых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крайне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ограниченный</w:t>
      </w:r>
      <w:r>
        <w:rPr>
          <w:color w:val="000009"/>
          <w:spacing w:val="57"/>
        </w:rPr>
        <w:t xml:space="preserve"> </w:t>
      </w:r>
      <w:proofErr w:type="gramStart"/>
      <w:r>
        <w:rPr>
          <w:color w:val="000009"/>
        </w:rPr>
        <w:t>игровой  опыт</w:t>
      </w:r>
      <w:proofErr w:type="gramEnd"/>
      <w:r>
        <w:rPr>
          <w:color w:val="000009"/>
        </w:rPr>
        <w:t>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малое</w:t>
      </w:r>
    </w:p>
    <w:p w:rsidR="00551FBD" w:rsidRDefault="008C5111">
      <w:pPr>
        <w:pStyle w:val="a3"/>
        <w:spacing w:before="68" w:line="276" w:lineRule="auto"/>
        <w:ind w:left="954" w:right="239"/>
      </w:pPr>
      <w:r>
        <w:rPr>
          <w:color w:val="000009"/>
        </w:rPr>
        <w:t>знакомство с предметными действиями, а самое главное - плохое развитие речи лишает 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той необходимой базы, на основе которой должно развивается мышление. Мышление умственно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отсталых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неполноценного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неподготовленным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большой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конкретностью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слабостью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обобщения.</w:t>
      </w:r>
    </w:p>
    <w:p w:rsidR="00551FBD" w:rsidRDefault="008C5111">
      <w:pPr>
        <w:pStyle w:val="a3"/>
        <w:spacing w:before="122" w:line="276" w:lineRule="auto"/>
        <w:ind w:left="954" w:right="252" w:firstLine="357"/>
      </w:pPr>
      <w:r>
        <w:rPr>
          <w:color w:val="000009"/>
        </w:rPr>
        <w:t>Несформированность высших психических функций и сенсомоторной координации у детей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особенностям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сферы: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833"/>
        </w:tabs>
        <w:spacing w:before="117"/>
        <w:ind w:left="832" w:right="240" w:hanging="361"/>
        <w:jc w:val="both"/>
        <w:rPr>
          <w:rFonts w:ascii="Symbol" w:hAnsi="Symbol"/>
          <w:sz w:val="20"/>
        </w:rPr>
      </w:pPr>
      <w:r>
        <w:rPr>
          <w:sz w:val="24"/>
        </w:rPr>
        <w:t>недостаточность дифференцированность чувств. Детям с умственной отсталостью легкой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чаще присущи крайние, полярные чувства: они либо радуются и всем довольны, либо огорчены,</w:t>
      </w:r>
      <w:r>
        <w:rPr>
          <w:spacing w:val="1"/>
          <w:sz w:val="24"/>
        </w:rPr>
        <w:t xml:space="preserve"> </w:t>
      </w:r>
      <w:r>
        <w:rPr>
          <w:sz w:val="24"/>
        </w:rPr>
        <w:t>плачут, сердятся.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56"/>
          <w:sz w:val="24"/>
        </w:rPr>
        <w:t xml:space="preserve"> </w:t>
      </w:r>
      <w:r>
        <w:rPr>
          <w:sz w:val="24"/>
        </w:rPr>
        <w:t>редко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833"/>
        </w:tabs>
        <w:spacing w:before="48"/>
        <w:ind w:left="832" w:right="239" w:hanging="361"/>
        <w:jc w:val="both"/>
        <w:rPr>
          <w:rFonts w:ascii="Symbol" w:hAnsi="Symbol"/>
          <w:sz w:val="20"/>
        </w:rPr>
      </w:pPr>
      <w:r>
        <w:rPr>
          <w:sz w:val="24"/>
        </w:rPr>
        <w:t>неадекватность,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непропорциональность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быстрые переходы от одного настроения к другому. У других наблюдается чрезмерная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 и инертность переживаний, возникающих по незначительным поводам. В связи с этим была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 коррекционно-развивающая программа занятий, которая направлена на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личностного развития и развития когнитивной сферы детей с умственной отсталостью 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степени.</w:t>
      </w:r>
    </w:p>
    <w:p w:rsidR="00551FBD" w:rsidRDefault="008C5111">
      <w:pPr>
        <w:pStyle w:val="a3"/>
        <w:ind w:left="1180"/>
      </w:pP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составлении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учитывались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позиции:</w:t>
      </w:r>
    </w:p>
    <w:p w:rsidR="00551FBD" w:rsidRDefault="008C5111">
      <w:pPr>
        <w:pStyle w:val="a5"/>
        <w:numPr>
          <w:ilvl w:val="0"/>
          <w:numId w:val="51"/>
        </w:numPr>
        <w:tabs>
          <w:tab w:val="left" w:pos="1943"/>
          <w:tab w:val="left" w:pos="1944"/>
        </w:tabs>
        <w:spacing w:before="161"/>
        <w:ind w:right="247" w:firstLine="708"/>
        <w:rPr>
          <w:sz w:val="24"/>
        </w:rPr>
      </w:pPr>
      <w:r>
        <w:rPr>
          <w:sz w:val="24"/>
        </w:rPr>
        <w:t>Соотношение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(органический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дефект,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ребенка).</w:t>
      </w:r>
    </w:p>
    <w:p w:rsidR="00551FBD" w:rsidRDefault="008C5111">
      <w:pPr>
        <w:pStyle w:val="a5"/>
        <w:numPr>
          <w:ilvl w:val="0"/>
          <w:numId w:val="51"/>
        </w:numPr>
        <w:tabs>
          <w:tab w:val="left" w:pos="1941"/>
          <w:tab w:val="left" w:pos="1942"/>
        </w:tabs>
        <w:ind w:left="1941" w:hanging="659"/>
        <w:rPr>
          <w:sz w:val="24"/>
        </w:rPr>
      </w:pP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педагога.</w:t>
      </w:r>
    </w:p>
    <w:p w:rsidR="00551FBD" w:rsidRDefault="008C5111">
      <w:pPr>
        <w:pStyle w:val="a5"/>
        <w:numPr>
          <w:ilvl w:val="0"/>
          <w:numId w:val="51"/>
        </w:numPr>
        <w:tabs>
          <w:tab w:val="left" w:pos="1943"/>
          <w:tab w:val="left" w:pos="1944"/>
        </w:tabs>
        <w:ind w:right="242" w:firstLine="708"/>
        <w:rPr>
          <w:sz w:val="24"/>
        </w:rPr>
      </w:pPr>
      <w:r>
        <w:rPr>
          <w:sz w:val="24"/>
        </w:rPr>
        <w:t>Содержательная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наполненность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7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5"/>
        <w:numPr>
          <w:ilvl w:val="0"/>
          <w:numId w:val="51"/>
        </w:numPr>
        <w:tabs>
          <w:tab w:val="left" w:pos="1943"/>
          <w:tab w:val="left" w:pos="1944"/>
        </w:tabs>
        <w:spacing w:before="1"/>
        <w:ind w:right="245" w:firstLine="708"/>
        <w:rPr>
          <w:sz w:val="24"/>
        </w:rPr>
      </w:pPr>
      <w:r>
        <w:rPr>
          <w:sz w:val="24"/>
        </w:rPr>
        <w:t>Взрослый</w:t>
      </w:r>
      <w:r>
        <w:rPr>
          <w:spacing w:val="35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57"/>
          <w:sz w:val="24"/>
        </w:rPr>
        <w:t xml:space="preserve"> </w:t>
      </w:r>
      <w:r>
        <w:rPr>
          <w:sz w:val="24"/>
        </w:rPr>
        <w:t>(поведение,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манера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8"/>
          <w:sz w:val="24"/>
        </w:rPr>
        <w:t xml:space="preserve"> </w:t>
      </w:r>
      <w:r>
        <w:rPr>
          <w:sz w:val="24"/>
        </w:rPr>
        <w:t>т.д.).</w:t>
      </w:r>
    </w:p>
    <w:p w:rsidR="00551FBD" w:rsidRDefault="008C5111">
      <w:pPr>
        <w:pStyle w:val="3"/>
        <w:spacing w:before="216"/>
        <w:ind w:left="3293"/>
      </w:pPr>
      <w:r>
        <w:t>Дефектологическая</w:t>
      </w:r>
      <w:r>
        <w:rPr>
          <w:spacing w:val="-3"/>
        </w:rPr>
        <w:t xml:space="preserve"> </w:t>
      </w:r>
      <w:r>
        <w:t>программа</w:t>
      </w:r>
    </w:p>
    <w:p w:rsidR="00551FBD" w:rsidRDefault="008C5111">
      <w:pPr>
        <w:pStyle w:val="a3"/>
        <w:ind w:right="298" w:firstLine="708"/>
        <w:jc w:val="left"/>
      </w:pPr>
      <w:r>
        <w:t>Дефектологическая программа в 5-9 классах для обучающихся с умственной отсталостью</w:t>
      </w:r>
      <w:r>
        <w:rPr>
          <w:spacing w:val="1"/>
        </w:rPr>
        <w:t xml:space="preserve"> </w:t>
      </w:r>
      <w:r>
        <w:t>направлена на коррекцию и развитие высших психических функций, а также ликвидацию пробелов в</w:t>
      </w:r>
      <w:r>
        <w:rPr>
          <w:spacing w:val="-57"/>
        </w:rPr>
        <w:t xml:space="preserve"> </w:t>
      </w:r>
      <w:r>
        <w:t>знаниях по предметам. В данной программе уменьшается количество упражнений и игр,</w:t>
      </w:r>
      <w:r>
        <w:rPr>
          <w:spacing w:val="1"/>
        </w:rPr>
        <w:t xml:space="preserve"> </w:t>
      </w:r>
      <w:r>
        <w:t>направленных на развитие моторики и сенсомоторных процессов, имеющих большое значение в</w:t>
      </w:r>
      <w:r>
        <w:rPr>
          <w:spacing w:val="1"/>
        </w:rPr>
        <w:t xml:space="preserve"> </w:t>
      </w:r>
      <w:r>
        <w:t>развитии познавательной сферы учащихся начальной школы. Вместе с тем много 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коммуникативных навыков.</w:t>
      </w:r>
    </w:p>
    <w:p w:rsidR="00551FBD" w:rsidRDefault="008C5111">
      <w:pPr>
        <w:pStyle w:val="a3"/>
        <w:ind w:right="980"/>
        <w:jc w:val="left"/>
      </w:pPr>
      <w:r>
        <w:t>Умственно отсталые подростки часто испытывают сложности при установлении контакта с</w:t>
      </w:r>
      <w:r>
        <w:rPr>
          <w:spacing w:val="1"/>
        </w:rPr>
        <w:t xml:space="preserve"> </w:t>
      </w:r>
      <w:r>
        <w:t>собеседником, при необходимости передать или принять информацию. Такие умения нужны в</w:t>
      </w:r>
      <w:r>
        <w:rPr>
          <w:spacing w:val="-58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профессиональном</w:t>
      </w:r>
      <w:r>
        <w:rPr>
          <w:spacing w:val="-1"/>
        </w:rPr>
        <w:t xml:space="preserve"> </w:t>
      </w:r>
      <w:r>
        <w:t>становлении, личном</w:t>
      </w:r>
      <w:r>
        <w:rPr>
          <w:spacing w:val="-2"/>
        </w:rPr>
        <w:t xml:space="preserve"> </w:t>
      </w:r>
      <w:r>
        <w:t>общении.</w:t>
      </w:r>
    </w:p>
    <w:p w:rsidR="00551FBD" w:rsidRDefault="008C5111">
      <w:pPr>
        <w:pStyle w:val="a3"/>
        <w:ind w:right="241" w:firstLine="708"/>
        <w:jc w:val="left"/>
      </w:pPr>
      <w:r>
        <w:t>В начале и конце учебного года проводится психодиагностика и соответствующая</w:t>
      </w:r>
      <w:r>
        <w:rPr>
          <w:spacing w:val="1"/>
        </w:rPr>
        <w:t xml:space="preserve"> </w:t>
      </w:r>
      <w:r>
        <w:t>психокоррекция</w:t>
      </w:r>
      <w:r>
        <w:rPr>
          <w:spacing w:val="1"/>
        </w:rPr>
        <w:t xml:space="preserve"> </w:t>
      </w:r>
      <w:r>
        <w:t>развития детей с помощью развивающих игр, заданий, упражнений, ситуаций и т.д.</w:t>
      </w:r>
      <w:r>
        <w:rPr>
          <w:spacing w:val="-57"/>
        </w:rPr>
        <w:t xml:space="preserve"> </w:t>
      </w:r>
      <w:r>
        <w:t>Программа сопровождается набором игр и упражнений по развитию познавательных процессов,</w:t>
      </w:r>
      <w:r>
        <w:rPr>
          <w:spacing w:val="1"/>
        </w:rPr>
        <w:t xml:space="preserve"> </w:t>
      </w:r>
      <w:r>
        <w:t>диагностическими</w:t>
      </w:r>
      <w:r>
        <w:rPr>
          <w:spacing w:val="-1"/>
        </w:rPr>
        <w:t xml:space="preserve"> </w:t>
      </w:r>
      <w:r>
        <w:t>методиками,</w:t>
      </w:r>
      <w:r>
        <w:rPr>
          <w:spacing w:val="-1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наглядных</w:t>
      </w:r>
      <w:r>
        <w:rPr>
          <w:spacing w:val="-2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материалов.</w:t>
      </w:r>
    </w:p>
    <w:p w:rsidR="00551FBD" w:rsidRDefault="008C5111">
      <w:pPr>
        <w:pStyle w:val="a3"/>
        <w:ind w:right="229" w:firstLine="708"/>
        <w:jc w:val="left"/>
      </w:pPr>
      <w:r>
        <w:lastRenderedPageBreak/>
        <w:t>Критериями количественно и качественной оценки результатов обучения отслеживает уровень</w:t>
      </w:r>
      <w:r>
        <w:rPr>
          <w:spacing w:val="-57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551FBD" w:rsidRDefault="008C5111">
      <w:pPr>
        <w:pStyle w:val="2"/>
        <w:spacing w:before="1"/>
        <w:ind w:left="1180"/>
        <w:jc w:val="left"/>
      </w:pPr>
      <w:r>
        <w:t>Основной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является:</w:t>
      </w:r>
    </w:p>
    <w:p w:rsidR="00551FBD" w:rsidRDefault="008C5111">
      <w:pPr>
        <w:pStyle w:val="a3"/>
        <w:ind w:right="241" w:firstLine="708"/>
        <w:jc w:val="left"/>
      </w:pPr>
      <w:r>
        <w:t>Формирование психологического базиса для полноценного развития личности ребенка,</w:t>
      </w:r>
      <w:r>
        <w:rPr>
          <w:spacing w:val="1"/>
        </w:rPr>
        <w:t xml:space="preserve"> </w:t>
      </w:r>
      <w:r>
        <w:t>создание зоны ближайшего развития для преодоления недостатков интеллектуальной деятельности,</w:t>
      </w:r>
      <w:r>
        <w:rPr>
          <w:spacing w:val="-57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восполнение</w:t>
      </w:r>
      <w:r>
        <w:rPr>
          <w:spacing w:val="-4"/>
        </w:rPr>
        <w:t xml:space="preserve"> </w:t>
      </w:r>
      <w:r>
        <w:t>пробелов</w:t>
      </w:r>
      <w:r>
        <w:rPr>
          <w:spacing w:val="-6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обучения, а так же оказание помощи умственно отсталым детям на основе создания оптимальных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проявления личностного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ребенка.</w:t>
      </w:r>
    </w:p>
    <w:p w:rsidR="00551FBD" w:rsidRDefault="008C5111">
      <w:pPr>
        <w:pStyle w:val="3"/>
        <w:spacing w:before="3" w:line="240" w:lineRule="auto"/>
        <w:ind w:left="472"/>
      </w:pPr>
      <w:r>
        <w:t>Задачи:</w:t>
      </w:r>
    </w:p>
    <w:p w:rsidR="00551FBD" w:rsidRDefault="008C5111">
      <w:pPr>
        <w:spacing w:before="66"/>
        <w:ind w:left="472" w:right="908"/>
        <w:rPr>
          <w:i/>
          <w:sz w:val="24"/>
        </w:rPr>
      </w:pPr>
      <w:r>
        <w:rPr>
          <w:i/>
          <w:sz w:val="24"/>
        </w:rPr>
        <w:t>Коррекция и развитие высших психических функций и познавательной деятельности ребенка 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интеллектуальной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недостаточностью:</w:t>
      </w:r>
    </w:p>
    <w:p w:rsidR="00551FBD" w:rsidRDefault="008C5111">
      <w:pPr>
        <w:pStyle w:val="a3"/>
        <w:jc w:val="left"/>
      </w:pPr>
      <w:r>
        <w:t>развитие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восприятия;</w:t>
      </w:r>
    </w:p>
    <w:p w:rsidR="00551FBD" w:rsidRDefault="008C5111">
      <w:pPr>
        <w:pStyle w:val="a3"/>
        <w:spacing w:before="1"/>
        <w:ind w:right="1106"/>
        <w:jc w:val="left"/>
      </w:pPr>
      <w:r>
        <w:t>коррекция</w:t>
      </w:r>
      <w:r>
        <w:rPr>
          <w:spacing w:val="-9"/>
        </w:rPr>
        <w:t xml:space="preserve"> </w:t>
      </w:r>
      <w:r>
        <w:t>концентрации,</w:t>
      </w:r>
      <w:r>
        <w:rPr>
          <w:spacing w:val="-3"/>
        </w:rPr>
        <w:t xml:space="preserve"> </w:t>
      </w:r>
      <w:r>
        <w:t>устойчивости,</w:t>
      </w:r>
      <w:r>
        <w:rPr>
          <w:spacing w:val="-6"/>
        </w:rPr>
        <w:t xml:space="preserve"> </w:t>
      </w:r>
      <w:r>
        <w:t>распределения,</w:t>
      </w:r>
      <w:r>
        <w:rPr>
          <w:spacing w:val="-5"/>
        </w:rPr>
        <w:t xml:space="preserve"> </w:t>
      </w:r>
      <w:r>
        <w:t>переключения,</w:t>
      </w:r>
      <w:r>
        <w:rPr>
          <w:spacing w:val="-6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внимания;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мелкой моторики;</w:t>
      </w:r>
    </w:p>
    <w:p w:rsidR="00551FBD" w:rsidRDefault="008C5111">
      <w:pPr>
        <w:pStyle w:val="a3"/>
        <w:ind w:right="6509"/>
        <w:jc w:val="left"/>
      </w:pPr>
      <w:r>
        <w:t>развитие памяти (зрительной, слуховой);</w:t>
      </w:r>
      <w:r>
        <w:rPr>
          <w:spacing w:val="-57"/>
        </w:rPr>
        <w:t xml:space="preserve"> </w:t>
      </w:r>
      <w:r>
        <w:t>опосредованного</w:t>
      </w:r>
      <w:r>
        <w:rPr>
          <w:spacing w:val="-1"/>
        </w:rPr>
        <w:t xml:space="preserve"> </w:t>
      </w:r>
      <w:r>
        <w:t>запоминания</w:t>
      </w:r>
    </w:p>
    <w:p w:rsidR="00551FBD" w:rsidRDefault="008C5111">
      <w:pPr>
        <w:pStyle w:val="a3"/>
        <w:ind w:right="5845"/>
        <w:jc w:val="left"/>
      </w:pPr>
      <w:r>
        <w:t>развитие фонематического слуха и восприятия;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мышления.</w:t>
      </w:r>
    </w:p>
    <w:p w:rsidR="00551FBD" w:rsidRDefault="008C5111">
      <w:pPr>
        <w:pStyle w:val="a3"/>
        <w:ind w:right="7143"/>
        <w:jc w:val="left"/>
      </w:pPr>
      <w:r>
        <w:t>развитие мыслительных операций;</w:t>
      </w:r>
      <w:r>
        <w:rPr>
          <w:spacing w:val="-57"/>
        </w:rPr>
        <w:t xml:space="preserve"> </w:t>
      </w:r>
      <w:r>
        <w:t>развитие понятийного мышления;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воображения;</w:t>
      </w:r>
    </w:p>
    <w:p w:rsidR="00551FBD" w:rsidRDefault="008C5111">
      <w:pPr>
        <w:ind w:left="472" w:right="250" w:firstLine="708"/>
        <w:jc w:val="both"/>
        <w:rPr>
          <w:i/>
          <w:sz w:val="24"/>
        </w:rPr>
      </w:pPr>
      <w:r>
        <w:rPr>
          <w:i/>
          <w:sz w:val="24"/>
        </w:rPr>
        <w:t>Формирование коммуникативных функций: умение 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вербальными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невербальными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передачи информации, 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поддержать беседу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диалог.</w:t>
      </w:r>
    </w:p>
    <w:p w:rsidR="00551FBD" w:rsidRDefault="008C5111">
      <w:pPr>
        <w:ind w:left="1180"/>
        <w:jc w:val="both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мотивации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51FBD" w:rsidRDefault="008C5111">
      <w:pPr>
        <w:pStyle w:val="a3"/>
        <w:ind w:right="244" w:firstLine="708"/>
      </w:pPr>
      <w:r>
        <w:t>Программа коррекции познавательной сферы составлена с учетом специфики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нарушениями</w:t>
      </w:r>
      <w:r>
        <w:rPr>
          <w:spacing w:val="1"/>
        </w:rPr>
        <w:t xml:space="preserve"> </w:t>
      </w:r>
      <w:r>
        <w:t>интеллекта. В ее основе лежат</w:t>
      </w:r>
      <w:r>
        <w:rPr>
          <w:spacing w:val="1"/>
        </w:rPr>
        <w:t xml:space="preserve"> </w:t>
      </w:r>
      <w:r>
        <w:t>требование по</w:t>
      </w:r>
      <w:r>
        <w:rPr>
          <w:spacing w:val="1"/>
        </w:rPr>
        <w:t xml:space="preserve"> </w:t>
      </w:r>
      <w:r>
        <w:t>усвоению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proofErr w:type="spellStart"/>
      <w:r>
        <w:t>программно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t xml:space="preserve"> –</w:t>
      </w:r>
      <w:r>
        <w:rPr>
          <w:spacing w:val="-1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 детей.</w:t>
      </w:r>
      <w:r>
        <w:rPr>
          <w:spacing w:val="-4"/>
        </w:rPr>
        <w:t xml:space="preserve"> </w:t>
      </w:r>
      <w:r>
        <w:t>Включает в</w:t>
      </w:r>
      <w:r>
        <w:rPr>
          <w:spacing w:val="-2"/>
        </w:rPr>
        <w:t xml:space="preserve"> </w:t>
      </w:r>
      <w:r>
        <w:t>себя:</w:t>
      </w:r>
    </w:p>
    <w:p w:rsidR="00551FBD" w:rsidRDefault="008C5111">
      <w:pPr>
        <w:pStyle w:val="a3"/>
        <w:ind w:right="241" w:firstLine="708"/>
      </w:pPr>
      <w:r>
        <w:t>Упражнения и игры по развитию навыков общения, сплочения детского коллектива. Игры 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произвольности, на развитие пространственных представлений, внутреннего плана действий. Так 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задания из школьной программы. Данные виды работу помогут осуществлению целенаправленной,</w:t>
      </w:r>
      <w:r>
        <w:rPr>
          <w:spacing w:val="1"/>
        </w:rPr>
        <w:t xml:space="preserve"> </w:t>
      </w:r>
      <w:r>
        <w:t>дифференцированной коррекции познавательных психических процессов учащихся вспомогательной</w:t>
      </w:r>
      <w:r>
        <w:rPr>
          <w:spacing w:val="-57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представление об общественных приемах и способности выполнения различных действий,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обеспечит</w:t>
      </w:r>
      <w:r>
        <w:rPr>
          <w:spacing w:val="-1"/>
        </w:rPr>
        <w:t xml:space="preserve"> </w:t>
      </w:r>
      <w:r>
        <w:t>лучшее</w:t>
      </w:r>
      <w:r>
        <w:rPr>
          <w:spacing w:val="2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предметно-учебного</w:t>
      </w:r>
      <w:r>
        <w:rPr>
          <w:spacing w:val="-2"/>
        </w:rPr>
        <w:t xml:space="preserve"> </w:t>
      </w:r>
      <w:r>
        <w:t>содержания.</w:t>
      </w:r>
    </w:p>
    <w:p w:rsidR="00551FBD" w:rsidRDefault="008C5111">
      <w:pPr>
        <w:pStyle w:val="a3"/>
        <w:spacing w:before="1"/>
        <w:ind w:right="240" w:firstLine="708"/>
      </w:pPr>
      <w:r>
        <w:t>На занятиях по коррекции познавательной деятельности уточняется значение новых понятий,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поговорками,</w:t>
      </w:r>
      <w:r>
        <w:rPr>
          <w:spacing w:val="1"/>
        </w:rPr>
        <w:t xml:space="preserve"> </w:t>
      </w:r>
      <w:r>
        <w:t>образными</w:t>
      </w:r>
      <w:r>
        <w:rPr>
          <w:spacing w:val="1"/>
        </w:rPr>
        <w:t xml:space="preserve"> </w:t>
      </w:r>
      <w:r>
        <w:t>выражениями,</w:t>
      </w:r>
      <w:r>
        <w:rPr>
          <w:spacing w:val="1"/>
        </w:rPr>
        <w:t xml:space="preserve"> </w:t>
      </w:r>
      <w:r>
        <w:t>разбираются тексты об природных явлениях, образе жизни людей, зверей, птиц, внешнем виде, что</w:t>
      </w:r>
      <w:r>
        <w:rPr>
          <w:spacing w:val="1"/>
        </w:rPr>
        <w:t xml:space="preserve"> </w:t>
      </w:r>
      <w:r>
        <w:t>предусматривает тесное взаимодействие с учебными предметами, такими как русский язык, чтение,</w:t>
      </w:r>
      <w:r>
        <w:rPr>
          <w:spacing w:val="1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вокруг,</w:t>
      </w:r>
      <w:r>
        <w:rPr>
          <w:spacing w:val="9"/>
        </w:rPr>
        <w:t xml:space="preserve"> </w:t>
      </w:r>
      <w:r>
        <w:t>естествознание,</w:t>
      </w:r>
      <w:r>
        <w:rPr>
          <w:spacing w:val="7"/>
        </w:rPr>
        <w:t xml:space="preserve"> </w:t>
      </w:r>
      <w:r>
        <w:t>математика,</w:t>
      </w:r>
      <w:r>
        <w:rPr>
          <w:spacing w:val="6"/>
        </w:rPr>
        <w:t xml:space="preserve"> </w:t>
      </w:r>
      <w:r>
        <w:t>культура</w:t>
      </w:r>
      <w:r>
        <w:rPr>
          <w:spacing w:val="6"/>
        </w:rPr>
        <w:t xml:space="preserve"> </w:t>
      </w:r>
      <w:r>
        <w:t>поведения,</w:t>
      </w:r>
      <w:r>
        <w:rPr>
          <w:spacing w:val="7"/>
        </w:rPr>
        <w:t xml:space="preserve"> </w:t>
      </w:r>
      <w:r>
        <w:t>изобразительное</w:t>
      </w:r>
      <w:r>
        <w:rPr>
          <w:spacing w:val="5"/>
        </w:rPr>
        <w:t xml:space="preserve"> </w:t>
      </w:r>
      <w:r>
        <w:t>искусство,</w:t>
      </w:r>
      <w:r>
        <w:rPr>
          <w:spacing w:val="7"/>
        </w:rPr>
        <w:t xml:space="preserve"> </w:t>
      </w:r>
      <w:r>
        <w:t>социально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jc w:val="both"/>
        <w:rPr>
          <w:sz w:val="24"/>
        </w:rPr>
      </w:pPr>
      <w:r>
        <w:rPr>
          <w:sz w:val="24"/>
        </w:rPr>
        <w:t>бытовая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обучение.</w:t>
      </w:r>
    </w:p>
    <w:p w:rsidR="00551FBD" w:rsidRDefault="008C5111">
      <w:pPr>
        <w:pStyle w:val="2"/>
        <w:spacing w:line="240" w:lineRule="auto"/>
        <w:ind w:left="1180"/>
        <w:jc w:val="left"/>
        <w:rPr>
          <w:b w:val="0"/>
        </w:rPr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</w:t>
      </w:r>
      <w:r>
        <w:rPr>
          <w:b w:val="0"/>
        </w:rPr>
        <w:t>:</w:t>
      </w:r>
    </w:p>
    <w:p w:rsidR="00551FBD" w:rsidRDefault="008C5111">
      <w:pPr>
        <w:pStyle w:val="a3"/>
        <w:ind w:left="1180"/>
        <w:jc w:val="left"/>
      </w:pPr>
      <w:r>
        <w:t>Этап</w:t>
      </w:r>
      <w:r>
        <w:rPr>
          <w:spacing w:val="-4"/>
        </w:rPr>
        <w:t xml:space="preserve"> </w:t>
      </w:r>
      <w:r>
        <w:t>психодиагностики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начало)</w:t>
      </w:r>
    </w:p>
    <w:p w:rsidR="00551FBD" w:rsidRDefault="008C5111">
      <w:pPr>
        <w:pStyle w:val="a3"/>
        <w:spacing w:before="1"/>
        <w:ind w:left="1180" w:right="4042"/>
        <w:jc w:val="left"/>
      </w:pPr>
      <w:r>
        <w:t>Этап практический (проведение коррекционных занятий).</w:t>
      </w:r>
      <w:r>
        <w:rPr>
          <w:spacing w:val="-57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психодиагностики</w:t>
      </w:r>
      <w:r>
        <w:rPr>
          <w:spacing w:val="-3"/>
        </w:rPr>
        <w:t xml:space="preserve"> </w:t>
      </w:r>
      <w:r>
        <w:t>(конец обучения)</w:t>
      </w:r>
    </w:p>
    <w:p w:rsidR="00551FBD" w:rsidRDefault="008C5111">
      <w:pPr>
        <w:pStyle w:val="a3"/>
        <w:ind w:right="243" w:firstLine="708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обследуемыми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lastRenderedPageBreak/>
        <w:t>оценки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proofErr w:type="spellStart"/>
      <w:r>
        <w:t>психолого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51FBD" w:rsidRDefault="008C5111" w:rsidP="0058566A">
      <w:pPr>
        <w:pStyle w:val="a3"/>
        <w:ind w:right="239" w:firstLine="708"/>
      </w:pPr>
      <w:r>
        <w:t xml:space="preserve">Системные </w:t>
      </w:r>
      <w:proofErr w:type="spellStart"/>
      <w:r>
        <w:t>психолого</w:t>
      </w:r>
      <w:proofErr w:type="spellEnd"/>
      <w:r>
        <w:t xml:space="preserve"> – педагогические исследования дают основание рассматривать развитие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структурный,</w:t>
      </w:r>
      <w:r>
        <w:rPr>
          <w:spacing w:val="1"/>
        </w:rPr>
        <w:t xml:space="preserve"> </w:t>
      </w:r>
      <w:r>
        <w:t>разноуровневый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определяется состоянием основных психических образований: интеллекта, памяти, речи, мотивации,</w:t>
      </w:r>
      <w:r>
        <w:rPr>
          <w:spacing w:val="1"/>
        </w:rPr>
        <w:t xml:space="preserve"> </w:t>
      </w:r>
      <w:r>
        <w:t>воли,</w:t>
      </w:r>
      <w:r>
        <w:rPr>
          <w:spacing w:val="55"/>
        </w:rPr>
        <w:t xml:space="preserve"> </w:t>
      </w:r>
      <w:r>
        <w:t>а</w:t>
      </w:r>
      <w:r>
        <w:rPr>
          <w:spacing w:val="55"/>
        </w:rPr>
        <w:t xml:space="preserve"> </w:t>
      </w:r>
      <w:proofErr w:type="gramStart"/>
      <w:r>
        <w:t>так</w:t>
      </w:r>
      <w:r>
        <w:rPr>
          <w:spacing w:val="56"/>
        </w:rPr>
        <w:t xml:space="preserve"> </w:t>
      </w:r>
      <w:r>
        <w:t>же</w:t>
      </w:r>
      <w:proofErr w:type="gramEnd"/>
      <w:r>
        <w:rPr>
          <w:spacing w:val="55"/>
        </w:rPr>
        <w:t xml:space="preserve"> </w:t>
      </w:r>
      <w:r>
        <w:t>сформированностью</w:t>
      </w:r>
      <w:r>
        <w:rPr>
          <w:spacing w:val="55"/>
        </w:rPr>
        <w:t xml:space="preserve"> </w:t>
      </w:r>
      <w:r>
        <w:t>механизмов</w:t>
      </w:r>
      <w:r>
        <w:rPr>
          <w:spacing w:val="55"/>
        </w:rPr>
        <w:t xml:space="preserve"> </w:t>
      </w:r>
      <w:r>
        <w:t>произвольной</w:t>
      </w:r>
      <w:r>
        <w:rPr>
          <w:spacing w:val="55"/>
        </w:rPr>
        <w:t xml:space="preserve"> </w:t>
      </w:r>
      <w:r>
        <w:t>саморегуляции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межличностного</w:t>
      </w:r>
      <w:r w:rsidR="0058566A"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личностных качеств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успеваемость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поведение.</w:t>
      </w:r>
    </w:p>
    <w:p w:rsidR="00551FBD" w:rsidRDefault="008C5111">
      <w:pPr>
        <w:pStyle w:val="a3"/>
        <w:ind w:right="246" w:firstLine="708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демонстрирующих недостаточную успешность деятельности ребенка в соответствии с изначально</w:t>
      </w:r>
      <w:r>
        <w:rPr>
          <w:spacing w:val="1"/>
        </w:rPr>
        <w:t xml:space="preserve"> </w:t>
      </w:r>
      <w:r>
        <w:t>присущими ему поведенческими стереотипами, и демонстрации результатов, свидетельствующих о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эффективности, успешности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 изменении.</w:t>
      </w:r>
    </w:p>
    <w:p w:rsidR="00551FBD" w:rsidRDefault="008C5111">
      <w:pPr>
        <w:pStyle w:val="a3"/>
        <w:spacing w:before="1"/>
        <w:ind w:right="245" w:firstLine="708"/>
      </w:pPr>
      <w:r>
        <w:t>Чтобы обеспечить эффективную коррекционную работу, важно обеспечить 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требования является решающим в организации всей коррекционной работы. Положительных сдвигов</w:t>
      </w:r>
      <w:r>
        <w:rPr>
          <w:spacing w:val="-57"/>
        </w:rPr>
        <w:t xml:space="preserve"> </w:t>
      </w:r>
      <w:r>
        <w:t>социальной реабилитации можно достичь только при положительном отношении ребенка к тому, что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необходимое.</w:t>
      </w:r>
    </w:p>
    <w:p w:rsidR="00551FBD" w:rsidRDefault="008C5111">
      <w:pPr>
        <w:pStyle w:val="a3"/>
        <w:ind w:right="249" w:firstLine="708"/>
      </w:pP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6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 ребенка.</w:t>
      </w:r>
    </w:p>
    <w:p w:rsidR="00551FBD" w:rsidRDefault="008C5111">
      <w:pPr>
        <w:pStyle w:val="2"/>
        <w:spacing w:before="5" w:line="240" w:lineRule="auto"/>
        <w:ind w:left="472"/>
        <w:jc w:val="left"/>
      </w:pPr>
      <w:r>
        <w:t>Психодиагностика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процессов:</w:t>
      </w:r>
    </w:p>
    <w:p w:rsidR="00551FBD" w:rsidRDefault="008C5111">
      <w:pPr>
        <w:pStyle w:val="3"/>
        <w:spacing w:before="0"/>
        <w:ind w:left="472"/>
      </w:pPr>
      <w:r>
        <w:t>Внимание:</w:t>
      </w:r>
    </w:p>
    <w:p w:rsidR="00551FBD" w:rsidRDefault="008C5111">
      <w:pPr>
        <w:pStyle w:val="a5"/>
        <w:numPr>
          <w:ilvl w:val="0"/>
          <w:numId w:val="50"/>
        </w:numPr>
        <w:tabs>
          <w:tab w:val="left" w:pos="732"/>
        </w:tabs>
        <w:spacing w:line="274" w:lineRule="exact"/>
        <w:rPr>
          <w:sz w:val="24"/>
        </w:rPr>
      </w:pPr>
      <w:r>
        <w:rPr>
          <w:sz w:val="24"/>
        </w:rPr>
        <w:t>концентрация</w:t>
      </w:r>
    </w:p>
    <w:p w:rsidR="00551FBD" w:rsidRDefault="008C5111">
      <w:pPr>
        <w:pStyle w:val="a5"/>
        <w:numPr>
          <w:ilvl w:val="0"/>
          <w:numId w:val="50"/>
        </w:numPr>
        <w:tabs>
          <w:tab w:val="left" w:pos="734"/>
        </w:tabs>
        <w:ind w:left="733" w:hanging="262"/>
        <w:rPr>
          <w:sz w:val="24"/>
        </w:rPr>
      </w:pPr>
      <w:r>
        <w:rPr>
          <w:sz w:val="24"/>
        </w:rPr>
        <w:t>устойчивость</w:t>
      </w:r>
    </w:p>
    <w:p w:rsidR="00551FBD" w:rsidRDefault="008C5111">
      <w:pPr>
        <w:pStyle w:val="a5"/>
        <w:numPr>
          <w:ilvl w:val="0"/>
          <w:numId w:val="50"/>
        </w:numPr>
        <w:tabs>
          <w:tab w:val="left" w:pos="732"/>
        </w:tabs>
        <w:rPr>
          <w:sz w:val="24"/>
        </w:rPr>
      </w:pPr>
      <w:r>
        <w:rPr>
          <w:sz w:val="24"/>
        </w:rPr>
        <w:t>переключение</w:t>
      </w:r>
    </w:p>
    <w:p w:rsidR="00551FBD" w:rsidRDefault="008C5111">
      <w:pPr>
        <w:pStyle w:val="a5"/>
        <w:numPr>
          <w:ilvl w:val="0"/>
          <w:numId w:val="50"/>
        </w:numPr>
        <w:tabs>
          <w:tab w:val="left" w:pos="732"/>
        </w:tabs>
        <w:rPr>
          <w:sz w:val="24"/>
        </w:rPr>
      </w:pPr>
      <w:r>
        <w:rPr>
          <w:sz w:val="24"/>
        </w:rPr>
        <w:t>распределение</w:t>
      </w:r>
    </w:p>
    <w:p w:rsidR="00551FBD" w:rsidRDefault="008C5111">
      <w:pPr>
        <w:pStyle w:val="a5"/>
        <w:numPr>
          <w:ilvl w:val="0"/>
          <w:numId w:val="50"/>
        </w:numPr>
        <w:tabs>
          <w:tab w:val="left" w:pos="732"/>
        </w:tabs>
        <w:rPr>
          <w:sz w:val="24"/>
        </w:rPr>
      </w:pPr>
      <w:r>
        <w:rPr>
          <w:sz w:val="24"/>
        </w:rPr>
        <w:t>объем</w:t>
      </w:r>
    </w:p>
    <w:p w:rsidR="00551FBD" w:rsidRDefault="008C5111">
      <w:pPr>
        <w:pStyle w:val="3"/>
        <w:ind w:left="472"/>
      </w:pPr>
      <w:r>
        <w:t>Память:</w:t>
      </w:r>
    </w:p>
    <w:p w:rsidR="00551FBD" w:rsidRDefault="008C5111">
      <w:pPr>
        <w:pStyle w:val="a3"/>
        <w:ind w:right="7136"/>
        <w:jc w:val="left"/>
      </w:pPr>
      <w:r>
        <w:t>логическая и механическая памяти</w:t>
      </w:r>
      <w:r>
        <w:rPr>
          <w:spacing w:val="-57"/>
        </w:rPr>
        <w:t xml:space="preserve"> </w:t>
      </w:r>
      <w:r>
        <w:t>зрительная</w:t>
      </w:r>
      <w:r>
        <w:rPr>
          <w:spacing w:val="-1"/>
        </w:rPr>
        <w:t xml:space="preserve"> </w:t>
      </w:r>
      <w:r>
        <w:t>память</w:t>
      </w:r>
    </w:p>
    <w:p w:rsidR="00551FBD" w:rsidRDefault="008C5111">
      <w:pPr>
        <w:pStyle w:val="a3"/>
        <w:spacing w:line="242" w:lineRule="auto"/>
        <w:ind w:right="7811"/>
        <w:jc w:val="left"/>
        <w:rPr>
          <w:b/>
          <w:i/>
        </w:rPr>
      </w:pPr>
      <w:r>
        <w:t>словесно-логическая память</w:t>
      </w:r>
      <w:r>
        <w:rPr>
          <w:spacing w:val="-57"/>
        </w:rPr>
        <w:t xml:space="preserve"> </w:t>
      </w:r>
      <w:r>
        <w:t>продуктивное запоминание</w:t>
      </w:r>
      <w:r>
        <w:rPr>
          <w:spacing w:val="1"/>
        </w:rPr>
        <w:t xml:space="preserve"> </w:t>
      </w:r>
      <w:r>
        <w:rPr>
          <w:b/>
          <w:i/>
        </w:rPr>
        <w:t>Мышление:</w:t>
      </w:r>
    </w:p>
    <w:p w:rsidR="00551FBD" w:rsidRDefault="008C5111">
      <w:pPr>
        <w:pStyle w:val="a3"/>
        <w:ind w:right="7132"/>
        <w:jc w:val="left"/>
      </w:pPr>
      <w:proofErr w:type="spellStart"/>
      <w:r>
        <w:t>Нагладно</w:t>
      </w:r>
      <w:proofErr w:type="spellEnd"/>
      <w:r>
        <w:t>-действенное мышление</w:t>
      </w:r>
      <w:r>
        <w:rPr>
          <w:spacing w:val="1"/>
        </w:rPr>
        <w:t xml:space="preserve"> </w:t>
      </w:r>
      <w:r>
        <w:t xml:space="preserve">Наглядно-образное </w:t>
      </w:r>
      <w:proofErr w:type="gramStart"/>
      <w:r>
        <w:t>мышление</w:t>
      </w:r>
      <w:r>
        <w:rPr>
          <w:spacing w:val="1"/>
        </w:rPr>
        <w:t xml:space="preserve"> </w:t>
      </w:r>
      <w:r>
        <w:t>Словесно</w:t>
      </w:r>
      <w:proofErr w:type="gramEnd"/>
      <w:r>
        <w:t xml:space="preserve"> – логическое мышление</w:t>
      </w:r>
      <w:r>
        <w:rPr>
          <w:spacing w:val="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мыслительных</w:t>
      </w:r>
      <w:r>
        <w:rPr>
          <w:spacing w:val="-6"/>
        </w:rPr>
        <w:t xml:space="preserve"> </w:t>
      </w:r>
      <w:r>
        <w:t>процессов</w:t>
      </w:r>
    </w:p>
    <w:p w:rsidR="00551FBD" w:rsidRDefault="008C5111">
      <w:pPr>
        <w:ind w:left="472" w:right="246" w:firstLine="708"/>
        <w:jc w:val="both"/>
        <w:rPr>
          <w:sz w:val="24"/>
        </w:rPr>
      </w:pPr>
      <w:r>
        <w:rPr>
          <w:b/>
          <w:sz w:val="24"/>
        </w:rPr>
        <w:t xml:space="preserve">Оценочный критерии результатов учащихся </w:t>
      </w:r>
      <w:r>
        <w:rPr>
          <w:sz w:val="24"/>
        </w:rPr>
        <w:t>на начало, и конец года производится по пяти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уровням:</w:t>
      </w:r>
    </w:p>
    <w:p w:rsidR="00551FBD" w:rsidRDefault="008C5111">
      <w:pPr>
        <w:pStyle w:val="a3"/>
        <w:ind w:right="247" w:firstLine="708"/>
      </w:pPr>
      <w:r>
        <w:rPr>
          <w:b/>
          <w:i/>
        </w:rPr>
        <w:t>Высокий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поставить</w:t>
      </w:r>
      <w:r>
        <w:rPr>
          <w:spacing w:val="18"/>
        </w:rPr>
        <w:t xml:space="preserve"> </w:t>
      </w:r>
      <w:r>
        <w:t>ребенку,</w:t>
      </w:r>
      <w:r>
        <w:rPr>
          <w:spacing w:val="18"/>
        </w:rPr>
        <w:t xml:space="preserve"> </w:t>
      </w:r>
      <w:r>
        <w:t>совершившему</w:t>
      </w:r>
      <w:r>
        <w:rPr>
          <w:spacing w:val="11"/>
        </w:rPr>
        <w:t xml:space="preserve"> </w:t>
      </w:r>
      <w:r>
        <w:t>большой</w:t>
      </w:r>
      <w:r>
        <w:rPr>
          <w:spacing w:val="18"/>
        </w:rPr>
        <w:t xml:space="preserve"> </w:t>
      </w:r>
      <w:r>
        <w:t>качественный</w:t>
      </w:r>
      <w:r>
        <w:rPr>
          <w:spacing w:val="18"/>
        </w:rPr>
        <w:t xml:space="preserve"> </w:t>
      </w:r>
      <w:r>
        <w:t>скачек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анализировать процесс и результаты познавательной деятельности. Устанавливает 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контакты.</w:t>
      </w:r>
    </w:p>
    <w:p w:rsidR="00551FBD" w:rsidRDefault="008C5111">
      <w:pPr>
        <w:pStyle w:val="a3"/>
        <w:ind w:right="249" w:firstLine="708"/>
      </w:pPr>
      <w:r>
        <w:rPr>
          <w:b/>
          <w:i/>
        </w:rPr>
        <w:t>Выше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среднего </w:t>
      </w:r>
      <w:r>
        <w:t>–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допуская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повторном выполнении заданий учащейся не допускает ошибок. Усвоение положительных 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551FBD" w:rsidRDefault="008C5111">
      <w:pPr>
        <w:pStyle w:val="a3"/>
        <w:ind w:right="243" w:firstLine="708"/>
      </w:pPr>
      <w:r>
        <w:rPr>
          <w:b/>
          <w:i/>
        </w:rPr>
        <w:t>Средний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уровень </w:t>
      </w:r>
      <w:r>
        <w:t>–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инструкцию, активно использует обучающую</w:t>
      </w:r>
      <w:r>
        <w:rPr>
          <w:spacing w:val="60"/>
        </w:rPr>
        <w:t xml:space="preserve"> </w:t>
      </w:r>
      <w:r>
        <w:t>помощь. Усвоение положительных навыков общения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 и сверстниками.</w:t>
      </w:r>
    </w:p>
    <w:p w:rsidR="00551FBD" w:rsidRDefault="008C5111">
      <w:pPr>
        <w:pStyle w:val="a3"/>
        <w:ind w:right="249" w:firstLine="708"/>
      </w:pPr>
      <w:r>
        <w:rPr>
          <w:b/>
          <w:i/>
        </w:rPr>
        <w:t>Ниже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среднего </w:t>
      </w:r>
      <w:r>
        <w:t>–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Выполняет элементарные</w:t>
      </w:r>
      <w:r>
        <w:rPr>
          <w:spacing w:val="-2"/>
        </w:rPr>
        <w:t xml:space="preserve"> </w:t>
      </w:r>
      <w:r>
        <w:t>действия.</w:t>
      </w:r>
    </w:p>
    <w:p w:rsidR="00551FBD" w:rsidRDefault="008C5111">
      <w:pPr>
        <w:pStyle w:val="a3"/>
        <w:ind w:right="248" w:firstLine="708"/>
      </w:pPr>
      <w:r>
        <w:rPr>
          <w:b/>
          <w:i/>
        </w:rPr>
        <w:lastRenderedPageBreak/>
        <w:t>Низкий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уровень </w:t>
      </w:r>
      <w:r>
        <w:t>–Учащийся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соотносит не</w:t>
      </w:r>
      <w:r>
        <w:rPr>
          <w:spacing w:val="-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pStyle w:val="a3"/>
      </w:pPr>
      <w:r>
        <w:t>Результаты</w:t>
      </w:r>
      <w:r>
        <w:rPr>
          <w:spacing w:val="-3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протокол</w:t>
      </w:r>
    </w:p>
    <w:p w:rsidR="00551FBD" w:rsidRDefault="008C5111">
      <w:pPr>
        <w:pStyle w:val="a3"/>
        <w:jc w:val="left"/>
      </w:pPr>
      <w:r>
        <w:t>СТРУКТУРА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551FBD" w:rsidRDefault="008C5111">
      <w:pPr>
        <w:pStyle w:val="a3"/>
        <w:jc w:val="left"/>
      </w:pPr>
      <w:r>
        <w:t>Тема.</w:t>
      </w:r>
    </w:p>
    <w:p w:rsidR="00551FBD" w:rsidRDefault="008C5111">
      <w:pPr>
        <w:pStyle w:val="a3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занятия.</w:t>
      </w:r>
    </w:p>
    <w:p w:rsidR="00551FBD" w:rsidRDefault="008C5111">
      <w:pPr>
        <w:pStyle w:val="a3"/>
        <w:spacing w:before="66"/>
        <w:jc w:val="left"/>
      </w:pPr>
      <w:r>
        <w:t>Оборудование.</w:t>
      </w:r>
    </w:p>
    <w:p w:rsidR="00551FBD" w:rsidRDefault="008C5111">
      <w:pPr>
        <w:pStyle w:val="a3"/>
        <w:ind w:right="5943"/>
        <w:jc w:val="left"/>
      </w:pPr>
      <w:r>
        <w:t>Игры и упражнения, используемые на занятии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занятия:</w:t>
      </w:r>
    </w:p>
    <w:p w:rsidR="00551FBD" w:rsidRDefault="008C5111">
      <w:pPr>
        <w:spacing w:before="5" w:line="274" w:lineRule="exact"/>
        <w:ind w:left="472"/>
        <w:rPr>
          <w:b/>
          <w:sz w:val="24"/>
        </w:rPr>
      </w:pPr>
      <w:r>
        <w:rPr>
          <w:b/>
          <w:sz w:val="24"/>
          <w:u w:val="thick"/>
        </w:rPr>
        <w:t>Вводная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часть.</w:t>
      </w:r>
    </w:p>
    <w:p w:rsidR="00551FBD" w:rsidRDefault="008C5111">
      <w:pPr>
        <w:pStyle w:val="a3"/>
        <w:spacing w:line="274" w:lineRule="exact"/>
        <w:ind w:left="1180"/>
        <w:jc w:val="left"/>
      </w:pPr>
      <w:r>
        <w:t>Создание</w:t>
      </w:r>
      <w:r>
        <w:rPr>
          <w:spacing w:val="-7"/>
        </w:rPr>
        <w:t xml:space="preserve"> </w:t>
      </w:r>
      <w:r>
        <w:t>положительной</w:t>
      </w:r>
      <w:r>
        <w:rPr>
          <w:spacing w:val="-3"/>
        </w:rPr>
        <w:t xml:space="preserve"> </w:t>
      </w:r>
      <w:r>
        <w:t>атмосферы.</w:t>
      </w:r>
    </w:p>
    <w:p w:rsidR="00551FBD" w:rsidRDefault="008C5111">
      <w:pPr>
        <w:pStyle w:val="a3"/>
        <w:ind w:right="241"/>
        <w:jc w:val="left"/>
      </w:pPr>
      <w:r>
        <w:t>Начало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4"/>
        </w:rPr>
        <w:t xml:space="preserve"> </w:t>
      </w:r>
      <w:r>
        <w:t>своеобразным</w:t>
      </w:r>
      <w:r>
        <w:rPr>
          <w:spacing w:val="2"/>
        </w:rPr>
        <w:t xml:space="preserve"> </w:t>
      </w:r>
      <w:r>
        <w:t>ритуалом,</w:t>
      </w:r>
      <w:r>
        <w:rPr>
          <w:spacing w:val="5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могли</w:t>
      </w:r>
      <w:r>
        <w:rPr>
          <w:spacing w:val="5"/>
        </w:rPr>
        <w:t xml:space="preserve"> </w:t>
      </w:r>
      <w:r>
        <w:t>настроиться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общение, отличали</w:t>
      </w:r>
      <w:r>
        <w:rPr>
          <w:spacing w:val="1"/>
        </w:rPr>
        <w:t xml:space="preserve"> </w:t>
      </w:r>
      <w:r>
        <w:t>эти занятия</w:t>
      </w:r>
      <w:r>
        <w:rPr>
          <w:spacing w:val="-1"/>
        </w:rPr>
        <w:t xml:space="preserve"> </w:t>
      </w:r>
      <w:r>
        <w:t>от других.</w:t>
      </w:r>
    </w:p>
    <w:p w:rsidR="00551FBD" w:rsidRDefault="008C5111">
      <w:pPr>
        <w:pStyle w:val="a3"/>
        <w:jc w:val="left"/>
      </w:pPr>
      <w:r>
        <w:t>Ритуал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менять,</w:t>
      </w:r>
      <w:r>
        <w:rPr>
          <w:spacing w:val="-2"/>
        </w:rPr>
        <w:t xml:space="preserve"> </w:t>
      </w:r>
      <w:r>
        <w:t>но не</w:t>
      </w:r>
      <w:r>
        <w:rPr>
          <w:spacing w:val="-2"/>
        </w:rPr>
        <w:t xml:space="preserve"> </w:t>
      </w:r>
      <w:r>
        <w:t>слишком</w:t>
      </w:r>
      <w:r>
        <w:rPr>
          <w:spacing w:val="-3"/>
        </w:rPr>
        <w:t xml:space="preserve"> </w:t>
      </w:r>
      <w:r>
        <w:t>часто.</w:t>
      </w:r>
    </w:p>
    <w:p w:rsidR="00551FBD" w:rsidRDefault="008C5111">
      <w:pPr>
        <w:ind w:left="472"/>
        <w:rPr>
          <w:sz w:val="24"/>
        </w:rPr>
      </w:pPr>
      <w:r>
        <w:rPr>
          <w:b/>
          <w:sz w:val="24"/>
          <w:u w:val="thick"/>
        </w:rPr>
        <w:t>Основная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sz w:val="24"/>
        </w:rPr>
        <w:t>.</w:t>
      </w:r>
    </w:p>
    <w:p w:rsidR="00551FBD" w:rsidRDefault="008C5111">
      <w:pPr>
        <w:pStyle w:val="a3"/>
        <w:ind w:right="249" w:firstLine="708"/>
      </w:pPr>
      <w:r>
        <w:t>Задания</w:t>
      </w:r>
      <w:r>
        <w:rPr>
          <w:spacing w:val="1"/>
        </w:rPr>
        <w:t xml:space="preserve"> </w:t>
      </w:r>
      <w:r>
        <w:t>(предлагаемые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педагогов).</w:t>
      </w:r>
    </w:p>
    <w:p w:rsidR="00551FBD" w:rsidRDefault="008C5111">
      <w:pPr>
        <w:spacing w:before="5" w:line="274" w:lineRule="exact"/>
        <w:ind w:left="456" w:right="8198"/>
        <w:jc w:val="center"/>
        <w:rPr>
          <w:b/>
          <w:sz w:val="24"/>
        </w:rPr>
      </w:pPr>
      <w:r>
        <w:rPr>
          <w:b/>
          <w:sz w:val="24"/>
          <w:u w:val="thick"/>
        </w:rPr>
        <w:t>Заключительная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:rsidR="00551FBD" w:rsidRDefault="008C5111">
      <w:pPr>
        <w:pStyle w:val="a3"/>
        <w:spacing w:line="274" w:lineRule="exact"/>
        <w:ind w:left="499" w:right="8198"/>
        <w:jc w:val="center"/>
      </w:pPr>
      <w:r>
        <w:t>Рефлексия.</w:t>
      </w:r>
    </w:p>
    <w:p w:rsidR="00551FBD" w:rsidRDefault="008C5111">
      <w:pPr>
        <w:pStyle w:val="a3"/>
        <w:spacing w:before="1"/>
        <w:ind w:right="245" w:firstLine="708"/>
      </w:pPr>
      <w:r>
        <w:t>Окончание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должен,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закончено,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показать, что дети готовы к конструктивному общению в группе и дома. Ритуал может быть одним и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же, а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тематическим.</w:t>
      </w:r>
    </w:p>
    <w:p w:rsidR="00551FBD" w:rsidRDefault="008C5111">
      <w:pPr>
        <w:pStyle w:val="a3"/>
        <w:ind w:right="249" w:firstLine="708"/>
      </w:pPr>
      <w:r>
        <w:t>При планировании занятий учитывается тема, поставленные цели, состав класса, подбираются</w:t>
      </w:r>
      <w:r>
        <w:rPr>
          <w:spacing w:val="-57"/>
        </w:rPr>
        <w:t xml:space="preserve"> </w:t>
      </w:r>
      <w:r>
        <w:t>такие формы работы, которые помогают сделать занятие разнообразным, а выбор упражнений 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концентрическому</w:t>
      </w:r>
      <w:r>
        <w:rPr>
          <w:spacing w:val="-6"/>
        </w:rPr>
        <w:t xml:space="preserve"> </w:t>
      </w:r>
      <w:r>
        <w:t>принципу,</w:t>
      </w:r>
      <w:r>
        <w:rPr>
          <w:spacing w:val="-1"/>
        </w:rPr>
        <w:t xml:space="preserve"> </w:t>
      </w:r>
      <w:r>
        <w:t>постепенно расширяя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углубляя изученные</w:t>
      </w:r>
      <w:r>
        <w:rPr>
          <w:spacing w:val="-3"/>
        </w:rPr>
        <w:t xml:space="preserve"> </w:t>
      </w:r>
      <w:r>
        <w:t>темы.</w:t>
      </w:r>
    </w:p>
    <w:p w:rsidR="00551FBD" w:rsidRDefault="008C5111">
      <w:pPr>
        <w:pStyle w:val="a3"/>
        <w:ind w:right="248" w:firstLine="708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беседа)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образцом для</w:t>
      </w:r>
      <w:r>
        <w:rPr>
          <w:spacing w:val="1"/>
        </w:rPr>
        <w:t xml:space="preserve"> </w:t>
      </w:r>
      <w:r>
        <w:t>учащихся: необходимость четкого произношения, правильность</w:t>
      </w:r>
      <w:r>
        <w:rPr>
          <w:spacing w:val="1"/>
        </w:rPr>
        <w:t xml:space="preserve"> </w:t>
      </w:r>
      <w:r>
        <w:t>ударения, яркость,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замедленность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словарный</w:t>
      </w:r>
      <w:r>
        <w:rPr>
          <w:spacing w:val="-57"/>
        </w:rPr>
        <w:t xml:space="preserve"> </w:t>
      </w:r>
      <w:r>
        <w:t>запас,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 связной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 коррекционной</w:t>
      </w:r>
      <w:r>
        <w:rPr>
          <w:spacing w:val="-1"/>
        </w:rPr>
        <w:t xml:space="preserve"> </w:t>
      </w:r>
      <w:r>
        <w:t>школы.</w:t>
      </w:r>
    </w:p>
    <w:p w:rsidR="00551FBD" w:rsidRDefault="008C5111">
      <w:pPr>
        <w:pStyle w:val="a3"/>
        <w:spacing w:before="1"/>
        <w:ind w:right="242" w:firstLine="708"/>
      </w:pPr>
      <w:r>
        <w:t>Для более полного усвоения детьми учебного материала, применяются проблемно-поисковые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наглядные методы,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зрительные образы изучаемого</w:t>
      </w:r>
      <w:r>
        <w:rPr>
          <w:spacing w:val="1"/>
        </w:rPr>
        <w:t xml:space="preserve"> </w:t>
      </w:r>
      <w:r>
        <w:t>материала быстрее формируются 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интерактивная доска.</w:t>
      </w:r>
    </w:p>
    <w:p w:rsidR="00551FBD" w:rsidRDefault="008C5111">
      <w:pPr>
        <w:pStyle w:val="a3"/>
        <w:ind w:right="243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чувственное познание детей, на их личный опыт. Предметы, используемые на занятиях, позволяют</w:t>
      </w:r>
      <w:r>
        <w:rPr>
          <w:spacing w:val="1"/>
        </w:rPr>
        <w:t xml:space="preserve"> </w:t>
      </w:r>
      <w:r>
        <w:t>сблизить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знания и реальную жизнь.</w:t>
      </w:r>
    </w:p>
    <w:p w:rsidR="00551FBD" w:rsidRDefault="008C5111">
      <w:pPr>
        <w:pStyle w:val="a3"/>
        <w:spacing w:before="2" w:line="276" w:lineRule="auto"/>
        <w:ind w:right="401" w:firstLine="720"/>
      </w:pPr>
      <w:r>
        <w:rPr>
          <w:color w:val="000009"/>
        </w:rPr>
        <w:t>Продолжительность индивидуальных дефектологических занятий не превышает 25 минут.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корригирующие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Фронтальных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30-40 минут</w:t>
      </w:r>
    </w:p>
    <w:p w:rsidR="00551FBD" w:rsidRDefault="008C5111">
      <w:pPr>
        <w:pStyle w:val="3"/>
        <w:spacing w:before="123" w:line="272" w:lineRule="exact"/>
        <w:ind w:left="1180"/>
        <w:jc w:val="both"/>
      </w:pPr>
      <w:r>
        <w:t>Содержание</w:t>
      </w:r>
      <w:r>
        <w:rPr>
          <w:spacing w:val="-3"/>
        </w:rPr>
        <w:t xml:space="preserve"> </w:t>
      </w:r>
      <w:proofErr w:type="spellStart"/>
      <w:r>
        <w:t>лечебно</w:t>
      </w:r>
      <w:proofErr w:type="spellEnd"/>
      <w:r>
        <w:t>–оздоровительного</w:t>
      </w:r>
      <w:r>
        <w:rPr>
          <w:spacing w:val="-2"/>
        </w:rPr>
        <w:t xml:space="preserve"> </w:t>
      </w:r>
      <w:r>
        <w:t>сопровождения</w:t>
      </w:r>
    </w:p>
    <w:p w:rsidR="00551FBD" w:rsidRDefault="008C5111">
      <w:pPr>
        <w:pStyle w:val="a3"/>
        <w:ind w:left="810" w:right="173" w:firstLine="370"/>
      </w:pPr>
      <w:r>
        <w:rPr>
          <w:color w:val="000009"/>
        </w:rPr>
        <w:t>Большинство детей, обучающихся в коррекционном образовательном учреждении имеют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только </w:t>
      </w:r>
      <w:proofErr w:type="gramStart"/>
      <w:r>
        <w:rPr>
          <w:color w:val="000009"/>
        </w:rPr>
        <w:t>психического</w:t>
      </w:r>
      <w:proofErr w:type="gramEnd"/>
      <w:r>
        <w:rPr>
          <w:color w:val="000009"/>
        </w:rPr>
        <w:t xml:space="preserve"> но и физические проблемы, многие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 имеют отставание в физическом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хронические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ослабляющие организм.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 с УО нуждаются в специальных общеукрепляющих мероприятиях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грамотно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подобранной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упражнений.</w:t>
      </w:r>
    </w:p>
    <w:p w:rsidR="00551FBD" w:rsidRDefault="008C5111">
      <w:pPr>
        <w:pStyle w:val="a3"/>
        <w:spacing w:before="124"/>
        <w:ind w:left="810" w:right="172" w:firstLine="370"/>
      </w:pPr>
      <w:r>
        <w:rPr>
          <w:color w:val="000009"/>
        </w:rPr>
        <w:lastRenderedPageBreak/>
        <w:t>Настоящая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большинства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 вегетативной и эндокринной системы. У многих из них отсутствуют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согласованность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 отставание в росте, непропорциональное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телосложение, различные отклонения в осанке, плоскостопие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 стертые двигательные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нарушения.</w:t>
      </w:r>
    </w:p>
    <w:p w:rsidR="00551FBD" w:rsidRDefault="008C5111">
      <w:pPr>
        <w:pStyle w:val="a3"/>
        <w:spacing w:before="66"/>
        <w:ind w:left="810" w:right="168" w:firstLine="370"/>
      </w:pPr>
      <w:r>
        <w:rPr>
          <w:color w:val="000009"/>
        </w:rPr>
        <w:t>Необходимо учесть, что позвоночник - физический центр тела, каркас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мягких тканей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Неправильная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осанка,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зажатость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неравномерному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распределению нагрузки на суставы, связки, мышцы, отчего страдает вся опорно-двигательная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система. При определенном искривлении тела внутренние органы отклоняются от нормального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 и зажимаются другими органами и тканями. Поэтому любое смещение позвонков,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деформация подвижности приводят к нарушению работы всего организма. Патологическая осанка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мышечной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живота,</w:t>
      </w:r>
      <w:r>
        <w:rPr>
          <w:color w:val="000009"/>
          <w:spacing w:val="-57"/>
        </w:rPr>
        <w:t xml:space="preserve"> </w:t>
      </w:r>
      <w:r>
        <w:rPr>
          <w:color w:val="000009"/>
          <w:spacing w:val="-1"/>
        </w:rPr>
        <w:t>неправильной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походки,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связанной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с неразвитостью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стоп,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с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плоскостопием.</w:t>
      </w:r>
    </w:p>
    <w:p w:rsidR="00551FBD" w:rsidRDefault="00551FBD">
      <w:pPr>
        <w:pStyle w:val="a3"/>
        <w:spacing w:before="10"/>
        <w:ind w:left="0"/>
        <w:jc w:val="left"/>
        <w:rPr>
          <w:sz w:val="34"/>
        </w:rPr>
      </w:pPr>
    </w:p>
    <w:p w:rsidR="00551FBD" w:rsidRDefault="008C5111">
      <w:pPr>
        <w:pStyle w:val="2"/>
        <w:numPr>
          <w:ilvl w:val="1"/>
          <w:numId w:val="68"/>
        </w:numPr>
        <w:tabs>
          <w:tab w:val="left" w:pos="3440"/>
        </w:tabs>
        <w:spacing w:line="275" w:lineRule="exact"/>
        <w:ind w:left="3439" w:hanging="422"/>
        <w:jc w:val="left"/>
      </w:pPr>
      <w:r>
        <w:t>ПРОГРАММА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551FBD" w:rsidRDefault="008C5111">
      <w:pPr>
        <w:pStyle w:val="a3"/>
        <w:spacing w:line="276" w:lineRule="auto"/>
        <w:ind w:right="342" w:firstLine="70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экономических и иных особенностей региона, запросов семей и других субъектов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системно-деятельностного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культурно-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исторического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подходов.</w:t>
      </w:r>
    </w:p>
    <w:p w:rsidR="00551FBD" w:rsidRDefault="008C5111">
      <w:pPr>
        <w:pStyle w:val="a3"/>
        <w:spacing w:before="121" w:line="276" w:lineRule="auto"/>
        <w:ind w:right="340" w:firstLine="708"/>
      </w:pPr>
      <w:r>
        <w:rPr>
          <w:color w:val="000009"/>
        </w:rPr>
        <w:t>Под внеурочной деятельностью понимается образовательная деятельность, направленная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обучающихся, в которых возможно и целесообразно решение задач их воспитания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</w:p>
    <w:p w:rsidR="00551FBD" w:rsidRDefault="008C5111">
      <w:pPr>
        <w:pStyle w:val="a3"/>
        <w:spacing w:before="119" w:line="276" w:lineRule="auto"/>
        <w:ind w:right="350" w:firstLine="708"/>
      </w:pPr>
      <w:r>
        <w:rPr>
          <w:color w:val="000009"/>
        </w:rPr>
        <w:t>Сущность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склонностей,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нарушениями), 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времени.</w:t>
      </w:r>
    </w:p>
    <w:p w:rsidR="00551FBD" w:rsidRDefault="008C5111">
      <w:pPr>
        <w:pStyle w:val="a3"/>
        <w:spacing w:before="121" w:line="276" w:lineRule="auto"/>
        <w:ind w:right="344" w:firstLine="708"/>
      </w:pP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среде,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возникновение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аспектам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 к окружающей действительности; социального становления обучающегося в 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 и педагогами; 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самоопределения, необходимого для успешной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дальнейших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жизненных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обучающихся.</w:t>
      </w:r>
    </w:p>
    <w:p w:rsidR="00551FBD" w:rsidRDefault="008C5111">
      <w:pPr>
        <w:pStyle w:val="a3"/>
        <w:spacing w:before="120" w:line="276" w:lineRule="auto"/>
        <w:ind w:right="343" w:firstLine="708"/>
      </w:pPr>
      <w:r>
        <w:rPr>
          <w:b/>
          <w:i/>
          <w:color w:val="000009"/>
        </w:rPr>
        <w:t xml:space="preserve">Основными целями </w:t>
      </w:r>
      <w:r>
        <w:rPr>
          <w:color w:val="000009"/>
        </w:rPr>
        <w:t>внеурочной деятельности являются создание условий для 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всестороннего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среды,</w:t>
      </w:r>
    </w:p>
    <w:p w:rsidR="00551FBD" w:rsidRDefault="008C5111">
      <w:pPr>
        <w:pStyle w:val="a3"/>
        <w:spacing w:before="121"/>
      </w:pPr>
      <w:r>
        <w:rPr>
          <w:color w:val="000009"/>
        </w:rPr>
        <w:t>обеспечивающей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социальных,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интеллектуальных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свободное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время.</w:t>
      </w:r>
    </w:p>
    <w:p w:rsidR="00551FBD" w:rsidRDefault="008C5111">
      <w:pPr>
        <w:pStyle w:val="3"/>
        <w:spacing w:before="160" w:line="240" w:lineRule="auto"/>
        <w:ind w:left="1283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551FBD" w:rsidRDefault="008C5111">
      <w:pPr>
        <w:pStyle w:val="a3"/>
        <w:spacing w:line="276" w:lineRule="auto"/>
        <w:ind w:right="347" w:firstLine="708"/>
      </w:pPr>
      <w:r>
        <w:rPr>
          <w:color w:val="000009"/>
        </w:rPr>
        <w:t>коррекция всех компонентов психофизического, интеллектуального, личностного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особенностей;</w:t>
      </w:r>
    </w:p>
    <w:p w:rsidR="00551FBD" w:rsidRDefault="008C5111">
      <w:pPr>
        <w:pStyle w:val="a3"/>
        <w:spacing w:before="121"/>
        <w:ind w:left="1180"/>
      </w:pPr>
      <w:r>
        <w:rPr>
          <w:color w:val="000009"/>
        </w:rPr>
        <w:t>развитие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независимости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жизни;</w:t>
      </w:r>
    </w:p>
    <w:p w:rsidR="00551FBD" w:rsidRDefault="008C5111">
      <w:pPr>
        <w:pStyle w:val="a3"/>
        <w:spacing w:before="161" w:line="276" w:lineRule="auto"/>
        <w:ind w:right="360" w:firstLine="708"/>
      </w:pPr>
      <w:r>
        <w:rPr>
          <w:color w:val="000009"/>
        </w:rPr>
        <w:lastRenderedPageBreak/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избирательных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</w:p>
    <w:p w:rsidR="00551FBD" w:rsidRDefault="008C5111">
      <w:pPr>
        <w:pStyle w:val="a3"/>
        <w:spacing w:before="68" w:line="278" w:lineRule="auto"/>
        <w:ind w:right="241" w:firstLine="708"/>
        <w:jc w:val="left"/>
      </w:pPr>
      <w:r>
        <w:rPr>
          <w:color w:val="000009"/>
        </w:rPr>
        <w:t>формирование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самосознания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оценивать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окружающее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самих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себя,</w:t>
      </w:r>
    </w:p>
    <w:p w:rsidR="00551FBD" w:rsidRDefault="008C5111">
      <w:pPr>
        <w:pStyle w:val="a3"/>
        <w:spacing w:before="117"/>
        <w:ind w:left="1283"/>
        <w:jc w:val="left"/>
      </w:pPr>
      <w:r>
        <w:rPr>
          <w:color w:val="000009"/>
        </w:rPr>
        <w:t>формирование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эстетических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чувств;</w:t>
      </w:r>
    </w:p>
    <w:p w:rsidR="00551FBD" w:rsidRDefault="008C5111">
      <w:pPr>
        <w:pStyle w:val="a3"/>
        <w:spacing w:before="160" w:line="276" w:lineRule="auto"/>
        <w:ind w:right="241" w:firstLine="708"/>
        <w:jc w:val="left"/>
      </w:pPr>
      <w:r>
        <w:rPr>
          <w:color w:val="000009"/>
        </w:rPr>
        <w:t>развитие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трудолюбия,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преодолению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трудностей,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целеустремлённости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настойчивости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достижении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результата;</w:t>
      </w:r>
    </w:p>
    <w:p w:rsidR="00551FBD" w:rsidRDefault="008C5111" w:rsidP="0058566A">
      <w:pPr>
        <w:pStyle w:val="a3"/>
        <w:spacing w:before="122" w:line="276" w:lineRule="auto"/>
        <w:ind w:left="1283" w:right="241"/>
        <w:jc w:val="left"/>
      </w:pPr>
      <w:r>
        <w:rPr>
          <w:color w:val="000009"/>
        </w:rPr>
        <w:t>расширение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опыта;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отношения 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общественным</w:t>
      </w:r>
      <w:r w:rsidR="0058566A">
        <w:rPr>
          <w:color w:val="000009"/>
        </w:rPr>
        <w:t xml:space="preserve"> </w:t>
      </w:r>
      <w:r>
        <w:rPr>
          <w:color w:val="000009"/>
        </w:rPr>
        <w:t>ценностям;</w:t>
      </w:r>
    </w:p>
    <w:p w:rsidR="00551FBD" w:rsidRDefault="008C5111">
      <w:pPr>
        <w:pStyle w:val="a3"/>
        <w:spacing w:before="160"/>
        <w:ind w:left="1283"/>
        <w:jc w:val="left"/>
      </w:pPr>
      <w:r>
        <w:rPr>
          <w:color w:val="000009"/>
        </w:rPr>
        <w:t>формирование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умений,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людей;</w:t>
      </w:r>
    </w:p>
    <w:p w:rsidR="00551FBD" w:rsidRDefault="008C5111">
      <w:pPr>
        <w:pStyle w:val="a3"/>
        <w:spacing w:before="164" w:line="276" w:lineRule="auto"/>
        <w:ind w:right="241" w:firstLine="708"/>
        <w:jc w:val="left"/>
      </w:pPr>
      <w:r>
        <w:rPr>
          <w:color w:val="000009"/>
        </w:rPr>
        <w:t>расширение круга общения,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выход 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 пределы семьи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организации;</w:t>
      </w:r>
    </w:p>
    <w:p w:rsidR="00551FBD" w:rsidRDefault="008C5111">
      <w:pPr>
        <w:pStyle w:val="a3"/>
        <w:spacing w:before="119" w:line="276" w:lineRule="auto"/>
        <w:ind w:right="241" w:firstLine="708"/>
        <w:jc w:val="left"/>
      </w:pPr>
      <w:r>
        <w:rPr>
          <w:color w:val="000009"/>
        </w:rPr>
        <w:t>развитие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педагогами,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сверстниками,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родителями,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старшими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детьми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решении общих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проблем;</w:t>
      </w:r>
    </w:p>
    <w:p w:rsidR="00551FBD" w:rsidRDefault="008C5111">
      <w:pPr>
        <w:pStyle w:val="a3"/>
        <w:spacing w:before="121"/>
        <w:ind w:left="1283"/>
        <w:jc w:val="left"/>
      </w:pPr>
      <w:r>
        <w:rPr>
          <w:color w:val="000009"/>
        </w:rPr>
        <w:t>укрепление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доверия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людям;</w:t>
      </w:r>
    </w:p>
    <w:p w:rsidR="00551FBD" w:rsidRDefault="008C5111">
      <w:pPr>
        <w:pStyle w:val="a3"/>
        <w:spacing w:before="161" w:line="276" w:lineRule="auto"/>
        <w:ind w:right="241" w:firstLine="708"/>
        <w:jc w:val="left"/>
      </w:pPr>
      <w:r>
        <w:rPr>
          <w:color w:val="000009"/>
        </w:rPr>
        <w:t>развитие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доброжелательности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отзывчивости,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сопереживания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им.</w:t>
      </w:r>
    </w:p>
    <w:p w:rsidR="00551FBD" w:rsidRDefault="008C5111">
      <w:pPr>
        <w:pStyle w:val="3"/>
        <w:spacing w:before="121" w:line="275" w:lineRule="exact"/>
        <w:ind w:left="1283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spacing w:line="278" w:lineRule="auto"/>
        <w:ind w:right="241" w:firstLine="708"/>
        <w:jc w:val="left"/>
      </w:pPr>
      <w:r>
        <w:rPr>
          <w:color w:val="000009"/>
        </w:rPr>
        <w:t>Внеурочная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 удовлетворения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досуге.</w:t>
      </w:r>
    </w:p>
    <w:p w:rsidR="00551FBD" w:rsidRDefault="008C5111">
      <w:pPr>
        <w:pStyle w:val="a3"/>
        <w:spacing w:before="115"/>
        <w:ind w:left="1180"/>
        <w:jc w:val="left"/>
      </w:pP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относятся:</w:t>
      </w:r>
    </w:p>
    <w:p w:rsidR="00551FBD" w:rsidRDefault="008C5111">
      <w:pPr>
        <w:pStyle w:val="a3"/>
        <w:spacing w:before="161" w:line="360" w:lineRule="auto"/>
        <w:ind w:right="288" w:firstLine="566"/>
        <w:jc w:val="left"/>
      </w:pPr>
      <w:r>
        <w:rPr>
          <w:b/>
          <w:color w:val="000009"/>
        </w:rPr>
        <w:t xml:space="preserve">Спортивно-оздоровительная деятельность </w:t>
      </w:r>
      <w:r>
        <w:t>направлена на физическое развитие</w:t>
      </w:r>
      <w:r>
        <w:rPr>
          <w:spacing w:val="1"/>
        </w:rPr>
        <w:t xml:space="preserve"> </w:t>
      </w:r>
      <w:r>
        <w:t>обучающегося, углубление знаний об организации жизни и деятельности с учетом соблюдения</w:t>
      </w:r>
      <w:r>
        <w:rPr>
          <w:spacing w:val="1"/>
        </w:rPr>
        <w:t xml:space="preserve"> </w:t>
      </w:r>
      <w:r>
        <w:t>правил здорового безопасного образа жизни. Данное направление реализуется через ВД</w:t>
      </w:r>
      <w:r>
        <w:rPr>
          <w:spacing w:val="1"/>
        </w:rPr>
        <w:t xml:space="preserve"> </w:t>
      </w:r>
      <w:r>
        <w:rPr>
          <w:color w:val="000009"/>
        </w:rPr>
        <w:t>«Школьный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спортивный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клуб ОФП»,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«Шахматы»</w:t>
      </w:r>
    </w:p>
    <w:p w:rsidR="00551FBD" w:rsidRDefault="008C5111">
      <w:pPr>
        <w:pStyle w:val="a3"/>
        <w:spacing w:line="360" w:lineRule="auto"/>
        <w:ind w:right="400" w:firstLine="566"/>
        <w:jc w:val="left"/>
      </w:pPr>
      <w:r>
        <w:rPr>
          <w:b/>
          <w:color w:val="000009"/>
        </w:rPr>
        <w:t xml:space="preserve">Коммуникативная деятельность </w:t>
      </w:r>
      <w:r>
        <w:rPr>
          <w:color w:val="000009"/>
        </w:rPr>
        <w:t>направлена на совершенствование 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коммуникативной грамотности, культуры диалогического общения и словесного творчества </w:t>
      </w:r>
      <w:r>
        <w:t>Данное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ВД</w:t>
      </w:r>
      <w:r>
        <w:rPr>
          <w:spacing w:val="4"/>
        </w:rPr>
        <w:t xml:space="preserve"> </w:t>
      </w:r>
      <w:r>
        <w:rPr>
          <w:color w:val="000009"/>
        </w:rPr>
        <w:t>ВПК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"Гардемарины"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«Разговор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важном»</w:t>
      </w:r>
    </w:p>
    <w:p w:rsidR="00551FBD" w:rsidRDefault="008C5111">
      <w:pPr>
        <w:pStyle w:val="a3"/>
        <w:spacing w:line="360" w:lineRule="auto"/>
        <w:ind w:right="241" w:firstLine="566"/>
        <w:jc w:val="left"/>
      </w:pPr>
      <w:r>
        <w:rPr>
          <w:b/>
          <w:color w:val="000009"/>
        </w:rPr>
        <w:t xml:space="preserve">Художественно-эстетическая, творческая деятельность </w:t>
      </w:r>
      <w:r>
        <w:rPr>
          <w:color w:val="000009"/>
        </w:rPr>
        <w:t>организуется как 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 творческих мастерских по развитию художественного творчества, способности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драматизации,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выразительному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чтению,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становлению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участвовать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театрализованной деятельности. </w:t>
      </w:r>
      <w:r>
        <w:t xml:space="preserve">Данное направление реализуется через ВД </w:t>
      </w:r>
      <w:r>
        <w:rPr>
          <w:color w:val="000009"/>
        </w:rPr>
        <w:t>Поваренок и 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 театральной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студии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«Дебют».</w:t>
      </w:r>
    </w:p>
    <w:p w:rsidR="00551FBD" w:rsidRDefault="008C5111">
      <w:pPr>
        <w:pStyle w:val="a3"/>
        <w:spacing w:before="1" w:line="360" w:lineRule="auto"/>
        <w:ind w:right="566" w:firstLine="566"/>
      </w:pPr>
      <w:r>
        <w:rPr>
          <w:b/>
          <w:color w:val="000009"/>
        </w:rPr>
        <w:t xml:space="preserve">Учение с увлечением! </w:t>
      </w:r>
      <w:r>
        <w:t>включает систему занятий в зоне ближайшего развития, помогающие</w:t>
      </w:r>
      <w:r>
        <w:rPr>
          <w:spacing w:val="-57"/>
        </w:rPr>
        <w:t xml:space="preserve"> </w:t>
      </w:r>
      <w:r>
        <w:t>преодолеть трудности, возникшие пришкольном обучении. Данное направление реализуется через</w:t>
      </w:r>
      <w:r>
        <w:rPr>
          <w:spacing w:val="-57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психокоррекционные</w:t>
      </w:r>
      <w:proofErr w:type="spellEnd"/>
      <w:r>
        <w:rPr>
          <w:color w:val="000009"/>
          <w:spacing w:val="-4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ритмика</w:t>
      </w:r>
    </w:p>
    <w:p w:rsidR="00551FBD" w:rsidRDefault="008C5111" w:rsidP="0058566A">
      <w:pPr>
        <w:pStyle w:val="a3"/>
        <w:spacing w:line="278" w:lineRule="auto"/>
        <w:ind w:right="346" w:firstLine="708"/>
      </w:pPr>
      <w:r>
        <w:rPr>
          <w:color w:val="000009"/>
        </w:rPr>
        <w:t>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lastRenderedPageBreak/>
        <w:t>программ.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выбирает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приоритетные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направления</w:t>
      </w:r>
      <w:r w:rsidR="0058566A">
        <w:rPr>
          <w:color w:val="000009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представителей).</w:t>
      </w:r>
    </w:p>
    <w:p w:rsidR="00551FBD" w:rsidRDefault="008C5111">
      <w:pPr>
        <w:pStyle w:val="a3"/>
        <w:spacing w:before="117" w:line="276" w:lineRule="auto"/>
        <w:ind w:right="339" w:firstLine="708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соответствуют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социального знания, формирования положительного отношения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ценностям,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приобретения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самостоятельного общественного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действия.</w:t>
      </w:r>
    </w:p>
    <w:p w:rsidR="00551FBD" w:rsidRDefault="008C5111">
      <w:pPr>
        <w:pStyle w:val="a3"/>
        <w:spacing w:before="119" w:line="276" w:lineRule="auto"/>
        <w:ind w:right="355" w:firstLine="708"/>
      </w:pPr>
      <w:r>
        <w:rPr>
          <w:color w:val="000009"/>
        </w:rPr>
        <w:t>Базовые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патриотизм,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солидарность,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гражданственность,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труд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 творчество, наука, традиционные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религии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литература,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человечество.</w:t>
      </w:r>
    </w:p>
    <w:p w:rsidR="00551FBD" w:rsidRDefault="008C5111">
      <w:pPr>
        <w:pStyle w:val="a3"/>
        <w:spacing w:before="121" w:line="276" w:lineRule="auto"/>
        <w:ind w:right="369" w:firstLine="708"/>
      </w:pPr>
      <w:r>
        <w:rPr>
          <w:color w:val="000009"/>
        </w:rPr>
        <w:t>Внеурочная деятельность объединяет все виды деятельности обучающихся (кроме 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целесообразно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 видов деятельности. Программы могут проектироваться на основе различных 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что, в свою очередь, позволяет создавать разные их варианты с учетом 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потребностей 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нарушениями).</w:t>
      </w:r>
    </w:p>
    <w:p w:rsidR="00551FBD" w:rsidRDefault="008C5111">
      <w:pPr>
        <w:pStyle w:val="a3"/>
        <w:spacing w:before="121" w:line="276" w:lineRule="auto"/>
        <w:ind w:right="356" w:firstLine="708"/>
      </w:pP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досугово-развлекательная,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художественное творчество, социальное творчество, трудовая, общественно-полезная, спортивно-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др.</w:t>
      </w:r>
    </w:p>
    <w:p w:rsidR="00551FBD" w:rsidRDefault="008C5111">
      <w:pPr>
        <w:pStyle w:val="a3"/>
        <w:spacing w:before="120" w:line="276" w:lineRule="auto"/>
        <w:ind w:right="356" w:firstLine="708"/>
      </w:pP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секции,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соревнования, праздники, общественно полезные практики, смотры- конкурсы, викторины, беседы,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культпоходы в театр, фестивали, игры (сюжетно- ролевые, деловые и т. п), туристические походы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д.</w:t>
      </w:r>
    </w:p>
    <w:p w:rsidR="00551FBD" w:rsidRDefault="008C5111">
      <w:pPr>
        <w:pStyle w:val="a3"/>
        <w:spacing w:before="120" w:line="276" w:lineRule="auto"/>
        <w:ind w:right="363" w:firstLine="720"/>
      </w:pPr>
      <w:r>
        <w:rPr>
          <w:color w:val="000009"/>
        </w:rPr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пребывания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-28"/>
        </w:rPr>
        <w:t xml:space="preserve"> </w:t>
      </w:r>
      <w:r>
        <w:rPr>
          <w:color w:val="000009"/>
        </w:rPr>
        <w:t>процессов.</w:t>
      </w:r>
    </w:p>
    <w:p w:rsidR="00551FBD" w:rsidRDefault="008C5111">
      <w:pPr>
        <w:pStyle w:val="a3"/>
        <w:spacing w:before="120" w:line="276" w:lineRule="auto"/>
        <w:ind w:right="360" w:firstLine="720"/>
      </w:pPr>
      <w:r>
        <w:rPr>
          <w:color w:val="000009"/>
        </w:rPr>
        <w:t>Внеурочная 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 социальной интеграции обучающихся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(воспитательных,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развлекательных,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мероприятий), в которых предусмотрена совместная деятельность обучающихся разных детей 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таковых)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внеурочной деятельности подбираются с учетом возможностей и интересов как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сверстников.</w:t>
      </w:r>
    </w:p>
    <w:p w:rsidR="00551FBD" w:rsidRDefault="008C5111">
      <w:pPr>
        <w:pStyle w:val="a3"/>
        <w:spacing w:before="121" w:line="276" w:lineRule="auto"/>
        <w:ind w:right="370" w:firstLine="720"/>
      </w:pPr>
      <w:r>
        <w:rPr>
          <w:color w:val="000009"/>
        </w:rPr>
        <w:t>Организация внеурочной деятельности предполагает, что в этой работе принимают 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 педагогические работники общеобразовательной организации (учителя-дефектологи, учителя-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педагог-психолог,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 w:rsidR="0058566A">
        <w:rPr>
          <w:color w:val="000009"/>
        </w:rPr>
        <w:t>.</w:t>
      </w:r>
    </w:p>
    <w:p w:rsidR="00551FBD" w:rsidRDefault="008C5111">
      <w:pPr>
        <w:pStyle w:val="3"/>
        <w:spacing w:before="71" w:line="275" w:lineRule="exact"/>
        <w:ind w:left="1888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551FBD" w:rsidRDefault="008C5111">
      <w:pPr>
        <w:pStyle w:val="a3"/>
        <w:spacing w:line="276" w:lineRule="auto"/>
        <w:ind w:right="155" w:firstLine="720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нарушениями):</w:t>
      </w:r>
    </w:p>
    <w:p w:rsidR="00551FBD" w:rsidRDefault="008C5111">
      <w:pPr>
        <w:pStyle w:val="a5"/>
        <w:numPr>
          <w:ilvl w:val="0"/>
          <w:numId w:val="49"/>
        </w:numPr>
        <w:tabs>
          <w:tab w:val="left" w:pos="1990"/>
        </w:tabs>
        <w:spacing w:before="118" w:line="276" w:lineRule="auto"/>
        <w:ind w:right="150" w:firstLine="720"/>
        <w:jc w:val="both"/>
        <w:rPr>
          <w:sz w:val="24"/>
        </w:rPr>
      </w:pP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получил вследствие участия в той или иной деятельности (например, приобрёл, некое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о себе и окружающих, опыт самостоятельного действия, любви к близким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пережил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прочувствовал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нечто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ценность);</w:t>
      </w:r>
    </w:p>
    <w:p w:rsidR="00551FBD" w:rsidRDefault="008C5111">
      <w:pPr>
        <w:pStyle w:val="a5"/>
        <w:numPr>
          <w:ilvl w:val="0"/>
          <w:numId w:val="49"/>
        </w:numPr>
        <w:tabs>
          <w:tab w:val="left" w:pos="1990"/>
        </w:tabs>
        <w:spacing w:line="276" w:lineRule="auto"/>
        <w:ind w:right="155" w:firstLine="720"/>
        <w:jc w:val="both"/>
        <w:rPr>
          <w:sz w:val="24"/>
        </w:rPr>
      </w:pP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9"/>
          <w:sz w:val="24"/>
        </w:rPr>
        <w:t xml:space="preserve"> </w:t>
      </w:r>
      <w:r>
        <w:rPr>
          <w:sz w:val="24"/>
        </w:rPr>
        <w:t>д.).</w:t>
      </w:r>
    </w:p>
    <w:p w:rsidR="00551FBD" w:rsidRDefault="008C5111">
      <w:pPr>
        <w:pStyle w:val="a3"/>
        <w:spacing w:before="1" w:line="278" w:lineRule="auto"/>
        <w:ind w:right="157" w:firstLine="720"/>
      </w:pPr>
      <w:r>
        <w:rPr>
          <w:color w:val="000009"/>
        </w:rPr>
        <w:t>Воспитательные результаты внеурочной деятельности школьников распределяются по трем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уровням.</w:t>
      </w:r>
    </w:p>
    <w:p w:rsidR="00551FBD" w:rsidRDefault="008C5111">
      <w:pPr>
        <w:pStyle w:val="a3"/>
        <w:spacing w:before="116" w:line="276" w:lineRule="auto"/>
        <w:ind w:right="151" w:firstLine="720"/>
      </w:pPr>
      <w:r>
        <w:rPr>
          <w:i/>
          <w:color w:val="000009"/>
        </w:rPr>
        <w:t>Первый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социальных знаний (о Родине, о ближайшем окружении и о 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 общественных нормах, устройстве общества, социально одобряемых и не одобряемых формах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 в обществе и т. п.), первичного понимания социальной реальности и повседневной 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достижения данного уровня результатов особое значение имеет взаимодействие обучающегося со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своими учителями (в основном и дополнительном образовании) как значимыми для него носителями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знания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повседневного опыта.</w:t>
      </w:r>
    </w:p>
    <w:p w:rsidR="00551FBD" w:rsidRDefault="008C5111">
      <w:pPr>
        <w:pStyle w:val="a3"/>
        <w:spacing w:before="121" w:line="276" w:lineRule="auto"/>
        <w:ind w:right="148" w:firstLine="720"/>
      </w:pPr>
      <w:r>
        <w:rPr>
          <w:i/>
          <w:color w:val="000009"/>
        </w:rPr>
        <w:t xml:space="preserve">Второй уровень результатов </w:t>
      </w:r>
      <w:r>
        <w:rPr>
          <w:color w:val="000009"/>
        </w:rPr>
        <w:t>– получение опыта переживания и позитивного отношения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(человек,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культура),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ценностного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отношения к социальной реальности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целом.</w:t>
      </w:r>
    </w:p>
    <w:p w:rsidR="00551FBD" w:rsidRDefault="008C5111">
      <w:pPr>
        <w:pStyle w:val="a3"/>
        <w:spacing w:before="121" w:line="276" w:lineRule="auto"/>
        <w:ind w:right="154" w:firstLine="720"/>
      </w:pP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между собой на уровне класса, общеобразовательной организации, т. е. в защищённой,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дружественной </w:t>
      </w:r>
      <w:proofErr w:type="spellStart"/>
      <w:r>
        <w:rPr>
          <w:color w:val="000009"/>
        </w:rPr>
        <w:t>просоциальной</w:t>
      </w:r>
      <w:proofErr w:type="spellEnd"/>
      <w:r>
        <w:rPr>
          <w:color w:val="000009"/>
        </w:rPr>
        <w:t xml:space="preserve"> среде, в которой обучающийся получает (или не получает) первое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подтверждение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приобретённых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начинает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ценить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отвергает).</w:t>
      </w:r>
    </w:p>
    <w:p w:rsidR="00551FBD" w:rsidRDefault="008C5111">
      <w:pPr>
        <w:pStyle w:val="a3"/>
        <w:spacing w:before="118" w:line="276" w:lineRule="auto"/>
        <w:ind w:right="153" w:firstLine="720"/>
      </w:pPr>
      <w:r>
        <w:rPr>
          <w:i/>
          <w:color w:val="000009"/>
        </w:rPr>
        <w:t>Третий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приемлемых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 субъектов за пределами общеобразовательной организации, в открытой общественной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среде.</w:t>
      </w:r>
    </w:p>
    <w:p w:rsidR="00551FBD" w:rsidRDefault="008C5111">
      <w:pPr>
        <w:pStyle w:val="a3"/>
        <w:spacing w:before="122" w:line="276" w:lineRule="auto"/>
        <w:ind w:right="150" w:firstLine="720"/>
      </w:pP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вероятность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эффектов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 обучающихся могут 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этическая,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социокультурная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идентичность.</w:t>
      </w:r>
    </w:p>
    <w:p w:rsidR="00551FBD" w:rsidRDefault="008C5111">
      <w:pPr>
        <w:pStyle w:val="a3"/>
        <w:spacing w:before="120" w:line="276" w:lineRule="auto"/>
        <w:ind w:right="291" w:firstLine="720"/>
      </w:pPr>
      <w:r>
        <w:rPr>
          <w:color w:val="000009"/>
        </w:rPr>
        <w:t>Переход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постепенным,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варьироваться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нарушениями).</w:t>
      </w:r>
    </w:p>
    <w:p w:rsidR="00551FBD" w:rsidRDefault="008C5111">
      <w:pPr>
        <w:pStyle w:val="a3"/>
        <w:spacing w:before="120" w:line="276" w:lineRule="auto"/>
        <w:ind w:right="293" w:firstLine="720"/>
      </w:pP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достигнуты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результаты.</w:t>
      </w:r>
    </w:p>
    <w:p w:rsidR="00551FBD" w:rsidRDefault="008C5111">
      <w:pPr>
        <w:pStyle w:val="3"/>
        <w:numPr>
          <w:ilvl w:val="0"/>
          <w:numId w:val="48"/>
        </w:numPr>
        <w:tabs>
          <w:tab w:val="left" w:pos="936"/>
        </w:tabs>
        <w:spacing w:before="65" w:line="321" w:lineRule="exact"/>
      </w:pPr>
      <w:r>
        <w:rPr>
          <w:spacing w:val="-1"/>
        </w:rPr>
        <w:lastRenderedPageBreak/>
        <w:t>Основные</w:t>
      </w:r>
      <w:r>
        <w:rPr>
          <w:spacing w:val="-15"/>
        </w:rPr>
        <w:t xml:space="preserve"> </w:t>
      </w:r>
      <w:r>
        <w:rPr>
          <w:spacing w:val="-1"/>
        </w:rPr>
        <w:t>личностные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деятельности: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6" w:line="232" w:lineRule="auto"/>
        <w:ind w:right="303"/>
        <w:rPr>
          <w:sz w:val="24"/>
        </w:rPr>
      </w:pPr>
      <w:r>
        <w:rPr>
          <w:sz w:val="24"/>
        </w:rPr>
        <w:t>―</w:t>
      </w:r>
      <w:r>
        <w:rPr>
          <w:spacing w:val="2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2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7"/>
          <w:sz w:val="24"/>
        </w:rPr>
        <w:t xml:space="preserve"> </w:t>
      </w:r>
      <w:r>
        <w:rPr>
          <w:sz w:val="24"/>
        </w:rPr>
        <w:t>селу,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11" w:line="232" w:lineRule="auto"/>
        <w:ind w:right="295"/>
        <w:rPr>
          <w:sz w:val="24"/>
        </w:rPr>
      </w:pPr>
      <w:r>
        <w:rPr>
          <w:sz w:val="24"/>
        </w:rPr>
        <w:t>―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трудолюбие;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3" w:line="235" w:lineRule="auto"/>
        <w:ind w:right="298"/>
        <w:rPr>
          <w:sz w:val="24"/>
        </w:rPr>
      </w:pPr>
      <w:r>
        <w:rPr>
          <w:sz w:val="24"/>
        </w:rPr>
        <w:t>―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члена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"/>
          <w:sz w:val="24"/>
        </w:rPr>
        <w:t xml:space="preserve"> </w:t>
      </w:r>
      <w:r>
        <w:rPr>
          <w:sz w:val="24"/>
        </w:rPr>
        <w:t>жителя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9" w:line="232" w:lineRule="auto"/>
        <w:ind w:right="291"/>
        <w:rPr>
          <w:sz w:val="24"/>
        </w:rPr>
      </w:pPr>
      <w:r>
        <w:rPr>
          <w:sz w:val="24"/>
        </w:rPr>
        <w:t>―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3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line="317" w:lineRule="exact"/>
        <w:rPr>
          <w:sz w:val="24"/>
        </w:rPr>
      </w:pPr>
      <w:r>
        <w:rPr>
          <w:sz w:val="24"/>
        </w:rPr>
        <w:t>―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5" w:line="232" w:lineRule="auto"/>
        <w:ind w:right="295"/>
        <w:rPr>
          <w:sz w:val="24"/>
        </w:rPr>
      </w:pP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6"/>
          <w:sz w:val="24"/>
        </w:rPr>
        <w:t xml:space="preserve"> </w:t>
      </w:r>
      <w:r>
        <w:rPr>
          <w:sz w:val="24"/>
        </w:rPr>
        <w:t>народов;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  <w:tab w:val="left" w:pos="1441"/>
          <w:tab w:val="left" w:pos="2830"/>
          <w:tab w:val="left" w:pos="4092"/>
          <w:tab w:val="left" w:pos="5429"/>
          <w:tab w:val="left" w:pos="6470"/>
          <w:tab w:val="left" w:pos="7804"/>
          <w:tab w:val="left" w:pos="8183"/>
          <w:tab w:val="left" w:pos="9869"/>
          <w:tab w:val="left" w:pos="10782"/>
        </w:tabs>
        <w:spacing w:before="8" w:line="232" w:lineRule="auto"/>
        <w:ind w:right="293"/>
        <w:rPr>
          <w:sz w:val="24"/>
        </w:rPr>
      </w:pPr>
      <w:r>
        <w:rPr>
          <w:sz w:val="24"/>
        </w:rPr>
        <w:t>―</w:t>
      </w:r>
      <w:r>
        <w:rPr>
          <w:sz w:val="24"/>
        </w:rPr>
        <w:tab/>
        <w:t>готовность</w:t>
      </w:r>
      <w:r>
        <w:rPr>
          <w:sz w:val="24"/>
        </w:rPr>
        <w:tab/>
        <w:t>следовать</w:t>
      </w:r>
      <w:r>
        <w:rPr>
          <w:sz w:val="24"/>
        </w:rPr>
        <w:tab/>
        <w:t>этическим</w:t>
      </w:r>
      <w:r>
        <w:rPr>
          <w:sz w:val="24"/>
        </w:rPr>
        <w:tab/>
        <w:t>нормам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11" w:line="232" w:lineRule="auto"/>
        <w:ind w:right="297"/>
        <w:rPr>
          <w:sz w:val="24"/>
        </w:rPr>
      </w:pPr>
      <w:r>
        <w:rPr>
          <w:sz w:val="24"/>
        </w:rPr>
        <w:t>―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 и</w:t>
      </w:r>
      <w:r>
        <w:rPr>
          <w:spacing w:val="-18"/>
          <w:sz w:val="24"/>
        </w:rPr>
        <w:t xml:space="preserve"> </w:t>
      </w:r>
      <w:r>
        <w:rPr>
          <w:sz w:val="24"/>
        </w:rPr>
        <w:t>возможностями;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line="311" w:lineRule="exact"/>
        <w:rPr>
          <w:sz w:val="24"/>
        </w:rPr>
      </w:pPr>
      <w:r>
        <w:rPr>
          <w:spacing w:val="-1"/>
          <w:sz w:val="24"/>
        </w:rPr>
        <w:t>―</w:t>
      </w:r>
      <w:r>
        <w:rPr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z w:val="24"/>
        </w:rPr>
        <w:t xml:space="preserve"> </w:t>
      </w:r>
      <w:r>
        <w:rPr>
          <w:spacing w:val="-1"/>
          <w:sz w:val="24"/>
        </w:rPr>
        <w:t>красоты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24"/>
          <w:sz w:val="24"/>
        </w:rPr>
        <w:t xml:space="preserve"> </w:t>
      </w:r>
      <w:r>
        <w:rPr>
          <w:sz w:val="24"/>
        </w:rPr>
        <w:t>действительности;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7" w:line="230" w:lineRule="auto"/>
        <w:ind w:right="290"/>
        <w:jc w:val="both"/>
        <w:rPr>
          <w:sz w:val="24"/>
        </w:rPr>
      </w:pP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привлекательных видах практической, художественно-эстетической, спортивно-физкультурной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20" w:line="232" w:lineRule="auto"/>
        <w:ind w:right="290"/>
        <w:jc w:val="both"/>
        <w:rPr>
          <w:sz w:val="24"/>
        </w:rPr>
      </w:pPr>
      <w:r>
        <w:rPr>
          <w:sz w:val="24"/>
        </w:rPr>
        <w:t>― развитие представлений об окружающем мире в совокупности его природных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8" w:line="228" w:lineRule="auto"/>
        <w:ind w:right="301"/>
        <w:jc w:val="both"/>
        <w:rPr>
          <w:sz w:val="24"/>
        </w:rPr>
      </w:pPr>
      <w:r>
        <w:rPr>
          <w:sz w:val="24"/>
        </w:rPr>
        <w:t>―</w:t>
      </w:r>
      <w:r>
        <w:rPr>
          <w:spacing w:val="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7"/>
          <w:sz w:val="24"/>
        </w:rPr>
        <w:t xml:space="preserve"> </w:t>
      </w:r>
      <w:r>
        <w:rPr>
          <w:sz w:val="24"/>
        </w:rPr>
        <w:t>круга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ролей;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15" w:line="235" w:lineRule="auto"/>
        <w:ind w:right="288"/>
        <w:jc w:val="both"/>
        <w:rPr>
          <w:sz w:val="24"/>
        </w:rPr>
      </w:pPr>
      <w:r>
        <w:rPr>
          <w:sz w:val="24"/>
        </w:rPr>
        <w:t>― принятие и освоение различных социальных ролей, умение взаимодействовать с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коллективе;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line="315" w:lineRule="exact"/>
        <w:jc w:val="both"/>
        <w:rPr>
          <w:sz w:val="24"/>
        </w:rPr>
      </w:pPr>
      <w:r>
        <w:rPr>
          <w:sz w:val="24"/>
        </w:rPr>
        <w:t>―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0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10" w:line="225" w:lineRule="auto"/>
        <w:ind w:right="297"/>
        <w:rPr>
          <w:sz w:val="24"/>
        </w:rPr>
      </w:pPr>
      <w:r>
        <w:rPr>
          <w:sz w:val="24"/>
        </w:rPr>
        <w:t>― способность к организации своей жизни в соответствии с представлениями о здоровом 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 гражданина,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20" w:line="232" w:lineRule="auto"/>
        <w:ind w:right="298"/>
        <w:rPr>
          <w:sz w:val="24"/>
        </w:rPr>
      </w:pPr>
      <w:r>
        <w:rPr>
          <w:sz w:val="24"/>
        </w:rPr>
        <w:t>―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5"/>
          <w:sz w:val="24"/>
        </w:rPr>
        <w:t xml:space="preserve"> </w:t>
      </w:r>
      <w:r>
        <w:rPr>
          <w:sz w:val="24"/>
        </w:rPr>
        <w:t>мире,</w:t>
      </w:r>
      <w:r>
        <w:rPr>
          <w:spacing w:val="5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11" w:line="225" w:lineRule="auto"/>
        <w:ind w:right="289"/>
        <w:rPr>
          <w:sz w:val="24"/>
        </w:rPr>
      </w:pPr>
      <w:r>
        <w:rPr>
          <w:sz w:val="24"/>
        </w:rPr>
        <w:t>―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59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результаты;</w:t>
      </w:r>
    </w:p>
    <w:p w:rsidR="00551FBD" w:rsidRDefault="008C5111">
      <w:pPr>
        <w:pStyle w:val="a5"/>
        <w:numPr>
          <w:ilvl w:val="0"/>
          <w:numId w:val="48"/>
        </w:numPr>
        <w:tabs>
          <w:tab w:val="left" w:pos="936"/>
        </w:tabs>
        <w:spacing w:before="64" w:line="235" w:lineRule="auto"/>
        <w:ind w:right="1098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3"/>
        <w:ind w:right="969" w:firstLine="708"/>
      </w:pPr>
      <w:r>
        <w:t>Во избежание перегрузки обучающийся, дети совместно с законными представителями,</w:t>
      </w:r>
      <w:r>
        <w:rPr>
          <w:spacing w:val="-57"/>
        </w:rPr>
        <w:t xml:space="preserve"> </w:t>
      </w:r>
      <w:r>
        <w:t>выбирают из ряда представленных школой направлений внеурочной деятельности те, которые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интересны ребенку,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 на каждого обучающегося</w:t>
      </w:r>
    </w:p>
    <w:p w:rsidR="00551FBD" w:rsidRDefault="008C5111">
      <w:pPr>
        <w:pStyle w:val="a3"/>
        <w:ind w:right="1473" w:firstLine="708"/>
        <w:jc w:val="left"/>
      </w:pPr>
      <w:r>
        <w:t>Программа внеурочной деятельности составляется в соответствии с Положением о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школе.</w:t>
      </w:r>
    </w:p>
    <w:p w:rsidR="00551FBD" w:rsidRDefault="008C5111">
      <w:pPr>
        <w:pStyle w:val="a3"/>
        <w:ind w:right="241" w:firstLine="708"/>
        <w:jc w:val="left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-1"/>
        </w:rPr>
        <w:t xml:space="preserve"> </w:t>
      </w:r>
      <w:proofErr w:type="spellStart"/>
      <w:r>
        <w:t>расчасовкой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соответствии с учебным</w:t>
      </w:r>
      <w:r>
        <w:rPr>
          <w:spacing w:val="-2"/>
        </w:rPr>
        <w:t xml:space="preserve"> </w:t>
      </w:r>
      <w:r>
        <w:t>планом.</w:t>
      </w:r>
    </w:p>
    <w:p w:rsidR="00551FBD" w:rsidRDefault="008C5111">
      <w:pPr>
        <w:pStyle w:val="a3"/>
        <w:jc w:val="left"/>
      </w:pPr>
      <w:r>
        <w:t>Краткое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551FBD" w:rsidRDefault="00551FBD">
      <w:pPr>
        <w:pStyle w:val="a3"/>
        <w:spacing w:before="1"/>
        <w:ind w:left="0"/>
        <w:jc w:val="left"/>
      </w:pPr>
    </w:p>
    <w:p w:rsidR="00551FBD" w:rsidRDefault="008C5111">
      <w:pPr>
        <w:pStyle w:val="2"/>
        <w:spacing w:line="240" w:lineRule="auto"/>
        <w:ind w:left="472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Школьный</w:t>
      </w:r>
      <w:r>
        <w:rPr>
          <w:spacing w:val="2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клуб</w:t>
      </w:r>
      <w:r>
        <w:rPr>
          <w:spacing w:val="-3"/>
        </w:rPr>
        <w:t xml:space="preserve"> </w:t>
      </w:r>
    </w:p>
    <w:p w:rsidR="00551FBD" w:rsidRDefault="008C5111" w:rsidP="0058566A">
      <w:pPr>
        <w:pStyle w:val="a3"/>
        <w:spacing w:before="118" w:line="276" w:lineRule="auto"/>
        <w:ind w:right="689" w:firstLine="141"/>
      </w:pPr>
      <w:r>
        <w:rPr>
          <w:b/>
          <w:color w:val="000009"/>
        </w:rPr>
        <w:t xml:space="preserve">Целью </w:t>
      </w:r>
      <w:r>
        <w:rPr>
          <w:color w:val="000009"/>
        </w:rPr>
        <w:t>курса в основной школе является формирование разносторонне физически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 способной активно использовать ценности физической культуры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отдыха.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направлен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устойчивых</w:t>
      </w:r>
      <w:r w:rsidR="0058566A">
        <w:rPr>
          <w:color w:val="000009"/>
        </w:rPr>
        <w:t xml:space="preserve"> </w:t>
      </w:r>
      <w:r>
        <w:rPr>
          <w:color w:val="000009"/>
        </w:rPr>
        <w:t>мотивов и потребностей школьников в бережном отношении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своему здоровью, целостном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развитии физических и психических качеств, творческом использовании средств 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 в организации здорового образа жизни. Активно развиваются мышление, творчество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самостоятельность.</w:t>
      </w:r>
    </w:p>
    <w:p w:rsidR="00551FBD" w:rsidRDefault="008C5111">
      <w:pPr>
        <w:pStyle w:val="a3"/>
        <w:spacing w:before="121" w:line="278" w:lineRule="auto"/>
        <w:ind w:right="695"/>
        <w:rPr>
          <w:b/>
        </w:rPr>
      </w:pP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физическая подготовка» в 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 строится так, чтобы были решены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1"/>
        </w:rPr>
        <w:t xml:space="preserve"> </w:t>
      </w:r>
      <w:r>
        <w:rPr>
          <w:b/>
          <w:color w:val="000009"/>
        </w:rPr>
        <w:t>задачи:</w:t>
      </w:r>
    </w:p>
    <w:p w:rsidR="00551FBD" w:rsidRDefault="008C5111">
      <w:pPr>
        <w:pStyle w:val="a5"/>
        <w:numPr>
          <w:ilvl w:val="1"/>
          <w:numId w:val="48"/>
        </w:numPr>
        <w:tabs>
          <w:tab w:val="left" w:pos="1689"/>
          <w:tab w:val="left" w:pos="1690"/>
        </w:tabs>
        <w:spacing w:before="113"/>
        <w:ind w:right="691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 организма;</w:t>
      </w:r>
    </w:p>
    <w:p w:rsidR="00551FBD" w:rsidRDefault="008C5111">
      <w:pPr>
        <w:pStyle w:val="a5"/>
        <w:numPr>
          <w:ilvl w:val="1"/>
          <w:numId w:val="48"/>
        </w:numPr>
        <w:tabs>
          <w:tab w:val="left" w:pos="1689"/>
          <w:tab w:val="left" w:pos="1690"/>
        </w:tabs>
        <w:spacing w:before="3"/>
        <w:ind w:right="698" w:firstLine="0"/>
        <w:jc w:val="both"/>
        <w:rPr>
          <w:sz w:val="24"/>
        </w:rPr>
      </w:pPr>
      <w:r>
        <w:rPr>
          <w:sz w:val="24"/>
        </w:rPr>
        <w:t>Формирование культуры движений, обогащение двигательного опыта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 базовых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спорта;</w:t>
      </w:r>
    </w:p>
    <w:p w:rsidR="00551FBD" w:rsidRDefault="008C5111">
      <w:pPr>
        <w:pStyle w:val="a5"/>
        <w:numPr>
          <w:ilvl w:val="1"/>
          <w:numId w:val="48"/>
        </w:numPr>
        <w:tabs>
          <w:tab w:val="left" w:pos="1689"/>
          <w:tab w:val="left" w:pos="1690"/>
        </w:tabs>
        <w:ind w:right="708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1"/>
          <w:numId w:val="48"/>
        </w:numPr>
        <w:tabs>
          <w:tab w:val="left" w:pos="1689"/>
          <w:tab w:val="left" w:pos="1690"/>
        </w:tabs>
        <w:ind w:right="685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упражнениями;</w:t>
      </w:r>
    </w:p>
    <w:p w:rsidR="00551FBD" w:rsidRDefault="008C5111">
      <w:pPr>
        <w:pStyle w:val="a5"/>
        <w:numPr>
          <w:ilvl w:val="1"/>
          <w:numId w:val="48"/>
        </w:numPr>
        <w:tabs>
          <w:tab w:val="left" w:pos="1689"/>
          <w:tab w:val="left" w:pos="1690"/>
        </w:tabs>
        <w:ind w:right="694" w:firstLine="0"/>
        <w:jc w:val="both"/>
        <w:rPr>
          <w:sz w:val="24"/>
        </w:rPr>
      </w:pPr>
      <w:r>
        <w:rPr>
          <w:sz w:val="24"/>
        </w:rPr>
        <w:t xml:space="preserve">Воспитание положительных качеств личности, норм </w:t>
      </w:r>
      <w:proofErr w:type="spellStart"/>
      <w:r>
        <w:rPr>
          <w:sz w:val="24"/>
        </w:rPr>
        <w:t>коллективноговзаимодействия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51FBD" w:rsidRDefault="008C5111">
      <w:pPr>
        <w:pStyle w:val="a3"/>
        <w:ind w:right="248" w:firstLine="708"/>
      </w:pPr>
      <w:r>
        <w:t>Программа</w:t>
      </w:r>
      <w:r>
        <w:rPr>
          <w:spacing w:val="1"/>
        </w:rPr>
        <w:t xml:space="preserve"> </w:t>
      </w:r>
      <w:r>
        <w:t>внеурочной деятельности включает материал по пяти спортивным направлениям: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лыжи.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подготовки</w:t>
      </w:r>
      <w:r>
        <w:rPr>
          <w:spacing w:val="1"/>
        </w:rPr>
        <w:t xml:space="preserve"> </w:t>
      </w:r>
      <w:r>
        <w:t>к сдаче</w:t>
      </w:r>
      <w:r>
        <w:rPr>
          <w:spacing w:val="-1"/>
        </w:rPr>
        <w:t xml:space="preserve"> </w:t>
      </w:r>
      <w:r>
        <w:t>ГТО.</w:t>
      </w:r>
    </w:p>
    <w:p w:rsidR="00551FBD" w:rsidRDefault="008C5111">
      <w:pPr>
        <w:pStyle w:val="a3"/>
        <w:ind w:left="1180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551FBD" w:rsidRDefault="008C5111">
      <w:pPr>
        <w:pStyle w:val="2"/>
        <w:spacing w:before="8" w:line="240" w:lineRule="auto"/>
        <w:ind w:left="1679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51FBD" w:rsidRDefault="008C5111">
      <w:pPr>
        <w:pStyle w:val="a3"/>
        <w:spacing w:before="5" w:line="237" w:lineRule="auto"/>
        <w:ind w:right="245" w:firstLine="708"/>
      </w:pPr>
      <w:r>
        <w:rPr>
          <w:color w:val="1A1A1A"/>
        </w:rPr>
        <w:t xml:space="preserve">Здоровье детей является </w:t>
      </w:r>
      <w:proofErr w:type="spellStart"/>
      <w:r>
        <w:rPr>
          <w:color w:val="1A1A1A"/>
        </w:rPr>
        <w:t>приорететным</w:t>
      </w:r>
      <w:proofErr w:type="spellEnd"/>
      <w:r>
        <w:rPr>
          <w:color w:val="1A1A1A"/>
        </w:rPr>
        <w:t xml:space="preserve"> направлением деятельности всего общества. Однако 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последнее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время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наблюдается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снижение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человеческих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ресурсов,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ухудшается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качество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питания,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увеличивается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число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хронических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заболеваний.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Ухудшение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здоровья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прослеживается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начала обучения в школе к его концу. Частично причины ухудшения здоровья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лежат в семье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социуме,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определённая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часть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зависит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школе.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задача,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стоящая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перед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педагогами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организовать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учебно-воспитательный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процесс,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так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чтобы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школе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наносило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ущерба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здоровью школьников.</w:t>
      </w:r>
    </w:p>
    <w:p w:rsidR="00551FBD" w:rsidRPr="0058566A" w:rsidRDefault="008C5111" w:rsidP="0058566A">
      <w:pPr>
        <w:pStyle w:val="a3"/>
        <w:spacing w:before="5" w:line="237" w:lineRule="auto"/>
        <w:ind w:right="245" w:firstLine="708"/>
        <w:rPr>
          <w:color w:val="1A1A1A"/>
        </w:rPr>
      </w:pPr>
      <w:r w:rsidRPr="0058566A">
        <w:rPr>
          <w:color w:val="1A1A1A"/>
        </w:rPr>
        <w:t>Программа внеурочной деятельности по спортивно-оздоровительному направлению нацелена на формирование у обучающихся ценности здоровья, чувства ответственности за сохранение и укрепление своего здоровья, на расширение знаний и навыков обучающихся по общефизической культуре, на формирование умений самостоятельно заниматься физическими упражнениями, на использование их в целях досуга, отдыха.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551FBD" w:rsidRDefault="008C5111">
      <w:pPr>
        <w:pStyle w:val="a3"/>
        <w:spacing w:before="13" w:line="237" w:lineRule="auto"/>
        <w:ind w:right="238" w:firstLine="708"/>
      </w:pPr>
      <w:r>
        <w:rPr>
          <w:color w:val="1A1A1A"/>
        </w:rPr>
        <w:t>Общая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физическая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подготовка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является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базовым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элементом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любом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виде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спорта,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зависимости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технической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или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физической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сложности.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современной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социально-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экономической ситуации эффективность системы занятий физической культурой и спортом особенно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актуальна,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так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именно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этот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вид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деятельности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ориентирован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свободный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выбор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ребенка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интересующих его видов спорта и форм занятий, развитие его представлений о здоровом образе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жизни,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становлении познавательной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мотивации и способностей.</w:t>
      </w:r>
    </w:p>
    <w:p w:rsidR="00551FBD" w:rsidRDefault="008C5111">
      <w:pPr>
        <w:pStyle w:val="a3"/>
        <w:ind w:right="241"/>
        <w:jc w:val="left"/>
      </w:pPr>
      <w:r>
        <w:rPr>
          <w:color w:val="1A1A1A"/>
        </w:rPr>
        <w:t>Программа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внеурочной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деятельности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предусматривает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коррекцию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недостатков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психического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физического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развития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учётом возрастных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особенностей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обучающихся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предусматривает: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color w:val="1A1A1A"/>
          <w:sz w:val="24"/>
        </w:rPr>
      </w:pPr>
      <w:r>
        <w:rPr>
          <w:color w:val="1A1A1A"/>
          <w:sz w:val="24"/>
        </w:rPr>
        <w:t>обогащение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чувственного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опыта;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color w:val="1A1A1A"/>
          <w:sz w:val="24"/>
        </w:rPr>
      </w:pPr>
      <w:r>
        <w:rPr>
          <w:color w:val="1A1A1A"/>
          <w:sz w:val="24"/>
        </w:rPr>
        <w:t>коррекцию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развитие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сенсомоторной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сферы;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472" w:right="1166" w:firstLine="0"/>
        <w:rPr>
          <w:color w:val="1A1A1A"/>
          <w:sz w:val="24"/>
        </w:rPr>
      </w:pPr>
      <w:r>
        <w:rPr>
          <w:color w:val="1A1A1A"/>
          <w:sz w:val="24"/>
        </w:rPr>
        <w:t>формирование навыков общения, предметно-практической и познавательной деятельности.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Программой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предусмотрены следующие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виды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работы: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472" w:right="868" w:firstLine="0"/>
        <w:rPr>
          <w:color w:val="1A1A1A"/>
          <w:sz w:val="24"/>
        </w:rPr>
      </w:pPr>
      <w:r>
        <w:rPr>
          <w:color w:val="1A1A1A"/>
          <w:sz w:val="24"/>
        </w:rPr>
        <w:t>беседы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содержании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значении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физических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упражнений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повышения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качества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здоровья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коррекции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нарушенных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функций;</w:t>
      </w:r>
    </w:p>
    <w:p w:rsidR="00551FBD" w:rsidRDefault="00551FBD">
      <w:pPr>
        <w:rPr>
          <w:sz w:val="24"/>
        </w:rPr>
        <w:sectPr w:rsidR="00551FBD">
          <w:pgSz w:w="11910" w:h="16840"/>
          <w:pgMar w:top="1040" w:right="320" w:bottom="1060" w:left="380" w:header="0" w:footer="861" w:gutter="0"/>
          <w:cols w:space="720"/>
        </w:sectPr>
      </w:pP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spacing w:before="66"/>
        <w:ind w:left="611" w:hanging="140"/>
        <w:rPr>
          <w:color w:val="1A1A1A"/>
          <w:sz w:val="24"/>
        </w:rPr>
      </w:pPr>
      <w:r>
        <w:rPr>
          <w:color w:val="1A1A1A"/>
          <w:sz w:val="24"/>
        </w:rPr>
        <w:lastRenderedPageBreak/>
        <w:t>выполнение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физических упражнений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основе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показа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учителя;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472" w:right="646" w:firstLine="0"/>
        <w:rPr>
          <w:color w:val="1A1A1A"/>
          <w:sz w:val="24"/>
        </w:rPr>
      </w:pPr>
      <w:r>
        <w:rPr>
          <w:color w:val="1A1A1A"/>
          <w:sz w:val="24"/>
        </w:rPr>
        <w:t>выполнение физических упражнений без зрительного сопровождения со словесной инструкцией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учителя;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spacing w:before="1"/>
        <w:ind w:left="611" w:hanging="140"/>
        <w:rPr>
          <w:color w:val="1A1A1A"/>
          <w:sz w:val="24"/>
        </w:rPr>
      </w:pPr>
      <w:r>
        <w:rPr>
          <w:color w:val="1A1A1A"/>
          <w:sz w:val="24"/>
        </w:rPr>
        <w:t>самостоятельное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выполнение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упражнений;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color w:val="1A1A1A"/>
          <w:sz w:val="24"/>
        </w:rPr>
      </w:pPr>
      <w:r>
        <w:rPr>
          <w:color w:val="1A1A1A"/>
          <w:sz w:val="24"/>
        </w:rPr>
        <w:t>занятия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тренирующем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режиме;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472" w:right="528" w:firstLine="0"/>
        <w:rPr>
          <w:color w:val="1A1A1A"/>
          <w:sz w:val="24"/>
        </w:rPr>
      </w:pPr>
      <w:r>
        <w:rPr>
          <w:color w:val="1A1A1A"/>
          <w:sz w:val="24"/>
        </w:rPr>
        <w:t>развитие двигательных качеств на программном материале гимнастики, лёгкой атлетики, лыжной</w:t>
      </w:r>
      <w:r>
        <w:rPr>
          <w:color w:val="1A1A1A"/>
          <w:spacing w:val="-58"/>
          <w:sz w:val="24"/>
        </w:rPr>
        <w:t xml:space="preserve"> </w:t>
      </w:r>
      <w:r>
        <w:rPr>
          <w:color w:val="1A1A1A"/>
          <w:sz w:val="24"/>
        </w:rPr>
        <w:t>подготовки,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формирование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двигательных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умений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навыков в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процессе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подвижных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игр.</w:t>
      </w:r>
    </w:p>
    <w:p w:rsidR="00551FBD" w:rsidRDefault="008C5111">
      <w:pPr>
        <w:pStyle w:val="a3"/>
        <w:ind w:right="241"/>
        <w:jc w:val="left"/>
      </w:pPr>
      <w:r>
        <w:rPr>
          <w:color w:val="1A1A1A"/>
        </w:rPr>
        <w:t>При прохождении каждого раздела программы предусмотрены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задания, требующие применение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сформированных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базовых учебных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действий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более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сложных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ситуациях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(соревнования,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смена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мест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проведения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занятий, увеличение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или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уменьшение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заданий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комплексах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упражнений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т.д.)</w:t>
      </w:r>
    </w:p>
    <w:p w:rsidR="00551FBD" w:rsidRDefault="008C5111">
      <w:pPr>
        <w:pStyle w:val="a3"/>
        <w:ind w:right="241"/>
        <w:jc w:val="left"/>
      </w:pPr>
      <w:r>
        <w:rPr>
          <w:color w:val="1A1A1A"/>
        </w:rPr>
        <w:t>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зависимости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ситуации учитель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подбирает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упражнения,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игры,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которые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помогли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бы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конкретному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ребёнку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быстрее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овладеть основными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видами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общефизических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действий.</w:t>
      </w:r>
    </w:p>
    <w:p w:rsidR="00551FBD" w:rsidRDefault="008C5111">
      <w:pPr>
        <w:pStyle w:val="a3"/>
        <w:ind w:right="241"/>
        <w:jc w:val="left"/>
      </w:pPr>
      <w:r>
        <w:rPr>
          <w:color w:val="1A1A1A"/>
        </w:rPr>
        <w:t>На занятиях внеурочной деятельности «ШСК «ОФП»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систематически проводится воздействие на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развитие таких двигательных качеств, как сила, быстрота, ловкость, выносливость, гибкость,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вестибулярная устойчивость (ориентировка в пространстве и во времени при различной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интенсивности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движений).</w:t>
      </w:r>
    </w:p>
    <w:p w:rsidR="00551FBD" w:rsidRDefault="008C5111">
      <w:pPr>
        <w:pStyle w:val="2"/>
        <w:spacing w:before="10"/>
        <w:ind w:left="1679"/>
        <w:jc w:val="left"/>
      </w:pPr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551FBD" w:rsidRDefault="008C5111">
      <w:pPr>
        <w:pStyle w:val="a3"/>
        <w:tabs>
          <w:tab w:val="left" w:pos="7667"/>
        </w:tabs>
        <w:ind w:right="250" w:firstLine="708"/>
        <w:jc w:val="left"/>
      </w:pPr>
      <w:r>
        <w:t>Все</w:t>
      </w:r>
      <w:r>
        <w:rPr>
          <w:spacing w:val="67"/>
        </w:rPr>
        <w:t xml:space="preserve"> </w:t>
      </w:r>
      <w:r>
        <w:t>занятия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внеурочной</w:t>
      </w:r>
      <w:r>
        <w:rPr>
          <w:spacing w:val="69"/>
        </w:rPr>
        <w:t xml:space="preserve"> </w:t>
      </w:r>
      <w:r>
        <w:t>деятельности</w:t>
      </w:r>
      <w:r w:rsidR="0058566A">
        <w:t xml:space="preserve"> </w:t>
      </w:r>
      <w:r>
        <w:t>проводятся</w:t>
      </w:r>
      <w:r>
        <w:rPr>
          <w:spacing w:val="6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уроков</w:t>
      </w:r>
      <w:r>
        <w:rPr>
          <w:spacing w:val="-57"/>
        </w:rPr>
        <w:t xml:space="preserve"> </w:t>
      </w:r>
      <w:r w:rsidR="0058566A">
        <w:rPr>
          <w:spacing w:val="-57"/>
        </w:rPr>
        <w:t xml:space="preserve">  </w:t>
      </w:r>
      <w:r>
        <w:t>основного</w:t>
      </w:r>
      <w:r w:rsidR="0058566A">
        <w:rPr>
          <w:spacing w:val="-1"/>
        </w:rPr>
        <w:t xml:space="preserve"> р</w:t>
      </w:r>
      <w:r>
        <w:t>асписания,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соответствует рекомендациям</w:t>
      </w:r>
      <w:r>
        <w:rPr>
          <w:spacing w:val="-2"/>
        </w:rPr>
        <w:t xml:space="preserve"> </w:t>
      </w:r>
      <w:r>
        <w:t>СанПиН.</w:t>
      </w:r>
    </w:p>
    <w:p w:rsidR="00551FBD" w:rsidRDefault="008C5111">
      <w:pPr>
        <w:pStyle w:val="a3"/>
        <w:ind w:right="241" w:firstLine="708"/>
        <w:jc w:val="left"/>
      </w:pPr>
      <w:r>
        <w:t>Данная</w:t>
      </w:r>
      <w:r>
        <w:rPr>
          <w:spacing w:val="24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составлена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возрастными</w:t>
      </w:r>
      <w:r>
        <w:rPr>
          <w:spacing w:val="26"/>
        </w:rPr>
        <w:t xml:space="preserve"> </w:t>
      </w:r>
      <w:r>
        <w:t>особенностями</w:t>
      </w:r>
      <w:r>
        <w:rPr>
          <w:spacing w:val="26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проведение</w:t>
      </w:r>
      <w:r>
        <w:rPr>
          <w:spacing w:val="-1"/>
        </w:rPr>
        <w:t xml:space="preserve"> </w:t>
      </w:r>
      <w:r>
        <w:t>в</w:t>
      </w:r>
    </w:p>
    <w:p w:rsidR="00551FBD" w:rsidRDefault="008C5111">
      <w:pPr>
        <w:pStyle w:val="a3"/>
        <w:ind w:left="1180" w:right="5541"/>
      </w:pPr>
      <w:r>
        <w:t>5-м классе – 1 час в неделю (34 часов в год)</w:t>
      </w:r>
      <w:r>
        <w:rPr>
          <w:spacing w:val="-57"/>
        </w:rPr>
        <w:t xml:space="preserve"> </w:t>
      </w:r>
      <w:r>
        <w:t>6-м классе – 1 час в неделю (34 часов в год)</w:t>
      </w:r>
      <w:r>
        <w:rPr>
          <w:spacing w:val="-57"/>
        </w:rPr>
        <w:t xml:space="preserve"> </w:t>
      </w:r>
      <w:r>
        <w:t>7-м классе – 1 час в неделю (34 часов в год)</w:t>
      </w:r>
      <w:r>
        <w:rPr>
          <w:spacing w:val="-57"/>
        </w:rPr>
        <w:t xml:space="preserve"> </w:t>
      </w:r>
      <w:r>
        <w:t>8-м классе – 1 час в неделю (34 часов в год)</w:t>
      </w:r>
      <w:r>
        <w:rPr>
          <w:spacing w:val="-57"/>
        </w:rPr>
        <w:t xml:space="preserve"> </w:t>
      </w:r>
      <w:r>
        <w:t>9-м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</w:t>
      </w:r>
    </w:p>
    <w:p w:rsidR="00551FBD" w:rsidRDefault="00551FBD">
      <w:pPr>
        <w:pStyle w:val="a3"/>
        <w:ind w:left="0"/>
        <w:jc w:val="left"/>
      </w:pPr>
    </w:p>
    <w:p w:rsidR="00551FBD" w:rsidRDefault="008C5111">
      <w:pPr>
        <w:pStyle w:val="2"/>
        <w:spacing w:before="1"/>
        <w:jc w:val="left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«Шахматы»</w:t>
      </w:r>
    </w:p>
    <w:p w:rsidR="00551FBD" w:rsidRDefault="008C5111">
      <w:pPr>
        <w:spacing w:line="274" w:lineRule="exact"/>
        <w:ind w:left="103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51FBD" w:rsidRDefault="008C5111">
      <w:pPr>
        <w:pStyle w:val="a3"/>
        <w:ind w:right="241" w:firstLine="566"/>
        <w:jc w:val="left"/>
      </w:pPr>
      <w:r>
        <w:t>Создание</w:t>
      </w:r>
      <w:r>
        <w:rPr>
          <w:spacing w:val="52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личностного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интеллектуального</w:t>
      </w:r>
      <w:r>
        <w:rPr>
          <w:spacing w:val="51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учащихся,</w:t>
      </w:r>
      <w:r>
        <w:rPr>
          <w:spacing w:val="5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посредством обучения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шахматы.</w:t>
      </w:r>
    </w:p>
    <w:p w:rsidR="00551FBD" w:rsidRDefault="008C5111">
      <w:pPr>
        <w:ind w:left="1038"/>
        <w:rPr>
          <w:i/>
          <w:sz w:val="24"/>
        </w:rPr>
      </w:pPr>
      <w:r>
        <w:rPr>
          <w:i/>
          <w:sz w:val="24"/>
        </w:rPr>
        <w:t>Задачи:</w:t>
      </w:r>
    </w:p>
    <w:p w:rsidR="00551FBD" w:rsidRDefault="008C5111">
      <w:pPr>
        <w:pStyle w:val="a3"/>
        <w:ind w:left="1038"/>
        <w:jc w:val="left"/>
      </w:pPr>
      <w:r>
        <w:rPr>
          <w:u w:val="single"/>
        </w:rPr>
        <w:t>Обучающие: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2"/>
        <w:ind w:left="1192" w:hanging="155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42"/>
        <w:ind w:left="1192" w:hanging="155"/>
        <w:rPr>
          <w:rFonts w:ascii="Symbol" w:hAnsi="Symbol"/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39"/>
        <w:ind w:left="1192" w:hanging="155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записью;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42"/>
        <w:ind w:left="1192" w:hanging="155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40" w:line="273" w:lineRule="auto"/>
        <w:ind w:right="241" w:firstLine="566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3" w:line="271" w:lineRule="auto"/>
        <w:ind w:left="1038" w:right="4867" w:firstLine="0"/>
        <w:rPr>
          <w:rFonts w:ascii="Symbol" w:hAnsi="Symbol"/>
          <w:sz w:val="24"/>
        </w:rPr>
      </w:pPr>
      <w:r>
        <w:rPr>
          <w:sz w:val="24"/>
        </w:rPr>
        <w:t>научить детей видеть в позиции разные варианты.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Развивающие: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line="309" w:lineRule="exact"/>
        <w:ind w:left="1192" w:hanging="155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65"/>
          <w:sz w:val="24"/>
        </w:rPr>
        <w:t xml:space="preserve"> </w:t>
      </w:r>
      <w:proofErr w:type="gramStart"/>
      <w:r>
        <w:rPr>
          <w:sz w:val="24"/>
        </w:rPr>
        <w:t xml:space="preserve">фантазию,   </w:t>
      </w:r>
      <w:proofErr w:type="gramEnd"/>
      <w:r>
        <w:rPr>
          <w:sz w:val="24"/>
        </w:rPr>
        <w:t xml:space="preserve">логическое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аналитическое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мышление,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память,  </w:t>
      </w:r>
      <w:r>
        <w:rPr>
          <w:spacing w:val="3"/>
          <w:sz w:val="24"/>
        </w:rPr>
        <w:t xml:space="preserve"> </w:t>
      </w:r>
      <w:r>
        <w:rPr>
          <w:sz w:val="24"/>
        </w:rPr>
        <w:t>внимательность,</w:t>
      </w:r>
    </w:p>
    <w:p w:rsidR="00551FBD" w:rsidRDefault="008C5111">
      <w:pPr>
        <w:pStyle w:val="a3"/>
        <w:spacing w:before="32"/>
        <w:jc w:val="left"/>
      </w:pPr>
      <w:r>
        <w:t>усидчивость;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43"/>
        <w:ind w:left="1192" w:hanging="155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мастеров;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31"/>
        <w:ind w:left="1192" w:hanging="155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32"/>
        <w:ind w:left="1192" w:hanging="155"/>
        <w:rPr>
          <w:rFonts w:ascii="Symbol" w:hAnsi="Symbol"/>
          <w:sz w:val="28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32" w:line="259" w:lineRule="auto"/>
        <w:ind w:left="1038" w:right="6096" w:firstLine="0"/>
        <w:rPr>
          <w:rFonts w:ascii="Symbol" w:hAnsi="Symbol"/>
          <w:sz w:val="28"/>
        </w:rPr>
      </w:pPr>
      <w:r>
        <w:rPr>
          <w:sz w:val="24"/>
        </w:rPr>
        <w:t>развивать волевые качества личности.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Воспитательные: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line="275" w:lineRule="exact"/>
        <w:ind w:left="1192" w:hanging="155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партнёру,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самодисциплину,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551FBD" w:rsidRDefault="00551FBD">
      <w:pPr>
        <w:spacing w:line="275" w:lineRule="exact"/>
        <w:rPr>
          <w:rFonts w:ascii="Symbol" w:hAnsi="Symbol"/>
          <w:sz w:val="24"/>
        </w:rPr>
        <w:sectPr w:rsidR="00551FBD">
          <w:pgSz w:w="11910" w:h="16840"/>
          <w:pgMar w:top="1040" w:right="320" w:bottom="1140" w:left="380" w:header="0" w:footer="861" w:gutter="0"/>
          <w:cols w:space="720"/>
        </w:sectPr>
      </w:pP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88"/>
        <w:ind w:left="1192" w:hanging="155"/>
        <w:rPr>
          <w:rFonts w:ascii="Symbol" w:hAnsi="Symbol"/>
          <w:sz w:val="24"/>
        </w:rPr>
      </w:pPr>
      <w:r>
        <w:rPr>
          <w:sz w:val="24"/>
        </w:rPr>
        <w:lastRenderedPageBreak/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42"/>
        <w:ind w:left="1192" w:hanging="155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взаимопомощи;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93"/>
        </w:tabs>
        <w:spacing w:before="40"/>
        <w:ind w:left="1192" w:hanging="155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целеустремлённость,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трудолюбие.</w:t>
      </w:r>
    </w:p>
    <w:p w:rsidR="00551FBD" w:rsidRDefault="008C5111">
      <w:pPr>
        <w:pStyle w:val="a3"/>
        <w:spacing w:before="40"/>
        <w:ind w:left="1038"/>
        <w:jc w:val="left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состоящего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этапов.</w:t>
      </w:r>
    </w:p>
    <w:p w:rsidR="00551FBD" w:rsidRDefault="008C5111">
      <w:pPr>
        <w:pStyle w:val="a3"/>
        <w:spacing w:before="2"/>
        <w:jc w:val="left"/>
      </w:pPr>
      <w:r>
        <w:t>Направленность</w:t>
      </w:r>
      <w:r>
        <w:rPr>
          <w:spacing w:val="-6"/>
        </w:rPr>
        <w:t xml:space="preserve"> </w:t>
      </w:r>
      <w:r>
        <w:t>программы:</w:t>
      </w:r>
      <w:r>
        <w:rPr>
          <w:spacing w:val="-6"/>
        </w:rPr>
        <w:t xml:space="preserve"> </w:t>
      </w:r>
      <w:r>
        <w:t>спортивно-оздоровительная</w:t>
      </w:r>
      <w:r>
        <w:rPr>
          <w:spacing w:val="-6"/>
        </w:rPr>
        <w:t xml:space="preserve"> </w:t>
      </w:r>
      <w:r>
        <w:t>деятельность.</w:t>
      </w:r>
    </w:p>
    <w:p w:rsidR="00551FBD" w:rsidRDefault="008C5111">
      <w:pPr>
        <w:pStyle w:val="2"/>
        <w:spacing w:before="44"/>
        <w:ind w:left="4375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курса</w:t>
      </w:r>
    </w:p>
    <w:p w:rsidR="00551FBD" w:rsidRDefault="008C5111">
      <w:pPr>
        <w:pStyle w:val="a3"/>
        <w:ind w:right="240" w:firstLine="566"/>
      </w:pPr>
      <w:r>
        <w:t>Программа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теоретиков и практиков - сделать обучение радостным, поддерживать устойчивый интерес к знаниям.</w:t>
      </w:r>
      <w:r>
        <w:rPr>
          <w:spacing w:val="-57"/>
        </w:rPr>
        <w:t xml:space="preserve"> </w:t>
      </w:r>
      <w:r>
        <w:t>Стержневым моментом занятий становится деятельность самих учащихся, когда они 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-2"/>
        </w:rPr>
        <w:t xml:space="preserve"> </w:t>
      </w:r>
      <w:r>
        <w:t>классифицируют,</w:t>
      </w:r>
      <w:r>
        <w:rPr>
          <w:spacing w:val="-1"/>
        </w:rPr>
        <w:t xml:space="preserve"> </w:t>
      </w:r>
      <w:r>
        <w:t>группируют,</w:t>
      </w:r>
      <w:r>
        <w:rPr>
          <w:spacing w:val="-1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выясняют</w:t>
      </w:r>
      <w:r>
        <w:rPr>
          <w:spacing w:val="-1"/>
        </w:rPr>
        <w:t xml:space="preserve"> </w:t>
      </w:r>
      <w:r>
        <w:t>закономерности.</w:t>
      </w:r>
    </w:p>
    <w:p w:rsidR="00551FBD" w:rsidRDefault="008C5111">
      <w:pPr>
        <w:pStyle w:val="a3"/>
        <w:ind w:right="241" w:firstLine="566"/>
      </w:pPr>
      <w:r>
        <w:t>Обучение игре в шахматы с раннего возраста помогает многим детям не отстать в развитии от</w:t>
      </w:r>
      <w:r>
        <w:rPr>
          <w:spacing w:val="1"/>
        </w:rPr>
        <w:t xml:space="preserve"> </w:t>
      </w:r>
      <w:r>
        <w:t>своих сверстников, открывает дорогу к творчеству сотням тысяч детей некоммуникативного типа.</w:t>
      </w:r>
      <w:r>
        <w:rPr>
          <w:spacing w:val="1"/>
        </w:rPr>
        <w:t xml:space="preserve"> </w:t>
      </w:r>
      <w:r>
        <w:t>Расширение круга общения, возможностей полноценного самовыражения, самореализации позволяет</w:t>
      </w:r>
      <w:r>
        <w:rPr>
          <w:spacing w:val="-57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преодолеть</w:t>
      </w:r>
      <w:r>
        <w:rPr>
          <w:spacing w:val="-2"/>
        </w:rPr>
        <w:t xml:space="preserve"> </w:t>
      </w:r>
      <w:r>
        <w:t>замкнутость, мнимую</w:t>
      </w:r>
      <w:r>
        <w:rPr>
          <w:spacing w:val="4"/>
        </w:rPr>
        <w:t xml:space="preserve"> </w:t>
      </w:r>
      <w:r>
        <w:t>ущербность.</w:t>
      </w:r>
    </w:p>
    <w:p w:rsidR="00551FBD" w:rsidRDefault="008C5111">
      <w:pPr>
        <w:pStyle w:val="a3"/>
        <w:ind w:right="242" w:firstLine="566"/>
      </w:pPr>
      <w:r>
        <w:t>Шахматы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остаются,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игрой.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спорта, к тому же все детские соревнования носят спортивную направленность. Поэтому развитие</w:t>
      </w:r>
      <w:r>
        <w:rPr>
          <w:spacing w:val="1"/>
        </w:rPr>
        <w:t xml:space="preserve"> </w:t>
      </w:r>
      <w:r>
        <w:t>личности ребенка происходит через шахматную игру в ее спортивной форме. Спорт вырабатывает 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выносливость, терпение, способность к концентрации внимания, смелость, расчет, умение быстро и</w:t>
      </w:r>
      <w:r>
        <w:rPr>
          <w:spacing w:val="1"/>
        </w:rPr>
        <w:t xml:space="preserve"> </w:t>
      </w:r>
      <w:r>
        <w:t>правильно принимать решения в меняющейся обстановке и т. д. Шахматы, сочетающие в себе также</w:t>
      </w:r>
      <w:r>
        <w:rPr>
          <w:spacing w:val="1"/>
        </w:rPr>
        <w:t xml:space="preserve"> </w:t>
      </w:r>
      <w:r>
        <w:t>элементы науки и искусства, могут вырабатывать в учащихся эти черты более эффективно, чем</w:t>
      </w:r>
      <w:r>
        <w:rPr>
          <w:spacing w:val="1"/>
        </w:rPr>
        <w:t xml:space="preserve"> </w:t>
      </w:r>
      <w:r>
        <w:t>другие виды спорта. Формирование этих качеств нуждается, безусловно, в мотивации, а в шахматах</w:t>
      </w:r>
      <w:r>
        <w:rPr>
          <w:spacing w:val="1"/>
        </w:rPr>
        <w:t xml:space="preserve"> </w:t>
      </w:r>
      <w:r>
        <w:t>любое</w:t>
      </w:r>
      <w:r>
        <w:rPr>
          <w:spacing w:val="5"/>
        </w:rPr>
        <w:t xml:space="preserve"> </w:t>
      </w:r>
      <w:r>
        <w:t>поражение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извлеченные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него</w:t>
      </w:r>
      <w:r>
        <w:rPr>
          <w:spacing w:val="11"/>
        </w:rPr>
        <w:t xml:space="preserve"> </w:t>
      </w:r>
      <w:r>
        <w:t>уроки</w:t>
      </w:r>
      <w:r>
        <w:rPr>
          <w:spacing w:val="8"/>
        </w:rPr>
        <w:t xml:space="preserve"> </w:t>
      </w:r>
      <w:r>
        <w:t>способны</w:t>
      </w:r>
      <w:r>
        <w:rPr>
          <w:spacing w:val="6"/>
        </w:rPr>
        <w:t xml:space="preserve"> </w:t>
      </w:r>
      <w:r>
        <w:t>создать</w:t>
      </w:r>
      <w:r>
        <w:rPr>
          <w:spacing w:val="9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сильнейшую</w:t>
      </w:r>
      <w:r>
        <w:rPr>
          <w:spacing w:val="9"/>
        </w:rPr>
        <w:t xml:space="preserve"> </w:t>
      </w:r>
      <w:r>
        <w:t>мотивацию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себя определенных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характера.</w:t>
      </w:r>
    </w:p>
    <w:p w:rsidR="00551FBD" w:rsidRDefault="008C5111">
      <w:pPr>
        <w:pStyle w:val="a3"/>
        <w:ind w:right="239" w:firstLine="566"/>
      </w:pPr>
      <w:r>
        <w:t>О социальной значимости шахмат, их возрастающей популярности можно судить 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весомым аргументам как создание международных организаций, занимающихся популяризацией и</w:t>
      </w:r>
      <w:r>
        <w:rPr>
          <w:spacing w:val="1"/>
        </w:rPr>
        <w:t xml:space="preserve"> </w:t>
      </w:r>
      <w:r>
        <w:t>пропагандой</w:t>
      </w:r>
      <w:r>
        <w:rPr>
          <w:spacing w:val="1"/>
        </w:rPr>
        <w:t xml:space="preserve"> </w:t>
      </w:r>
      <w:r>
        <w:t>шахмат,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всемирных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гармоничному</w:t>
      </w:r>
      <w:r>
        <w:rPr>
          <w:spacing w:val="-6"/>
        </w:rPr>
        <w:t xml:space="preserve"> </w:t>
      </w:r>
      <w:r>
        <w:t>развитию личности.</w:t>
      </w:r>
    </w:p>
    <w:p w:rsidR="00551FBD" w:rsidRDefault="008C5111">
      <w:pPr>
        <w:pStyle w:val="a3"/>
        <w:ind w:right="242" w:firstLine="566"/>
      </w:pPr>
      <w:r>
        <w:t>Шахматы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доставляющая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удовольствия,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-способности</w:t>
      </w:r>
      <w:r>
        <w:rPr>
          <w:spacing w:val="-2"/>
        </w:rPr>
        <w:t xml:space="preserve"> </w:t>
      </w:r>
      <w:r>
        <w:t>действовать в</w:t>
      </w:r>
      <w:r>
        <w:rPr>
          <w:spacing w:val="1"/>
        </w:rPr>
        <w:t xml:space="preserve"> </w:t>
      </w:r>
      <w:r>
        <w:t>уме.</w:t>
      </w:r>
    </w:p>
    <w:p w:rsidR="00551FBD" w:rsidRDefault="008C5111">
      <w:pPr>
        <w:pStyle w:val="a3"/>
        <w:ind w:right="241" w:firstLine="566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зарождению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вдумчивость,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 xml:space="preserve">обучающийся этой игре, становится </w:t>
      </w:r>
      <w:proofErr w:type="spellStart"/>
      <w:r>
        <w:t>собраннее</w:t>
      </w:r>
      <w:proofErr w:type="spellEnd"/>
      <w:r>
        <w:t>, самокритичнее, привыкает самостоятельно думать,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неудачах.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подтверждено,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дети,</w:t>
      </w:r>
      <w:r>
        <w:rPr>
          <w:spacing w:val="43"/>
        </w:rPr>
        <w:t xml:space="preserve"> </w:t>
      </w:r>
      <w:r>
        <w:t>вовлеченные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волшебный</w:t>
      </w:r>
      <w:r>
        <w:rPr>
          <w:spacing w:val="43"/>
        </w:rPr>
        <w:t xml:space="preserve"> </w:t>
      </w:r>
      <w:r>
        <w:t>мир</w:t>
      </w:r>
      <w:r>
        <w:rPr>
          <w:spacing w:val="43"/>
        </w:rPr>
        <w:t xml:space="preserve"> </w:t>
      </w:r>
      <w:r>
        <w:t>шахмат,</w:t>
      </w:r>
      <w:r>
        <w:rPr>
          <w:spacing w:val="40"/>
        </w:rPr>
        <w:t xml:space="preserve"> </w:t>
      </w:r>
      <w:r>
        <w:t>лучше</w:t>
      </w:r>
      <w:r>
        <w:rPr>
          <w:spacing w:val="47"/>
        </w:rPr>
        <w:t xml:space="preserve"> </w:t>
      </w:r>
      <w:r>
        <w:t>успевают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школе,</w:t>
      </w:r>
      <w:r>
        <w:rPr>
          <w:spacing w:val="53"/>
        </w:rPr>
        <w:t xml:space="preserve"> </w:t>
      </w:r>
      <w:r>
        <w:t>а</w:t>
      </w:r>
      <w:r>
        <w:rPr>
          <w:spacing w:val="42"/>
        </w:rPr>
        <w:t xml:space="preserve"> </w:t>
      </w:r>
      <w:proofErr w:type="gramStart"/>
      <w:r>
        <w:t>так</w:t>
      </w:r>
      <w:r>
        <w:rPr>
          <w:spacing w:val="-57"/>
        </w:rPr>
        <w:t xml:space="preserve"> </w:t>
      </w:r>
      <w:r>
        <w:t>же</w:t>
      </w:r>
      <w:proofErr w:type="gramEnd"/>
      <w:r>
        <w:t xml:space="preserve"> положительно влияют на совершенствование у детей многих</w:t>
      </w:r>
      <w:r>
        <w:rPr>
          <w:spacing w:val="1"/>
        </w:rPr>
        <w:t xml:space="preserve"> </w:t>
      </w:r>
      <w:r>
        <w:t>психических процессов и таких</w:t>
      </w:r>
      <w:r>
        <w:rPr>
          <w:spacing w:val="1"/>
        </w:rPr>
        <w:t xml:space="preserve"> </w:t>
      </w:r>
      <w:r>
        <w:t>качеств, как восприятие, внимание, воображение, память, мышление, начальные формы волевого</w:t>
      </w:r>
      <w:r>
        <w:rPr>
          <w:spacing w:val="1"/>
        </w:rPr>
        <w:t xml:space="preserve"> </w:t>
      </w:r>
      <w:r>
        <w:t>управления поведением. В начальной школе происходят радикальные изменения: на первый план</w:t>
      </w:r>
      <w:r>
        <w:rPr>
          <w:spacing w:val="1"/>
        </w:rPr>
        <w:t xml:space="preserve"> </w:t>
      </w:r>
      <w:r>
        <w:t>выдвигается развивающая функция обучения, в значительной степени способствующая становлению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Древние</w:t>
      </w:r>
      <w:r>
        <w:rPr>
          <w:spacing w:val="-2"/>
        </w:rPr>
        <w:t xml:space="preserve"> </w:t>
      </w:r>
      <w:r>
        <w:t>мудрецы</w:t>
      </w:r>
      <w:r>
        <w:rPr>
          <w:spacing w:val="-1"/>
        </w:rPr>
        <w:t xml:space="preserve"> </w:t>
      </w:r>
      <w:r>
        <w:t>сформулировали суть</w:t>
      </w:r>
      <w:r>
        <w:rPr>
          <w:spacing w:val="-1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так:</w:t>
      </w:r>
      <w:r>
        <w:rPr>
          <w:spacing w:val="4"/>
        </w:rPr>
        <w:t xml:space="preserve"> </w:t>
      </w:r>
      <w:r>
        <w:t>«Разумом</w:t>
      </w:r>
      <w:r>
        <w:rPr>
          <w:spacing w:val="-2"/>
        </w:rPr>
        <w:t xml:space="preserve"> </w:t>
      </w:r>
      <w:r>
        <w:t>одерживать победу».</w:t>
      </w:r>
    </w:p>
    <w:p w:rsidR="00551FBD" w:rsidRDefault="008C5111">
      <w:pPr>
        <w:pStyle w:val="a3"/>
        <w:ind w:right="245" w:firstLine="566"/>
      </w:pPr>
      <w:r>
        <w:t>Шахматные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наиважнейших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давних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когда-либо придуманных</w:t>
      </w:r>
      <w:r>
        <w:rPr>
          <w:spacing w:val="1"/>
        </w:rPr>
        <w:t xml:space="preserve"> </w:t>
      </w:r>
      <w:r>
        <w:t>человечеством.</w:t>
      </w:r>
    </w:p>
    <w:p w:rsidR="00551FBD" w:rsidRDefault="008C5111">
      <w:pPr>
        <w:pStyle w:val="a3"/>
        <w:ind w:right="247" w:firstLine="566"/>
      </w:pPr>
      <w:r>
        <w:t>В центре современной концепции общего образования лежит идея развития личности ребёнка,</w:t>
      </w:r>
      <w:r>
        <w:rPr>
          <w:spacing w:val="1"/>
        </w:rPr>
        <w:t xml:space="preserve"> </w:t>
      </w:r>
      <w:r>
        <w:t>формирование его творческих способностей, воспитание важных личностных качеств. Всему этому и</w:t>
      </w:r>
      <w:r>
        <w:rPr>
          <w:spacing w:val="-57"/>
        </w:rPr>
        <w:t xml:space="preserve"> </w:t>
      </w:r>
      <w:r>
        <w:t>многому</w:t>
      </w:r>
      <w:r>
        <w:rPr>
          <w:spacing w:val="-6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способствует процесс</w:t>
      </w:r>
      <w:r>
        <w:rPr>
          <w:spacing w:val="-1"/>
        </w:rPr>
        <w:t xml:space="preserve"> </w:t>
      </w:r>
      <w:r>
        <w:t>обучения игре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шахматы.</w:t>
      </w:r>
    </w:p>
    <w:p w:rsidR="00551FBD" w:rsidRDefault="00551FBD">
      <w:pPr>
        <w:sectPr w:rsidR="00551FBD">
          <w:pgSz w:w="11910" w:h="16840"/>
          <w:pgMar w:top="1020" w:right="320" w:bottom="1200" w:left="380" w:header="0" w:footer="861" w:gutter="0"/>
          <w:cols w:space="720"/>
        </w:sectPr>
      </w:pPr>
    </w:p>
    <w:p w:rsidR="00551FBD" w:rsidRDefault="008C5111">
      <w:pPr>
        <w:pStyle w:val="a3"/>
        <w:spacing w:before="66"/>
        <w:ind w:right="245" w:firstLine="566"/>
      </w:pPr>
      <w:r>
        <w:lastRenderedPageBreak/>
        <w:t>Жизнь заставляет нас на каждом шагу отстаивать правильность своих воззрений, поступать</w:t>
      </w:r>
      <w:r>
        <w:rPr>
          <w:spacing w:val="1"/>
        </w:rPr>
        <w:t xml:space="preserve"> </w:t>
      </w:r>
      <w:r>
        <w:t>решительно,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выдержку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фантазировать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смирять</w:t>
      </w:r>
      <w:r>
        <w:rPr>
          <w:spacing w:val="1"/>
        </w:rPr>
        <w:t xml:space="preserve"> </w:t>
      </w:r>
      <w:r>
        <w:t>фантазию.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шахматах. Они многогранны и обладают огромным эмоциональным потенциалом, дарят «упоение в</w:t>
      </w:r>
      <w:r>
        <w:rPr>
          <w:spacing w:val="1"/>
        </w:rPr>
        <w:t xml:space="preserve"> </w:t>
      </w:r>
      <w:r>
        <w:t>борьбе», но и одновременно требуют умения мобилизовать, и концентрировать внимание, ценить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выдержку</w:t>
      </w:r>
      <w:r>
        <w:rPr>
          <w:color w:val="008000"/>
        </w:rPr>
        <w:t>,</w:t>
      </w:r>
      <w:r>
        <w:rPr>
          <w:color w:val="008000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ложь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правду,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сопернику,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к самому</w:t>
      </w:r>
      <w:r>
        <w:rPr>
          <w:spacing w:val="-3"/>
        </w:rPr>
        <w:t xml:space="preserve"> </w:t>
      </w:r>
      <w:r>
        <w:t>себе.</w:t>
      </w:r>
    </w:p>
    <w:p w:rsidR="00551FBD" w:rsidRDefault="008C5111">
      <w:pPr>
        <w:pStyle w:val="a3"/>
        <w:spacing w:before="1"/>
        <w:ind w:right="242" w:firstLine="566"/>
      </w:pPr>
      <w:r>
        <w:t>Следовательно, они сочетают в себе элементы искусства, науки и спорта. Соприкосновение 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отклик, способствует гармоничному развитию. Кроме этого, шахматы являются большой школой</w:t>
      </w:r>
      <w:r>
        <w:rPr>
          <w:spacing w:val="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уникальный</w:t>
      </w:r>
      <w:r>
        <w:rPr>
          <w:spacing w:val="-1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мышления.</w:t>
      </w:r>
    </w:p>
    <w:p w:rsidR="00551FBD" w:rsidRDefault="008C5111">
      <w:pPr>
        <w:ind w:left="1180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теоретические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</w:p>
    <w:p w:rsidR="00551FBD" w:rsidRDefault="008C5111">
      <w:pPr>
        <w:pStyle w:val="a5"/>
        <w:numPr>
          <w:ilvl w:val="0"/>
          <w:numId w:val="46"/>
        </w:numPr>
        <w:tabs>
          <w:tab w:val="left" w:pos="1888"/>
          <w:tab w:val="left" w:pos="1889"/>
        </w:tabs>
        <w:spacing w:before="1"/>
        <w:ind w:hanging="709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функции);</w:t>
      </w:r>
    </w:p>
    <w:p w:rsidR="00551FBD" w:rsidRDefault="008C5111">
      <w:pPr>
        <w:pStyle w:val="a5"/>
        <w:numPr>
          <w:ilvl w:val="0"/>
          <w:numId w:val="46"/>
        </w:numPr>
        <w:tabs>
          <w:tab w:val="left" w:pos="1888"/>
          <w:tab w:val="left" w:pos="1889"/>
        </w:tabs>
        <w:spacing w:before="34"/>
        <w:ind w:hanging="709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группе).</w:t>
      </w:r>
    </w:p>
    <w:p w:rsidR="00551FBD" w:rsidRDefault="008C5111">
      <w:pPr>
        <w:spacing w:before="32"/>
        <w:ind w:left="1180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детей:</w:t>
      </w:r>
    </w:p>
    <w:p w:rsidR="00551FBD" w:rsidRDefault="008C5111">
      <w:pPr>
        <w:pStyle w:val="a3"/>
        <w:ind w:left="1180"/>
        <w:jc w:val="left"/>
      </w:pPr>
      <w:r>
        <w:t>Данная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(10-17</w:t>
      </w:r>
      <w:r>
        <w:rPr>
          <w:spacing w:val="-2"/>
        </w:rPr>
        <w:t xml:space="preserve"> </w:t>
      </w:r>
      <w:r>
        <w:t>лет).</w:t>
      </w:r>
    </w:p>
    <w:p w:rsidR="00551FBD" w:rsidRDefault="008C5111">
      <w:pPr>
        <w:ind w:left="1180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2"/>
        <w:ind w:hanging="709"/>
        <w:rPr>
          <w:sz w:val="24"/>
        </w:rPr>
      </w:pP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1"/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парах;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1"/>
        <w:ind w:hanging="709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3"/>
        <w:ind w:hanging="709"/>
        <w:rPr>
          <w:sz w:val="24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игра;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1"/>
        <w:ind w:hanging="709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этюдов.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1"/>
        <w:ind w:hanging="709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упражнения;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1"/>
        <w:ind w:hanging="709"/>
        <w:rPr>
          <w:sz w:val="24"/>
        </w:rPr>
      </w:pP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игрушки.</w:t>
      </w:r>
    </w:p>
    <w:p w:rsidR="00551FBD" w:rsidRDefault="008C5111">
      <w:pPr>
        <w:pStyle w:val="a5"/>
        <w:numPr>
          <w:ilvl w:val="1"/>
          <w:numId w:val="47"/>
        </w:numPr>
        <w:tabs>
          <w:tab w:val="left" w:pos="1888"/>
          <w:tab w:val="left" w:pos="1889"/>
        </w:tabs>
        <w:spacing w:before="43"/>
        <w:ind w:hanging="709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турнирах 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соревнованиях.</w:t>
      </w:r>
    </w:p>
    <w:p w:rsidR="00551FBD" w:rsidRDefault="008C5111">
      <w:pPr>
        <w:pStyle w:val="3"/>
        <w:spacing w:before="43"/>
        <w:ind w:left="1180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 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551FBD" w:rsidRDefault="008C5111">
      <w:pPr>
        <w:pStyle w:val="a3"/>
        <w:tabs>
          <w:tab w:val="left" w:pos="7556"/>
        </w:tabs>
        <w:ind w:right="288" w:firstLine="708"/>
        <w:jc w:val="left"/>
      </w:pPr>
      <w:r>
        <w:t>Все</w:t>
      </w:r>
      <w:r>
        <w:rPr>
          <w:spacing w:val="103"/>
        </w:rPr>
        <w:t xml:space="preserve"> </w:t>
      </w:r>
      <w:r>
        <w:t>занятия</w:t>
      </w:r>
      <w:r>
        <w:rPr>
          <w:spacing w:val="104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внеурочной</w:t>
      </w:r>
      <w:r>
        <w:rPr>
          <w:spacing w:val="105"/>
        </w:rPr>
        <w:t xml:space="preserve"> </w:t>
      </w:r>
      <w:r>
        <w:t>деятельности</w:t>
      </w:r>
      <w:r>
        <w:rPr>
          <w:spacing w:val="104"/>
        </w:rPr>
        <w:t xml:space="preserve"> </w:t>
      </w:r>
      <w:r>
        <w:t>«Шахматы»</w:t>
      </w:r>
      <w:r>
        <w:tab/>
        <w:t>проводятся</w:t>
      </w:r>
      <w:r>
        <w:rPr>
          <w:spacing w:val="41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уроков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расписания,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соответствует рекомендациям</w:t>
      </w:r>
      <w:r>
        <w:rPr>
          <w:spacing w:val="-2"/>
        </w:rPr>
        <w:t xml:space="preserve"> </w:t>
      </w:r>
      <w:r>
        <w:t>СанПиН.</w:t>
      </w:r>
    </w:p>
    <w:p w:rsidR="00551FBD" w:rsidRDefault="008C5111">
      <w:pPr>
        <w:pStyle w:val="a3"/>
        <w:ind w:right="241" w:firstLine="708"/>
        <w:jc w:val="left"/>
      </w:pPr>
      <w:r>
        <w:t>Данная</w:t>
      </w:r>
      <w:r>
        <w:rPr>
          <w:spacing w:val="24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составлена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возрастными</w:t>
      </w:r>
      <w:r>
        <w:rPr>
          <w:spacing w:val="25"/>
        </w:rPr>
        <w:t xml:space="preserve"> </w:t>
      </w:r>
      <w:r>
        <w:t>особенностями</w:t>
      </w:r>
      <w:r>
        <w:rPr>
          <w:spacing w:val="3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в</w:t>
      </w:r>
    </w:p>
    <w:p w:rsidR="00551FBD" w:rsidRDefault="008C5111">
      <w:pPr>
        <w:pStyle w:val="a3"/>
        <w:ind w:left="1180" w:right="5540"/>
      </w:pPr>
      <w:r>
        <w:t>5-м классе – 1 час в неделю (34 часов в год)</w:t>
      </w:r>
      <w:r>
        <w:rPr>
          <w:spacing w:val="-57"/>
        </w:rPr>
        <w:t xml:space="preserve"> </w:t>
      </w:r>
      <w:r>
        <w:t>6-м классе – 1 час в неделю (34 часов в год)</w:t>
      </w:r>
      <w:r>
        <w:rPr>
          <w:spacing w:val="-57"/>
        </w:rPr>
        <w:t xml:space="preserve"> </w:t>
      </w:r>
      <w:r>
        <w:t>7-м классе – 1 час в неделю (34 часов в год)</w:t>
      </w:r>
      <w:r>
        <w:rPr>
          <w:spacing w:val="-57"/>
        </w:rPr>
        <w:t xml:space="preserve"> </w:t>
      </w:r>
      <w:r>
        <w:t>8-м классе – 1 час в неделю (34 часов в год)</w:t>
      </w:r>
      <w:r>
        <w:rPr>
          <w:spacing w:val="-57"/>
        </w:rPr>
        <w:t xml:space="preserve"> </w:t>
      </w:r>
      <w:r>
        <w:t>9-м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(34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</w:t>
      </w:r>
    </w:p>
    <w:p w:rsidR="00551FBD" w:rsidRDefault="00551FBD">
      <w:pPr>
        <w:pStyle w:val="a3"/>
        <w:spacing w:before="3"/>
        <w:ind w:left="0"/>
        <w:jc w:val="left"/>
      </w:pPr>
    </w:p>
    <w:p w:rsidR="00551FBD" w:rsidRDefault="008C5111">
      <w:pPr>
        <w:pStyle w:val="2"/>
        <w:spacing w:before="1" w:line="240" w:lineRule="auto"/>
        <w:ind w:right="5557" w:hanging="567"/>
      </w:pPr>
      <w:r>
        <w:t>Внеурочная деятельность «Разговор о важном»</w:t>
      </w:r>
      <w:r>
        <w:rPr>
          <w:spacing w:val="-57"/>
        </w:rPr>
        <w:t xml:space="preserve"> </w:t>
      </w:r>
      <w:r>
        <w:rPr>
          <w:color w:val="242424"/>
        </w:rPr>
        <w:t>Пояснительная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записка</w:t>
      </w:r>
    </w:p>
    <w:p w:rsidR="00551FBD" w:rsidRDefault="008C5111">
      <w:pPr>
        <w:pStyle w:val="a3"/>
        <w:ind w:right="242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jc w:val="both"/>
        <w:rPr>
          <w:rFonts w:ascii="Symbol" w:hAnsi="Symbol"/>
          <w:sz w:val="20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7" w:firstLine="566"/>
        <w:jc w:val="both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8" w:firstLine="566"/>
        <w:jc w:val="both"/>
        <w:rPr>
          <w:rFonts w:ascii="Symbol" w:hAnsi="Symbol"/>
          <w:sz w:val="20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государственных символов Российской Федерации, направленных 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 15.04.2022 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4" w:firstLine="566"/>
        <w:jc w:val="both"/>
        <w:rPr>
          <w:rFonts w:ascii="Symbol" w:hAnsi="Symbol"/>
          <w:sz w:val="20"/>
        </w:rPr>
      </w:pPr>
      <w:r>
        <w:rPr>
          <w:sz w:val="24"/>
        </w:rPr>
        <w:t>Методических рекомендаций по уточнению понятия и содержания внеурочной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18.08.2017 № 09-1672;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9" w:firstLine="566"/>
        <w:jc w:val="both"/>
        <w:rPr>
          <w:rFonts w:ascii="Symbol" w:hAnsi="Symbol"/>
          <w:sz w:val="20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от 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996-р;</w:t>
      </w:r>
    </w:p>
    <w:p w:rsidR="00551FBD" w:rsidRDefault="00551FBD">
      <w:pPr>
        <w:jc w:val="both"/>
        <w:rPr>
          <w:rFonts w:ascii="Symbol" w:hAnsi="Symbol"/>
          <w:sz w:val="20"/>
        </w:rPr>
        <w:sectPr w:rsidR="00551FBD">
          <w:pgSz w:w="11910" w:h="16840"/>
          <w:pgMar w:top="1040" w:right="320" w:bottom="1060" w:left="380" w:header="0" w:footer="861" w:gutter="0"/>
          <w:cols w:space="720"/>
        </w:sectPr>
      </w:pP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spacing w:before="66"/>
        <w:ind w:left="1180" w:hanging="143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241"/>
        </w:tabs>
        <w:ind w:right="250" w:firstLine="566"/>
        <w:jc w:val="both"/>
        <w:rPr>
          <w:rFonts w:ascii="Symbol" w:hAnsi="Symbol"/>
          <w:sz w:val="20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для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ЗПР,</w:t>
      </w:r>
    </w:p>
    <w:p w:rsidR="00551FBD" w:rsidRDefault="008C5111">
      <w:pPr>
        <w:pStyle w:val="a3"/>
        <w:spacing w:before="1"/>
        <w:ind w:right="246" w:firstLine="566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 ценностей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-1"/>
        </w:rPr>
        <w:t xml:space="preserve"> </w:t>
      </w:r>
      <w:r>
        <w:t>экология.</w:t>
      </w:r>
    </w:p>
    <w:p w:rsidR="00551FBD" w:rsidRDefault="008C5111">
      <w:pPr>
        <w:spacing w:before="7" w:line="237" w:lineRule="auto"/>
        <w:ind w:left="472" w:right="241" w:firstLine="566"/>
        <w:jc w:val="both"/>
        <w:rPr>
          <w:sz w:val="24"/>
        </w:rPr>
      </w:pPr>
      <w:r>
        <w:rPr>
          <w:b/>
          <w:sz w:val="24"/>
        </w:rPr>
        <w:t xml:space="preserve">Место курса в плане внеурочной </w:t>
      </w:r>
      <w:proofErr w:type="gramStart"/>
      <w:r>
        <w:rPr>
          <w:b/>
          <w:sz w:val="24"/>
        </w:rPr>
        <w:t>деятельности :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 курс предназначен для обучающихся 5–9-х классов; рассчитан на 1 час в неделю/34 часа 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551FBD" w:rsidRDefault="008C5111">
      <w:pPr>
        <w:spacing w:before="6" w:line="274" w:lineRule="exact"/>
        <w:ind w:left="1038"/>
        <w:jc w:val="both"/>
        <w:rPr>
          <w:b/>
          <w:sz w:val="24"/>
        </w:rPr>
      </w:pPr>
      <w:r>
        <w:rPr>
          <w:b/>
          <w:color w:val="242424"/>
          <w:spacing w:val="-2"/>
          <w:sz w:val="24"/>
        </w:rPr>
        <w:t>Содержание</w:t>
      </w:r>
      <w:r>
        <w:rPr>
          <w:b/>
          <w:color w:val="242424"/>
          <w:spacing w:val="-12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курса</w:t>
      </w:r>
      <w:r>
        <w:rPr>
          <w:b/>
          <w:color w:val="242424"/>
          <w:spacing w:val="-8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внеурочной</w:t>
      </w:r>
      <w:r>
        <w:rPr>
          <w:b/>
          <w:color w:val="242424"/>
          <w:spacing w:val="-9"/>
          <w:sz w:val="24"/>
        </w:rPr>
        <w:t xml:space="preserve"> </w:t>
      </w:r>
      <w:r>
        <w:rPr>
          <w:b/>
          <w:color w:val="242424"/>
          <w:spacing w:val="-1"/>
          <w:sz w:val="24"/>
        </w:rPr>
        <w:t>деятельности</w:t>
      </w:r>
    </w:p>
    <w:p w:rsidR="00551FBD" w:rsidRDefault="008C5111">
      <w:pPr>
        <w:pStyle w:val="a3"/>
        <w:ind w:right="241" w:firstLine="566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ценностных установок, в числе которых – созидание, патриотизм и стремление к межнациональному</w:t>
      </w:r>
      <w:r>
        <w:rPr>
          <w:spacing w:val="1"/>
        </w:rPr>
        <w:t xml:space="preserve"> </w:t>
      </w:r>
      <w:r>
        <w:t>единству.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приурочены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 праздникам, годовщинам со дня рождения известных людей – ученых, писателей,</w:t>
      </w:r>
      <w:r>
        <w:rPr>
          <w:spacing w:val="1"/>
        </w:rPr>
        <w:t xml:space="preserve"> </w:t>
      </w:r>
      <w:r>
        <w:t>государственных деятелей и деятелей культуры:</w:t>
      </w:r>
    </w:p>
    <w:p w:rsidR="00551FBD" w:rsidRDefault="008C5111">
      <w:pPr>
        <w:pStyle w:val="2"/>
        <w:spacing w:before="3" w:line="240" w:lineRule="auto"/>
        <w:ind w:right="2836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8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2" w:firstLine="566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прав,</w:t>
      </w:r>
      <w:r>
        <w:rPr>
          <w:spacing w:val="3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2" w:firstLine="566"/>
        <w:jc w:val="both"/>
        <w:rPr>
          <w:rFonts w:ascii="Symbol" w:hAnsi="Symbol"/>
          <w:sz w:val="20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jc w:val="both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1" w:firstLine="566"/>
        <w:jc w:val="both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6" w:firstLine="566"/>
        <w:jc w:val="both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9" w:firstLine="566"/>
        <w:jc w:val="both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9" w:firstLine="566"/>
        <w:jc w:val="both"/>
        <w:rPr>
          <w:rFonts w:ascii="Symbol" w:hAnsi="Symbol"/>
          <w:sz w:val="20"/>
        </w:rPr>
      </w:pPr>
      <w:r>
        <w:rPr>
          <w:sz w:val="24"/>
        </w:rPr>
        <w:t>ценностное отношение к достижениям своей Родины –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0" w:firstLine="566"/>
        <w:jc w:val="both"/>
        <w:rPr>
          <w:rFonts w:ascii="Symbol" w:hAnsi="Symbol"/>
          <w:sz w:val="20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 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jc w:val="both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2" w:firstLine="566"/>
        <w:jc w:val="both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3" w:firstLine="566"/>
        <w:jc w:val="both"/>
        <w:rPr>
          <w:rFonts w:ascii="Symbol" w:hAnsi="Symbol"/>
          <w:sz w:val="20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3" w:firstLine="566"/>
        <w:jc w:val="both"/>
        <w:rPr>
          <w:rFonts w:ascii="Symbol" w:hAnsi="Symbol"/>
          <w:sz w:val="20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0" w:firstLine="566"/>
        <w:jc w:val="both"/>
        <w:rPr>
          <w:rFonts w:ascii="Symbol" w:hAnsi="Symbol"/>
          <w:sz w:val="20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jc w:val="both"/>
        <w:rPr>
          <w:rFonts w:ascii="Symbol" w:hAnsi="Symbol"/>
          <w:sz w:val="20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0" w:firstLine="566"/>
        <w:jc w:val="both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jc w:val="both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551FBD" w:rsidRDefault="008C5111">
      <w:pPr>
        <w:pStyle w:val="2"/>
        <w:spacing w:before="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551FBD" w:rsidRDefault="008C5111">
      <w:pPr>
        <w:pStyle w:val="a3"/>
        <w:spacing w:line="274" w:lineRule="exact"/>
        <w:ind w:left="1038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551FBD" w:rsidRDefault="00551FBD">
      <w:pPr>
        <w:spacing w:line="274" w:lineRule="exact"/>
        <w:sectPr w:rsidR="00551FBD">
          <w:pgSz w:w="11910" w:h="16840"/>
          <w:pgMar w:top="1040" w:right="320" w:bottom="1200" w:left="380" w:header="0" w:footer="861" w:gutter="0"/>
          <w:cols w:space="720"/>
        </w:sectPr>
      </w:pP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spacing w:before="66"/>
        <w:ind w:right="252" w:firstLine="566"/>
        <w:rPr>
          <w:rFonts w:ascii="Symbol" w:hAnsi="Symbol"/>
          <w:sz w:val="20"/>
        </w:rPr>
      </w:pPr>
      <w:r>
        <w:rPr>
          <w:sz w:val="24"/>
        </w:rPr>
        <w:lastRenderedPageBreak/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25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роли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3" w:firstLine="566"/>
        <w:rPr>
          <w:rFonts w:ascii="Symbol" w:hAnsi="Symbol"/>
          <w:sz w:val="20"/>
        </w:rPr>
      </w:pPr>
      <w:r>
        <w:rPr>
          <w:sz w:val="24"/>
        </w:rPr>
        <w:t>символах</w:t>
      </w:r>
      <w:r>
        <w:rPr>
          <w:spacing w:val="4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2"/>
          <w:sz w:val="24"/>
        </w:rPr>
        <w:t xml:space="preserve"> </w:t>
      </w:r>
      <w:r>
        <w:rPr>
          <w:sz w:val="24"/>
        </w:rPr>
        <w:t>Флаге,</w:t>
      </w:r>
      <w:r>
        <w:rPr>
          <w:spacing w:val="41"/>
          <w:sz w:val="24"/>
        </w:rPr>
        <w:t xml:space="preserve"> </w:t>
      </w:r>
      <w:r>
        <w:rPr>
          <w:sz w:val="24"/>
        </w:rPr>
        <w:t>Гербе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флаге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гербе</w:t>
      </w:r>
      <w:r>
        <w:rPr>
          <w:spacing w:val="4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 образовательное учреждение;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spacing w:before="1"/>
        <w:ind w:right="248" w:firstLine="566"/>
        <w:rPr>
          <w:rFonts w:ascii="Symbol" w:hAnsi="Symbol"/>
          <w:sz w:val="20"/>
        </w:rPr>
      </w:pPr>
      <w:r>
        <w:rPr>
          <w:sz w:val="24"/>
        </w:rPr>
        <w:t>институтах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4" w:firstLine="566"/>
        <w:rPr>
          <w:rFonts w:ascii="Symbol" w:hAnsi="Symbol"/>
          <w:sz w:val="20"/>
        </w:rPr>
      </w:pPr>
      <w:r>
        <w:rPr>
          <w:sz w:val="24"/>
        </w:rPr>
        <w:t>народах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9"/>
          <w:sz w:val="24"/>
        </w:rPr>
        <w:t xml:space="preserve"> </w:t>
      </w:r>
      <w:r>
        <w:rPr>
          <w:sz w:val="24"/>
        </w:rPr>
        <w:t>нашей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9" w:firstLine="566"/>
        <w:rPr>
          <w:rFonts w:ascii="Symbol" w:hAnsi="Symbol"/>
          <w:sz w:val="20"/>
        </w:rPr>
      </w:pPr>
      <w:r>
        <w:rPr>
          <w:sz w:val="24"/>
        </w:rPr>
        <w:t>религиозной</w:t>
      </w:r>
      <w:r>
        <w:rPr>
          <w:spacing w:val="1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3"/>
          <w:sz w:val="24"/>
        </w:rPr>
        <w:t xml:space="preserve"> </w:t>
      </w:r>
      <w:r>
        <w:rPr>
          <w:sz w:val="24"/>
        </w:rPr>
        <w:t>мира,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  <w:tab w:val="left" w:pos="2612"/>
          <w:tab w:val="left" w:pos="4065"/>
          <w:tab w:val="left" w:pos="5187"/>
          <w:tab w:val="left" w:pos="5689"/>
          <w:tab w:val="left" w:pos="8754"/>
          <w:tab w:val="left" w:pos="10052"/>
        </w:tabs>
        <w:ind w:right="242" w:firstLine="566"/>
        <w:rPr>
          <w:rFonts w:ascii="Symbol" w:hAnsi="Symbol"/>
          <w:sz w:val="20"/>
        </w:rPr>
      </w:pPr>
      <w:r>
        <w:rPr>
          <w:sz w:val="24"/>
        </w:rPr>
        <w:t>возможном</w:t>
      </w:r>
      <w:r>
        <w:rPr>
          <w:sz w:val="24"/>
        </w:rPr>
        <w:tab/>
        <w:t>негативном</w:t>
      </w:r>
      <w:r>
        <w:rPr>
          <w:sz w:val="24"/>
        </w:rPr>
        <w:tab/>
        <w:t>влиянии</w:t>
      </w:r>
      <w:r>
        <w:rPr>
          <w:sz w:val="24"/>
        </w:rPr>
        <w:tab/>
        <w:t>на</w:t>
      </w:r>
      <w:r>
        <w:rPr>
          <w:sz w:val="24"/>
        </w:rPr>
        <w:tab/>
        <w:t>морально-психологическое</w:t>
      </w:r>
      <w:r>
        <w:rPr>
          <w:sz w:val="24"/>
        </w:rPr>
        <w:tab/>
        <w:t>состояние</w:t>
      </w:r>
      <w:r>
        <w:rPr>
          <w:sz w:val="24"/>
        </w:rPr>
        <w:tab/>
      </w:r>
      <w:r>
        <w:rPr>
          <w:spacing w:val="-1"/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 рекламы;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9" w:firstLine="566"/>
        <w:rPr>
          <w:rFonts w:ascii="Symbol" w:hAnsi="Symbol"/>
          <w:sz w:val="20"/>
        </w:rPr>
      </w:pPr>
      <w:r>
        <w:rPr>
          <w:sz w:val="24"/>
        </w:rPr>
        <w:t>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5"/>
          <w:sz w:val="24"/>
        </w:rPr>
        <w:t xml:space="preserve"> </w:t>
      </w:r>
      <w:r>
        <w:rPr>
          <w:sz w:val="24"/>
        </w:rPr>
        <w:t>учебы,</w:t>
      </w:r>
      <w:r>
        <w:rPr>
          <w:spacing w:val="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0" w:firstLine="566"/>
        <w:rPr>
          <w:rFonts w:ascii="Symbol" w:hAnsi="Symbol"/>
          <w:sz w:val="20"/>
        </w:rPr>
      </w:pPr>
      <w:r>
        <w:rPr>
          <w:sz w:val="24"/>
        </w:rPr>
        <w:t>единстве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здоровья 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 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(здоровья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коллектива);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6" w:firstLine="566"/>
        <w:rPr>
          <w:rFonts w:ascii="Symbol" w:hAnsi="Symbol"/>
          <w:sz w:val="20"/>
        </w:rPr>
      </w:pP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"/>
          <w:sz w:val="24"/>
        </w:rPr>
        <w:t xml:space="preserve"> </w:t>
      </w:r>
      <w:r>
        <w:rPr>
          <w:sz w:val="24"/>
        </w:rPr>
        <w:t>душевной и физической красоте человека;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53" w:firstLine="566"/>
        <w:rPr>
          <w:rFonts w:ascii="Symbol" w:hAnsi="Symbol"/>
          <w:sz w:val="20"/>
        </w:rPr>
      </w:pPr>
      <w:r>
        <w:rPr>
          <w:sz w:val="24"/>
        </w:rPr>
        <w:t>важности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spacing w:before="1"/>
        <w:ind w:left="1038" w:right="6127" w:firstLine="0"/>
        <w:rPr>
          <w:rFonts w:ascii="Symbol" w:hAnsi="Symbol"/>
          <w:sz w:val="20"/>
        </w:rPr>
      </w:pPr>
      <w:r>
        <w:rPr>
          <w:sz w:val="24"/>
        </w:rPr>
        <w:t>активной роли человека в 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6" w:firstLine="566"/>
        <w:rPr>
          <w:rFonts w:ascii="Symbol" w:hAnsi="Symbol"/>
          <w:sz w:val="20"/>
        </w:rPr>
      </w:pP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9"/>
          <w:sz w:val="24"/>
        </w:rPr>
        <w:t xml:space="preserve"> </w:t>
      </w:r>
      <w:r>
        <w:rPr>
          <w:sz w:val="24"/>
        </w:rPr>
        <w:t>языку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7" w:firstLine="566"/>
        <w:rPr>
          <w:rFonts w:ascii="Symbol" w:hAnsi="Symbol"/>
          <w:sz w:val="20"/>
        </w:rPr>
      </w:pPr>
      <w:r>
        <w:rPr>
          <w:sz w:val="24"/>
        </w:rPr>
        <w:t>своему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038" w:right="6819" w:firstLine="0"/>
        <w:rPr>
          <w:rFonts w:ascii="Symbol" w:hAnsi="Symbol"/>
          <w:sz w:val="20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2" w:firstLine="566"/>
        <w:rPr>
          <w:rFonts w:ascii="Symbol" w:hAnsi="Symbol"/>
          <w:sz w:val="20"/>
        </w:rPr>
      </w:pP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038" w:right="6944" w:firstLine="0"/>
        <w:rPr>
          <w:rFonts w:ascii="Symbol" w:hAnsi="Symbol"/>
          <w:sz w:val="20"/>
        </w:rPr>
      </w:pPr>
      <w:r>
        <w:rPr>
          <w:sz w:val="24"/>
        </w:rPr>
        <w:t>художественному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spacing w:before="1"/>
        <w:ind w:right="250" w:firstLine="566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живому;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left="1180" w:hanging="143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551FBD" w:rsidRDefault="008C5111">
      <w:pPr>
        <w:pStyle w:val="a5"/>
        <w:numPr>
          <w:ilvl w:val="0"/>
          <w:numId w:val="47"/>
        </w:numPr>
        <w:tabs>
          <w:tab w:val="left" w:pos="1181"/>
        </w:tabs>
        <w:ind w:right="248" w:firstLine="566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0"/>
          <w:sz w:val="24"/>
        </w:rPr>
        <w:t xml:space="preserve"> </w:t>
      </w: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35"/>
          <w:sz w:val="24"/>
        </w:rPr>
        <w:t xml:space="preserve"> </w:t>
      </w:r>
      <w:r>
        <w:rPr>
          <w:sz w:val="24"/>
        </w:rPr>
        <w:t>им;</w:t>
      </w:r>
      <w:r>
        <w:rPr>
          <w:spacing w:val="3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 оскорбительным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действиям.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ind w:left="0"/>
        <w:jc w:val="left"/>
        <w:rPr>
          <w:sz w:val="22"/>
        </w:rPr>
      </w:pPr>
    </w:p>
    <w:p w:rsidR="00551FBD" w:rsidRDefault="00551FBD">
      <w:pPr>
        <w:pStyle w:val="a3"/>
        <w:spacing w:before="11"/>
        <w:ind w:left="0"/>
        <w:jc w:val="left"/>
        <w:rPr>
          <w:sz w:val="23"/>
        </w:rPr>
      </w:pPr>
    </w:p>
    <w:p w:rsidR="00551FBD" w:rsidRDefault="008C5111">
      <w:pPr>
        <w:ind w:left="472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ВПК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252141">
        <w:rPr>
          <w:b/>
          <w:sz w:val="24"/>
        </w:rPr>
        <w:t>Юнармия</w:t>
      </w:r>
      <w:proofErr w:type="spellEnd"/>
      <w:r>
        <w:rPr>
          <w:b/>
          <w:sz w:val="24"/>
        </w:rPr>
        <w:t>»</w:t>
      </w:r>
    </w:p>
    <w:p w:rsidR="00551FBD" w:rsidRDefault="008C5111">
      <w:pPr>
        <w:pStyle w:val="a3"/>
        <w:ind w:right="240" w:firstLine="566"/>
      </w:pPr>
      <w:r>
        <w:t>Возрождение в нашем обществе патриотизма, как важнейшей духовной и социальной ценности,</w:t>
      </w:r>
      <w:r>
        <w:rPr>
          <w:spacing w:val="-57"/>
        </w:rPr>
        <w:t xml:space="preserve"> </w:t>
      </w:r>
      <w:r>
        <w:t>формирование и развитие личности, обладающей важнейшими качествами гражданина – патриота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 совершенствования его основ, в том числе и тех видах деятельности которые связаны с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защитой.</w:t>
      </w:r>
    </w:p>
    <w:p w:rsidR="00551FBD" w:rsidRDefault="008C5111">
      <w:pPr>
        <w:pStyle w:val="2"/>
        <w:spacing w:before="5"/>
        <w:ind w:left="1180"/>
      </w:pPr>
      <w:r>
        <w:lastRenderedPageBreak/>
        <w:t>Цель</w:t>
      </w:r>
      <w:r>
        <w:rPr>
          <w:spacing w:val="-1"/>
        </w:rPr>
        <w:t xml:space="preserve"> </w:t>
      </w:r>
      <w:r>
        <w:t>программы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spacing w:line="274" w:lineRule="exact"/>
        <w:ind w:left="611" w:hanging="14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551FBD" w:rsidRDefault="008C5111">
      <w:pPr>
        <w:pStyle w:val="a3"/>
        <w:tabs>
          <w:tab w:val="left" w:pos="3369"/>
        </w:tabs>
        <w:ind w:right="552"/>
        <w:jc w:val="left"/>
      </w:pPr>
      <w:r>
        <w:t>-привлечение</w:t>
      </w:r>
      <w:r>
        <w:rPr>
          <w:spacing w:val="106"/>
        </w:rPr>
        <w:t xml:space="preserve"> </w:t>
      </w:r>
      <w:r>
        <w:t>учащихся</w:t>
      </w:r>
      <w:r>
        <w:tab/>
        <w:t>к</w:t>
      </w:r>
      <w:r>
        <w:rPr>
          <w:spacing w:val="49"/>
        </w:rPr>
        <w:t xml:space="preserve"> </w:t>
      </w:r>
      <w:r>
        <w:t>занятиям</w:t>
      </w:r>
      <w:r>
        <w:rPr>
          <w:spacing w:val="47"/>
        </w:rPr>
        <w:t xml:space="preserve"> </w:t>
      </w:r>
      <w:r>
        <w:t>военно-прикладными</w:t>
      </w:r>
      <w:r>
        <w:rPr>
          <w:spacing w:val="49"/>
        </w:rPr>
        <w:t xml:space="preserve"> </w:t>
      </w:r>
      <w:r>
        <w:t>видами</w:t>
      </w:r>
      <w:r>
        <w:rPr>
          <w:spacing w:val="49"/>
        </w:rPr>
        <w:t xml:space="preserve"> </w:t>
      </w:r>
      <w:r>
        <w:t>спорта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морально-</w:t>
      </w:r>
      <w:r>
        <w:rPr>
          <w:spacing w:val="-1"/>
        </w:rPr>
        <w:t xml:space="preserve"> </w:t>
      </w:r>
      <w:r>
        <w:t>волевых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качеств;</w:t>
      </w:r>
    </w:p>
    <w:p w:rsidR="00551FBD" w:rsidRDefault="008C5111">
      <w:pPr>
        <w:pStyle w:val="a3"/>
        <w:spacing w:before="1"/>
        <w:jc w:val="left"/>
      </w:pPr>
      <w:r>
        <w:t>-укрепление</w:t>
      </w:r>
      <w:r>
        <w:rPr>
          <w:spacing w:val="-5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всесторонне-развитой</w:t>
      </w:r>
      <w:r>
        <w:rPr>
          <w:spacing w:val="-4"/>
        </w:rPr>
        <w:t xml:space="preserve"> </w:t>
      </w:r>
      <w:r>
        <w:t>личности;</w:t>
      </w:r>
    </w:p>
    <w:p w:rsidR="00551FBD" w:rsidRDefault="008C5111">
      <w:pPr>
        <w:pStyle w:val="2"/>
        <w:spacing w:before="4"/>
        <w:ind w:left="1180"/>
        <w:jc w:val="left"/>
      </w:pP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551FBD" w:rsidRDefault="008C5111">
      <w:pPr>
        <w:pStyle w:val="a3"/>
        <w:spacing w:line="274" w:lineRule="exact"/>
        <w:jc w:val="left"/>
      </w:pPr>
      <w:proofErr w:type="gramStart"/>
      <w:r>
        <w:t>Воспитательные</w:t>
      </w:r>
      <w:r>
        <w:rPr>
          <w:spacing w:val="-5"/>
        </w:rPr>
        <w:t xml:space="preserve"> </w:t>
      </w:r>
      <w:r>
        <w:t>:</w:t>
      </w:r>
      <w:proofErr w:type="gramEnd"/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472" w:right="253" w:firstLine="0"/>
        <w:rPr>
          <w:sz w:val="24"/>
        </w:rPr>
      </w:pPr>
      <w:r>
        <w:rPr>
          <w:sz w:val="24"/>
        </w:rPr>
        <w:t>создание условий для гражданского становления, духовного и нравственного воспитания молодежи,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у них чувства патриотизма: любви к Отечеству, малой Родине, желание и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spacing w:before="1"/>
        <w:ind w:left="472" w:right="1907" w:firstLine="0"/>
        <w:rPr>
          <w:sz w:val="24"/>
        </w:rPr>
      </w:pPr>
      <w:r>
        <w:rPr>
          <w:sz w:val="24"/>
        </w:rPr>
        <w:t>формирование восприятия учащимися общечеловеческих норм поведения и морали,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как личности.</w:t>
      </w:r>
    </w:p>
    <w:p w:rsidR="00551FBD" w:rsidRDefault="008C5111">
      <w:pPr>
        <w:spacing w:before="2" w:line="252" w:lineRule="exact"/>
        <w:ind w:left="472"/>
      </w:pPr>
      <w:r>
        <w:t>-воспитание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обладающей</w:t>
      </w:r>
      <w:r>
        <w:rPr>
          <w:spacing w:val="-4"/>
        </w:rPr>
        <w:t xml:space="preserve"> </w:t>
      </w:r>
      <w:r>
        <w:t>главными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гражданина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00"/>
        </w:tabs>
        <w:spacing w:line="252" w:lineRule="exact"/>
        <w:ind w:left="599" w:hanging="128"/>
      </w:pPr>
      <w:r>
        <w:t>воспитание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 гордости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страну.</w:t>
      </w:r>
    </w:p>
    <w:p w:rsidR="00551FBD" w:rsidRDefault="008C5111">
      <w:pPr>
        <w:pStyle w:val="a3"/>
        <w:spacing w:line="276" w:lineRule="exact"/>
        <w:jc w:val="left"/>
      </w:pPr>
      <w:proofErr w:type="gramStart"/>
      <w:r>
        <w:t>Образовательные</w:t>
      </w:r>
      <w:r>
        <w:rPr>
          <w:spacing w:val="-6"/>
        </w:rPr>
        <w:t xml:space="preserve"> </w:t>
      </w:r>
      <w:r>
        <w:t>:</w:t>
      </w:r>
      <w:proofErr w:type="gramEnd"/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472" w:right="975" w:firstLine="0"/>
        <w:rPr>
          <w:sz w:val="24"/>
        </w:rPr>
      </w:pPr>
      <w:r>
        <w:rPr>
          <w:sz w:val="24"/>
        </w:rPr>
        <w:t>создание условий для профессионального роста, повышение образовательного и 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флота.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00"/>
        </w:tabs>
        <w:spacing w:before="2" w:line="252" w:lineRule="exact"/>
        <w:ind w:left="599" w:hanging="128"/>
      </w:pPr>
      <w:r>
        <w:t>воспитание</w:t>
      </w:r>
      <w:r>
        <w:rPr>
          <w:spacing w:val="-1"/>
        </w:rPr>
        <w:t xml:space="preserve"> </w:t>
      </w:r>
      <w:r>
        <w:t>чувства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краю, к</w:t>
      </w:r>
      <w:r>
        <w:rPr>
          <w:spacing w:val="-1"/>
        </w:rPr>
        <w:t xml:space="preserve"> </w:t>
      </w:r>
      <w:r>
        <w:t>природе;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00"/>
        </w:tabs>
        <w:spacing w:line="252" w:lineRule="exact"/>
        <w:ind w:left="599" w:hanging="128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истоками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культуры;</w:t>
      </w:r>
    </w:p>
    <w:p w:rsidR="00551FBD" w:rsidRDefault="008C5111">
      <w:pPr>
        <w:pStyle w:val="a3"/>
        <w:jc w:val="left"/>
      </w:pPr>
      <w:proofErr w:type="gramStart"/>
      <w:r>
        <w:t>Практические</w:t>
      </w:r>
      <w:r>
        <w:rPr>
          <w:spacing w:val="-4"/>
        </w:rPr>
        <w:t xml:space="preserve"> </w:t>
      </w:r>
      <w:r>
        <w:t>:</w:t>
      </w:r>
      <w:proofErr w:type="gramEnd"/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ими;</w:t>
      </w:r>
    </w:p>
    <w:p w:rsidR="00551FBD" w:rsidRDefault="008C5111">
      <w:pPr>
        <w:pStyle w:val="a3"/>
        <w:spacing w:before="66"/>
        <w:jc w:val="left"/>
      </w:pPr>
      <w:r>
        <w:t>-умение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поставленную</w:t>
      </w:r>
      <w:r>
        <w:rPr>
          <w:spacing w:val="-3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самостоятельно.</w:t>
      </w:r>
    </w:p>
    <w:p w:rsidR="00551FBD" w:rsidRDefault="008C5111">
      <w:pPr>
        <w:pStyle w:val="2"/>
        <w:spacing w:before="5"/>
        <w:ind w:left="472"/>
        <w:jc w:val="left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работы.</w:t>
      </w:r>
    </w:p>
    <w:p w:rsidR="00551FBD" w:rsidRDefault="008C5111">
      <w:pPr>
        <w:pStyle w:val="a3"/>
        <w:ind w:right="825" w:firstLine="708"/>
        <w:jc w:val="left"/>
      </w:pPr>
      <w:r>
        <w:t>ВПК реализует свою программу и основные мероприятия по патриотическому и</w:t>
      </w:r>
      <w:r>
        <w:rPr>
          <w:spacing w:val="1"/>
        </w:rPr>
        <w:t xml:space="preserve"> </w:t>
      </w:r>
      <w:r>
        <w:t>нравственному воспитанию молодежи через различные формы и методы работы: обучающий</w:t>
      </w:r>
      <w:r>
        <w:rPr>
          <w:spacing w:val="1"/>
        </w:rPr>
        <w:t xml:space="preserve"> </w:t>
      </w:r>
      <w:r>
        <w:t>процесс, соревнования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военно</w:t>
      </w:r>
      <w:proofErr w:type="spellEnd"/>
      <w:r>
        <w:t xml:space="preserve"> - прикладным видам спорта, конкурсы, слеты, встречи с</w:t>
      </w:r>
      <w:r>
        <w:rPr>
          <w:spacing w:val="1"/>
        </w:rPr>
        <w:t xml:space="preserve"> </w:t>
      </w:r>
      <w:r>
        <w:t>ветеранами ВОВ</w:t>
      </w:r>
      <w:r w:rsidR="00252141">
        <w:t>, СВО</w:t>
      </w:r>
      <w:r>
        <w:t xml:space="preserve"> и участниками локальных войн , встречи с инспекторами ПДН и ДПС, военно-</w:t>
      </w:r>
      <w:r>
        <w:rPr>
          <w:spacing w:val="-57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лагеря, общественные</w:t>
      </w:r>
      <w:r>
        <w:rPr>
          <w:spacing w:val="-2"/>
        </w:rPr>
        <w:t xml:space="preserve"> </w:t>
      </w:r>
      <w:r>
        <w:t>работы и т. д..</w:t>
      </w:r>
    </w:p>
    <w:p w:rsidR="00551FBD" w:rsidRDefault="008C5111">
      <w:pPr>
        <w:pStyle w:val="a3"/>
        <w:ind w:right="241" w:firstLine="708"/>
        <w:jc w:val="left"/>
      </w:pPr>
      <w:r>
        <w:t>Используются возможности собственной базы ВПК и базы музея школы. Проведение</w:t>
      </w:r>
      <w:r>
        <w:rPr>
          <w:spacing w:val="1"/>
        </w:rPr>
        <w:t xml:space="preserve"> </w:t>
      </w:r>
      <w:r>
        <w:t>семинаров,</w:t>
      </w:r>
      <w:r>
        <w:rPr>
          <w:spacing w:val="-4"/>
        </w:rPr>
        <w:t xml:space="preserve"> </w:t>
      </w:r>
      <w:r>
        <w:t>конференций,</w:t>
      </w:r>
      <w:r>
        <w:rPr>
          <w:spacing w:val="-3"/>
        </w:rPr>
        <w:t xml:space="preserve"> </w:t>
      </w:r>
      <w:r>
        <w:t>пропаганда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видеоматериалы.</w:t>
      </w:r>
    </w:p>
    <w:p w:rsidR="00551FBD" w:rsidRDefault="008C5111">
      <w:pPr>
        <w:pStyle w:val="a3"/>
        <w:ind w:right="241" w:firstLine="708"/>
        <w:jc w:val="left"/>
      </w:pPr>
      <w:r>
        <w:t xml:space="preserve">Участие воспитанников клуба </w:t>
      </w:r>
      <w:proofErr w:type="gramStart"/>
      <w:r>
        <w:t>в мероприятиях</w:t>
      </w:r>
      <w:proofErr w:type="gramEnd"/>
      <w:r>
        <w:t xml:space="preserve"> проводимых в районе и области по</w:t>
      </w:r>
      <w:r>
        <w:rPr>
          <w:spacing w:val="1"/>
        </w:rPr>
        <w:t xml:space="preserve"> </w:t>
      </w:r>
      <w:r>
        <w:t>патриотическому и нравственному воспитанию, участие и проведение акций патриотической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направленности.</w:t>
      </w:r>
      <w:r>
        <w:rPr>
          <w:spacing w:val="-6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туристских</w:t>
      </w:r>
      <w:r>
        <w:rPr>
          <w:spacing w:val="-1"/>
        </w:rPr>
        <w:t xml:space="preserve"> </w:t>
      </w:r>
      <w:r>
        <w:t>походов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местам</w:t>
      </w:r>
      <w:r>
        <w:rPr>
          <w:spacing w:val="-2"/>
        </w:rPr>
        <w:t xml:space="preserve"> </w:t>
      </w:r>
      <w:r>
        <w:t>боевой славы.</w:t>
      </w:r>
    </w:p>
    <w:p w:rsidR="00551FBD" w:rsidRDefault="008C5111">
      <w:pPr>
        <w:pStyle w:val="a3"/>
        <w:tabs>
          <w:tab w:val="left" w:pos="10824"/>
        </w:tabs>
        <w:ind w:right="251" w:firstLine="708"/>
        <w:jc w:val="left"/>
      </w:pPr>
      <w:r>
        <w:t>Программа</w:t>
      </w:r>
      <w:r>
        <w:rPr>
          <w:spacing w:val="70"/>
        </w:rPr>
        <w:t xml:space="preserve"> </w:t>
      </w:r>
      <w:r>
        <w:t>реализуется</w:t>
      </w:r>
      <w:r>
        <w:rPr>
          <w:spacing w:val="71"/>
        </w:rPr>
        <w:t xml:space="preserve"> </w:t>
      </w:r>
      <w:r>
        <w:t>посредством</w:t>
      </w:r>
      <w:r>
        <w:rPr>
          <w:spacing w:val="69"/>
        </w:rPr>
        <w:t xml:space="preserve"> </w:t>
      </w:r>
      <w:r>
        <w:t>системы</w:t>
      </w:r>
      <w:r>
        <w:rPr>
          <w:spacing w:val="70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мероприятий</w:t>
      </w:r>
      <w:r>
        <w:rPr>
          <w:spacing w:val="7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70"/>
        </w:rPr>
        <w:t xml:space="preserve"> </w:t>
      </w:r>
      <w:r>
        <w:t>года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включает: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Еженедельные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 учреждении</w:t>
      </w:r>
    </w:p>
    <w:p w:rsidR="00551FBD" w:rsidRDefault="008C5111">
      <w:pPr>
        <w:pStyle w:val="a5"/>
        <w:numPr>
          <w:ilvl w:val="0"/>
          <w:numId w:val="11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</w:p>
    <w:p w:rsidR="00551FBD" w:rsidRDefault="008C5111">
      <w:pPr>
        <w:pStyle w:val="a3"/>
        <w:ind w:right="105" w:firstLine="708"/>
      </w:pP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непрерывный.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совершенствования и внесения корректировки территориальных или качественных реализаций, но 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сохраняя единый</w:t>
      </w:r>
      <w:r>
        <w:rPr>
          <w:spacing w:val="-2"/>
        </w:rPr>
        <w:t xml:space="preserve"> </w:t>
      </w:r>
      <w:r>
        <w:t>и стабильный стержень.</w:t>
      </w:r>
    </w:p>
    <w:p w:rsidR="00551FBD" w:rsidRDefault="008C5111">
      <w:pPr>
        <w:pStyle w:val="a3"/>
        <w:ind w:right="100" w:firstLine="708"/>
      </w:pPr>
      <w:r>
        <w:t>Начало каждого календарного года начинается набора новых членов клуба, хотя вступление</w:t>
      </w:r>
      <w:r>
        <w:rPr>
          <w:spacing w:val="1"/>
        </w:rPr>
        <w:t xml:space="preserve"> </w:t>
      </w:r>
      <w:r>
        <w:t>возможно и приветствуется в любой текущее время, таким</w:t>
      </w:r>
      <w:r>
        <w:rPr>
          <w:spacing w:val="1"/>
        </w:rPr>
        <w:t xml:space="preserve"> </w:t>
      </w:r>
      <w:r>
        <w:t>образом реализуя право свободного и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своих</w:t>
      </w:r>
      <w:r>
        <w:rPr>
          <w:spacing w:val="1"/>
        </w:rPr>
        <w:t xml:space="preserve"> </w:t>
      </w:r>
      <w:r>
        <w:t>желаний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потребностей.</w:t>
      </w:r>
    </w:p>
    <w:p w:rsidR="00551FBD" w:rsidRDefault="008C5111">
      <w:pPr>
        <w:pStyle w:val="a3"/>
        <w:ind w:right="102" w:firstLine="708"/>
      </w:pPr>
      <w:r>
        <w:t>С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 занятия. Теоретические занятия проводятся в</w:t>
      </w:r>
      <w:r>
        <w:rPr>
          <w:spacing w:val="1"/>
        </w:rPr>
        <w:t xml:space="preserve"> </w:t>
      </w:r>
      <w:r>
        <w:t>учебном классе и спортивном зале. В</w:t>
      </w:r>
      <w:r>
        <w:rPr>
          <w:spacing w:val="1"/>
        </w:rPr>
        <w:t xml:space="preserve"> </w:t>
      </w:r>
      <w:r>
        <w:t>пределах учебного класса изучаются теоретические вопросы в виде лекций, бесед и дискуссий. В</w:t>
      </w:r>
      <w:r>
        <w:rPr>
          <w:spacing w:val="1"/>
        </w:rPr>
        <w:t xml:space="preserve"> </w:t>
      </w:r>
      <w:r>
        <w:t>спортивном зале группа проводит занятия по общей физической подготовке, специальной подготовке: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proofErr w:type="gramStart"/>
      <w:r>
        <w:t>и  строевая</w:t>
      </w:r>
      <w:proofErr w:type="gramEnd"/>
      <w:r>
        <w:rPr>
          <w:spacing w:val="2"/>
        </w:rPr>
        <w:t xml:space="preserve"> </w:t>
      </w:r>
      <w:r>
        <w:t>подготовка,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спортивные</w:t>
      </w:r>
      <w:r>
        <w:rPr>
          <w:spacing w:val="-2"/>
        </w:rPr>
        <w:t xml:space="preserve"> </w:t>
      </w:r>
      <w:r>
        <w:t>игры.</w:t>
      </w:r>
    </w:p>
    <w:p w:rsidR="00551FBD" w:rsidRDefault="008C5111">
      <w:pPr>
        <w:pStyle w:val="2"/>
        <w:spacing w:before="4" w:line="240" w:lineRule="auto"/>
        <w:ind w:left="1180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51FBD" w:rsidRDefault="008C5111">
      <w:pPr>
        <w:pStyle w:val="a5"/>
        <w:numPr>
          <w:ilvl w:val="1"/>
          <w:numId w:val="43"/>
        </w:numPr>
        <w:tabs>
          <w:tab w:val="left" w:pos="1454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 (сентябрь)</w:t>
      </w:r>
    </w:p>
    <w:p w:rsidR="00551FBD" w:rsidRDefault="008C5111">
      <w:pPr>
        <w:pStyle w:val="a3"/>
        <w:ind w:right="240" w:firstLine="120"/>
      </w:pPr>
      <w:r>
        <w:lastRenderedPageBreak/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клубе.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клуба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учебный</w:t>
      </w:r>
      <w:r>
        <w:rPr>
          <w:spacing w:val="21"/>
        </w:rPr>
        <w:t xml:space="preserve"> </w:t>
      </w:r>
      <w:r>
        <w:t>год.</w:t>
      </w:r>
      <w:r>
        <w:rPr>
          <w:spacing w:val="18"/>
        </w:rPr>
        <w:t xml:space="preserve"> </w:t>
      </w:r>
      <w:r>
        <w:t>Подготовка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проведение</w:t>
      </w:r>
      <w:r>
        <w:rPr>
          <w:spacing w:val="17"/>
        </w:rPr>
        <w:t xml:space="preserve"> </w:t>
      </w:r>
      <w:r>
        <w:t>военно-патриотического</w:t>
      </w:r>
      <w:r>
        <w:rPr>
          <w:spacing w:val="20"/>
        </w:rPr>
        <w:t xml:space="preserve"> </w:t>
      </w:r>
      <w:r>
        <w:t>мероприятия</w:t>
      </w:r>
    </w:p>
    <w:p w:rsidR="00551FBD" w:rsidRDefault="008C5111">
      <w:pPr>
        <w:pStyle w:val="a3"/>
      </w:pPr>
      <w:proofErr w:type="gramStart"/>
      <w:r>
        <w:t>.История</w:t>
      </w:r>
      <w:proofErr w:type="gramEnd"/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«</w:t>
      </w:r>
      <w:proofErr w:type="spellStart"/>
      <w:r>
        <w:t>Юнармии</w:t>
      </w:r>
      <w:proofErr w:type="spellEnd"/>
      <w:r>
        <w:t>».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новых участников.</w:t>
      </w:r>
    </w:p>
    <w:p w:rsidR="00551FBD" w:rsidRDefault="008C5111">
      <w:pPr>
        <w:pStyle w:val="2"/>
        <w:numPr>
          <w:ilvl w:val="1"/>
          <w:numId w:val="43"/>
        </w:numPr>
        <w:tabs>
          <w:tab w:val="left" w:pos="1488"/>
        </w:tabs>
        <w:spacing w:before="3"/>
        <w:ind w:left="1487" w:hanging="308"/>
      </w:pPr>
      <w:r>
        <w:t>История</w:t>
      </w:r>
      <w:r>
        <w:rPr>
          <w:spacing w:val="-2"/>
        </w:rPr>
        <w:t xml:space="preserve"> </w:t>
      </w:r>
      <w:r>
        <w:t>Парада</w:t>
      </w:r>
      <w:r>
        <w:rPr>
          <w:spacing w:val="-5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параду.</w:t>
      </w:r>
      <w:r>
        <w:rPr>
          <w:spacing w:val="-1"/>
        </w:rPr>
        <w:t xml:space="preserve"> </w:t>
      </w:r>
      <w:r>
        <w:t>(октябрь,</w:t>
      </w:r>
      <w:r>
        <w:rPr>
          <w:spacing w:val="-3"/>
        </w:rPr>
        <w:t xml:space="preserve"> </w:t>
      </w:r>
      <w:r>
        <w:t>ноябрь)</w:t>
      </w:r>
    </w:p>
    <w:p w:rsidR="00551FBD" w:rsidRDefault="008C5111">
      <w:pPr>
        <w:pStyle w:val="a3"/>
        <w:spacing w:line="274" w:lineRule="exact"/>
      </w:pPr>
      <w:r>
        <w:t>История</w:t>
      </w:r>
      <w:r>
        <w:rPr>
          <w:spacing w:val="-2"/>
        </w:rPr>
        <w:t xml:space="preserve"> </w:t>
      </w:r>
      <w:r>
        <w:t>парада</w:t>
      </w:r>
      <w:r>
        <w:rPr>
          <w:spacing w:val="-3"/>
        </w:rPr>
        <w:t xml:space="preserve"> </w:t>
      </w:r>
      <w:proofErr w:type="gramStart"/>
      <w:r>
        <w:t>памяти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парада.</w:t>
      </w:r>
    </w:p>
    <w:p w:rsidR="00551FBD" w:rsidRDefault="008C5111">
      <w:pPr>
        <w:pStyle w:val="a3"/>
        <w:ind w:right="248"/>
      </w:pPr>
      <w:r>
        <w:t>Рассмотрение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взаимоуважения.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-57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переносимого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 w:rsidR="00252141"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экипировка участников парада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сезонов года.</w:t>
      </w:r>
    </w:p>
    <w:p w:rsidR="00551FBD" w:rsidRDefault="008C5111">
      <w:pPr>
        <w:pStyle w:val="a3"/>
        <w:ind w:right="238"/>
      </w:pPr>
      <w:r>
        <w:t>Принятие новых участников клуба в состав «</w:t>
      </w:r>
      <w:proofErr w:type="spellStart"/>
      <w:r>
        <w:t>Юнармии</w:t>
      </w:r>
      <w:proofErr w:type="spellEnd"/>
      <w:r>
        <w:t>».</w:t>
      </w:r>
      <w:r>
        <w:rPr>
          <w:spacing w:val="1"/>
        </w:rPr>
        <w:t xml:space="preserve"> </w:t>
      </w:r>
      <w:r>
        <w:t>Участие в празднике, посвященному году</w:t>
      </w:r>
      <w:r>
        <w:rPr>
          <w:spacing w:val="1"/>
        </w:rPr>
        <w:t xml:space="preserve"> </w:t>
      </w:r>
      <w:r>
        <w:t>вступления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</w:t>
      </w:r>
      <w:proofErr w:type="spellStart"/>
      <w:r>
        <w:t>Юнармию</w:t>
      </w:r>
      <w:proofErr w:type="spellEnd"/>
      <w:r>
        <w:t>».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сувениров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клуба.</w:t>
      </w:r>
    </w:p>
    <w:p w:rsidR="00551FBD" w:rsidRDefault="008C5111">
      <w:pPr>
        <w:pStyle w:val="2"/>
        <w:numPr>
          <w:ilvl w:val="1"/>
          <w:numId w:val="43"/>
        </w:numPr>
        <w:tabs>
          <w:tab w:val="left" w:pos="1581"/>
        </w:tabs>
        <w:spacing w:before="5"/>
        <w:ind w:left="1580" w:hanging="401"/>
      </w:pPr>
      <w:r>
        <w:t>Историко-краеведческие</w:t>
      </w:r>
      <w:r>
        <w:rPr>
          <w:spacing w:val="-5"/>
        </w:rPr>
        <w:t xml:space="preserve"> </w:t>
      </w:r>
      <w:proofErr w:type="gramStart"/>
      <w:r>
        <w:t>вопросы(</w:t>
      </w:r>
      <w:proofErr w:type="gramEnd"/>
      <w:r>
        <w:t>декабрь,</w:t>
      </w:r>
      <w:r>
        <w:rPr>
          <w:spacing w:val="-3"/>
        </w:rPr>
        <w:t xml:space="preserve"> </w:t>
      </w:r>
      <w:r>
        <w:t>январь)</w:t>
      </w:r>
    </w:p>
    <w:p w:rsidR="00551FBD" w:rsidRDefault="008C5111" w:rsidP="00252141">
      <w:pPr>
        <w:pStyle w:val="a3"/>
        <w:ind w:right="245"/>
      </w:pPr>
      <w:r>
        <w:t>Исторические корни формирования Российской государственности, вражда Князей и объединение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воин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дореволюционное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Ледовое</w:t>
      </w:r>
      <w:r>
        <w:rPr>
          <w:spacing w:val="1"/>
        </w:rPr>
        <w:t xml:space="preserve"> </w:t>
      </w:r>
      <w:r>
        <w:t>побоище,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битва,</w:t>
      </w:r>
      <w:r>
        <w:rPr>
          <w:spacing w:val="1"/>
        </w:rPr>
        <w:t xml:space="preserve"> </w:t>
      </w:r>
      <w:r>
        <w:t>Крымские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Кутузова,</w:t>
      </w:r>
      <w:r>
        <w:rPr>
          <w:spacing w:val="1"/>
        </w:rPr>
        <w:t xml:space="preserve"> </w:t>
      </w:r>
      <w:r>
        <w:t>Ушакова,</w:t>
      </w:r>
      <w:r>
        <w:rPr>
          <w:spacing w:val="1"/>
        </w:rPr>
        <w:t xml:space="preserve"> </w:t>
      </w:r>
      <w:r>
        <w:t>Нахимова.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армия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1941-1945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proofErr w:type="spellStart"/>
      <w:r>
        <w:t>Хотыни</w:t>
      </w:r>
      <w:proofErr w:type="spellEnd"/>
      <w:r>
        <w:t>.</w:t>
      </w:r>
      <w:r>
        <w:rPr>
          <w:spacing w:val="1"/>
        </w:rPr>
        <w:t xml:space="preserve"> </w:t>
      </w:r>
      <w:r>
        <w:t>Тыл,</w:t>
      </w:r>
      <w:r>
        <w:rPr>
          <w:spacing w:val="1"/>
        </w:rPr>
        <w:t xml:space="preserve"> </w:t>
      </w:r>
      <w:r>
        <w:t>оккупация,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ВОВ.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proofErr w:type="spellStart"/>
      <w:r>
        <w:t>Хотыни</w:t>
      </w:r>
      <w:proofErr w:type="spellEnd"/>
      <w:r>
        <w:t>.</w:t>
      </w:r>
      <w:r>
        <w:rPr>
          <w:spacing w:val="1"/>
        </w:rPr>
        <w:t xml:space="preserve"> </w:t>
      </w:r>
      <w:r>
        <w:t>Тыл,</w:t>
      </w:r>
      <w:r>
        <w:rPr>
          <w:spacing w:val="1"/>
        </w:rPr>
        <w:t xml:space="preserve"> </w:t>
      </w:r>
      <w:r>
        <w:t>оккупация,</w:t>
      </w:r>
      <w:r>
        <w:rPr>
          <w:spacing w:val="1"/>
        </w:rPr>
        <w:t xml:space="preserve"> </w:t>
      </w:r>
      <w:r>
        <w:t>сопротивление СССР в годы ВОВ.</w:t>
      </w:r>
      <w:r>
        <w:rPr>
          <w:spacing w:val="1"/>
        </w:rPr>
        <w:t xml:space="preserve"> </w:t>
      </w:r>
      <w:r>
        <w:t>Современная Российская армия. Дни воинской славы России.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Культурное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историческое наследие.</w:t>
      </w:r>
      <w:r>
        <w:rPr>
          <w:spacing w:val="1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 w:rsidR="00252141">
        <w:rPr>
          <w:spacing w:val="-1"/>
        </w:rPr>
        <w:t>Тверь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 w:rsidR="00252141">
        <w:t xml:space="preserve"> </w:t>
      </w:r>
      <w:r>
        <w:t>Великой</w:t>
      </w:r>
      <w:r>
        <w:rPr>
          <w:spacing w:val="15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войны</w:t>
      </w:r>
      <w:r>
        <w:rPr>
          <w:spacing w:val="15"/>
        </w:rPr>
        <w:t xml:space="preserve"> </w:t>
      </w:r>
      <w:r>
        <w:t>1941-1945</w:t>
      </w:r>
      <w:r>
        <w:rPr>
          <w:spacing w:val="14"/>
        </w:rPr>
        <w:t xml:space="preserve"> </w:t>
      </w:r>
      <w:r>
        <w:t>гг.</w:t>
      </w:r>
      <w:r w:rsidR="00252141">
        <w:t xml:space="preserve"> </w:t>
      </w:r>
      <w:r>
        <w:t>Празднование</w:t>
      </w:r>
      <w:r>
        <w:rPr>
          <w:spacing w:val="13"/>
        </w:rPr>
        <w:t xml:space="preserve"> </w:t>
      </w:r>
      <w:r>
        <w:t>Дня</w:t>
      </w:r>
      <w:r>
        <w:rPr>
          <w:spacing w:val="15"/>
        </w:rPr>
        <w:t xml:space="preserve"> </w:t>
      </w:r>
      <w:r>
        <w:t>героя.</w:t>
      </w:r>
      <w:r>
        <w:rPr>
          <w:spacing w:val="14"/>
        </w:rPr>
        <w:t xml:space="preserve"> </w:t>
      </w:r>
      <w:r>
        <w:t>Возложение</w:t>
      </w:r>
      <w:r>
        <w:rPr>
          <w:spacing w:val="14"/>
        </w:rPr>
        <w:t xml:space="preserve"> </w:t>
      </w:r>
      <w:r>
        <w:t>венков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proofErr w:type="gramStart"/>
      <w:r>
        <w:t>вечному</w:t>
      </w:r>
      <w:r w:rsidR="00252141">
        <w:t xml:space="preserve"> </w:t>
      </w:r>
      <w:r>
        <w:rPr>
          <w:spacing w:val="-57"/>
        </w:rPr>
        <w:t xml:space="preserve"> </w:t>
      </w:r>
      <w:r>
        <w:t>огню</w:t>
      </w:r>
      <w:proofErr w:type="gramEnd"/>
      <w:r>
        <w:t>.</w:t>
      </w:r>
    </w:p>
    <w:p w:rsidR="00551FBD" w:rsidRDefault="008C5111">
      <w:pPr>
        <w:pStyle w:val="2"/>
        <w:numPr>
          <w:ilvl w:val="1"/>
          <w:numId w:val="43"/>
        </w:numPr>
        <w:tabs>
          <w:tab w:val="left" w:pos="1567"/>
        </w:tabs>
        <w:spacing w:before="5"/>
        <w:ind w:left="1566" w:hanging="387"/>
      </w:pPr>
      <w:r>
        <w:t>Уроки</w:t>
      </w:r>
      <w:r>
        <w:rPr>
          <w:spacing w:val="-5"/>
        </w:rPr>
        <w:t xml:space="preserve"> </w:t>
      </w:r>
      <w:r>
        <w:t>мужества(февраль)</w:t>
      </w:r>
    </w:p>
    <w:p w:rsidR="00551FBD" w:rsidRDefault="008C5111">
      <w:pPr>
        <w:pStyle w:val="a3"/>
        <w:ind w:right="241" w:hanging="82"/>
      </w:pPr>
      <w:r>
        <w:t>Урок мужества «</w:t>
      </w:r>
      <w:hyperlink r:id="rId25">
        <w:r>
          <w:t>День разгрома советскими войсками немецко-фашистских войск в Сталинградской</w:t>
        </w:r>
      </w:hyperlink>
      <w:r>
        <w:rPr>
          <w:spacing w:val="1"/>
        </w:rPr>
        <w:t xml:space="preserve"> </w:t>
      </w:r>
      <w:hyperlink r:id="rId26">
        <w:r>
          <w:t>битве</w:t>
        </w:r>
        <w:r>
          <w:rPr>
            <w:spacing w:val="7"/>
          </w:rPr>
          <w:t xml:space="preserve"> </w:t>
        </w:r>
        <w:r>
          <w:t>(1943</w:t>
        </w:r>
        <w:r>
          <w:rPr>
            <w:spacing w:val="8"/>
          </w:rPr>
          <w:t xml:space="preserve"> </w:t>
        </w:r>
        <w:r>
          <w:t>год)</w:t>
        </w:r>
      </w:hyperlink>
      <w:r>
        <w:t>».</w:t>
      </w:r>
      <w:r>
        <w:rPr>
          <w:spacing w:val="12"/>
        </w:rPr>
        <w:t xml:space="preserve"> </w:t>
      </w:r>
      <w:r>
        <w:t>Подготовка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празднику</w:t>
      </w:r>
      <w:r>
        <w:rPr>
          <w:spacing w:val="8"/>
        </w:rPr>
        <w:t xml:space="preserve"> </w:t>
      </w:r>
      <w:r>
        <w:t>«Дня</w:t>
      </w:r>
      <w:r>
        <w:rPr>
          <w:spacing w:val="8"/>
        </w:rPr>
        <w:t xml:space="preserve"> </w:t>
      </w:r>
      <w:r>
        <w:t>защитника</w:t>
      </w:r>
      <w:r>
        <w:rPr>
          <w:spacing w:val="7"/>
        </w:rPr>
        <w:t xml:space="preserve"> </w:t>
      </w:r>
      <w:r>
        <w:t>Отечества».</w:t>
      </w:r>
      <w:r>
        <w:rPr>
          <w:spacing w:val="18"/>
        </w:rPr>
        <w:t xml:space="preserve"> </w:t>
      </w:r>
      <w:r>
        <w:t>Подготовка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празднование</w:t>
      </w:r>
    </w:p>
    <w:p w:rsidR="00252141" w:rsidRDefault="008C5111">
      <w:pPr>
        <w:pStyle w:val="a3"/>
        <w:ind w:right="241"/>
      </w:pPr>
      <w:r>
        <w:t xml:space="preserve">«Дня защитника Отечества». Спортивная игра «А ну-ка мальчики». </w:t>
      </w:r>
      <w:r>
        <w:rPr>
          <w:spacing w:val="1"/>
        </w:rPr>
        <w:t xml:space="preserve"> </w:t>
      </w:r>
    </w:p>
    <w:p w:rsidR="00551FBD" w:rsidRDefault="008C5111">
      <w:pPr>
        <w:pStyle w:val="2"/>
        <w:numPr>
          <w:ilvl w:val="1"/>
          <w:numId w:val="43"/>
        </w:numPr>
        <w:tabs>
          <w:tab w:val="left" w:pos="1474"/>
        </w:tabs>
        <w:spacing w:before="3"/>
        <w:ind w:left="1473" w:hanging="294"/>
      </w:pPr>
      <w:r>
        <w:t>Военная</w:t>
      </w:r>
      <w:r>
        <w:rPr>
          <w:spacing w:val="-4"/>
        </w:rPr>
        <w:t xml:space="preserve"> </w:t>
      </w:r>
      <w:proofErr w:type="gramStart"/>
      <w:r>
        <w:t>подготовка(</w:t>
      </w:r>
      <w:proofErr w:type="gramEnd"/>
      <w:r>
        <w:t>март,</w:t>
      </w:r>
      <w:r>
        <w:rPr>
          <w:spacing w:val="-3"/>
        </w:rPr>
        <w:t xml:space="preserve"> </w:t>
      </w:r>
      <w:r>
        <w:t>апрель,</w:t>
      </w:r>
      <w:r>
        <w:rPr>
          <w:spacing w:val="-5"/>
        </w:rPr>
        <w:t xml:space="preserve"> </w:t>
      </w:r>
      <w:r>
        <w:t>май)</w:t>
      </w:r>
    </w:p>
    <w:p w:rsidR="00551FBD" w:rsidRDefault="008C5111">
      <w:pPr>
        <w:pStyle w:val="a3"/>
        <w:ind w:right="248" w:firstLine="708"/>
        <w:rPr>
          <w:b/>
        </w:rPr>
      </w:pPr>
      <w:r>
        <w:t>Изучение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ТТХ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стрелкового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автомата</w:t>
      </w:r>
      <w:r>
        <w:rPr>
          <w:spacing w:val="-2"/>
        </w:rPr>
        <w:t xml:space="preserve"> </w:t>
      </w:r>
      <w:r>
        <w:t>Калашникова.</w:t>
      </w:r>
      <w:r>
        <w:rPr>
          <w:spacing w:val="5"/>
        </w:rPr>
        <w:t xml:space="preserve"> </w:t>
      </w:r>
      <w:r>
        <w:rPr>
          <w:b/>
        </w:rPr>
        <w:t>Символы</w:t>
      </w:r>
      <w:r>
        <w:rPr>
          <w:b/>
          <w:spacing w:val="-2"/>
        </w:rPr>
        <w:t xml:space="preserve"> </w:t>
      </w:r>
      <w:r>
        <w:rPr>
          <w:b/>
        </w:rPr>
        <w:t>воинской</w:t>
      </w:r>
      <w:r>
        <w:rPr>
          <w:b/>
          <w:spacing w:val="-1"/>
        </w:rPr>
        <w:t xml:space="preserve"> </w:t>
      </w:r>
      <w:r>
        <w:rPr>
          <w:b/>
        </w:rPr>
        <w:t>чести.</w:t>
      </w:r>
    </w:p>
    <w:p w:rsidR="00551FBD" w:rsidRDefault="008C5111">
      <w:pPr>
        <w:pStyle w:val="a3"/>
        <w:ind w:right="239" w:firstLine="708"/>
      </w:pPr>
      <w:r>
        <w:t>Боевое знамя воинской части – символ воинской чести, доблести и славы. Ордена и почетные</w:t>
      </w:r>
      <w:r>
        <w:rPr>
          <w:spacing w:val="1"/>
        </w:rPr>
        <w:t xml:space="preserve"> </w:t>
      </w:r>
      <w:r>
        <w:t>награды за воинские отличия и заслуги в бою и военной службе. Современная Российская символика,</w:t>
      </w:r>
      <w:r>
        <w:rPr>
          <w:spacing w:val="-57"/>
        </w:rPr>
        <w:t xml:space="preserve"> </w:t>
      </w:r>
      <w:r>
        <w:t>история Российских наград. Ордена и медали царской России, Советского Союза и современной</w:t>
      </w:r>
      <w:r>
        <w:rPr>
          <w:spacing w:val="1"/>
        </w:rPr>
        <w:t xml:space="preserve"> </w:t>
      </w:r>
      <w:proofErr w:type="spellStart"/>
      <w:r>
        <w:t>России.Изучение</w:t>
      </w:r>
      <w:proofErr w:type="spell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поражения,</w:t>
      </w:r>
      <w:r>
        <w:rPr>
          <w:spacing w:val="1"/>
        </w:rPr>
        <w:t xml:space="preserve"> </w:t>
      </w:r>
      <w:r>
        <w:t>высокоточного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СИЗ.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действия, возможности табельных средств. Простейшие и подручные средства. Приборы химической</w:t>
      </w:r>
      <w:r>
        <w:rPr>
          <w:spacing w:val="-57"/>
        </w:rPr>
        <w:t xml:space="preserve"> </w:t>
      </w:r>
      <w:r>
        <w:t xml:space="preserve">разведки. АХОВ и ОВ. Принципы работы приборов химической разведки. Приборы </w:t>
      </w:r>
      <w:proofErr w:type="spellStart"/>
      <w:r>
        <w:t>радиоционной</w:t>
      </w:r>
      <w:proofErr w:type="spellEnd"/>
      <w:r>
        <w:rPr>
          <w:spacing w:val="1"/>
        </w:rPr>
        <w:t xml:space="preserve"> </w:t>
      </w:r>
      <w:r>
        <w:t>разведки. Виды ионизирующих излучений, методы обнаружения. Приборы химической разведки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АХОВ.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противогаза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одевания на себя и пострадавшего. Использование и техника одевания ОЗК в виде накидки, плаща и</w:t>
      </w:r>
      <w:r>
        <w:rPr>
          <w:spacing w:val="1"/>
        </w:rPr>
        <w:t xml:space="preserve"> </w:t>
      </w:r>
      <w:r>
        <w:t>комбинезона.</w:t>
      </w:r>
    </w:p>
    <w:p w:rsidR="00551FBD" w:rsidRDefault="008C5111">
      <w:pPr>
        <w:pStyle w:val="2"/>
        <w:numPr>
          <w:ilvl w:val="1"/>
          <w:numId w:val="43"/>
        </w:numPr>
        <w:tabs>
          <w:tab w:val="left" w:pos="1567"/>
        </w:tabs>
        <w:spacing w:before="3"/>
        <w:ind w:left="1566" w:hanging="387"/>
      </w:pPr>
      <w:r>
        <w:t>Физическая</w:t>
      </w:r>
      <w:r>
        <w:rPr>
          <w:spacing w:val="-2"/>
        </w:rPr>
        <w:t xml:space="preserve"> </w:t>
      </w:r>
      <w:r>
        <w:t>подготовка</w:t>
      </w:r>
    </w:p>
    <w:p w:rsidR="00551FBD" w:rsidRDefault="008C5111">
      <w:pPr>
        <w:pStyle w:val="a3"/>
        <w:ind w:right="239" w:firstLine="708"/>
      </w:pPr>
      <w:r>
        <w:t>Упражнения с набивными мячами, гантелями, с дисками от штанги. Упражнения, отягощение</w:t>
      </w:r>
      <w:r>
        <w:rPr>
          <w:spacing w:val="1"/>
        </w:rPr>
        <w:t xml:space="preserve"> </w:t>
      </w:r>
      <w:r>
        <w:t xml:space="preserve">массой собственного тела. Упражнение для </w:t>
      </w:r>
      <w:proofErr w:type="spellStart"/>
      <w:r>
        <w:t>мыщц</w:t>
      </w:r>
      <w:proofErr w:type="spellEnd"/>
      <w:r>
        <w:t xml:space="preserve"> рук и плечевого пояса. Упражнения для мышц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Упражнения для</w:t>
      </w:r>
      <w:r>
        <w:rPr>
          <w:spacing w:val="1"/>
        </w:rPr>
        <w:t xml:space="preserve"> </w:t>
      </w:r>
      <w:proofErr w:type="spellStart"/>
      <w:r>
        <w:t>мыщц</w:t>
      </w:r>
      <w:proofErr w:type="spellEnd"/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Спортивные и</w:t>
      </w:r>
      <w:r>
        <w:rPr>
          <w:spacing w:val="60"/>
        </w:rPr>
        <w:t xml:space="preserve"> </w:t>
      </w:r>
      <w:r>
        <w:t>подвижные игры. Равномерный</w:t>
      </w:r>
      <w:r>
        <w:rPr>
          <w:spacing w:val="60"/>
        </w:rPr>
        <w:t xml:space="preserve"> </w:t>
      </w:r>
      <w:r>
        <w:t>длительный</w:t>
      </w:r>
      <w:r>
        <w:rPr>
          <w:spacing w:val="-57"/>
        </w:rPr>
        <w:t xml:space="preserve"> </w:t>
      </w:r>
      <w:r>
        <w:t xml:space="preserve">бег (1-3 часа) при частоте сердечных сокращений 130-150 </w:t>
      </w:r>
      <w:proofErr w:type="gramStart"/>
      <w:r>
        <w:t>уд./</w:t>
      </w:r>
      <w:proofErr w:type="gramEnd"/>
      <w:r>
        <w:t>мин. Длительный кроссовый бег (1-2 ч)</w:t>
      </w:r>
      <w:r>
        <w:rPr>
          <w:spacing w:val="-57"/>
        </w:rPr>
        <w:t xml:space="preserve"> </w:t>
      </w:r>
      <w:r>
        <w:t>при частоте сердечных сокращений 155-165 уд./мин. Длительный кроссовый бег (20 мин.-1 час) при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155-165</w:t>
      </w:r>
      <w:r>
        <w:rPr>
          <w:spacing w:val="1"/>
        </w:rPr>
        <w:t xml:space="preserve"> </w:t>
      </w:r>
      <w:r>
        <w:t>уд./мин.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выносливости. Бег на 3 км. Развитие общей и скоростной выносливости. Бег на 5 км. Развитие 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</w:p>
    <w:p w:rsidR="00551FBD" w:rsidRDefault="008C5111">
      <w:pPr>
        <w:pStyle w:val="2"/>
        <w:spacing w:before="3"/>
        <w:ind w:left="1180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551FBD" w:rsidRDefault="008C5111">
      <w:pPr>
        <w:pStyle w:val="a3"/>
        <w:ind w:right="2421" w:firstLine="708"/>
      </w:pPr>
      <w:r>
        <w:t>Предполагается что изучение данной программы позволит обучающимся:</w:t>
      </w:r>
      <w:r>
        <w:rPr>
          <w:spacing w:val="-58"/>
        </w:rPr>
        <w:t xml:space="preserve"> </w:t>
      </w:r>
      <w:r>
        <w:t>1).</w:t>
      </w:r>
      <w:r>
        <w:rPr>
          <w:spacing w:val="-1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морально-волевые</w:t>
      </w:r>
      <w:r>
        <w:rPr>
          <w:spacing w:val="-2"/>
        </w:rPr>
        <w:t xml:space="preserve"> </w:t>
      </w:r>
      <w:r>
        <w:t>качества</w:t>
      </w:r>
    </w:p>
    <w:p w:rsidR="00551FBD" w:rsidRDefault="008C5111">
      <w:pPr>
        <w:pStyle w:val="a3"/>
        <w:ind w:right="999"/>
        <w:jc w:val="left"/>
      </w:pPr>
      <w:r>
        <w:lastRenderedPageBreak/>
        <w:t>2). обучить начальным навыкам военной подготовки и заложить основы в военно-тактических</w:t>
      </w:r>
      <w:r>
        <w:rPr>
          <w:spacing w:val="-57"/>
        </w:rPr>
        <w:t xml:space="preserve"> </w:t>
      </w:r>
      <w:r>
        <w:t>знаниях.</w:t>
      </w:r>
    </w:p>
    <w:p w:rsidR="00551FBD" w:rsidRDefault="008C5111">
      <w:pPr>
        <w:pStyle w:val="a5"/>
        <w:numPr>
          <w:ilvl w:val="0"/>
          <w:numId w:val="42"/>
        </w:numPr>
        <w:tabs>
          <w:tab w:val="left" w:pos="732"/>
        </w:tabs>
        <w:ind w:right="562" w:firstLine="0"/>
        <w:rPr>
          <w:sz w:val="24"/>
        </w:rPr>
      </w:pPr>
      <w:r>
        <w:rPr>
          <w:sz w:val="24"/>
        </w:rPr>
        <w:t>провести морально-психологическую подготовку к службе в вооруженных силах и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551FBD" w:rsidRDefault="008C5111">
      <w:pPr>
        <w:pStyle w:val="a5"/>
        <w:numPr>
          <w:ilvl w:val="0"/>
          <w:numId w:val="42"/>
        </w:numPr>
        <w:tabs>
          <w:tab w:val="left" w:pos="732"/>
        </w:tabs>
        <w:ind w:left="73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ind w:left="1192" w:right="248" w:hanging="721"/>
        <w:jc w:val="both"/>
        <w:rPr>
          <w:rFonts w:ascii="Symbol" w:hAnsi="Symbol"/>
          <w:sz w:val="20"/>
        </w:rPr>
      </w:pPr>
      <w:r>
        <w:rPr>
          <w:sz w:val="24"/>
        </w:rPr>
        <w:t>Воспитание социально-нравственных норм (патриотизм, уважение к воинскому долгу солдата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сплочённость,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товарищества);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ind w:left="1192" w:right="253" w:hanging="721"/>
        <w:jc w:val="both"/>
        <w:rPr>
          <w:rFonts w:ascii="Symbol" w:hAnsi="Symbol"/>
          <w:sz w:val="20"/>
        </w:rPr>
      </w:pPr>
      <w:r>
        <w:rPr>
          <w:sz w:val="24"/>
        </w:rPr>
        <w:t>Воспитание уважения к ветеранам Великой Отечественной войны, локальных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ind w:left="1192" w:right="247" w:hanging="721"/>
        <w:jc w:val="both"/>
        <w:rPr>
          <w:rFonts w:ascii="Symbol" w:hAnsi="Symbol"/>
          <w:sz w:val="20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сдаче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ind w:left="1192" w:right="248" w:hanging="721"/>
        <w:jc w:val="both"/>
        <w:rPr>
          <w:rFonts w:ascii="Symbol" w:hAnsi="Symbol"/>
          <w:sz w:val="20"/>
        </w:rPr>
      </w:pPr>
      <w:r>
        <w:rPr>
          <w:sz w:val="24"/>
        </w:rPr>
        <w:t>Проверка навыков общефизической, медицинской и строевой подготовки, а также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оружия 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поражения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ind w:left="1192" w:right="250" w:hanging="721"/>
        <w:jc w:val="both"/>
        <w:rPr>
          <w:rFonts w:ascii="Symbol" w:hAnsi="Symbol"/>
          <w:sz w:val="20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освоят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способы самообороны и самосохранения, подготовятся к действиям в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spacing w:before="66"/>
        <w:ind w:left="1192" w:right="251" w:hanging="721"/>
        <w:jc w:val="both"/>
        <w:rPr>
          <w:rFonts w:ascii="Symbol" w:hAnsi="Symbol"/>
          <w:sz w:val="20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spacing w:before="1"/>
        <w:ind w:left="1192" w:right="246" w:hanging="721"/>
        <w:jc w:val="both"/>
        <w:rPr>
          <w:rFonts w:ascii="Symbol" w:hAnsi="Symbol"/>
          <w:sz w:val="20"/>
        </w:rPr>
      </w:pPr>
      <w:r>
        <w:rPr>
          <w:sz w:val="24"/>
        </w:rPr>
        <w:t>Компенсируются отсутствующие в основном образовании знания, умения и навыки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551FBD" w:rsidRDefault="008C5111">
      <w:pPr>
        <w:pStyle w:val="a5"/>
        <w:numPr>
          <w:ilvl w:val="0"/>
          <w:numId w:val="113"/>
        </w:numPr>
        <w:tabs>
          <w:tab w:val="left" w:pos="1180"/>
          <w:tab w:val="left" w:pos="1181"/>
        </w:tabs>
        <w:ind w:left="1180" w:hanging="709"/>
        <w:jc w:val="both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spacing w:line="240" w:lineRule="auto"/>
        <w:ind w:left="1254" w:right="951" w:firstLine="499"/>
        <w:jc w:val="left"/>
      </w:pPr>
      <w:r>
        <w:t>Коррекционно-развивающая область внеурочной деятельности представлена</w:t>
      </w:r>
      <w:r>
        <w:rPr>
          <w:spacing w:val="-57"/>
        </w:rPr>
        <w:t xml:space="preserve"> </w:t>
      </w:r>
      <w:r>
        <w:t>коррекционными</w:t>
      </w:r>
      <w:r>
        <w:rPr>
          <w:spacing w:val="-2"/>
        </w:rPr>
        <w:t xml:space="preserve"> </w:t>
      </w:r>
      <w:r>
        <w:t>курсами:</w:t>
      </w:r>
      <w:r>
        <w:rPr>
          <w:spacing w:val="-3"/>
        </w:rPr>
        <w:t xml:space="preserve"> </w:t>
      </w:r>
      <w:r>
        <w:t>дефектологические</w:t>
      </w:r>
      <w:r>
        <w:rPr>
          <w:spacing w:val="-5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логопедические</w:t>
      </w:r>
      <w:r>
        <w:rPr>
          <w:spacing w:val="-4"/>
        </w:rPr>
        <w:t xml:space="preserve"> </w:t>
      </w:r>
      <w:r>
        <w:t>занятия,</w:t>
      </w:r>
    </w:p>
    <w:p w:rsidR="00551FBD" w:rsidRDefault="008C5111">
      <w:pPr>
        <w:ind w:left="4507"/>
        <w:rPr>
          <w:b/>
          <w:sz w:val="24"/>
        </w:rPr>
      </w:pPr>
      <w:proofErr w:type="spellStart"/>
      <w:r>
        <w:rPr>
          <w:b/>
          <w:sz w:val="24"/>
        </w:rPr>
        <w:t>психокоррекционные</w:t>
      </w:r>
      <w:proofErr w:type="spellEnd"/>
      <w:r>
        <w:rPr>
          <w:b/>
          <w:sz w:val="24"/>
        </w:rPr>
        <w:t>.</w:t>
      </w:r>
    </w:p>
    <w:p w:rsidR="00551FBD" w:rsidRDefault="008C5111">
      <w:pPr>
        <w:pStyle w:val="a3"/>
        <w:spacing w:before="161"/>
        <w:ind w:right="238"/>
      </w:pPr>
      <w:r>
        <w:rPr>
          <w:b/>
        </w:rPr>
        <w:t>Рабочая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«Дефектологические</w:t>
      </w:r>
      <w:r>
        <w:rPr>
          <w:b/>
          <w:spacing w:val="1"/>
        </w:rPr>
        <w:t xml:space="preserve"> </w:t>
      </w:r>
      <w:r>
        <w:rPr>
          <w:b/>
        </w:rPr>
        <w:t>занятия»</w:t>
      </w:r>
      <w:r>
        <w:rPr>
          <w:b/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дефектологической помощи детям с нарушениями в развитии в освоении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обучающихся, их</w:t>
      </w:r>
      <w:r>
        <w:rPr>
          <w:spacing w:val="-2"/>
        </w:rPr>
        <w:t xml:space="preserve"> </w:t>
      </w:r>
      <w:r>
        <w:t>дальнейшую социальную адаптацию.</w:t>
      </w:r>
    </w:p>
    <w:p w:rsidR="00551FBD" w:rsidRDefault="008C5111">
      <w:pPr>
        <w:pStyle w:val="a3"/>
        <w:ind w:right="244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</w:t>
      </w:r>
      <w:r>
        <w:rPr>
          <w:spacing w:val="-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1).</w:t>
      </w:r>
    </w:p>
    <w:p w:rsidR="00551FBD" w:rsidRDefault="008C5111">
      <w:pPr>
        <w:pStyle w:val="a3"/>
        <w:ind w:left="1192"/>
      </w:pPr>
      <w:r>
        <w:t>В</w:t>
      </w:r>
      <w:r>
        <w:rPr>
          <w:spacing w:val="-4"/>
        </w:rPr>
        <w:t xml:space="preserve"> </w:t>
      </w:r>
      <w:r>
        <w:t>реализуемый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блоки:</w:t>
      </w:r>
    </w:p>
    <w:p w:rsidR="00551FBD" w:rsidRDefault="008C5111">
      <w:pPr>
        <w:pStyle w:val="a5"/>
        <w:numPr>
          <w:ilvl w:val="0"/>
          <w:numId w:val="41"/>
        </w:numPr>
        <w:tabs>
          <w:tab w:val="left" w:pos="1332"/>
        </w:tabs>
        <w:rPr>
          <w:sz w:val="24"/>
        </w:rPr>
      </w:pPr>
      <w:r>
        <w:rPr>
          <w:sz w:val="24"/>
        </w:rPr>
        <w:t>диагностический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(мониторинговые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551FBD" w:rsidRDefault="008C5111">
      <w:pPr>
        <w:pStyle w:val="a5"/>
        <w:numPr>
          <w:ilvl w:val="0"/>
          <w:numId w:val="41"/>
        </w:numPr>
        <w:tabs>
          <w:tab w:val="left" w:pos="1332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51FBD" w:rsidRDefault="008C5111">
      <w:pPr>
        <w:pStyle w:val="a5"/>
        <w:numPr>
          <w:ilvl w:val="0"/>
          <w:numId w:val="41"/>
        </w:numPr>
        <w:tabs>
          <w:tab w:val="left" w:pos="1332"/>
        </w:tabs>
        <w:rPr>
          <w:sz w:val="24"/>
        </w:rPr>
      </w:pP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551FBD" w:rsidRDefault="008C5111">
      <w:pPr>
        <w:pStyle w:val="a3"/>
        <w:ind w:right="24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компетентностной деятельности учителя-дефектолога. Дети с интеллектуальной недостаточностью</w:t>
      </w:r>
      <w:r>
        <w:rPr>
          <w:spacing w:val="1"/>
        </w:rPr>
        <w:t xml:space="preserve"> </w:t>
      </w:r>
      <w:r>
        <w:t>лишены возможности усваивать новые знания и навыки наравне со своими сверстниками. Поэтому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551FBD" w:rsidRDefault="008C5111">
      <w:pPr>
        <w:pStyle w:val="a3"/>
        <w:spacing w:before="230"/>
        <w:ind w:left="584" w:right="688" w:firstLine="708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 внеурочной</w:t>
      </w:r>
      <w:r>
        <w:rPr>
          <w:spacing w:val="-1"/>
        </w:rPr>
        <w:t xml:space="preserve"> </w:t>
      </w:r>
      <w:r>
        <w:t>деятельности.</w:t>
      </w:r>
    </w:p>
    <w:p w:rsidR="00551FBD" w:rsidRDefault="008C5111">
      <w:pPr>
        <w:pStyle w:val="a3"/>
        <w:ind w:left="606" w:right="683" w:firstLine="68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ориентированный характер, так как 80 % времени отведено на освоение приёмов и 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блоков:</w:t>
      </w:r>
    </w:p>
    <w:p w:rsidR="00551FBD" w:rsidRDefault="008C5111">
      <w:pPr>
        <w:pStyle w:val="a5"/>
        <w:numPr>
          <w:ilvl w:val="0"/>
          <w:numId w:val="40"/>
        </w:numPr>
        <w:tabs>
          <w:tab w:val="left" w:pos="705"/>
        </w:tabs>
        <w:spacing w:line="360" w:lineRule="auto"/>
        <w:ind w:right="251" w:firstLine="134"/>
        <w:rPr>
          <w:sz w:val="24"/>
        </w:rPr>
      </w:pPr>
      <w:r>
        <w:rPr>
          <w:color w:val="171717"/>
          <w:sz w:val="24"/>
        </w:rPr>
        <w:t>Блок диагностики познавательных процессов: восприятия, внимания, памяти, мышления, моторной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lastRenderedPageBreak/>
        <w:t>деятельности.</w:t>
      </w:r>
    </w:p>
    <w:p w:rsidR="00551FBD" w:rsidRDefault="008C5111">
      <w:pPr>
        <w:pStyle w:val="a5"/>
        <w:numPr>
          <w:ilvl w:val="0"/>
          <w:numId w:val="40"/>
        </w:numPr>
        <w:tabs>
          <w:tab w:val="left" w:pos="705"/>
        </w:tabs>
        <w:spacing w:before="1"/>
        <w:ind w:left="704"/>
        <w:rPr>
          <w:sz w:val="24"/>
        </w:rPr>
      </w:pPr>
      <w:r>
        <w:rPr>
          <w:color w:val="171717"/>
          <w:sz w:val="24"/>
        </w:rPr>
        <w:t>Блок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коррекции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этих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процессов.</w:t>
      </w:r>
    </w:p>
    <w:p w:rsidR="00551FBD" w:rsidRDefault="008C5111">
      <w:pPr>
        <w:pStyle w:val="a3"/>
        <w:spacing w:before="136"/>
        <w:ind w:left="606"/>
        <w:jc w:val="left"/>
      </w:pPr>
      <w:r>
        <w:rPr>
          <w:spacing w:val="-3"/>
        </w:rPr>
        <w:t>Занятия</w:t>
      </w:r>
      <w:r>
        <w:rPr>
          <w:spacing w:val="-22"/>
        </w:rPr>
        <w:t xml:space="preserve"> </w:t>
      </w:r>
      <w:r>
        <w:rPr>
          <w:spacing w:val="-3"/>
        </w:rPr>
        <w:t>проводятся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кабинете</w:t>
      </w:r>
      <w:r>
        <w:rPr>
          <w:spacing w:val="-14"/>
        </w:rPr>
        <w:t xml:space="preserve"> </w:t>
      </w:r>
      <w:r>
        <w:rPr>
          <w:spacing w:val="-2"/>
        </w:rPr>
        <w:t>учителя-дефектолога</w:t>
      </w:r>
      <w:r>
        <w:rPr>
          <w:spacing w:val="-19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классе.</w:t>
      </w:r>
    </w:p>
    <w:p w:rsidR="00551FBD" w:rsidRDefault="008C5111">
      <w:pPr>
        <w:pStyle w:val="a3"/>
        <w:spacing w:before="48" w:line="280" w:lineRule="auto"/>
        <w:ind w:right="241" w:firstLine="134"/>
        <w:jc w:val="left"/>
      </w:pPr>
      <w:r>
        <w:t>Данный курс является обязательным и относится к коррекционно-развивающей области внеурочной</w:t>
      </w:r>
      <w:r>
        <w:rPr>
          <w:spacing w:val="-57"/>
        </w:rPr>
        <w:t xml:space="preserve"> </w:t>
      </w:r>
      <w:r>
        <w:t>деятельности.</w:t>
      </w:r>
    </w:p>
    <w:p w:rsidR="00551FBD" w:rsidRDefault="008C5111">
      <w:pPr>
        <w:pStyle w:val="a3"/>
        <w:spacing w:line="225" w:lineRule="exact"/>
        <w:ind w:left="1305"/>
      </w:pPr>
      <w:r>
        <w:t>Большую</w:t>
      </w:r>
      <w:r>
        <w:rPr>
          <w:spacing w:val="51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2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УО</w:t>
      </w:r>
      <w:r>
        <w:rPr>
          <w:spacing w:val="51"/>
        </w:rPr>
        <w:t xml:space="preserve"> </w:t>
      </w:r>
      <w:r>
        <w:t>играет</w:t>
      </w:r>
      <w:r>
        <w:rPr>
          <w:spacing w:val="53"/>
        </w:rPr>
        <w:t xml:space="preserve"> </w:t>
      </w:r>
      <w:r>
        <w:t>уровень</w:t>
      </w:r>
    </w:p>
    <w:p w:rsidR="00551FBD" w:rsidRDefault="008C5111">
      <w:pPr>
        <w:pStyle w:val="a3"/>
        <w:ind w:left="606" w:right="711"/>
      </w:pPr>
      <w:r>
        <w:t>развития познавательных процессов: внимание, восприятие, наблюдение, воображение, память,</w:t>
      </w:r>
      <w:r>
        <w:rPr>
          <w:spacing w:val="-57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 базовых учебных действий (БУД) в условиях работы по ФГОС, что обеспечит</w:t>
      </w:r>
      <w:r>
        <w:rPr>
          <w:spacing w:val="1"/>
        </w:rPr>
        <w:t xml:space="preserve"> </w:t>
      </w:r>
      <w:r>
        <w:t>обучающимся с ограниченными возможностями здоровья обрести уверенности в себе и своих</w:t>
      </w:r>
      <w:r>
        <w:rPr>
          <w:spacing w:val="1"/>
        </w:rPr>
        <w:t xml:space="preserve"> </w:t>
      </w:r>
      <w:r>
        <w:t>силах.</w:t>
      </w:r>
    </w:p>
    <w:p w:rsidR="00551FBD" w:rsidRDefault="008C5111">
      <w:pPr>
        <w:pStyle w:val="a3"/>
        <w:spacing w:before="66"/>
        <w:ind w:right="249" w:firstLine="708"/>
      </w:pPr>
      <w:r>
        <w:rPr>
          <w:color w:val="171717"/>
        </w:rPr>
        <w:t>Коррекционно-развивающее обучение построено таким образом, что один вид 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сделать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динамичной,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насыщенной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утомительной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благодаря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переключениям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другой.</w:t>
      </w:r>
    </w:p>
    <w:p w:rsidR="00551FBD" w:rsidRDefault="008C5111">
      <w:pPr>
        <w:pStyle w:val="a3"/>
        <w:spacing w:before="1"/>
        <w:ind w:left="1180"/>
      </w:pPr>
      <w:r>
        <w:rPr>
          <w:color w:val="171717"/>
        </w:rPr>
        <w:t>Обязательными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условиями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проведении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являются: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pacing w:val="-1"/>
          <w:sz w:val="24"/>
        </w:rPr>
        <w:t>планирование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pacing w:val="-1"/>
          <w:sz w:val="24"/>
        </w:rPr>
        <w:t>материала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простого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сложному,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дозирование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помощи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учителя-дефектолога,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постепенный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переход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педагогом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работе</w:t>
      </w:r>
    </w:p>
    <w:p w:rsidR="00551FBD" w:rsidRDefault="008C5111">
      <w:pPr>
        <w:pStyle w:val="a3"/>
        <w:ind w:left="112"/>
        <w:jc w:val="left"/>
      </w:pPr>
      <w:r>
        <w:rPr>
          <w:color w:val="171717"/>
        </w:rPr>
        <w:t>ученика.</w:t>
      </w:r>
    </w:p>
    <w:p w:rsidR="00551FBD" w:rsidRDefault="008C5111">
      <w:pPr>
        <w:pStyle w:val="a3"/>
        <w:ind w:left="1180"/>
        <w:jc w:val="left"/>
      </w:pPr>
      <w:r>
        <w:rPr>
          <w:color w:val="171717"/>
        </w:rPr>
        <w:t>Упражнения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выстроены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так,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четко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прослеживается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тенденция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усложнению</w:t>
      </w:r>
    </w:p>
    <w:p w:rsidR="00551FBD" w:rsidRDefault="008C5111">
      <w:pPr>
        <w:pStyle w:val="a3"/>
        <w:ind w:right="244"/>
      </w:pPr>
      <w:r>
        <w:rPr>
          <w:color w:val="171717"/>
        </w:rPr>
        <w:t>заданий, словарного материала. С каждым занятием задания усложняются. Увеличивается объем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запоминания, наращивается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темп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выполнения заданий.</w:t>
      </w:r>
    </w:p>
    <w:p w:rsidR="00551FBD" w:rsidRDefault="008C5111">
      <w:pPr>
        <w:pStyle w:val="a3"/>
        <w:ind w:right="241" w:firstLine="708"/>
      </w:pP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предусмотрена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коррекционно-развивающего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подобраны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одновременно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нескольким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направлениям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занятии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6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направлений).</w:t>
      </w:r>
    </w:p>
    <w:p w:rsidR="00551FBD" w:rsidRDefault="008C5111">
      <w:pPr>
        <w:ind w:left="472"/>
        <w:jc w:val="both"/>
        <w:rPr>
          <w:i/>
          <w:sz w:val="24"/>
        </w:rPr>
      </w:pPr>
      <w:r>
        <w:rPr>
          <w:i/>
          <w:color w:val="171717"/>
          <w:sz w:val="24"/>
        </w:rPr>
        <w:t>Структура</w:t>
      </w:r>
      <w:r>
        <w:rPr>
          <w:i/>
          <w:color w:val="171717"/>
          <w:spacing w:val="-8"/>
          <w:sz w:val="24"/>
        </w:rPr>
        <w:t xml:space="preserve"> </w:t>
      </w:r>
      <w:proofErr w:type="spellStart"/>
      <w:r>
        <w:rPr>
          <w:i/>
          <w:color w:val="171717"/>
          <w:sz w:val="24"/>
        </w:rPr>
        <w:t>коррекционно</w:t>
      </w:r>
      <w:proofErr w:type="spellEnd"/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развивающих</w:t>
      </w:r>
      <w:r>
        <w:rPr>
          <w:i/>
          <w:color w:val="171717"/>
          <w:spacing w:val="-9"/>
          <w:sz w:val="24"/>
        </w:rPr>
        <w:t xml:space="preserve"> </w:t>
      </w:r>
      <w:r>
        <w:rPr>
          <w:i/>
          <w:color w:val="171717"/>
          <w:sz w:val="24"/>
        </w:rPr>
        <w:t>занятий: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приветствие;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рефлексия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предыдущего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занятия;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разминка;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основное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занятия;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rPr>
          <w:sz w:val="24"/>
        </w:rPr>
      </w:pPr>
      <w:r>
        <w:rPr>
          <w:color w:val="171717"/>
          <w:sz w:val="24"/>
        </w:rPr>
        <w:t>рефлексия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прошедшего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занятия;</w:t>
      </w:r>
    </w:p>
    <w:p w:rsidR="00551FBD" w:rsidRDefault="008C5111">
      <w:pPr>
        <w:pStyle w:val="a5"/>
        <w:numPr>
          <w:ilvl w:val="1"/>
          <w:numId w:val="40"/>
        </w:numPr>
        <w:tabs>
          <w:tab w:val="left" w:pos="1279"/>
        </w:tabs>
        <w:spacing w:before="1"/>
        <w:rPr>
          <w:sz w:val="24"/>
        </w:rPr>
      </w:pPr>
      <w:r>
        <w:rPr>
          <w:color w:val="171717"/>
          <w:sz w:val="24"/>
        </w:rPr>
        <w:t>прощание.</w:t>
      </w:r>
    </w:p>
    <w:p w:rsidR="00551FBD" w:rsidRDefault="008C5111">
      <w:pPr>
        <w:pStyle w:val="a3"/>
        <w:ind w:right="241" w:firstLine="708"/>
        <w:jc w:val="left"/>
      </w:pPr>
      <w:r>
        <w:rPr>
          <w:color w:val="171717"/>
        </w:rPr>
        <w:t>На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занятия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учителю-дефектологу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зачисляются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основании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заключения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ПМПК,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заявлению родителей,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законных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представителей.</w:t>
      </w:r>
    </w:p>
    <w:p w:rsidR="00551FBD" w:rsidRDefault="008C5111">
      <w:pPr>
        <w:pStyle w:val="a3"/>
        <w:ind w:right="241" w:firstLine="708"/>
        <w:jc w:val="left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зачислении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учащегося в группу,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учитель-дефектолог проводит первичную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диагностику,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используя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психолого-педагогической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диагностики.</w:t>
      </w:r>
    </w:p>
    <w:p w:rsidR="00551FBD" w:rsidRDefault="008C5111">
      <w:pPr>
        <w:pStyle w:val="a3"/>
        <w:ind w:left="606" w:right="238" w:firstLine="49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-57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 интерес и мотивацию к учению, обеспечивающие условия для</w:t>
      </w:r>
      <w:r>
        <w:rPr>
          <w:spacing w:val="60"/>
        </w:rPr>
        <w:t xml:space="preserve"> </w:t>
      </w:r>
      <w:r>
        <w:t>дальнейшего личностного</w:t>
      </w:r>
      <w:r>
        <w:rPr>
          <w:spacing w:val="1"/>
        </w:rPr>
        <w:t xml:space="preserve"> </w:t>
      </w:r>
      <w:r>
        <w:t>и социального развития, способствующие формированию личности и лучшему усвоению учебной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60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материал, представленный в программе, рассчитан на пять лет обучения и составлен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1"/>
        </w:rPr>
        <w:t xml:space="preserve"> </w:t>
      </w:r>
      <w:r>
        <w:t>учитывая</w:t>
      </w:r>
      <w:r>
        <w:rPr>
          <w:spacing w:val="10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принцип</w:t>
      </w:r>
      <w:r>
        <w:rPr>
          <w:spacing w:val="8"/>
        </w:rPr>
        <w:t xml:space="preserve"> </w:t>
      </w:r>
      <w:r>
        <w:t>коррекционно-развивающего</w:t>
      </w:r>
      <w:r>
        <w:rPr>
          <w:spacing w:val="10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УО. Темы даны в соответствии с программным требованием по коррекционно-развивающему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УО.</w:t>
      </w:r>
    </w:p>
    <w:p w:rsidR="00551FBD" w:rsidRDefault="008C5111">
      <w:pPr>
        <w:pStyle w:val="a3"/>
        <w:ind w:left="606" w:right="239" w:firstLine="492"/>
      </w:pPr>
      <w:r>
        <w:t>Особенностью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специальных приемов и методов, обеспечивающих удовлетворение специальных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процесс: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before="1" w:line="275" w:lineRule="exact"/>
        <w:ind w:hanging="123"/>
        <w:jc w:val="both"/>
        <w:rPr>
          <w:sz w:val="24"/>
        </w:rPr>
      </w:pPr>
      <w:r>
        <w:rPr>
          <w:spacing w:val="-3"/>
          <w:sz w:val="24"/>
        </w:rPr>
        <w:t>частая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смена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line="275" w:lineRule="exact"/>
        <w:ind w:hanging="123"/>
        <w:jc w:val="both"/>
        <w:rPr>
          <w:sz w:val="24"/>
        </w:rPr>
      </w:pPr>
      <w:r>
        <w:rPr>
          <w:spacing w:val="-3"/>
          <w:sz w:val="24"/>
        </w:rPr>
        <w:lastRenderedPageBreak/>
        <w:t>включение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больше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анализаторов;</w:t>
      </w:r>
    </w:p>
    <w:p w:rsidR="00551FBD" w:rsidRDefault="008C5111">
      <w:pPr>
        <w:pStyle w:val="a3"/>
        <w:spacing w:before="81" w:line="237" w:lineRule="auto"/>
        <w:ind w:left="606" w:right="1662"/>
      </w:pPr>
      <w:r>
        <w:rPr>
          <w:spacing w:val="-1"/>
        </w:rPr>
        <w:t>использование</w:t>
      </w:r>
      <w:r>
        <w:rPr>
          <w:spacing w:val="-19"/>
        </w:rPr>
        <w:t xml:space="preserve"> </w:t>
      </w:r>
      <w:r>
        <w:rPr>
          <w:spacing w:val="-1"/>
        </w:rPr>
        <w:t>ориентировочной</w:t>
      </w:r>
      <w:r>
        <w:rPr>
          <w:spacing w:val="-14"/>
        </w:rPr>
        <w:t xml:space="preserve"> </w:t>
      </w:r>
      <w:r>
        <w:t>основы</w:t>
      </w:r>
      <w:r>
        <w:rPr>
          <w:spacing w:val="-19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(опорные</w:t>
      </w:r>
      <w:r>
        <w:rPr>
          <w:spacing w:val="-21"/>
        </w:rPr>
        <w:t xml:space="preserve"> </w:t>
      </w:r>
      <w:r>
        <w:t>сигналы,</w:t>
      </w:r>
      <w:r>
        <w:rPr>
          <w:spacing w:val="-16"/>
        </w:rPr>
        <w:t xml:space="preserve"> </w:t>
      </w:r>
      <w:r>
        <w:t>образцы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план</w:t>
      </w:r>
      <w:r>
        <w:rPr>
          <w:spacing w:val="-58"/>
        </w:rPr>
        <w:t xml:space="preserve"> </w:t>
      </w:r>
      <w:r>
        <w:rPr>
          <w:spacing w:val="-1"/>
        </w:rPr>
        <w:t>выполнения</w:t>
      </w:r>
      <w:r>
        <w:rPr>
          <w:spacing w:val="-18"/>
        </w:rPr>
        <w:t xml:space="preserve"> </w:t>
      </w:r>
      <w:r>
        <w:t>задания,</w:t>
      </w:r>
      <w:r>
        <w:rPr>
          <w:spacing w:val="-19"/>
        </w:rPr>
        <w:t xml:space="preserve"> </w:t>
      </w:r>
      <w:r>
        <w:t>алгоритмы, схемы, таблицы и др.)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before="1"/>
        <w:ind w:hanging="123"/>
        <w:rPr>
          <w:sz w:val="24"/>
        </w:rPr>
      </w:pPr>
      <w:r>
        <w:rPr>
          <w:spacing w:val="-4"/>
          <w:sz w:val="24"/>
        </w:rPr>
        <w:t>повторяемость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усложнением;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ind w:hanging="123"/>
        <w:rPr>
          <w:sz w:val="24"/>
        </w:rPr>
      </w:pPr>
      <w:r>
        <w:rPr>
          <w:spacing w:val="-3"/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ind w:hanging="123"/>
        <w:rPr>
          <w:sz w:val="24"/>
        </w:rPr>
      </w:pPr>
      <w:r>
        <w:rPr>
          <w:spacing w:val="-3"/>
          <w:sz w:val="24"/>
        </w:rPr>
        <w:t>развитие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адекватном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темпе;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ind w:hanging="123"/>
        <w:rPr>
          <w:sz w:val="24"/>
        </w:rPr>
      </w:pPr>
      <w:proofErr w:type="spellStart"/>
      <w:r>
        <w:rPr>
          <w:spacing w:val="-4"/>
          <w:sz w:val="24"/>
        </w:rPr>
        <w:t>дозированность</w:t>
      </w:r>
      <w:proofErr w:type="spellEnd"/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подачи </w:t>
      </w:r>
      <w:r>
        <w:rPr>
          <w:spacing w:val="-3"/>
          <w:sz w:val="24"/>
        </w:rPr>
        <w:t>материала;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before="3"/>
        <w:ind w:hanging="123"/>
        <w:rPr>
          <w:sz w:val="24"/>
        </w:rPr>
      </w:pPr>
      <w:r>
        <w:rPr>
          <w:spacing w:val="-4"/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интересной </w:t>
      </w:r>
      <w:r>
        <w:rPr>
          <w:spacing w:val="-3"/>
          <w:sz w:val="24"/>
        </w:rPr>
        <w:t>форме;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ind w:hanging="123"/>
        <w:rPr>
          <w:sz w:val="24"/>
        </w:rPr>
      </w:pPr>
      <w:r>
        <w:rPr>
          <w:spacing w:val="-4"/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занимательную деятельность;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line="275" w:lineRule="exact"/>
        <w:ind w:hanging="123"/>
        <w:rPr>
          <w:sz w:val="24"/>
        </w:rPr>
      </w:pPr>
      <w:r>
        <w:rPr>
          <w:spacing w:val="-4"/>
          <w:sz w:val="24"/>
        </w:rPr>
        <w:t>воздействие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эмоциональную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сферу;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line="275" w:lineRule="exact"/>
        <w:ind w:hanging="123"/>
        <w:rPr>
          <w:sz w:val="24"/>
        </w:rPr>
      </w:pPr>
      <w:r>
        <w:rPr>
          <w:spacing w:val="-4"/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успеха;</w:t>
      </w:r>
    </w:p>
    <w:p w:rsidR="00551FBD" w:rsidRDefault="008C5111">
      <w:pPr>
        <w:pStyle w:val="a5"/>
        <w:numPr>
          <w:ilvl w:val="0"/>
          <w:numId w:val="39"/>
        </w:numPr>
        <w:tabs>
          <w:tab w:val="left" w:pos="1221"/>
        </w:tabs>
        <w:spacing w:before="66"/>
        <w:ind w:hanging="123"/>
        <w:jc w:val="both"/>
        <w:rPr>
          <w:sz w:val="24"/>
        </w:rPr>
      </w:pPr>
      <w:r>
        <w:rPr>
          <w:spacing w:val="-3"/>
          <w:sz w:val="24"/>
        </w:rPr>
        <w:t>рефлексия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изученного.</w:t>
      </w:r>
    </w:p>
    <w:p w:rsidR="00551FBD" w:rsidRDefault="008C5111">
      <w:pPr>
        <w:pStyle w:val="a3"/>
        <w:ind w:left="606" w:right="690" w:firstLine="49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используется материал,</w:t>
      </w:r>
      <w:r>
        <w:rPr>
          <w:spacing w:val="-2"/>
        </w:rPr>
        <w:t xml:space="preserve"> </w:t>
      </w:r>
      <w:r>
        <w:t>изучаемый на</w:t>
      </w:r>
      <w:r>
        <w:rPr>
          <w:spacing w:val="-2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уроках.</w:t>
      </w:r>
    </w:p>
    <w:p w:rsidR="00551FBD" w:rsidRDefault="008C5111">
      <w:pPr>
        <w:pStyle w:val="a3"/>
        <w:spacing w:before="3"/>
        <w:ind w:left="606" w:right="686" w:firstLine="492"/>
      </w:pPr>
      <w:r>
        <w:t>Повторение</w:t>
      </w:r>
      <w:r>
        <w:rPr>
          <w:spacing w:val="24"/>
        </w:rPr>
        <w:t xml:space="preserve"> </w:t>
      </w:r>
      <w:r>
        <w:t>одних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тех</w:t>
      </w:r>
      <w:r>
        <w:rPr>
          <w:spacing w:val="28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происходит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ситуациях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предметах</w:t>
      </w:r>
      <w:r>
        <w:rPr>
          <w:spacing w:val="-58"/>
        </w:rPr>
        <w:t xml:space="preserve"> </w:t>
      </w:r>
      <w:r>
        <w:t>для формирования переноса полученных знаний и умений на новые объекты и ситуации, чтобы</w:t>
      </w:r>
      <w:r>
        <w:rPr>
          <w:spacing w:val="1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пропадал</w:t>
      </w:r>
      <w:r>
        <w:rPr>
          <w:spacing w:val="-12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занятиям.</w:t>
      </w:r>
    </w:p>
    <w:p w:rsidR="00551FBD" w:rsidRDefault="008C5111">
      <w:pPr>
        <w:pStyle w:val="a3"/>
        <w:ind w:left="606" w:right="690" w:firstLine="492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6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(запоминания,</w:t>
      </w:r>
      <w:r>
        <w:rPr>
          <w:spacing w:val="1"/>
        </w:rPr>
        <w:t xml:space="preserve"> </w:t>
      </w:r>
      <w:r>
        <w:t>узнавания,</w:t>
      </w:r>
      <w:r>
        <w:rPr>
          <w:spacing w:val="1"/>
        </w:rPr>
        <w:t xml:space="preserve"> </w:t>
      </w:r>
      <w:r>
        <w:t>воспроизведения); внимания; мышления. Эти упражнения помогают детям сразу включиться в</w:t>
      </w:r>
      <w:r>
        <w:rPr>
          <w:spacing w:val="1"/>
        </w:rPr>
        <w:t xml:space="preserve"> </w:t>
      </w:r>
      <w:r>
        <w:rPr>
          <w:spacing w:val="-1"/>
        </w:rPr>
        <w:t>активную</w:t>
      </w:r>
      <w:r>
        <w:rPr>
          <w:spacing w:val="-18"/>
        </w:rPr>
        <w:t xml:space="preserve"> </w:t>
      </w:r>
      <w:r>
        <w:rPr>
          <w:spacing w:val="-1"/>
        </w:rPr>
        <w:t>познавательную</w:t>
      </w:r>
      <w:r>
        <w:rPr>
          <w:spacing w:val="-11"/>
        </w:rPr>
        <w:t xml:space="preserve"> </w:t>
      </w:r>
      <w:r>
        <w:rPr>
          <w:spacing w:val="-1"/>
        </w:rPr>
        <w:t>деятельность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создают</w:t>
      </w:r>
      <w:r>
        <w:rPr>
          <w:spacing w:val="-18"/>
        </w:rPr>
        <w:t xml:space="preserve"> </w:t>
      </w:r>
      <w:r>
        <w:rPr>
          <w:spacing w:val="-1"/>
        </w:rPr>
        <w:t>положительную</w:t>
      </w:r>
      <w:r>
        <w:rPr>
          <w:spacing w:val="-15"/>
        </w:rPr>
        <w:t xml:space="preserve"> </w:t>
      </w:r>
      <w:r>
        <w:t>мотивационную</w:t>
      </w:r>
      <w:r>
        <w:rPr>
          <w:spacing w:val="-12"/>
        </w:rPr>
        <w:t xml:space="preserve"> </w:t>
      </w:r>
      <w:r>
        <w:t>установку.</w:t>
      </w:r>
    </w:p>
    <w:p w:rsidR="00551FBD" w:rsidRDefault="008C5111">
      <w:pPr>
        <w:pStyle w:val="a3"/>
        <w:ind w:left="606" w:right="695" w:firstLine="492"/>
      </w:pPr>
      <w:r>
        <w:t>Устное изложение материала сочетается с наглядными и практическими упражнениями,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создаваемые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сообщения;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используются ИКТ.</w:t>
      </w:r>
    </w:p>
    <w:p w:rsidR="00551FBD" w:rsidRDefault="008C5111">
      <w:pPr>
        <w:pStyle w:val="a3"/>
        <w:ind w:left="606" w:right="686" w:firstLine="49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 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благотворное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но также носит личностно-ориентированную направленность, которая помогает в</w:t>
      </w:r>
      <w:r>
        <w:rPr>
          <w:spacing w:val="-57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адаптироваться 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551FBD" w:rsidRDefault="008C5111">
      <w:pPr>
        <w:pStyle w:val="a3"/>
        <w:ind w:left="606" w:right="684" w:firstLine="492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включены</w:t>
      </w:r>
      <w:r>
        <w:rPr>
          <w:spacing w:val="-12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когнитивных</w:t>
      </w:r>
      <w:r>
        <w:rPr>
          <w:spacing w:val="-9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8"/>
        </w:rPr>
        <w:t xml:space="preserve"> </w:t>
      </w:r>
      <w:r>
        <w:t>миром).</w:t>
      </w:r>
      <w:r>
        <w:rPr>
          <w:spacing w:val="18"/>
        </w:rPr>
        <w:t xml:space="preserve"> </w:t>
      </w:r>
      <w:r>
        <w:t>Вариативность</w:t>
      </w:r>
      <w:r>
        <w:rPr>
          <w:spacing w:val="18"/>
        </w:rPr>
        <w:t xml:space="preserve"> </w:t>
      </w:r>
      <w:r>
        <w:t>игр</w:t>
      </w:r>
      <w:r>
        <w:rPr>
          <w:spacing w:val="17"/>
        </w:rPr>
        <w:t xml:space="preserve"> </w:t>
      </w:r>
      <w:r>
        <w:t>позволяют</w:t>
      </w:r>
      <w:r>
        <w:rPr>
          <w:spacing w:val="20"/>
        </w:rPr>
        <w:t xml:space="preserve"> </w:t>
      </w:r>
      <w:r>
        <w:t>учитывать</w:t>
      </w:r>
      <w:r>
        <w:rPr>
          <w:spacing w:val="19"/>
        </w:rPr>
        <w:t xml:space="preserve"> </w:t>
      </w:r>
      <w:r>
        <w:t>индивидуальные</w:t>
      </w:r>
      <w:r>
        <w:rPr>
          <w:spacing w:val="17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коррекции.</w:t>
      </w:r>
    </w:p>
    <w:p w:rsidR="00551FBD" w:rsidRDefault="008C5111">
      <w:pPr>
        <w:pStyle w:val="a3"/>
        <w:spacing w:before="75"/>
        <w:ind w:left="606" w:right="688" w:firstLine="492"/>
      </w:pPr>
      <w:r>
        <w:t>Выбор методов обучения осуществляется в соответствии с особенностями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«маленьких</w:t>
      </w:r>
      <w:r>
        <w:rPr>
          <w:spacing w:val="1"/>
        </w:rPr>
        <w:t xml:space="preserve"> </w:t>
      </w:r>
      <w:r>
        <w:t>шагов»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детализацией,</w:t>
      </w:r>
      <w:r>
        <w:rPr>
          <w:spacing w:val="1"/>
        </w:rPr>
        <w:t xml:space="preserve"> </w:t>
      </w:r>
      <w:r>
        <w:t>развернутостью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551FBD" w:rsidRDefault="00551FBD">
      <w:pPr>
        <w:pStyle w:val="a3"/>
        <w:spacing w:before="6"/>
        <w:ind w:left="0"/>
        <w:jc w:val="left"/>
      </w:pPr>
    </w:p>
    <w:p w:rsidR="00551FBD" w:rsidRDefault="008C5111">
      <w:pPr>
        <w:pStyle w:val="2"/>
        <w:ind w:left="4368"/>
      </w:pPr>
      <w:r>
        <w:t>Логопедические</w:t>
      </w:r>
      <w:r>
        <w:rPr>
          <w:spacing w:val="-4"/>
        </w:rPr>
        <w:t xml:space="preserve"> </w:t>
      </w:r>
      <w:r>
        <w:t>занятия</w:t>
      </w:r>
    </w:p>
    <w:p w:rsidR="00551FBD" w:rsidRDefault="008C5111">
      <w:pPr>
        <w:pStyle w:val="a3"/>
        <w:ind w:left="188" w:right="243" w:firstLine="991"/>
      </w:pPr>
      <w:r>
        <w:rPr>
          <w:b/>
        </w:rPr>
        <w:t>Цель программы: с</w:t>
      </w:r>
      <w:r>
        <w:t>оздание системы комплексной помощи детям с речевыми нарушениями,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отсталостью.</w:t>
      </w:r>
    </w:p>
    <w:p w:rsidR="00551FBD" w:rsidRDefault="008C5111">
      <w:pPr>
        <w:pStyle w:val="2"/>
        <w:spacing w:before="2"/>
        <w:ind w:left="899"/>
        <w:jc w:val="left"/>
      </w:pPr>
      <w:r>
        <w:t>Задачи:</w:t>
      </w:r>
    </w:p>
    <w:p w:rsidR="00551FBD" w:rsidRDefault="008C5111">
      <w:pPr>
        <w:pStyle w:val="a5"/>
        <w:numPr>
          <w:ilvl w:val="0"/>
          <w:numId w:val="38"/>
        </w:numPr>
        <w:tabs>
          <w:tab w:val="left" w:pos="1109"/>
        </w:tabs>
        <w:spacing w:line="237" w:lineRule="auto"/>
        <w:ind w:right="251" w:firstLine="710"/>
        <w:rPr>
          <w:sz w:val="24"/>
        </w:rPr>
      </w:pPr>
      <w:r>
        <w:rPr>
          <w:sz w:val="24"/>
        </w:rPr>
        <w:t>своевременное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недоразвитием;</w:t>
      </w:r>
    </w:p>
    <w:p w:rsidR="00551FBD" w:rsidRDefault="008C5111">
      <w:pPr>
        <w:pStyle w:val="a5"/>
        <w:numPr>
          <w:ilvl w:val="0"/>
          <w:numId w:val="38"/>
        </w:numPr>
        <w:tabs>
          <w:tab w:val="left" w:pos="1044"/>
        </w:tabs>
        <w:spacing w:before="1"/>
        <w:ind w:left="1043" w:hanging="145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образовательных потребностей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</w:p>
    <w:p w:rsidR="00551FBD" w:rsidRDefault="008C5111">
      <w:pPr>
        <w:pStyle w:val="a3"/>
        <w:spacing w:before="1"/>
        <w:ind w:left="188"/>
        <w:jc w:val="left"/>
      </w:pPr>
      <w:r>
        <w:t>речи;</w:t>
      </w:r>
    </w:p>
    <w:p w:rsidR="00551FBD" w:rsidRDefault="008C5111">
      <w:pPr>
        <w:pStyle w:val="a5"/>
        <w:numPr>
          <w:ilvl w:val="0"/>
          <w:numId w:val="38"/>
        </w:numPr>
        <w:tabs>
          <w:tab w:val="left" w:pos="1209"/>
          <w:tab w:val="left" w:pos="1210"/>
          <w:tab w:val="left" w:pos="2732"/>
          <w:tab w:val="left" w:pos="4362"/>
          <w:tab w:val="left" w:pos="5878"/>
          <w:tab w:val="left" w:pos="9457"/>
          <w:tab w:val="left" w:pos="10608"/>
        </w:tabs>
        <w:ind w:left="1209" w:hanging="311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особенностей</w:t>
      </w:r>
      <w:r>
        <w:rPr>
          <w:sz w:val="24"/>
        </w:rPr>
        <w:tab/>
        <w:t>организации</w:t>
      </w:r>
      <w:r>
        <w:rPr>
          <w:sz w:val="24"/>
        </w:rPr>
        <w:tab/>
        <w:t>коррекционно-образовательного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для</w:t>
      </w:r>
    </w:p>
    <w:p w:rsidR="00551FBD" w:rsidRDefault="008C5111">
      <w:pPr>
        <w:pStyle w:val="a3"/>
        <w:ind w:left="188" w:right="242"/>
      </w:pPr>
      <w:r>
        <w:t>рассматриваемой категории детей в соответствии с индивидуальными особенностями каждого ребенка,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дефекта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степенью его</w:t>
      </w:r>
      <w:r>
        <w:rPr>
          <w:spacing w:val="-1"/>
        </w:rPr>
        <w:t xml:space="preserve"> </w:t>
      </w:r>
      <w:r>
        <w:t>выраженности;</w:t>
      </w:r>
    </w:p>
    <w:p w:rsidR="00551FBD" w:rsidRDefault="008C5111">
      <w:pPr>
        <w:pStyle w:val="a5"/>
        <w:numPr>
          <w:ilvl w:val="0"/>
          <w:numId w:val="38"/>
        </w:numPr>
        <w:tabs>
          <w:tab w:val="left" w:pos="1090"/>
        </w:tabs>
        <w:ind w:right="251" w:firstLine="710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помощи детям с речевым недоразвитием 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 обучающихся;</w:t>
      </w:r>
    </w:p>
    <w:p w:rsidR="00551FBD" w:rsidRDefault="008C5111">
      <w:pPr>
        <w:pStyle w:val="a5"/>
        <w:numPr>
          <w:ilvl w:val="0"/>
          <w:numId w:val="38"/>
        </w:numPr>
        <w:tabs>
          <w:tab w:val="left" w:pos="1109"/>
        </w:tabs>
        <w:ind w:right="251" w:firstLine="71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патологией.</w:t>
      </w:r>
    </w:p>
    <w:p w:rsidR="00551FBD" w:rsidRDefault="008C5111">
      <w:pPr>
        <w:pStyle w:val="2"/>
        <w:spacing w:before="189" w:line="240" w:lineRule="auto"/>
        <w:ind w:left="2109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t>курса</w:t>
      </w:r>
    </w:p>
    <w:p w:rsidR="00551FBD" w:rsidRDefault="008C5111" w:rsidP="00252141">
      <w:pPr>
        <w:pStyle w:val="a3"/>
        <w:spacing w:before="128"/>
        <w:ind w:left="188" w:right="246" w:firstLine="708"/>
      </w:pPr>
      <w:r>
        <w:t>Логопедическая</w:t>
      </w:r>
      <w:r>
        <w:rPr>
          <w:spacing w:val="9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занимает</w:t>
      </w:r>
      <w:r>
        <w:rPr>
          <w:spacing w:val="10"/>
        </w:rPr>
        <w:t xml:space="preserve"> </w:t>
      </w:r>
      <w:r>
        <w:t>важное</w:t>
      </w:r>
      <w:r>
        <w:rPr>
          <w:spacing w:val="9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коррекции</w:t>
      </w:r>
      <w:r>
        <w:rPr>
          <w:spacing w:val="11"/>
        </w:rPr>
        <w:t xml:space="preserve"> </w:t>
      </w:r>
      <w:r>
        <w:t>нарушений</w:t>
      </w:r>
      <w:r>
        <w:rPr>
          <w:spacing w:val="10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интеллектуальной недостаточностью. Логопедическое воздействие направлено на речевую систему в</w:t>
      </w:r>
      <w:r>
        <w:rPr>
          <w:spacing w:val="1"/>
        </w:rPr>
        <w:t xml:space="preserve"> </w:t>
      </w:r>
      <w:r>
        <w:t>целом. В первые годы обучения необходимо устранить недостатки звуковой стороны речи, так как от её</w:t>
      </w:r>
      <w:r>
        <w:rPr>
          <w:spacing w:val="-57"/>
        </w:rPr>
        <w:t xml:space="preserve"> </w:t>
      </w:r>
      <w:r>
        <w:t>состояния</w:t>
      </w:r>
      <w:r>
        <w:rPr>
          <w:spacing w:val="25"/>
        </w:rPr>
        <w:t xml:space="preserve"> </w:t>
      </w:r>
      <w:r>
        <w:t>зависит</w:t>
      </w:r>
      <w:r>
        <w:rPr>
          <w:spacing w:val="27"/>
        </w:rPr>
        <w:t xml:space="preserve"> </w:t>
      </w:r>
      <w:r>
        <w:t>успешность</w:t>
      </w:r>
      <w:r>
        <w:rPr>
          <w:spacing w:val="25"/>
        </w:rPr>
        <w:t xml:space="preserve"> </w:t>
      </w:r>
      <w:r>
        <w:t>овладения</w:t>
      </w:r>
      <w:r>
        <w:rPr>
          <w:spacing w:val="25"/>
        </w:rPr>
        <w:t xml:space="preserve"> </w:t>
      </w:r>
      <w:r>
        <w:t>грамотой,</w:t>
      </w:r>
      <w:r>
        <w:rPr>
          <w:spacing w:val="25"/>
        </w:rPr>
        <w:t xml:space="preserve"> </w:t>
      </w:r>
      <w:r>
        <w:t>навыками</w:t>
      </w:r>
      <w:r>
        <w:rPr>
          <w:spacing w:val="27"/>
        </w:rPr>
        <w:t xml:space="preserve"> </w:t>
      </w:r>
      <w:r>
        <w:t>письма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чтения,</w:t>
      </w:r>
      <w:r>
        <w:rPr>
          <w:spacing w:val="25"/>
        </w:rPr>
        <w:t xml:space="preserve"> </w:t>
      </w:r>
      <w:r>
        <w:t>основными</w:t>
      </w:r>
      <w:r w:rsidR="00252141">
        <w:t xml:space="preserve"> </w:t>
      </w:r>
      <w:r>
        <w:t>инструментами всего</w:t>
      </w:r>
      <w:r>
        <w:rPr>
          <w:spacing w:val="1"/>
        </w:rPr>
        <w:t xml:space="preserve"> </w:t>
      </w:r>
      <w:r>
        <w:t>обучения. Содержание логопедических</w:t>
      </w:r>
      <w:r>
        <w:rPr>
          <w:spacing w:val="1"/>
        </w:rPr>
        <w:t xml:space="preserve"> </w:t>
      </w:r>
      <w:r>
        <w:t>занятий согласовано с программой по</w:t>
      </w:r>
      <w:r>
        <w:rPr>
          <w:spacing w:val="1"/>
        </w:rPr>
        <w:t xml:space="preserve"> </w:t>
      </w:r>
      <w:r>
        <w:t>чтению,</w:t>
      </w:r>
      <w:r>
        <w:rPr>
          <w:spacing w:val="-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 речевой практики.</w:t>
      </w:r>
    </w:p>
    <w:p w:rsidR="00551FBD" w:rsidRDefault="008C5111">
      <w:pPr>
        <w:pStyle w:val="a3"/>
        <w:spacing w:before="132"/>
        <w:ind w:left="188" w:right="242" w:firstLine="708"/>
      </w:pP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моторным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тонкой ручной моторики умственно отсталого ребёнка. Поэтому в занятия включаются упражнения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движений рук,</w:t>
      </w:r>
      <w:r>
        <w:rPr>
          <w:spacing w:val="-1"/>
        </w:rPr>
        <w:t xml:space="preserve"> </w:t>
      </w:r>
      <w:r>
        <w:t>задания по</w:t>
      </w:r>
      <w:r>
        <w:rPr>
          <w:spacing w:val="-1"/>
        </w:rPr>
        <w:t xml:space="preserve"> </w:t>
      </w:r>
      <w:proofErr w:type="spellStart"/>
      <w:r>
        <w:t>оречевлению</w:t>
      </w:r>
      <w:proofErr w:type="spellEnd"/>
      <w:r>
        <w:rPr>
          <w:spacing w:val="-2"/>
        </w:rPr>
        <w:t xml:space="preserve"> </w:t>
      </w:r>
      <w:r>
        <w:t>действий.</w:t>
      </w:r>
    </w:p>
    <w:p w:rsidR="00551FBD" w:rsidRDefault="008C5111">
      <w:pPr>
        <w:pStyle w:val="a3"/>
        <w:spacing w:before="133"/>
        <w:ind w:left="188" w:right="240" w:firstLine="708"/>
      </w:pP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-57"/>
        </w:rPr>
        <w:t xml:space="preserve"> </w:t>
      </w:r>
      <w:r>
        <w:t>действий, чтобы учащийся смог от наглядно-действенного и наглядно-образного мышления перейти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мыслительных операций анализа, синтеза, сравнения, абстрагирования, обобщения</w:t>
      </w:r>
      <w:r>
        <w:rPr>
          <w:spacing w:val="1"/>
        </w:rPr>
        <w:t xml:space="preserve"> </w:t>
      </w:r>
      <w:r>
        <w:t>с максимальным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-2"/>
        </w:rPr>
        <w:t xml:space="preserve"> </w:t>
      </w:r>
      <w:r>
        <w:t>анализаторов,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наглядности.</w:t>
      </w:r>
    </w:p>
    <w:p w:rsidR="00551FBD" w:rsidRDefault="008C5111">
      <w:pPr>
        <w:pStyle w:val="a3"/>
        <w:spacing w:before="129"/>
        <w:ind w:left="188" w:right="239" w:firstLine="708"/>
      </w:pPr>
      <w:r>
        <w:t>Нарушения речи детей носят стойкий характер, поэтому этапы закрепления правильных 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отрабатываются,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-57"/>
        </w:rPr>
        <w:t xml:space="preserve"> </w:t>
      </w:r>
      <w:r>
        <w:t>элементов новизны по содержанию и по форме. Учитывая психофизическое состояние, особенности</w:t>
      </w:r>
      <w:r>
        <w:rPr>
          <w:spacing w:val="1"/>
        </w:rPr>
        <w:t xml:space="preserve"> </w:t>
      </w:r>
      <w:r>
        <w:t>ВНД,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частую</w:t>
      </w:r>
      <w:r>
        <w:rPr>
          <w:spacing w:val="1"/>
        </w:rPr>
        <w:t xml:space="preserve"> </w:t>
      </w:r>
      <w:r>
        <w:t>смену</w:t>
      </w:r>
      <w:r>
        <w:rPr>
          <w:spacing w:val="-57"/>
        </w:rPr>
        <w:t xml:space="preserve"> </w:t>
      </w:r>
      <w:r>
        <w:t>видов деятельности, переключать ребенка с одной формы работы на другую. Цели занятия излагаются</w:t>
      </w:r>
      <w:r>
        <w:rPr>
          <w:spacing w:val="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отсталому</w:t>
      </w:r>
      <w:r>
        <w:rPr>
          <w:spacing w:val="-6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чрезвычайно конкретно,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доступной форме.</w:t>
      </w:r>
    </w:p>
    <w:p w:rsidR="00551FBD" w:rsidRDefault="008C5111">
      <w:pPr>
        <w:pStyle w:val="a3"/>
        <w:spacing w:before="131" w:line="275" w:lineRule="exact"/>
        <w:ind w:left="897"/>
      </w:pP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логопедических</w:t>
      </w:r>
      <w:r>
        <w:rPr>
          <w:spacing w:val="15"/>
        </w:rPr>
        <w:t xml:space="preserve"> </w:t>
      </w:r>
      <w:r>
        <w:t>занятий</w:t>
      </w:r>
      <w:r>
        <w:rPr>
          <w:spacing w:val="14"/>
        </w:rPr>
        <w:t xml:space="preserve"> </w:t>
      </w:r>
      <w:r>
        <w:t>занятиях</w:t>
      </w:r>
      <w:r>
        <w:rPr>
          <w:spacing w:val="16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обучения.</w:t>
      </w:r>
    </w:p>
    <w:p w:rsidR="00551FBD" w:rsidRDefault="008C5111">
      <w:pPr>
        <w:pStyle w:val="a3"/>
        <w:spacing w:line="275" w:lineRule="exact"/>
        <w:ind w:left="188"/>
      </w:pP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технологии: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before="2" w:line="293" w:lineRule="exact"/>
        <w:ind w:left="1180"/>
        <w:jc w:val="both"/>
        <w:rPr>
          <w:sz w:val="24"/>
        </w:rPr>
      </w:pPr>
      <w:r>
        <w:rPr>
          <w:spacing w:val="-1"/>
          <w:sz w:val="24"/>
        </w:rPr>
        <w:t>технология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логопедического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обследования;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line="293" w:lineRule="exact"/>
        <w:ind w:left="1180"/>
        <w:jc w:val="both"/>
        <w:rPr>
          <w:sz w:val="24"/>
        </w:rPr>
      </w:pPr>
      <w:r>
        <w:rPr>
          <w:spacing w:val="-1"/>
          <w:sz w:val="24"/>
        </w:rPr>
        <w:t>технология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звукопроизношения;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before="1" w:line="237" w:lineRule="auto"/>
        <w:ind w:right="250" w:firstLine="708"/>
        <w:rPr>
          <w:sz w:val="24"/>
        </w:rPr>
      </w:pPr>
      <w:r>
        <w:rPr>
          <w:sz w:val="24"/>
        </w:rPr>
        <w:t>технологии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before="2"/>
        <w:ind w:left="1180"/>
        <w:rPr>
          <w:sz w:val="24"/>
        </w:rPr>
      </w:pP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before="2" w:line="293" w:lineRule="exact"/>
        <w:ind w:left="1180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line="293" w:lineRule="exact"/>
        <w:ind w:left="1180"/>
        <w:rPr>
          <w:sz w:val="24"/>
        </w:rPr>
      </w:pP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  <w:tab w:val="left" w:pos="2566"/>
          <w:tab w:val="left" w:pos="4276"/>
          <w:tab w:val="left" w:pos="5339"/>
          <w:tab w:val="left" w:pos="6363"/>
          <w:tab w:val="left" w:pos="8176"/>
          <w:tab w:val="left" w:pos="9310"/>
          <w:tab w:val="left" w:pos="9776"/>
          <w:tab w:val="left" w:pos="10104"/>
        </w:tabs>
        <w:spacing w:before="2" w:line="237" w:lineRule="auto"/>
        <w:ind w:right="248" w:firstLine="708"/>
        <w:rPr>
          <w:sz w:val="24"/>
        </w:rPr>
      </w:pPr>
      <w:r>
        <w:rPr>
          <w:sz w:val="24"/>
        </w:rPr>
        <w:t>технологии</w:t>
      </w:r>
      <w:r>
        <w:rPr>
          <w:sz w:val="24"/>
        </w:rPr>
        <w:tab/>
        <w:t>формирования</w:t>
      </w:r>
      <w:r>
        <w:rPr>
          <w:sz w:val="24"/>
        </w:rPr>
        <w:tab/>
        <w:t>навыков</w:t>
      </w:r>
      <w:r>
        <w:rPr>
          <w:sz w:val="24"/>
        </w:rPr>
        <w:tab/>
        <w:t>речевой</w:t>
      </w:r>
      <w:r>
        <w:rPr>
          <w:sz w:val="24"/>
        </w:rPr>
        <w:tab/>
        <w:t>саморегуляции,</w:t>
      </w:r>
      <w:r>
        <w:rPr>
          <w:sz w:val="24"/>
        </w:rPr>
        <w:tab/>
        <w:t>введение</w:t>
      </w:r>
      <w:r>
        <w:rPr>
          <w:sz w:val="24"/>
        </w:rPr>
        <w:tab/>
        <w:t>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речевую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коммуникацию;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before="2" w:line="293" w:lineRule="exact"/>
        <w:ind w:left="118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line="293" w:lineRule="exact"/>
        <w:ind w:left="1180"/>
        <w:rPr>
          <w:sz w:val="24"/>
        </w:rPr>
      </w:pPr>
      <w:r>
        <w:rPr>
          <w:sz w:val="24"/>
        </w:rPr>
        <w:t>информационно-коммуникативные;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line="293" w:lineRule="exact"/>
        <w:ind w:left="1180"/>
        <w:rPr>
          <w:sz w:val="24"/>
        </w:rPr>
      </w:pPr>
      <w:r>
        <w:rPr>
          <w:sz w:val="24"/>
        </w:rPr>
        <w:t>игровые;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before="1" w:line="293" w:lineRule="exact"/>
        <w:ind w:left="1180"/>
        <w:rPr>
          <w:sz w:val="24"/>
        </w:rPr>
      </w:pPr>
      <w:r>
        <w:rPr>
          <w:sz w:val="24"/>
        </w:rPr>
        <w:t>личностно-ориентированные;</w:t>
      </w:r>
    </w:p>
    <w:p w:rsidR="00551FBD" w:rsidRDefault="008C5111">
      <w:pPr>
        <w:pStyle w:val="a5"/>
        <w:numPr>
          <w:ilvl w:val="0"/>
          <w:numId w:val="37"/>
        </w:numPr>
        <w:tabs>
          <w:tab w:val="left" w:pos="1181"/>
        </w:tabs>
        <w:spacing w:line="292" w:lineRule="exact"/>
        <w:ind w:left="1180"/>
        <w:rPr>
          <w:sz w:val="24"/>
        </w:rPr>
      </w:pPr>
      <w:r>
        <w:rPr>
          <w:sz w:val="24"/>
        </w:rPr>
        <w:t>проблемно-поисковые.</w:t>
      </w:r>
    </w:p>
    <w:p w:rsidR="00551FBD" w:rsidRDefault="008C5111">
      <w:pPr>
        <w:pStyle w:val="a3"/>
        <w:spacing w:line="274" w:lineRule="exact"/>
        <w:ind w:left="897"/>
        <w:jc w:val="left"/>
      </w:pPr>
      <w:r>
        <w:t>Логопедическая</w:t>
      </w:r>
      <w:r>
        <w:rPr>
          <w:spacing w:val="-5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методами:</w:t>
      </w:r>
    </w:p>
    <w:p w:rsidR="00551FBD" w:rsidRDefault="008C5111">
      <w:pPr>
        <w:pStyle w:val="a5"/>
        <w:numPr>
          <w:ilvl w:val="1"/>
          <w:numId w:val="42"/>
        </w:numPr>
        <w:tabs>
          <w:tab w:val="left" w:pos="1181"/>
        </w:tabs>
        <w:rPr>
          <w:sz w:val="24"/>
        </w:rPr>
      </w:pPr>
      <w:r>
        <w:rPr>
          <w:sz w:val="24"/>
        </w:rPr>
        <w:t>практическими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инсценировки;</w:t>
      </w:r>
    </w:p>
    <w:p w:rsidR="00551FBD" w:rsidRDefault="008C5111">
      <w:pPr>
        <w:pStyle w:val="a5"/>
        <w:numPr>
          <w:ilvl w:val="1"/>
          <w:numId w:val="42"/>
        </w:numPr>
        <w:tabs>
          <w:tab w:val="left" w:pos="1181"/>
        </w:tabs>
        <w:rPr>
          <w:sz w:val="24"/>
        </w:rPr>
      </w:pPr>
      <w:r>
        <w:rPr>
          <w:sz w:val="24"/>
        </w:rPr>
        <w:t>наглядными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видеоматериалами;</w:t>
      </w:r>
    </w:p>
    <w:p w:rsidR="00551FBD" w:rsidRDefault="008C5111">
      <w:pPr>
        <w:pStyle w:val="a5"/>
        <w:numPr>
          <w:ilvl w:val="1"/>
          <w:numId w:val="42"/>
        </w:numPr>
        <w:tabs>
          <w:tab w:val="left" w:pos="1181"/>
          <w:tab w:val="left" w:pos="2868"/>
          <w:tab w:val="left" w:pos="3899"/>
          <w:tab w:val="left" w:pos="5438"/>
          <w:tab w:val="left" w:pos="5815"/>
          <w:tab w:val="left" w:pos="7006"/>
          <w:tab w:val="left" w:pos="8771"/>
          <w:tab w:val="left" w:pos="10325"/>
        </w:tabs>
        <w:spacing w:before="1"/>
        <w:ind w:left="897" w:right="253" w:firstLine="0"/>
        <w:rPr>
          <w:sz w:val="24"/>
        </w:rPr>
      </w:pPr>
      <w:r>
        <w:rPr>
          <w:sz w:val="24"/>
        </w:rPr>
        <w:t>словесными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пояснение,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Репродуктивные</w:t>
      </w:r>
      <w:r>
        <w:rPr>
          <w:sz w:val="24"/>
        </w:rPr>
        <w:tab/>
        <w:t>методы</w:t>
      </w:r>
      <w:r>
        <w:rPr>
          <w:sz w:val="24"/>
        </w:rPr>
        <w:tab/>
        <w:t>эффективны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имитационной</w:t>
      </w:r>
      <w:r>
        <w:rPr>
          <w:sz w:val="24"/>
        </w:rPr>
        <w:tab/>
        <w:t>способности</w:t>
      </w:r>
      <w:r>
        <w:rPr>
          <w:sz w:val="24"/>
        </w:rPr>
        <w:tab/>
      </w:r>
      <w:r>
        <w:rPr>
          <w:spacing w:val="-1"/>
          <w:sz w:val="24"/>
        </w:rPr>
        <w:t>детей,</w:t>
      </w:r>
    </w:p>
    <w:p w:rsidR="00551FBD" w:rsidRDefault="008C5111">
      <w:pPr>
        <w:pStyle w:val="a3"/>
        <w:ind w:left="188" w:right="241"/>
        <w:jc w:val="left"/>
      </w:pPr>
      <w:r>
        <w:t>формирования</w:t>
      </w:r>
      <w:r>
        <w:rPr>
          <w:spacing w:val="55"/>
        </w:rPr>
        <w:t xml:space="preserve"> </w:t>
      </w:r>
      <w:r>
        <w:t>навыков</w:t>
      </w:r>
      <w:r>
        <w:rPr>
          <w:spacing w:val="54"/>
        </w:rPr>
        <w:t xml:space="preserve"> </w:t>
      </w:r>
      <w:r>
        <w:t>четкого</w:t>
      </w:r>
      <w:r>
        <w:rPr>
          <w:spacing w:val="55"/>
        </w:rPr>
        <w:t xml:space="preserve"> </w:t>
      </w:r>
      <w:r>
        <w:t>произношения,</w:t>
      </w:r>
      <w:r>
        <w:rPr>
          <w:spacing w:val="55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восприятии</w:t>
      </w:r>
      <w:r>
        <w:rPr>
          <w:spacing w:val="54"/>
        </w:rPr>
        <w:t xml:space="preserve"> </w:t>
      </w:r>
      <w:r>
        <w:t>речевых</w:t>
      </w:r>
      <w:r>
        <w:rPr>
          <w:spacing w:val="57"/>
        </w:rPr>
        <w:t xml:space="preserve"> </w:t>
      </w:r>
      <w:r>
        <w:t>образцов,</w:t>
      </w:r>
      <w:r>
        <w:rPr>
          <w:spacing w:val="52"/>
        </w:rPr>
        <w:t xml:space="preserve"> </w:t>
      </w:r>
      <w:r>
        <w:t>особенно</w:t>
      </w:r>
      <w:r>
        <w:rPr>
          <w:spacing w:val="5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для ребенка</w:t>
      </w:r>
      <w:r>
        <w:rPr>
          <w:spacing w:val="-1"/>
        </w:rPr>
        <w:t xml:space="preserve"> </w:t>
      </w:r>
      <w:r>
        <w:t>видов деятельности.</w:t>
      </w:r>
    </w:p>
    <w:p w:rsidR="00551FBD" w:rsidRDefault="008C5111">
      <w:pPr>
        <w:pStyle w:val="a3"/>
        <w:ind w:left="188" w:right="241" w:firstLine="708"/>
        <w:jc w:val="left"/>
      </w:pPr>
      <w:r>
        <w:t>Продуктивные</w:t>
      </w:r>
      <w:r>
        <w:rPr>
          <w:spacing w:val="12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используются</w:t>
      </w:r>
      <w:r>
        <w:rPr>
          <w:spacing w:val="17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построении</w:t>
      </w:r>
      <w:r>
        <w:rPr>
          <w:spacing w:val="14"/>
        </w:rPr>
        <w:t xml:space="preserve"> </w:t>
      </w:r>
      <w:r>
        <w:t>высказываний,</w:t>
      </w:r>
      <w:r>
        <w:rPr>
          <w:spacing w:val="12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рассказа,</w:t>
      </w:r>
      <w:r>
        <w:rPr>
          <w:spacing w:val="-57"/>
        </w:rPr>
        <w:t xml:space="preserve"> </w:t>
      </w:r>
      <w:r>
        <w:t>пересказа</w:t>
      </w:r>
      <w:r>
        <w:rPr>
          <w:spacing w:val="-2"/>
        </w:rPr>
        <w:t xml:space="preserve"> </w:t>
      </w:r>
      <w:r>
        <w:t>и творческих заданиях.</w:t>
      </w:r>
    </w:p>
    <w:p w:rsidR="00551FBD" w:rsidRDefault="00551FBD">
      <w:pPr>
        <w:pStyle w:val="a3"/>
        <w:spacing w:before="5"/>
        <w:ind w:left="0"/>
        <w:jc w:val="left"/>
      </w:pPr>
    </w:p>
    <w:p w:rsidR="00551FBD" w:rsidRDefault="008C5111">
      <w:pPr>
        <w:pStyle w:val="2"/>
        <w:ind w:left="472"/>
      </w:pPr>
      <w:proofErr w:type="spellStart"/>
      <w:r>
        <w:t>Психокоррекционные</w:t>
      </w:r>
      <w:proofErr w:type="spellEnd"/>
      <w:r>
        <w:rPr>
          <w:spacing w:val="-4"/>
        </w:rPr>
        <w:t xml:space="preserve"> </w:t>
      </w:r>
      <w:r>
        <w:t>занятия</w:t>
      </w:r>
    </w:p>
    <w:p w:rsidR="00551FBD" w:rsidRDefault="008C5111">
      <w:pPr>
        <w:pStyle w:val="a3"/>
        <w:ind w:right="239" w:firstLine="708"/>
      </w:pPr>
      <w:r>
        <w:rPr>
          <w:b/>
          <w:i/>
          <w:spacing w:val="-1"/>
        </w:rPr>
        <w:t xml:space="preserve">Цель программы: </w:t>
      </w:r>
      <w:r>
        <w:rPr>
          <w:spacing w:val="-1"/>
        </w:rPr>
        <w:t xml:space="preserve">осознание и развитие </w:t>
      </w:r>
      <w:r>
        <w:t>индивидуальных особенностей подростков: 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 xml:space="preserve">развития, улучшение субъективного самочувствия, укрепление </w:t>
      </w:r>
      <w:proofErr w:type="spellStart"/>
      <w:r>
        <w:t>психическогоздоровья</w:t>
      </w:r>
      <w:proofErr w:type="spellEnd"/>
      <w:r>
        <w:t>, формирование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самоопределения, саморегуляции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социализации личности.</w:t>
      </w:r>
    </w:p>
    <w:p w:rsidR="00551FBD" w:rsidRDefault="008C5111">
      <w:pPr>
        <w:pStyle w:val="a3"/>
        <w:ind w:left="1038"/>
      </w:pPr>
      <w:r>
        <w:t>Задачи</w:t>
      </w:r>
      <w:r>
        <w:rPr>
          <w:spacing w:val="-6"/>
        </w:rPr>
        <w:t xml:space="preserve"> </w:t>
      </w:r>
      <w:r>
        <w:t>программы:</w:t>
      </w:r>
    </w:p>
    <w:p w:rsidR="00551FBD" w:rsidRDefault="008C5111" w:rsidP="00252141">
      <w:pPr>
        <w:pStyle w:val="a3"/>
        <w:ind w:left="1038" w:right="4152"/>
      </w:pPr>
      <w:r>
        <w:t>развитие</w:t>
      </w:r>
      <w:r>
        <w:rPr>
          <w:spacing w:val="-8"/>
        </w:rPr>
        <w:t xml:space="preserve"> </w:t>
      </w:r>
      <w:r>
        <w:t>словесно-логического</w:t>
      </w:r>
      <w:r>
        <w:rPr>
          <w:spacing w:val="-5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  <w:r>
        <w:rPr>
          <w:spacing w:val="-5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spellStart"/>
      <w:proofErr w:type="gramStart"/>
      <w:r>
        <w:t>внимания;развитие</w:t>
      </w:r>
      <w:proofErr w:type="spellEnd"/>
      <w:proofErr w:type="gramEnd"/>
      <w:r>
        <w:rPr>
          <w:spacing w:val="-6"/>
        </w:rPr>
        <w:t xml:space="preserve"> </w:t>
      </w:r>
      <w:r>
        <w:t>памяти;</w:t>
      </w:r>
    </w:p>
    <w:p w:rsidR="00551FBD" w:rsidRDefault="008C5111">
      <w:pPr>
        <w:pStyle w:val="a3"/>
        <w:ind w:left="1038" w:right="241"/>
        <w:jc w:val="left"/>
      </w:pPr>
      <w:r>
        <w:t>формирование</w:t>
      </w:r>
      <w:r>
        <w:rPr>
          <w:spacing w:val="-13"/>
        </w:rPr>
        <w:t xml:space="preserve"> </w:t>
      </w:r>
      <w:r>
        <w:t>волевой</w:t>
      </w:r>
      <w:r>
        <w:rPr>
          <w:spacing w:val="-5"/>
        </w:rPr>
        <w:t xml:space="preserve"> </w:t>
      </w:r>
      <w:r>
        <w:t>регуляции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  <w:r>
        <w:rPr>
          <w:spacing w:val="-57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самовосприятия</w:t>
      </w:r>
      <w:r>
        <w:rPr>
          <w:spacing w:val="-4"/>
        </w:rPr>
        <w:t xml:space="preserve"> </w:t>
      </w:r>
      <w:r>
        <w:t>и восприятия</w:t>
      </w:r>
      <w:r>
        <w:rPr>
          <w:spacing w:val="-4"/>
        </w:rPr>
        <w:t xml:space="preserve"> </w:t>
      </w:r>
      <w:r>
        <w:t>других людей;</w:t>
      </w:r>
    </w:p>
    <w:p w:rsidR="00551FBD" w:rsidRDefault="008C5111">
      <w:pPr>
        <w:pStyle w:val="a3"/>
        <w:spacing w:before="1"/>
        <w:ind w:left="1038" w:right="5227"/>
        <w:jc w:val="left"/>
      </w:pPr>
      <w:r>
        <w:t>формирование навыков коммуникации;</w:t>
      </w:r>
      <w:r>
        <w:rPr>
          <w:spacing w:val="1"/>
        </w:rPr>
        <w:t xml:space="preserve"> </w:t>
      </w:r>
      <w:r>
        <w:t>снижение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агрессии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тревожности.</w:t>
      </w:r>
    </w:p>
    <w:p w:rsidR="00551FBD" w:rsidRDefault="008C5111">
      <w:pPr>
        <w:pStyle w:val="2"/>
        <w:spacing w:before="4"/>
        <w:jc w:val="left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t>курса</w:t>
      </w:r>
    </w:p>
    <w:p w:rsidR="00551FBD" w:rsidRDefault="008C5111">
      <w:pPr>
        <w:pStyle w:val="a3"/>
        <w:ind w:right="236" w:firstLine="566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 xml:space="preserve">личностной и познавательной сфер подростков с ограниченными возможностями </w:t>
      </w:r>
      <w:proofErr w:type="spellStart"/>
      <w:r>
        <w:t>здоровьяи</w:t>
      </w:r>
      <w:proofErr w:type="spellEnd"/>
      <w:r>
        <w:t xml:space="preserve"> оказание</w:t>
      </w:r>
      <w:r>
        <w:rPr>
          <w:spacing w:val="-57"/>
        </w:rPr>
        <w:t xml:space="preserve"> </w:t>
      </w:r>
      <w:r>
        <w:t>помощи детям этой категории; формирование психологического базиса для полноценного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интеллектуальной деятельности, повышение уровня общего развития обучающихся, 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регулирующих эмоциональные проявления в межличностных отношениях, потребности в общении,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адекватных</w:t>
      </w:r>
      <w:r>
        <w:rPr>
          <w:spacing w:val="5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 окружающими.</w:t>
      </w:r>
    </w:p>
    <w:p w:rsidR="00551FBD" w:rsidRDefault="008C5111">
      <w:pPr>
        <w:pStyle w:val="a3"/>
        <w:ind w:left="1038"/>
      </w:pPr>
      <w:r>
        <w:t xml:space="preserve">Данная   </w:t>
      </w:r>
      <w:r>
        <w:rPr>
          <w:spacing w:val="40"/>
        </w:rPr>
        <w:t xml:space="preserve"> </w:t>
      </w:r>
      <w:r>
        <w:t xml:space="preserve">программа    </w:t>
      </w:r>
      <w:r>
        <w:rPr>
          <w:spacing w:val="41"/>
        </w:rPr>
        <w:t xml:space="preserve"> </w:t>
      </w:r>
      <w:r>
        <w:t xml:space="preserve">предназначена    </w:t>
      </w:r>
      <w:r>
        <w:rPr>
          <w:spacing w:val="40"/>
        </w:rPr>
        <w:t xml:space="preserve"> </w:t>
      </w:r>
      <w:r>
        <w:t xml:space="preserve">для    </w:t>
      </w:r>
      <w:r>
        <w:rPr>
          <w:spacing w:val="39"/>
        </w:rPr>
        <w:t xml:space="preserve"> </w:t>
      </w:r>
      <w:proofErr w:type="spellStart"/>
      <w:r>
        <w:t>психокоррекционной</w:t>
      </w:r>
      <w:proofErr w:type="spellEnd"/>
      <w:r>
        <w:t xml:space="preserve">    </w:t>
      </w:r>
      <w:r>
        <w:rPr>
          <w:spacing w:val="40"/>
        </w:rPr>
        <w:t xml:space="preserve"> </w:t>
      </w:r>
      <w:r>
        <w:t xml:space="preserve">работы    </w:t>
      </w:r>
      <w:r>
        <w:rPr>
          <w:spacing w:val="36"/>
        </w:rPr>
        <w:t xml:space="preserve"> </w:t>
      </w:r>
      <w:r>
        <w:t xml:space="preserve">по    </w:t>
      </w:r>
      <w:r>
        <w:rPr>
          <w:spacing w:val="39"/>
        </w:rPr>
        <w:t xml:space="preserve"> </w:t>
      </w:r>
      <w:r>
        <w:t>курсу:</w:t>
      </w:r>
    </w:p>
    <w:p w:rsidR="00551FBD" w:rsidRDefault="008C5111">
      <w:pPr>
        <w:pStyle w:val="a3"/>
        <w:ind w:right="243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психокоррекционых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технологии, методы и техники, направленные на компенсацию и исправление интеллектуальных и</w:t>
      </w:r>
      <w:r>
        <w:rPr>
          <w:spacing w:val="1"/>
        </w:rPr>
        <w:t xml:space="preserve"> </w:t>
      </w:r>
      <w:r>
        <w:t>эмоционально-волевых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</w:p>
    <w:p w:rsidR="00551FBD" w:rsidRDefault="008C5111">
      <w:pPr>
        <w:pStyle w:val="a3"/>
        <w:ind w:left="1038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работы:</w:t>
      </w:r>
    </w:p>
    <w:p w:rsidR="00551FBD" w:rsidRDefault="008C5111">
      <w:pPr>
        <w:pStyle w:val="a3"/>
        <w:ind w:right="246" w:firstLine="566"/>
      </w:pPr>
      <w:r>
        <w:t xml:space="preserve">-познавательная сфера (формирование учебной мотивации, стимуляция </w:t>
      </w:r>
      <w:proofErr w:type="spellStart"/>
      <w:r>
        <w:t>сенсорноперцептивных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мнемических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процессов);</w:t>
      </w:r>
    </w:p>
    <w:p w:rsidR="00551FBD" w:rsidRDefault="008C5111">
      <w:pPr>
        <w:pStyle w:val="a3"/>
        <w:ind w:right="240" w:firstLine="566"/>
      </w:pPr>
      <w:r>
        <w:t>-эмоционально-личностная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proofErr w:type="spellStart"/>
      <w:r>
        <w:t>пихоэмоционального</w:t>
      </w:r>
      <w:proofErr w:type="spellEnd"/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 самоконтроля);</w:t>
      </w:r>
    </w:p>
    <w:p w:rsidR="00551FBD" w:rsidRDefault="008C5111">
      <w:pPr>
        <w:pStyle w:val="a3"/>
        <w:ind w:right="249" w:firstLine="566"/>
      </w:pPr>
      <w:r>
        <w:t>-формирование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поведения.</w:t>
      </w:r>
    </w:p>
    <w:p w:rsidR="00551FBD" w:rsidRDefault="008C5111">
      <w:pPr>
        <w:pStyle w:val="a3"/>
        <w:ind w:left="1098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средства:</w:t>
      </w:r>
    </w:p>
    <w:p w:rsidR="00551FBD" w:rsidRDefault="008C5111">
      <w:pPr>
        <w:pStyle w:val="a3"/>
        <w:ind w:right="241" w:firstLine="566"/>
      </w:pPr>
      <w:r>
        <w:t>Арт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proofErr w:type="spellStart"/>
      <w:r>
        <w:t>т.</w:t>
      </w:r>
      <w:proofErr w:type="gramStart"/>
      <w:r>
        <w:t>к.изобразительная</w:t>
      </w:r>
      <w:proofErr w:type="spellEnd"/>
      <w:proofErr w:type="gram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позволяя ребенку восполнит дефицит общения</w:t>
      </w:r>
      <w:r>
        <w:rPr>
          <w:spacing w:val="1"/>
        </w:rPr>
        <w:t xml:space="preserve"> </w:t>
      </w:r>
      <w:r>
        <w:t>и построить более гармоничные взаимоотношения с</w:t>
      </w:r>
      <w:r>
        <w:rPr>
          <w:spacing w:val="1"/>
        </w:rPr>
        <w:t xml:space="preserve"> </w:t>
      </w:r>
      <w:r>
        <w:t>миром. Во многих случаях работа с изобразительными материалами позволяет получить седативный</w:t>
      </w:r>
      <w:r>
        <w:rPr>
          <w:spacing w:val="1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и снимает эмоциональное</w:t>
      </w:r>
      <w:r>
        <w:rPr>
          <w:spacing w:val="-1"/>
        </w:rPr>
        <w:t xml:space="preserve"> </w:t>
      </w:r>
      <w:r>
        <w:t>напряжение.</w:t>
      </w:r>
    </w:p>
    <w:p w:rsidR="00551FBD" w:rsidRDefault="008C5111">
      <w:pPr>
        <w:pStyle w:val="a3"/>
        <w:ind w:right="242" w:firstLine="566"/>
      </w:pPr>
      <w:proofErr w:type="spellStart"/>
      <w:r>
        <w:t>Игротерапия</w:t>
      </w:r>
      <w:proofErr w:type="spellEnd"/>
      <w:r>
        <w:t>-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равноправные</w:t>
      </w:r>
      <w:r>
        <w:rPr>
          <w:spacing w:val="1"/>
        </w:rPr>
        <w:t xml:space="preserve"> </w:t>
      </w:r>
      <w:r>
        <w:t>партнерские взаимоотношения ребенка со сверстниками, что обеспечивает возможность позитивного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551FBD" w:rsidRDefault="008C5111">
      <w:pPr>
        <w:pStyle w:val="a3"/>
        <w:ind w:right="248" w:firstLine="566"/>
      </w:pPr>
      <w:proofErr w:type="spellStart"/>
      <w:r>
        <w:t>Игротерапия</w:t>
      </w:r>
      <w:proofErr w:type="spellEnd"/>
      <w:r>
        <w:t xml:space="preserve"> позволяет организовать поэтапную отработку в игре новых, более адекватных</w:t>
      </w:r>
      <w:r>
        <w:rPr>
          <w:spacing w:val="1"/>
        </w:rPr>
        <w:t xml:space="preserve"> </w:t>
      </w:r>
      <w:r>
        <w:t>способов ориентировки ребенка в проблемных ситуациях, происходит постепенное 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системе правил, регулирующих выполнение роли, и правил, регулирующих поведение в игровой</w:t>
      </w:r>
      <w:r>
        <w:rPr>
          <w:spacing w:val="1"/>
        </w:rPr>
        <w:t xml:space="preserve"> </w:t>
      </w:r>
      <w:r>
        <w:t>команде. Создание ситуации успеха помогает более эффективному усвоению получаемых знаний.</w:t>
      </w:r>
      <w:r>
        <w:rPr>
          <w:spacing w:val="1"/>
        </w:rPr>
        <w:t xml:space="preserve"> </w:t>
      </w:r>
      <w:r>
        <w:t>Наибольшей привлекательностью обладают ролевые игры. Однако самым слабым звеном у наших</w:t>
      </w:r>
      <w:r>
        <w:rPr>
          <w:spacing w:val="1"/>
        </w:rPr>
        <w:t xml:space="preserve"> </w:t>
      </w:r>
      <w:r>
        <w:lastRenderedPageBreak/>
        <w:t>детей является развитие речи. Детям трудно выражать свои мысли и чувства, обращаться к другим,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проигрыванием.</w:t>
      </w:r>
    </w:p>
    <w:p w:rsidR="00551FBD" w:rsidRDefault="008C5111">
      <w:pPr>
        <w:pStyle w:val="a3"/>
        <w:spacing w:before="1"/>
        <w:ind w:right="249" w:firstLine="566"/>
      </w:pPr>
      <w:r>
        <w:t>Сказкотерапия– это метод психологической коррекции, помогающий развитию гармоничной</w:t>
      </w:r>
      <w:r>
        <w:rPr>
          <w:spacing w:val="1"/>
        </w:rPr>
        <w:t xml:space="preserve"> </w:t>
      </w:r>
      <w:r>
        <w:t>личности и решению индивидуальных проблем. Инструментом данной терапии выступает сказка,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разобрать</w:t>
      </w:r>
      <w:r>
        <w:rPr>
          <w:spacing w:val="1"/>
        </w:rPr>
        <w:t xml:space="preserve"> </w:t>
      </w:r>
      <w:r>
        <w:t>конкретную</w:t>
      </w:r>
      <w:r>
        <w:rPr>
          <w:spacing w:val="-1"/>
        </w:rPr>
        <w:t xml:space="preserve"> </w:t>
      </w:r>
      <w:r>
        <w:t>жизненную ситуацию.</w:t>
      </w:r>
    </w:p>
    <w:p w:rsidR="00551FBD" w:rsidRDefault="008C5111">
      <w:pPr>
        <w:pStyle w:val="a3"/>
        <w:spacing w:before="66"/>
        <w:ind w:right="239" w:firstLine="566"/>
      </w:pPr>
      <w:proofErr w:type="spellStart"/>
      <w:r>
        <w:t>Психогимнастика</w:t>
      </w:r>
      <w:proofErr w:type="spellEnd"/>
      <w:r>
        <w:t>- в основе лежит использование двигательной экспрессии. Основная цель –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 создание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proofErr w:type="spellStart"/>
      <w:proofErr w:type="gramStart"/>
      <w:r>
        <w:t>атмосферы,развитии</w:t>
      </w:r>
      <w:proofErr w:type="spellEnd"/>
      <w:proofErr w:type="gramEnd"/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самовыражения.</w:t>
      </w:r>
    </w:p>
    <w:p w:rsidR="00551FBD" w:rsidRDefault="00551FBD">
      <w:pPr>
        <w:pStyle w:val="a3"/>
        <w:ind w:left="0"/>
        <w:jc w:val="left"/>
        <w:rPr>
          <w:sz w:val="26"/>
        </w:rPr>
      </w:pPr>
    </w:p>
    <w:p w:rsidR="00551FBD" w:rsidRDefault="00551FBD">
      <w:pPr>
        <w:pStyle w:val="a3"/>
        <w:spacing w:before="5"/>
        <w:ind w:left="0"/>
        <w:jc w:val="left"/>
        <w:rPr>
          <w:sz w:val="22"/>
        </w:rPr>
      </w:pPr>
    </w:p>
    <w:p w:rsidR="00551FBD" w:rsidRDefault="008C5111">
      <w:pPr>
        <w:pStyle w:val="2"/>
        <w:numPr>
          <w:ilvl w:val="2"/>
          <w:numId w:val="42"/>
        </w:numPr>
        <w:tabs>
          <w:tab w:val="left" w:pos="3987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551FBD" w:rsidRDefault="008C5111">
      <w:pPr>
        <w:pStyle w:val="a5"/>
        <w:numPr>
          <w:ilvl w:val="3"/>
          <w:numId w:val="42"/>
        </w:numPr>
        <w:tabs>
          <w:tab w:val="left" w:pos="4973"/>
        </w:tabs>
        <w:spacing w:line="274" w:lineRule="exact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</w:p>
    <w:p w:rsidR="00551FBD" w:rsidRDefault="008C5111">
      <w:pPr>
        <w:pStyle w:val="a3"/>
        <w:ind w:right="241" w:firstLine="708"/>
        <w:jc w:val="left"/>
      </w:pPr>
      <w:r>
        <w:t>Учебный план составлен с учетом кадрового, методического, 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</w:p>
    <w:p w:rsidR="00551FBD" w:rsidRDefault="008C5111">
      <w:pPr>
        <w:pStyle w:val="2"/>
        <w:spacing w:before="5" w:line="240" w:lineRule="auto"/>
        <w:ind w:left="713" w:right="486"/>
        <w:jc w:val="center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</w:p>
    <w:p w:rsidR="00551FBD" w:rsidRDefault="008C5111">
      <w:pPr>
        <w:ind w:left="2778" w:right="2551"/>
        <w:jc w:val="center"/>
        <w:rPr>
          <w:b/>
          <w:sz w:val="24"/>
        </w:rPr>
      </w:pPr>
      <w:r>
        <w:rPr>
          <w:b/>
          <w:sz w:val="24"/>
        </w:rPr>
        <w:t>для обучающихся с диагнозом умственная отсталость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 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5-9 классы)</w:t>
      </w:r>
    </w:p>
    <w:p w:rsidR="00551FBD" w:rsidRDefault="008C5111">
      <w:pPr>
        <w:pStyle w:val="2"/>
        <w:spacing w:line="240" w:lineRule="auto"/>
        <w:ind w:left="712" w:right="486"/>
        <w:jc w:val="center"/>
      </w:pP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551FBD" w:rsidRDefault="00551FBD">
      <w:pPr>
        <w:pStyle w:val="a3"/>
        <w:spacing w:before="7"/>
        <w:ind w:left="0"/>
        <w:jc w:val="left"/>
        <w:rPr>
          <w:b/>
          <w:sz w:val="23"/>
        </w:rPr>
      </w:pPr>
    </w:p>
    <w:p w:rsidR="00551FBD" w:rsidRDefault="008C5111">
      <w:pPr>
        <w:pStyle w:val="a3"/>
        <w:spacing w:before="1"/>
        <w:ind w:right="245" w:firstLine="353"/>
      </w:pPr>
      <w:r>
        <w:t>Учебный план для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федерального и регионального</w:t>
      </w:r>
      <w:r>
        <w:rPr>
          <w:spacing w:val="-3"/>
        </w:rPr>
        <w:t xml:space="preserve"> </w:t>
      </w:r>
      <w:r>
        <w:t>уровня: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81"/>
        </w:tabs>
        <w:spacing w:before="4" w:line="237" w:lineRule="auto"/>
        <w:ind w:right="245" w:hanging="36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color w:val="0000FF"/>
          <w:spacing w:val="2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http://www.consultant.ru/document/cons_doc_LAW_140174/</w:t>
        </w:r>
      </w:hyperlink>
    </w:p>
    <w:p w:rsidR="00551FBD" w:rsidRDefault="008C5111">
      <w:pPr>
        <w:pStyle w:val="a5"/>
        <w:numPr>
          <w:ilvl w:val="0"/>
          <w:numId w:val="36"/>
        </w:numPr>
        <w:tabs>
          <w:tab w:val="left" w:pos="1181"/>
        </w:tabs>
        <w:spacing w:before="2"/>
        <w:ind w:right="241" w:hanging="36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России от 19.12.2014 № 1599);</w:t>
      </w:r>
      <w:r>
        <w:rPr>
          <w:color w:val="0000FF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http://legalacts.ru/doc/prikaz-minobrnauki-rossii-ot-</w:t>
        </w:r>
      </w:hyperlink>
      <w:r>
        <w:rPr>
          <w:color w:val="0000FF"/>
          <w:spacing w:val="1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19122014-n-1599/</w:t>
        </w:r>
      </w:hyperlink>
    </w:p>
    <w:p w:rsidR="00551FBD" w:rsidRDefault="008C5111">
      <w:pPr>
        <w:pStyle w:val="a5"/>
        <w:numPr>
          <w:ilvl w:val="0"/>
          <w:numId w:val="36"/>
        </w:numPr>
        <w:tabs>
          <w:tab w:val="left" w:pos="1181"/>
        </w:tabs>
        <w:spacing w:before="1" w:line="276" w:lineRule="auto"/>
        <w:ind w:right="240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30.12.2022 №</w:t>
      </w:r>
      <w:r>
        <w:rPr>
          <w:spacing w:val="-1"/>
          <w:sz w:val="24"/>
        </w:rPr>
        <w:t xml:space="preserve"> </w:t>
      </w:r>
      <w:r>
        <w:rPr>
          <w:sz w:val="24"/>
        </w:rPr>
        <w:t>71930)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81"/>
        </w:tabs>
        <w:spacing w:line="276" w:lineRule="auto"/>
        <w:ind w:right="241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образования" (Зарегистрирован 20.04.2021 №</w:t>
      </w:r>
      <w:r>
        <w:rPr>
          <w:spacing w:val="1"/>
          <w:sz w:val="24"/>
        </w:rPr>
        <w:t xml:space="preserve"> </w:t>
      </w:r>
      <w:r>
        <w:rPr>
          <w:sz w:val="24"/>
        </w:rPr>
        <w:t>63180)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81"/>
        </w:tabs>
        <w:spacing w:line="276" w:lineRule="auto"/>
        <w:ind w:right="243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перечня учебников, допущенных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среднего общего образования организациями, осуществляющими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01.11.2022 N</w:t>
      </w:r>
      <w:r>
        <w:rPr>
          <w:spacing w:val="-2"/>
          <w:sz w:val="24"/>
        </w:rPr>
        <w:t xml:space="preserve"> </w:t>
      </w:r>
      <w:r>
        <w:rPr>
          <w:sz w:val="24"/>
        </w:rPr>
        <w:t>70799)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81"/>
        </w:tabs>
        <w:spacing w:line="276" w:lineRule="auto"/>
        <w:ind w:right="241" w:hanging="36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 18.12.2020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551FBD" w:rsidRDefault="008C5111">
      <w:pPr>
        <w:pStyle w:val="a3"/>
        <w:spacing w:before="184"/>
        <w:ind w:right="242" w:firstLine="353"/>
      </w:pPr>
      <w:r>
        <w:lastRenderedPageBreak/>
        <w:t>Учебный план для обучающихся с умственной отсталостью (интеллектуальными нарушениями),</w:t>
      </w:r>
      <w:r>
        <w:rPr>
          <w:spacing w:val="1"/>
        </w:rPr>
        <w:t xml:space="preserve"> </w:t>
      </w:r>
      <w:r>
        <w:t>фиксирует общий объем нагрузки, максимальный объём аудиторной нагрузки обучающихся, состав и</w:t>
      </w:r>
      <w:r>
        <w:rPr>
          <w:spacing w:val="-5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551FBD" w:rsidRDefault="008C5111">
      <w:pPr>
        <w:pStyle w:val="a3"/>
        <w:spacing w:before="66"/>
        <w:ind w:right="249" w:firstLine="3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основных</w:t>
      </w:r>
      <w:r>
        <w:rPr>
          <w:spacing w:val="2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реализации.</w:t>
      </w:r>
    </w:p>
    <w:p w:rsidR="00551FBD" w:rsidRDefault="008C5111">
      <w:pPr>
        <w:pStyle w:val="a3"/>
        <w:spacing w:before="1"/>
        <w:ind w:right="242" w:firstLine="353"/>
      </w:pPr>
      <w:r>
        <w:t>В соответствии с требованиями Стандарта (п.1.13) данный учебный план составлен на основе 1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V-IX</w:t>
      </w:r>
      <w:r>
        <w:rPr>
          <w:spacing w:val="-2"/>
        </w:rPr>
        <w:t xml:space="preserve"> </w:t>
      </w:r>
      <w:r>
        <w:t>классы 5 лет.</w:t>
      </w:r>
    </w:p>
    <w:p w:rsidR="00551FBD" w:rsidRDefault="008C5111">
      <w:pPr>
        <w:pStyle w:val="a3"/>
        <w:ind w:right="239" w:firstLine="353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 предметной области, имеет ярко выраженную коррекционно-развивающую 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обучающихся.</w:t>
      </w:r>
    </w:p>
    <w:p w:rsidR="00551FBD" w:rsidRDefault="008C5111">
      <w:pPr>
        <w:pStyle w:val="a3"/>
        <w:ind w:right="247" w:firstLine="353"/>
      </w:pPr>
      <w:r>
        <w:t>Учебный план состоит из двух частей —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51FBD" w:rsidRDefault="008C5111">
      <w:pPr>
        <w:pStyle w:val="a3"/>
        <w:ind w:right="244" w:firstLine="353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 в соответствии с АООП,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2"/>
        </w:rPr>
        <w:t xml:space="preserve"> </w:t>
      </w:r>
      <w:r>
        <w:t>(годам) обучения.</w:t>
      </w:r>
    </w:p>
    <w:p w:rsidR="00551FBD" w:rsidRDefault="008C5111">
      <w:pPr>
        <w:pStyle w:val="a3"/>
        <w:ind w:right="242" w:firstLine="353"/>
      </w:pPr>
      <w:r>
        <w:t>Предметная область «Язык и речевая практика» представлена учебными предметами: русский</w:t>
      </w:r>
      <w:r>
        <w:rPr>
          <w:spacing w:val="1"/>
        </w:rPr>
        <w:t xml:space="preserve"> </w:t>
      </w:r>
      <w:r>
        <w:t>язык, чтение (литературное чтение); «Математика»: математика, информатика; «Естествознание»:</w:t>
      </w:r>
      <w:r>
        <w:rPr>
          <w:spacing w:val="1"/>
        </w:rPr>
        <w:t xml:space="preserve"> </w:t>
      </w:r>
      <w:r>
        <w:t>природоведение, биология, география; «Человек»: мир истории, основы социальной жизни, история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«Искусство»:</w:t>
      </w:r>
      <w:r>
        <w:rPr>
          <w:spacing w:val="1"/>
        </w:rPr>
        <w:t xml:space="preserve"> </w:t>
      </w:r>
      <w:r>
        <w:t>музыка, изобразительное искусство;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4"/>
        </w:rPr>
        <w:t xml:space="preserve"> </w:t>
      </w:r>
      <w:r>
        <w:t>«Технология»: профильный</w:t>
      </w:r>
      <w:r>
        <w:rPr>
          <w:spacing w:val="-1"/>
        </w:rPr>
        <w:t xml:space="preserve"> </w:t>
      </w:r>
      <w:r>
        <w:t>труд.</w:t>
      </w:r>
    </w:p>
    <w:p w:rsidR="00551FBD" w:rsidRDefault="008C5111">
      <w:pPr>
        <w:pStyle w:val="a3"/>
        <w:spacing w:before="1"/>
        <w:ind w:right="242" w:firstLine="353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 важнейших целей современного 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нарушениями):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4" w:line="237" w:lineRule="auto"/>
        <w:ind w:right="248" w:hanging="360"/>
        <w:jc w:val="both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окружение;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5"/>
        <w:ind w:right="247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4" w:line="237" w:lineRule="auto"/>
        <w:ind w:right="251" w:hanging="360"/>
        <w:jc w:val="both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551FBD" w:rsidRDefault="008C5111">
      <w:pPr>
        <w:ind w:left="472" w:right="239" w:firstLine="353"/>
        <w:jc w:val="both"/>
        <w:rPr>
          <w:sz w:val="24"/>
        </w:rPr>
      </w:pPr>
      <w:r>
        <w:rPr>
          <w:b/>
          <w:sz w:val="24"/>
        </w:rPr>
        <w:t>Часть базисного учебного плана, формируемая участниками образовательных 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реализацию особых (специфических) образовательных потребностей, 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551FBD" w:rsidRDefault="008C5111">
      <w:pPr>
        <w:pStyle w:val="a3"/>
        <w:ind w:right="244" w:firstLine="353"/>
      </w:pPr>
      <w:r>
        <w:t>Таким образом, 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предусматривает: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4" w:line="237" w:lineRule="auto"/>
        <w:ind w:right="250" w:hanging="360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этнокультурные;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6" w:line="237" w:lineRule="auto"/>
        <w:ind w:right="250" w:hanging="36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4" w:line="237" w:lineRule="auto"/>
        <w:ind w:right="249" w:hanging="36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с умственной отсталостью (интеллектуальными нарушениями)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551FBD" w:rsidRDefault="008C5111">
      <w:pPr>
        <w:pStyle w:val="a5"/>
        <w:numPr>
          <w:ilvl w:val="0"/>
          <w:numId w:val="36"/>
        </w:numPr>
        <w:tabs>
          <w:tab w:val="left" w:pos="1193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факультативного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551FBD" w:rsidRDefault="008C5111">
      <w:pPr>
        <w:pStyle w:val="a3"/>
        <w:ind w:right="239" w:firstLine="353"/>
      </w:pPr>
      <w:r>
        <w:t>Содержание</w:t>
      </w:r>
      <w:r>
        <w:rPr>
          <w:spacing w:val="1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психокоррекционными</w:t>
      </w:r>
      <w:proofErr w:type="spellEnd"/>
      <w:r>
        <w:t>).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коррекционно-развивающую область</w:t>
      </w:r>
      <w:r>
        <w:rPr>
          <w:spacing w:val="2"/>
        </w:rPr>
        <w:t xml:space="preserve"> </w:t>
      </w:r>
      <w:r>
        <w:t>отводится 6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551FBD" w:rsidRDefault="008C5111">
      <w:pPr>
        <w:pStyle w:val="a3"/>
        <w:ind w:right="239" w:firstLine="353"/>
      </w:pPr>
      <w:r>
        <w:t>Выбор коррекционных индивидуальных и групповых занятий, их количественное соотношение</w:t>
      </w:r>
      <w:r>
        <w:rPr>
          <w:spacing w:val="1"/>
        </w:rPr>
        <w:t xml:space="preserve"> </w:t>
      </w:r>
      <w:r>
        <w:t>осуществляется исходя из психофизических особенностей обучающихся с умственной отсталостью,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lastRenderedPageBreak/>
        <w:t>программы реабилитации инвалида. Время, отведенное на реализацию 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 определении объемов финансирования.</w:t>
      </w:r>
    </w:p>
    <w:p w:rsidR="00551FBD" w:rsidRDefault="008C5111">
      <w:pPr>
        <w:pStyle w:val="a3"/>
        <w:spacing w:before="66"/>
        <w:ind w:right="241" w:firstLine="353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деятельности,</w:t>
      </w:r>
      <w:r>
        <w:rPr>
          <w:b/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551FBD" w:rsidRDefault="008C5111">
      <w:pPr>
        <w:pStyle w:val="a3"/>
        <w:spacing w:before="1"/>
        <w:ind w:left="825"/>
      </w:pPr>
      <w:r>
        <w:t>Возможно</w:t>
      </w:r>
      <w:r>
        <w:rPr>
          <w:spacing w:val="-3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АООП.</w:t>
      </w:r>
    </w:p>
    <w:p w:rsidR="00551FBD" w:rsidRDefault="008C5111">
      <w:pPr>
        <w:pStyle w:val="a3"/>
        <w:tabs>
          <w:tab w:val="left" w:pos="7230"/>
        </w:tabs>
        <w:ind w:right="449" w:firstLine="708"/>
        <w:jc w:val="left"/>
      </w:pPr>
      <w:r>
        <w:t>Сроки</w:t>
      </w:r>
      <w:r>
        <w:rPr>
          <w:spacing w:val="100"/>
        </w:rPr>
        <w:t xml:space="preserve"> </w:t>
      </w:r>
      <w:r>
        <w:t>освоения</w:t>
      </w:r>
      <w:r>
        <w:rPr>
          <w:spacing w:val="99"/>
        </w:rPr>
        <w:t xml:space="preserve"> </w:t>
      </w:r>
      <w:r>
        <w:t>АООП</w:t>
      </w:r>
      <w:r>
        <w:rPr>
          <w:spacing w:val="102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втором</w:t>
      </w:r>
      <w:r>
        <w:rPr>
          <w:spacing w:val="99"/>
        </w:rPr>
        <w:t xml:space="preserve"> </w:t>
      </w:r>
      <w:r>
        <w:t>этапе</w:t>
      </w:r>
      <w:r>
        <w:rPr>
          <w:spacing w:val="102"/>
        </w:rPr>
        <w:t xml:space="preserve"> </w:t>
      </w:r>
      <w:r>
        <w:t>обучения</w:t>
      </w:r>
      <w:r>
        <w:tab/>
        <w:t>(5-9</w:t>
      </w:r>
      <w:r>
        <w:rPr>
          <w:spacing w:val="42"/>
        </w:rPr>
        <w:t xml:space="preserve"> </w:t>
      </w:r>
      <w:r>
        <w:t>классы)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составляют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551FBD" w:rsidRDefault="008C5111">
      <w:pPr>
        <w:pStyle w:val="a3"/>
        <w:ind w:right="241" w:firstLine="708"/>
        <w:jc w:val="left"/>
      </w:pPr>
      <w:r>
        <w:t>Продолжительность</w:t>
      </w:r>
      <w:r>
        <w:rPr>
          <w:spacing w:val="11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недели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дней.</w:t>
      </w:r>
      <w:r>
        <w:rPr>
          <w:spacing w:val="8"/>
        </w:rPr>
        <w:t xml:space="preserve"> </w:t>
      </w:r>
      <w:r>
        <w:t>Пятидневная</w:t>
      </w:r>
      <w:r>
        <w:rPr>
          <w:spacing w:val="8"/>
        </w:rPr>
        <w:t xml:space="preserve"> </w:t>
      </w:r>
      <w:r>
        <w:t>рабочая</w:t>
      </w:r>
      <w:r>
        <w:rPr>
          <w:spacing w:val="13"/>
        </w:rPr>
        <w:t xml:space="preserve"> </w:t>
      </w:r>
      <w:r>
        <w:t>неделя</w:t>
      </w:r>
      <w:r>
        <w:rPr>
          <w:spacing w:val="11"/>
        </w:rPr>
        <w:t xml:space="preserve"> </w:t>
      </w:r>
      <w:r>
        <w:t>устанавливается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 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смену.</w:t>
      </w:r>
    </w:p>
    <w:p w:rsidR="00551FBD" w:rsidRDefault="008C5111">
      <w:pPr>
        <w:pStyle w:val="a3"/>
        <w:ind w:right="241" w:firstLine="708"/>
        <w:jc w:val="left"/>
      </w:pPr>
      <w:r>
        <w:t>Продолжительность</w:t>
      </w:r>
      <w:r>
        <w:rPr>
          <w:spacing w:val="27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составляет</w:t>
      </w:r>
      <w:r>
        <w:rPr>
          <w:spacing w:val="22"/>
        </w:rPr>
        <w:t xml:space="preserve"> </w:t>
      </w:r>
      <w:r>
        <w:t>34</w:t>
      </w:r>
      <w:r>
        <w:rPr>
          <w:spacing w:val="22"/>
        </w:rPr>
        <w:t xml:space="preserve"> </w:t>
      </w:r>
      <w:r>
        <w:t>недели.</w:t>
      </w:r>
      <w:r>
        <w:rPr>
          <w:spacing w:val="22"/>
        </w:rPr>
        <w:t xml:space="preserve"> </w:t>
      </w:r>
      <w:r>
        <w:t>Продолжительность</w:t>
      </w:r>
      <w:r>
        <w:rPr>
          <w:spacing w:val="22"/>
        </w:rPr>
        <w:t xml:space="preserve"> </w:t>
      </w:r>
      <w:r>
        <w:t>каникул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 дней,</w:t>
      </w:r>
      <w:r>
        <w:rPr>
          <w:spacing w:val="-2"/>
        </w:rPr>
        <w:t xml:space="preserve"> </w:t>
      </w:r>
      <w:r>
        <w:t>летом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551FBD" w:rsidRDefault="008C5111">
      <w:pPr>
        <w:pStyle w:val="a3"/>
        <w:ind w:left="1180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минут.</w:t>
      </w:r>
    </w:p>
    <w:p w:rsidR="00551FBD" w:rsidRDefault="008C5111">
      <w:pPr>
        <w:pStyle w:val="a3"/>
        <w:ind w:right="247" w:firstLine="353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планы, в рамках которых формируются индивидуальные учебные программы 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модулей, темп и</w:t>
      </w:r>
      <w:r>
        <w:rPr>
          <w:spacing w:val="-1"/>
        </w:rPr>
        <w:t xml:space="preserve"> </w:t>
      </w:r>
      <w:r>
        <w:t>формы образования).</w:t>
      </w:r>
    </w:p>
    <w:p w:rsidR="00551FBD" w:rsidRDefault="008C5111">
      <w:pPr>
        <w:pStyle w:val="a3"/>
        <w:ind w:right="241" w:firstLine="353"/>
      </w:pPr>
      <w:r>
        <w:t>Промежуточная аттестация проводится в соответствии с Положением о формах, периодичности 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и графиком</w:t>
      </w:r>
      <w:r>
        <w:rPr>
          <w:spacing w:val="-2"/>
        </w:rPr>
        <w:t xml:space="preserve"> </w:t>
      </w:r>
      <w:r>
        <w:t>проведения промежуточной аттестации</w:t>
      </w:r>
    </w:p>
    <w:p w:rsidR="00551FBD" w:rsidRDefault="008C5111">
      <w:pPr>
        <w:pStyle w:val="a3"/>
        <w:spacing w:after="9"/>
        <w:ind w:left="1012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516"/>
        <w:gridCol w:w="4011"/>
        <w:gridCol w:w="1843"/>
      </w:tblGrid>
      <w:tr w:rsidR="00551FBD">
        <w:trPr>
          <w:trHeight w:val="1192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5" w:lineRule="exact"/>
              <w:ind w:left="998" w:right="99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5" w:lineRule="exact"/>
              <w:ind w:left="414" w:right="41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8" w:lineRule="auto"/>
              <w:ind w:left="507" w:right="489" w:firstLine="46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Форма проведения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промежуточной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аттестации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8" w:lineRule="auto"/>
              <w:ind w:left="296" w:right="264" w:firstLine="34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Срок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проведения</w:t>
            </w:r>
          </w:p>
        </w:tc>
      </w:tr>
      <w:tr w:rsidR="00551FBD">
        <w:trPr>
          <w:trHeight w:val="439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Диктант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заданием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6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мая</w:t>
            </w:r>
          </w:p>
        </w:tc>
      </w:tr>
      <w:tr w:rsidR="00551FBD">
        <w:trPr>
          <w:trHeight w:val="436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Диктант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заданием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8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3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мая</w:t>
            </w:r>
          </w:p>
        </w:tc>
      </w:tr>
      <w:tr w:rsidR="00551FBD">
        <w:trPr>
          <w:trHeight w:val="436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Диктант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заданием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8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мая</w:t>
            </w:r>
          </w:p>
        </w:tc>
      </w:tr>
      <w:tr w:rsidR="00551FBD">
        <w:trPr>
          <w:trHeight w:val="436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Диктант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заданием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  <w:tr w:rsidR="00551FBD">
        <w:trPr>
          <w:trHeight w:val="438"/>
        </w:trPr>
        <w:tc>
          <w:tcPr>
            <w:tcW w:w="2979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1516" w:type="dxa"/>
          </w:tcPr>
          <w:p w:rsidR="00551FBD" w:rsidRDefault="008C5111">
            <w:pPr>
              <w:pStyle w:val="TableParagraph"/>
              <w:spacing w:line="270" w:lineRule="exact"/>
              <w:ind w:left="413" w:right="4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8б</w:t>
            </w:r>
          </w:p>
        </w:tc>
        <w:tc>
          <w:tcPr>
            <w:tcW w:w="4011" w:type="dxa"/>
          </w:tcPr>
          <w:p w:rsidR="00551FBD" w:rsidRDefault="008C51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</w:p>
        </w:tc>
        <w:tc>
          <w:tcPr>
            <w:tcW w:w="1843" w:type="dxa"/>
          </w:tcPr>
          <w:p w:rsidR="00551FBD" w:rsidRDefault="008C51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нед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апреля</w:t>
            </w:r>
          </w:p>
        </w:tc>
      </w:tr>
    </w:tbl>
    <w:p w:rsidR="00551FBD" w:rsidRDefault="00551FBD" w:rsidP="00252141">
      <w:pPr>
        <w:pStyle w:val="a3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spacing w:before="9"/>
        <w:ind w:left="0"/>
        <w:jc w:val="left"/>
        <w:rPr>
          <w:sz w:val="19"/>
        </w:rPr>
      </w:pPr>
    </w:p>
    <w:p w:rsidR="00551FBD" w:rsidRDefault="008C5111">
      <w:pPr>
        <w:spacing w:before="56"/>
        <w:ind w:right="548"/>
        <w:jc w:val="right"/>
        <w:rPr>
          <w:rFonts w:ascii="Calibri"/>
        </w:rPr>
      </w:pPr>
      <w:r>
        <w:rPr>
          <w:rFonts w:ascii="Calibri"/>
          <w:color w:val="000009"/>
        </w:rPr>
        <w:t>309</w:t>
      </w:r>
    </w:p>
    <w:p w:rsidR="00551FBD" w:rsidRDefault="00551FBD">
      <w:pPr>
        <w:jc w:val="right"/>
        <w:rPr>
          <w:rFonts w:ascii="Calibri"/>
        </w:rPr>
        <w:sectPr w:rsidR="00551FBD">
          <w:footerReference w:type="default" r:id="rId30"/>
          <w:pgSz w:w="11910" w:h="16840"/>
          <w:pgMar w:top="1040" w:right="320" w:bottom="900" w:left="380" w:header="0" w:footer="706" w:gutter="0"/>
          <w:cols w:space="720"/>
        </w:sectPr>
      </w:pPr>
    </w:p>
    <w:p w:rsidR="00551FBD" w:rsidRDefault="0053299D">
      <w:pPr>
        <w:pStyle w:val="2"/>
        <w:spacing w:before="66" w:line="272" w:lineRule="exact"/>
        <w:ind w:left="7301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7391360" behindDoc="1" locked="0" layoutInCell="1" allowOverlap="1">
                <wp:simplePos x="0" y="0"/>
                <wp:positionH relativeFrom="page">
                  <wp:posOffset>4822825</wp:posOffset>
                </wp:positionH>
                <wp:positionV relativeFrom="page">
                  <wp:posOffset>2472690</wp:posOffset>
                </wp:positionV>
                <wp:extent cx="178435" cy="1270"/>
                <wp:effectExtent l="0" t="0" r="0" b="0"/>
                <wp:wrapNone/>
                <wp:docPr id="5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2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355B4" id="Rectangle 17" o:spid="_x0000_s1026" style="position:absolute;margin-left:379.75pt;margin-top:194.7pt;width:14.05pt;height:.1pt;z-index:-259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" fillcolor="yellow" stroked="f">
                <w10:wrap anchorx="page" anchory="page"/>
              </v:rect>
            </w:pict>
          </mc:Fallback>
        </mc:AlternateContent>
      </w:r>
      <w:r w:rsidR="008C5111">
        <w:t>Учебный</w:t>
      </w:r>
      <w:r w:rsidR="008C5111">
        <w:rPr>
          <w:spacing w:val="-2"/>
        </w:rPr>
        <w:t xml:space="preserve"> </w:t>
      </w:r>
      <w:r w:rsidR="008C5111">
        <w:t>план</w:t>
      </w:r>
    </w:p>
    <w:p w:rsidR="00551FBD" w:rsidRDefault="008C5111">
      <w:pPr>
        <w:ind w:left="4915" w:right="5090" w:firstLine="244"/>
        <w:rPr>
          <w:b/>
          <w:sz w:val="24"/>
        </w:rPr>
      </w:pPr>
      <w:r>
        <w:rPr>
          <w:b/>
          <w:sz w:val="24"/>
        </w:rPr>
        <w:t>для обучающихся с диагнозом умственная отсталость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708"/>
        <w:gridCol w:w="804"/>
        <w:gridCol w:w="586"/>
        <w:gridCol w:w="852"/>
        <w:gridCol w:w="850"/>
        <w:gridCol w:w="566"/>
        <w:gridCol w:w="852"/>
        <w:gridCol w:w="708"/>
        <w:gridCol w:w="596"/>
        <w:gridCol w:w="682"/>
        <w:gridCol w:w="708"/>
        <w:gridCol w:w="708"/>
        <w:gridCol w:w="708"/>
        <w:gridCol w:w="624"/>
        <w:gridCol w:w="566"/>
        <w:gridCol w:w="964"/>
      </w:tblGrid>
      <w:tr w:rsidR="00551FBD" w:rsidRPr="00252141">
        <w:trPr>
          <w:trHeight w:val="558"/>
        </w:trPr>
        <w:tc>
          <w:tcPr>
            <w:tcW w:w="2127" w:type="dxa"/>
            <w:vMerge w:val="restart"/>
          </w:tcPr>
          <w:p w:rsidR="00551FBD" w:rsidRPr="00252141" w:rsidRDefault="008C5111">
            <w:pPr>
              <w:pStyle w:val="TableParagraph"/>
              <w:ind w:left="388" w:right="134" w:firstLine="6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Образователь</w:t>
            </w:r>
            <w:r w:rsidRPr="00252141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252141">
              <w:rPr>
                <w:b/>
                <w:sz w:val="20"/>
                <w:szCs w:val="20"/>
              </w:rPr>
              <w:t>ные</w:t>
            </w:r>
            <w:proofErr w:type="spellEnd"/>
            <w:r w:rsidRPr="0025214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551FBD" w:rsidRPr="00252141" w:rsidRDefault="008C5111">
            <w:pPr>
              <w:pStyle w:val="TableParagraph"/>
              <w:spacing w:line="275" w:lineRule="exact"/>
              <w:ind w:left="22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Учебные</w:t>
            </w:r>
            <w:r w:rsidRPr="0025214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11482" w:type="dxa"/>
            <w:gridSpan w:val="16"/>
          </w:tcPr>
          <w:p w:rsidR="00551FBD" w:rsidRPr="00252141" w:rsidRDefault="008C5111">
            <w:pPr>
              <w:pStyle w:val="TableParagraph"/>
              <w:spacing w:line="275" w:lineRule="exact"/>
              <w:ind w:left="5306" w:right="5295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Классы</w:t>
            </w:r>
          </w:p>
        </w:tc>
      </w:tr>
      <w:tr w:rsidR="00551FBD" w:rsidRPr="00252141">
        <w:trPr>
          <w:trHeight w:val="690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  <w:gridSpan w:val="3"/>
          </w:tcPr>
          <w:p w:rsidR="00551FBD" w:rsidRPr="00252141" w:rsidRDefault="008C5111">
            <w:pPr>
              <w:pStyle w:val="TableParagraph"/>
              <w:spacing w:line="273" w:lineRule="exact"/>
              <w:ind w:left="657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5</w:t>
            </w:r>
            <w:r w:rsidRPr="002521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gridSpan w:val="3"/>
          </w:tcPr>
          <w:p w:rsidR="00551FBD" w:rsidRPr="00252141" w:rsidRDefault="008C5111">
            <w:pPr>
              <w:pStyle w:val="TableParagraph"/>
              <w:spacing w:line="273" w:lineRule="exact"/>
              <w:ind w:left="740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6</w:t>
            </w:r>
            <w:r w:rsidRPr="002521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56" w:type="dxa"/>
            <w:gridSpan w:val="3"/>
          </w:tcPr>
          <w:p w:rsidR="00551FBD" w:rsidRPr="00252141" w:rsidRDefault="008C5111">
            <w:pPr>
              <w:pStyle w:val="TableParagraph"/>
              <w:spacing w:line="273" w:lineRule="exact"/>
              <w:ind w:left="683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7</w:t>
            </w:r>
            <w:r w:rsidRPr="002521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098" w:type="dxa"/>
            <w:gridSpan w:val="3"/>
          </w:tcPr>
          <w:p w:rsidR="00551FBD" w:rsidRPr="00252141" w:rsidRDefault="008C5111">
            <w:pPr>
              <w:pStyle w:val="TableParagraph"/>
              <w:spacing w:line="273" w:lineRule="exact"/>
              <w:ind w:left="654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8</w:t>
            </w:r>
            <w:r w:rsidRPr="002521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98" w:type="dxa"/>
            <w:gridSpan w:val="3"/>
          </w:tcPr>
          <w:p w:rsidR="00551FBD" w:rsidRPr="00252141" w:rsidRDefault="008C5111">
            <w:pPr>
              <w:pStyle w:val="TableParagraph"/>
              <w:spacing w:line="273" w:lineRule="exact"/>
              <w:ind w:left="553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9</w:t>
            </w:r>
            <w:r w:rsidRPr="002521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ind w:left="177" w:right="150" w:firstLine="4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Всего</w:t>
            </w:r>
            <w:r w:rsidRPr="0025214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b/>
                <w:spacing w:val="-1"/>
                <w:sz w:val="20"/>
                <w:szCs w:val="20"/>
              </w:rPr>
              <w:t>часов</w:t>
            </w:r>
          </w:p>
        </w:tc>
      </w:tr>
      <w:tr w:rsidR="00551FBD" w:rsidRPr="00252141">
        <w:trPr>
          <w:trHeight w:val="2544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551FBD" w:rsidRPr="00252141" w:rsidRDefault="008C5111">
            <w:pPr>
              <w:pStyle w:val="TableParagraph"/>
              <w:spacing w:before="107" w:line="280" w:lineRule="atLeast"/>
              <w:ind w:left="717" w:right="405" w:hanging="2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обязательной</w:t>
            </w:r>
            <w:r w:rsidRPr="00252141">
              <w:rPr>
                <w:spacing w:val="-58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части</w:t>
            </w:r>
            <w:r w:rsidRPr="00252141">
              <w:rPr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БУП</w:t>
            </w:r>
          </w:p>
        </w:tc>
        <w:tc>
          <w:tcPr>
            <w:tcW w:w="804" w:type="dxa"/>
            <w:textDirection w:val="btLr"/>
          </w:tcPr>
          <w:p w:rsidR="00551FBD" w:rsidRPr="00252141" w:rsidRDefault="008C5111">
            <w:pPr>
              <w:pStyle w:val="TableParagraph"/>
              <w:spacing w:before="111" w:line="247" w:lineRule="auto"/>
              <w:ind w:left="1098" w:right="484" w:hanging="5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компонента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ОУ</w:t>
            </w:r>
          </w:p>
        </w:tc>
        <w:tc>
          <w:tcPr>
            <w:tcW w:w="586" w:type="dxa"/>
            <w:shd w:val="clear" w:color="auto" w:fill="FFFF00"/>
            <w:textDirection w:val="btLr"/>
          </w:tcPr>
          <w:p w:rsidR="00551FBD" w:rsidRPr="00252141" w:rsidRDefault="008C5111">
            <w:pPr>
              <w:pStyle w:val="TableParagraph"/>
              <w:spacing w:before="109"/>
              <w:ind w:left="954" w:right="957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Всего</w:t>
            </w:r>
          </w:p>
        </w:tc>
        <w:tc>
          <w:tcPr>
            <w:tcW w:w="852" w:type="dxa"/>
            <w:textDirection w:val="btLr"/>
          </w:tcPr>
          <w:p w:rsidR="00551FBD" w:rsidRPr="00252141" w:rsidRDefault="008C5111">
            <w:pPr>
              <w:pStyle w:val="TableParagraph"/>
              <w:spacing w:before="111" w:line="247" w:lineRule="auto"/>
              <w:ind w:left="717" w:right="405" w:hanging="2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обязательной</w:t>
            </w:r>
            <w:r w:rsidRPr="00252141">
              <w:rPr>
                <w:spacing w:val="-58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части</w:t>
            </w:r>
            <w:r w:rsidRPr="00252141">
              <w:rPr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БУП</w:t>
            </w:r>
          </w:p>
        </w:tc>
        <w:tc>
          <w:tcPr>
            <w:tcW w:w="850" w:type="dxa"/>
            <w:textDirection w:val="btLr"/>
          </w:tcPr>
          <w:p w:rsidR="00551FBD" w:rsidRPr="00252141" w:rsidRDefault="008C5111">
            <w:pPr>
              <w:pStyle w:val="TableParagraph"/>
              <w:spacing w:before="109" w:line="247" w:lineRule="auto"/>
              <w:ind w:left="1098" w:right="484" w:hanging="5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компонента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ОУ</w:t>
            </w:r>
          </w:p>
        </w:tc>
        <w:tc>
          <w:tcPr>
            <w:tcW w:w="566" w:type="dxa"/>
            <w:shd w:val="clear" w:color="auto" w:fill="FFFF00"/>
            <w:textDirection w:val="btLr"/>
          </w:tcPr>
          <w:p w:rsidR="00551FBD" w:rsidRPr="00252141" w:rsidRDefault="008C5111">
            <w:pPr>
              <w:pStyle w:val="TableParagraph"/>
              <w:spacing w:before="111"/>
              <w:ind w:left="954" w:right="957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Всего</w:t>
            </w:r>
          </w:p>
        </w:tc>
        <w:tc>
          <w:tcPr>
            <w:tcW w:w="852" w:type="dxa"/>
            <w:textDirection w:val="btLr"/>
          </w:tcPr>
          <w:p w:rsidR="00551FBD" w:rsidRPr="00252141" w:rsidRDefault="008C5111">
            <w:pPr>
              <w:pStyle w:val="TableParagraph"/>
              <w:spacing w:before="111" w:line="247" w:lineRule="auto"/>
              <w:ind w:left="717" w:right="405" w:hanging="2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обязательной</w:t>
            </w:r>
            <w:r w:rsidRPr="00252141">
              <w:rPr>
                <w:spacing w:val="-58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части</w:t>
            </w:r>
            <w:r w:rsidRPr="00252141">
              <w:rPr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БУП</w:t>
            </w:r>
          </w:p>
        </w:tc>
        <w:tc>
          <w:tcPr>
            <w:tcW w:w="708" w:type="dxa"/>
            <w:textDirection w:val="btLr"/>
          </w:tcPr>
          <w:p w:rsidR="00551FBD" w:rsidRPr="00252141" w:rsidRDefault="008C5111">
            <w:pPr>
              <w:pStyle w:val="TableParagraph"/>
              <w:spacing w:before="109" w:line="247" w:lineRule="auto"/>
              <w:ind w:left="1098" w:right="484" w:hanging="5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компонента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ОУ</w:t>
            </w:r>
          </w:p>
        </w:tc>
        <w:tc>
          <w:tcPr>
            <w:tcW w:w="596" w:type="dxa"/>
            <w:shd w:val="clear" w:color="auto" w:fill="FFFF00"/>
            <w:textDirection w:val="btLr"/>
          </w:tcPr>
          <w:p w:rsidR="00551FBD" w:rsidRPr="00252141" w:rsidRDefault="008C5111">
            <w:pPr>
              <w:pStyle w:val="TableParagraph"/>
              <w:spacing w:before="109"/>
              <w:ind w:left="954" w:right="957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Всего</w:t>
            </w:r>
          </w:p>
        </w:tc>
        <w:tc>
          <w:tcPr>
            <w:tcW w:w="682" w:type="dxa"/>
            <w:textDirection w:val="btLr"/>
          </w:tcPr>
          <w:p w:rsidR="00551FBD" w:rsidRPr="00252141" w:rsidRDefault="008C5111">
            <w:pPr>
              <w:pStyle w:val="TableParagraph"/>
              <w:spacing w:before="92" w:line="280" w:lineRule="atLeast"/>
              <w:ind w:left="717" w:right="405" w:hanging="2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обязательной</w:t>
            </w:r>
            <w:r w:rsidRPr="00252141">
              <w:rPr>
                <w:spacing w:val="-58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части</w:t>
            </w:r>
            <w:r w:rsidRPr="00252141">
              <w:rPr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БУП</w:t>
            </w:r>
          </w:p>
        </w:tc>
        <w:tc>
          <w:tcPr>
            <w:tcW w:w="708" w:type="dxa"/>
            <w:textDirection w:val="btLr"/>
          </w:tcPr>
          <w:p w:rsidR="00551FBD" w:rsidRPr="00252141" w:rsidRDefault="008C5111">
            <w:pPr>
              <w:pStyle w:val="TableParagraph"/>
              <w:spacing w:before="108" w:line="247" w:lineRule="auto"/>
              <w:ind w:left="1098" w:right="484" w:hanging="5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компонента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ОУ</w:t>
            </w:r>
          </w:p>
        </w:tc>
        <w:tc>
          <w:tcPr>
            <w:tcW w:w="708" w:type="dxa"/>
            <w:shd w:val="clear" w:color="auto" w:fill="FFFF00"/>
            <w:textDirection w:val="btLr"/>
          </w:tcPr>
          <w:p w:rsidR="00551FBD" w:rsidRPr="00252141" w:rsidRDefault="008C5111">
            <w:pPr>
              <w:pStyle w:val="TableParagraph"/>
              <w:spacing w:before="108"/>
              <w:ind w:left="954" w:right="957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551FBD" w:rsidRPr="00252141" w:rsidRDefault="008C5111">
            <w:pPr>
              <w:pStyle w:val="TableParagraph"/>
              <w:spacing w:before="108" w:line="247" w:lineRule="auto"/>
              <w:ind w:left="717" w:right="405" w:hanging="2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обязательной</w:t>
            </w:r>
            <w:r w:rsidRPr="00252141">
              <w:rPr>
                <w:spacing w:val="-58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части</w:t>
            </w:r>
            <w:r w:rsidRPr="00252141">
              <w:rPr>
                <w:spacing w:val="-1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БУП</w:t>
            </w:r>
          </w:p>
        </w:tc>
        <w:tc>
          <w:tcPr>
            <w:tcW w:w="624" w:type="dxa"/>
            <w:textDirection w:val="btLr"/>
          </w:tcPr>
          <w:p w:rsidR="00551FBD" w:rsidRPr="00252141" w:rsidRDefault="008C5111">
            <w:pPr>
              <w:pStyle w:val="TableParagraph"/>
              <w:spacing w:before="86" w:line="280" w:lineRule="atLeast"/>
              <w:ind w:left="1098" w:right="484" w:hanging="598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 компонента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ОУ</w:t>
            </w:r>
          </w:p>
        </w:tc>
        <w:tc>
          <w:tcPr>
            <w:tcW w:w="566" w:type="dxa"/>
            <w:shd w:val="clear" w:color="auto" w:fill="FFFF00"/>
            <w:textDirection w:val="btLr"/>
          </w:tcPr>
          <w:p w:rsidR="00551FBD" w:rsidRPr="00252141" w:rsidRDefault="008C5111">
            <w:pPr>
              <w:pStyle w:val="TableParagraph"/>
              <w:spacing w:before="108"/>
              <w:ind w:left="954" w:right="957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Всего</w:t>
            </w:r>
          </w:p>
        </w:tc>
        <w:tc>
          <w:tcPr>
            <w:tcW w:w="96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2141">
        <w:trPr>
          <w:trHeight w:val="275"/>
        </w:trPr>
        <w:tc>
          <w:tcPr>
            <w:tcW w:w="2127" w:type="dxa"/>
            <w:vMerge w:val="restart"/>
          </w:tcPr>
          <w:p w:rsidR="00551FBD" w:rsidRPr="00252141" w:rsidRDefault="008C5111">
            <w:pPr>
              <w:pStyle w:val="TableParagraph"/>
              <w:ind w:left="597" w:right="267" w:hanging="31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Язык</w:t>
            </w:r>
            <w:r w:rsidRPr="00252141">
              <w:rPr>
                <w:spacing w:val="-9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и</w:t>
            </w:r>
            <w:r w:rsidRPr="00252141">
              <w:rPr>
                <w:spacing w:val="-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речевая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практика</w:t>
            </w: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Русский</w:t>
            </w:r>
            <w:r w:rsidRPr="00252141">
              <w:rPr>
                <w:spacing w:val="-2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язык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29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20</w:t>
            </w:r>
          </w:p>
        </w:tc>
      </w:tr>
      <w:tr w:rsidR="00551FBD" w:rsidRPr="00252141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Чтение</w:t>
            </w:r>
            <w:r w:rsidRPr="00252141">
              <w:rPr>
                <w:spacing w:val="-5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(литературное</w:t>
            </w:r>
          </w:p>
          <w:p w:rsidR="00551FBD" w:rsidRPr="00252141" w:rsidRDefault="008C511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чтение)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71" w:lineRule="exact"/>
              <w:ind w:left="29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5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71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5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71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5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71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5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71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5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75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20</w:t>
            </w:r>
          </w:p>
        </w:tc>
      </w:tr>
      <w:tr w:rsidR="00551FBD" w:rsidRPr="00252141">
        <w:trPr>
          <w:trHeight w:val="275"/>
        </w:trPr>
        <w:tc>
          <w:tcPr>
            <w:tcW w:w="2127" w:type="dxa"/>
            <w:vMerge w:val="restart"/>
          </w:tcPr>
          <w:p w:rsidR="00551FBD" w:rsidRPr="00252141" w:rsidRDefault="008C5111">
            <w:pPr>
              <w:pStyle w:val="TableParagraph"/>
              <w:spacing w:line="268" w:lineRule="exact"/>
              <w:ind w:left="439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29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17</w:t>
            </w:r>
          </w:p>
        </w:tc>
      </w:tr>
      <w:tr w:rsidR="00551FBD" w:rsidRPr="00252141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</w:tr>
      <w:tr w:rsidR="00551FBD" w:rsidRPr="00252141">
        <w:trPr>
          <w:trHeight w:val="275"/>
        </w:trPr>
        <w:tc>
          <w:tcPr>
            <w:tcW w:w="2127" w:type="dxa"/>
            <w:vMerge w:val="restart"/>
          </w:tcPr>
          <w:p w:rsidR="00551FBD" w:rsidRPr="00252141" w:rsidRDefault="008C5111">
            <w:pPr>
              <w:pStyle w:val="TableParagraph"/>
              <w:spacing w:line="268" w:lineRule="exact"/>
              <w:ind w:left="261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Природоведение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29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4</w:t>
            </w:r>
          </w:p>
        </w:tc>
      </w:tr>
      <w:tr w:rsidR="00551FBD" w:rsidRPr="00252141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6</w:t>
            </w:r>
          </w:p>
        </w:tc>
      </w:tr>
      <w:tr w:rsidR="00551FBD" w:rsidRPr="00252141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8</w:t>
            </w:r>
          </w:p>
        </w:tc>
      </w:tr>
      <w:tr w:rsidR="00551FBD" w:rsidRPr="00252141">
        <w:trPr>
          <w:trHeight w:val="278"/>
        </w:trPr>
        <w:tc>
          <w:tcPr>
            <w:tcW w:w="2127" w:type="dxa"/>
            <w:vMerge w:val="restart"/>
          </w:tcPr>
          <w:p w:rsidR="00551FBD" w:rsidRPr="00252141" w:rsidRDefault="008C5111">
            <w:pPr>
              <w:pStyle w:val="TableParagraph"/>
              <w:ind w:left="573" w:right="534" w:hanging="2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Человек</w:t>
            </w:r>
            <w:r w:rsidRPr="00252141">
              <w:rPr>
                <w:spacing w:val="-14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и</w:t>
            </w:r>
            <w:r w:rsidRPr="00252141">
              <w:rPr>
                <w:spacing w:val="-57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общество</w:t>
            </w: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Мир</w:t>
            </w:r>
            <w:r w:rsidRPr="00252141">
              <w:rPr>
                <w:spacing w:val="-2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истории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8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8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8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</w:tr>
      <w:tr w:rsidR="00551FBD" w:rsidRPr="00252141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Основы</w:t>
            </w:r>
            <w:r w:rsidRPr="00252141">
              <w:rPr>
                <w:spacing w:val="-3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социальной</w:t>
            </w:r>
          </w:p>
          <w:p w:rsidR="00551FBD" w:rsidRPr="00252141" w:rsidRDefault="008C511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жизни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68" w:lineRule="exact"/>
              <w:ind w:left="29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68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73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8</w:t>
            </w:r>
          </w:p>
        </w:tc>
      </w:tr>
      <w:tr w:rsidR="00551FBD" w:rsidRPr="00252141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История</w:t>
            </w:r>
            <w:r w:rsidRPr="00252141">
              <w:rPr>
                <w:spacing w:val="-4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отечества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53"/>
              <w:rPr>
                <w:b/>
                <w:sz w:val="20"/>
                <w:szCs w:val="20"/>
              </w:rPr>
            </w:pPr>
            <w:r w:rsidRPr="00252141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56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6</w:t>
            </w:r>
          </w:p>
        </w:tc>
      </w:tr>
      <w:tr w:rsidR="00551FBD" w:rsidRPr="00252141">
        <w:trPr>
          <w:trHeight w:val="551"/>
        </w:trPr>
        <w:tc>
          <w:tcPr>
            <w:tcW w:w="2127" w:type="dxa"/>
            <w:vMerge w:val="restart"/>
          </w:tcPr>
          <w:p w:rsidR="00551FBD" w:rsidRPr="00252141" w:rsidRDefault="008C5111">
            <w:pPr>
              <w:pStyle w:val="TableParagraph"/>
              <w:spacing w:line="268" w:lineRule="exact"/>
              <w:ind w:left="52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Искусство</w:t>
            </w: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Изобразительное</w:t>
            </w:r>
          </w:p>
          <w:p w:rsidR="00551FBD" w:rsidRPr="00252141" w:rsidRDefault="008C511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искусство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68" w:lineRule="exact"/>
              <w:ind w:left="294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68" w:lineRule="exact"/>
              <w:ind w:left="14"/>
              <w:jc w:val="center"/>
              <w:rPr>
                <w:sz w:val="20"/>
                <w:szCs w:val="20"/>
              </w:rPr>
            </w:pPr>
            <w:r w:rsidRPr="00252141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68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73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2</w:t>
            </w:r>
          </w:p>
        </w:tc>
      </w:tr>
      <w:tr w:rsidR="00551FBD" w:rsidRPr="00252141">
        <w:trPr>
          <w:trHeight w:val="729"/>
        </w:trPr>
        <w:tc>
          <w:tcPr>
            <w:tcW w:w="2127" w:type="dxa"/>
            <w:vMerge/>
            <w:tcBorders>
              <w:top w:val="nil"/>
            </w:tcBorders>
          </w:tcPr>
          <w:p w:rsidR="00551FBD" w:rsidRPr="00252141" w:rsidRDefault="00551FB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Музыка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68" w:lineRule="exact"/>
              <w:ind w:left="366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2" w:lineRule="exact"/>
              <w:ind w:left="30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68" w:lineRule="exact"/>
              <w:ind w:right="302"/>
              <w:jc w:val="right"/>
              <w:rPr>
                <w:sz w:val="20"/>
                <w:szCs w:val="20"/>
              </w:rPr>
            </w:pPr>
            <w:r w:rsidRPr="00252141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2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68" w:lineRule="exact"/>
              <w:ind w:left="14"/>
              <w:jc w:val="center"/>
              <w:rPr>
                <w:sz w:val="20"/>
                <w:szCs w:val="20"/>
              </w:rPr>
            </w:pPr>
            <w:r w:rsidRPr="00252141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682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72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</w:t>
            </w:r>
          </w:p>
        </w:tc>
      </w:tr>
      <w:tr w:rsidR="00551FBD" w:rsidRPr="00252141">
        <w:trPr>
          <w:trHeight w:val="552"/>
        </w:trPr>
        <w:tc>
          <w:tcPr>
            <w:tcW w:w="2127" w:type="dxa"/>
          </w:tcPr>
          <w:p w:rsidR="00551FBD" w:rsidRPr="00252141" w:rsidRDefault="008C5111">
            <w:pPr>
              <w:pStyle w:val="TableParagraph"/>
              <w:spacing w:line="268" w:lineRule="exact"/>
              <w:ind w:left="438" w:right="430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Физическая</w:t>
            </w:r>
          </w:p>
          <w:p w:rsidR="00551FBD" w:rsidRPr="00252141" w:rsidRDefault="008C5111">
            <w:pPr>
              <w:pStyle w:val="TableParagraph"/>
              <w:spacing w:line="264" w:lineRule="exact"/>
              <w:ind w:left="436" w:right="430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культура</w:t>
            </w:r>
          </w:p>
        </w:tc>
        <w:tc>
          <w:tcPr>
            <w:tcW w:w="2552" w:type="dxa"/>
          </w:tcPr>
          <w:p w:rsidR="00551FBD" w:rsidRPr="00252141" w:rsidRDefault="008C511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Адаптивная</w:t>
            </w:r>
          </w:p>
          <w:p w:rsidR="00551FBD" w:rsidRPr="00252141" w:rsidRDefault="008C511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физическая</w:t>
            </w:r>
            <w:r w:rsidRPr="00252141">
              <w:rPr>
                <w:spacing w:val="-4"/>
                <w:sz w:val="20"/>
                <w:szCs w:val="20"/>
              </w:rPr>
              <w:t xml:space="preserve"> </w:t>
            </w:r>
            <w:r w:rsidRPr="00252141">
              <w:rPr>
                <w:sz w:val="20"/>
                <w:szCs w:val="20"/>
              </w:rPr>
              <w:t>культура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73" w:lineRule="exact"/>
              <w:ind w:left="294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232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73" w:lineRule="exact"/>
              <w:ind w:right="353"/>
              <w:jc w:val="right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551FBD" w:rsidRPr="00252141" w:rsidRDefault="008C5111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25214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2" w:type="dxa"/>
          </w:tcPr>
          <w:p w:rsidR="00551FBD" w:rsidRPr="00252141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291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1FBD" w:rsidRPr="00252141" w:rsidRDefault="008C5111">
            <w:pPr>
              <w:pStyle w:val="TableParagraph"/>
              <w:spacing w:line="273" w:lineRule="exact"/>
              <w:ind w:left="5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:rsidR="00551FBD" w:rsidRPr="00252141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2141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64" w:type="dxa"/>
          </w:tcPr>
          <w:p w:rsidR="00551FBD" w:rsidRPr="00252141" w:rsidRDefault="008C5111">
            <w:pPr>
              <w:pStyle w:val="TableParagraph"/>
              <w:spacing w:line="273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2141">
              <w:rPr>
                <w:b/>
                <w:sz w:val="20"/>
                <w:szCs w:val="20"/>
              </w:rPr>
              <w:t>15</w:t>
            </w:r>
          </w:p>
        </w:tc>
      </w:tr>
    </w:tbl>
    <w:p w:rsidR="00551FBD" w:rsidRDefault="00551FBD">
      <w:pPr>
        <w:spacing w:line="273" w:lineRule="exact"/>
        <w:jc w:val="center"/>
        <w:rPr>
          <w:sz w:val="24"/>
        </w:rPr>
        <w:sectPr w:rsidR="00551FBD">
          <w:footerReference w:type="default" r:id="rId31"/>
          <w:pgSz w:w="16840" w:h="11910" w:orient="landscape"/>
          <w:pgMar w:top="1000" w:right="140" w:bottom="820" w:left="320" w:header="0" w:footer="625" w:gutter="0"/>
          <w:cols w:space="720"/>
        </w:sectPr>
      </w:pPr>
    </w:p>
    <w:tbl>
      <w:tblPr>
        <w:tblStyle w:val="TableNormal"/>
        <w:tblW w:w="16161" w:type="dxa"/>
        <w:tblInd w:w="-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708"/>
        <w:gridCol w:w="804"/>
        <w:gridCol w:w="586"/>
        <w:gridCol w:w="852"/>
        <w:gridCol w:w="850"/>
        <w:gridCol w:w="566"/>
        <w:gridCol w:w="852"/>
        <w:gridCol w:w="708"/>
        <w:gridCol w:w="596"/>
        <w:gridCol w:w="682"/>
        <w:gridCol w:w="708"/>
        <w:gridCol w:w="708"/>
        <w:gridCol w:w="708"/>
        <w:gridCol w:w="624"/>
        <w:gridCol w:w="566"/>
        <w:gridCol w:w="964"/>
      </w:tblGrid>
      <w:tr w:rsidR="00551FBD" w:rsidRPr="0025341A" w:rsidTr="0025341A">
        <w:trPr>
          <w:trHeight w:val="275"/>
        </w:trPr>
        <w:tc>
          <w:tcPr>
            <w:tcW w:w="2127" w:type="dxa"/>
          </w:tcPr>
          <w:p w:rsidR="00551FBD" w:rsidRPr="0025341A" w:rsidRDefault="008C5111">
            <w:pPr>
              <w:pStyle w:val="TableParagraph"/>
              <w:spacing w:line="256" w:lineRule="exact"/>
              <w:ind w:left="463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2552" w:type="dxa"/>
          </w:tcPr>
          <w:p w:rsidR="00551FBD" w:rsidRPr="0025341A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Профильный</w:t>
            </w:r>
            <w:r w:rsidRPr="0025341A">
              <w:rPr>
                <w:spacing w:val="-6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труд</w:t>
            </w:r>
          </w:p>
        </w:tc>
        <w:tc>
          <w:tcPr>
            <w:tcW w:w="708" w:type="dxa"/>
          </w:tcPr>
          <w:p w:rsidR="00551FBD" w:rsidRPr="0025341A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6</w:t>
            </w: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right="221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551FBD" w:rsidRPr="0025341A" w:rsidRDefault="008C5111">
            <w:pPr>
              <w:pStyle w:val="TableParagraph"/>
              <w:spacing w:line="256" w:lineRule="exact"/>
              <w:ind w:left="366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551FBD" w:rsidRPr="0025341A" w:rsidRDefault="008C5111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2" w:type="dxa"/>
          </w:tcPr>
          <w:p w:rsidR="00551FBD" w:rsidRPr="0025341A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551FBD" w:rsidRPr="0025341A" w:rsidRDefault="008C5111">
            <w:pPr>
              <w:pStyle w:val="TableParagraph"/>
              <w:spacing w:line="256" w:lineRule="exact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551FBD" w:rsidRPr="0025341A" w:rsidRDefault="008C5111">
            <w:pPr>
              <w:pStyle w:val="TableParagraph"/>
              <w:spacing w:line="256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35</w:t>
            </w:r>
          </w:p>
        </w:tc>
      </w:tr>
      <w:tr w:rsidR="00551FBD" w:rsidRPr="0025341A" w:rsidTr="0025341A">
        <w:trPr>
          <w:trHeight w:val="275"/>
        </w:trPr>
        <w:tc>
          <w:tcPr>
            <w:tcW w:w="2127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right="94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right="161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142" w:right="129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157" w:right="149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8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139" w:right="131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64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right="287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147</w:t>
            </w:r>
          </w:p>
        </w:tc>
      </w:tr>
      <w:tr w:rsidR="00551FBD" w:rsidRPr="0025341A" w:rsidTr="0025341A">
        <w:trPr>
          <w:trHeight w:val="551"/>
        </w:trPr>
        <w:tc>
          <w:tcPr>
            <w:tcW w:w="4679" w:type="dxa"/>
            <w:gridSpan w:val="2"/>
            <w:shd w:val="clear" w:color="auto" w:fill="FFFF00"/>
          </w:tcPr>
          <w:p w:rsidR="00551FBD" w:rsidRPr="0025341A" w:rsidRDefault="008C5111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Коррекционно-развивающая</w:t>
            </w:r>
            <w:r w:rsidRPr="0025341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5341A">
              <w:rPr>
                <w:b/>
                <w:sz w:val="20"/>
                <w:szCs w:val="20"/>
              </w:rPr>
              <w:t>область</w:t>
            </w:r>
          </w:p>
          <w:p w:rsidR="00551FBD" w:rsidRPr="0025341A" w:rsidRDefault="008C5111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Ученье</w:t>
            </w:r>
            <w:r w:rsidRPr="0025341A">
              <w:rPr>
                <w:spacing w:val="-4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с</w:t>
            </w:r>
            <w:r w:rsidRPr="0025341A">
              <w:rPr>
                <w:spacing w:val="-2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увлечением!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73" w:lineRule="exact"/>
              <w:ind w:right="221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7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73" w:lineRule="exact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73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4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73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30</w:t>
            </w:r>
          </w:p>
        </w:tc>
      </w:tr>
      <w:tr w:rsidR="00551FBD" w:rsidRPr="0025341A" w:rsidTr="0025341A">
        <w:trPr>
          <w:trHeight w:val="1104"/>
        </w:trPr>
        <w:tc>
          <w:tcPr>
            <w:tcW w:w="4679" w:type="dxa"/>
            <w:gridSpan w:val="2"/>
          </w:tcPr>
          <w:p w:rsidR="00551FBD" w:rsidRPr="0025341A" w:rsidRDefault="008C5111">
            <w:pPr>
              <w:pStyle w:val="TableParagraph"/>
              <w:ind w:left="107" w:right="741"/>
              <w:rPr>
                <w:sz w:val="20"/>
                <w:szCs w:val="20"/>
              </w:rPr>
            </w:pPr>
            <w:r w:rsidRPr="0025341A">
              <w:rPr>
                <w:spacing w:val="-1"/>
                <w:sz w:val="20"/>
                <w:szCs w:val="20"/>
              </w:rPr>
              <w:t xml:space="preserve">коррекционно-развивающие </w:t>
            </w:r>
            <w:r w:rsidRPr="0025341A">
              <w:rPr>
                <w:sz w:val="20"/>
                <w:szCs w:val="20"/>
              </w:rPr>
              <w:t>занятия:</w:t>
            </w:r>
            <w:r w:rsidRPr="0025341A">
              <w:rPr>
                <w:spacing w:val="-57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логопедические занятия</w:t>
            </w:r>
            <w:r w:rsidRPr="0025341A">
              <w:rPr>
                <w:spacing w:val="1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дефектологические</w:t>
            </w:r>
            <w:r w:rsidRPr="0025341A">
              <w:rPr>
                <w:spacing w:val="-2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занятия</w:t>
            </w:r>
          </w:p>
          <w:p w:rsidR="00551FBD" w:rsidRPr="0025341A" w:rsidRDefault="008C511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proofErr w:type="spellStart"/>
            <w:r w:rsidRPr="0025341A">
              <w:rPr>
                <w:sz w:val="20"/>
                <w:szCs w:val="20"/>
              </w:rPr>
              <w:t>психокоррекционные</w:t>
            </w:r>
            <w:proofErr w:type="spellEnd"/>
            <w:r w:rsidRPr="0025341A">
              <w:rPr>
                <w:spacing w:val="-15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занятия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spacing w:line="259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spacing w:before="1" w:line="264" w:lineRule="exact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spacing w:before="1" w:line="264" w:lineRule="exact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spacing w:line="259" w:lineRule="exact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  <w:p w:rsidR="00551FBD" w:rsidRPr="0025341A" w:rsidRDefault="008C5111">
            <w:pPr>
              <w:pStyle w:val="TableParagraph"/>
              <w:spacing w:line="259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278"/>
        </w:trPr>
        <w:tc>
          <w:tcPr>
            <w:tcW w:w="4679" w:type="dxa"/>
            <w:gridSpan w:val="2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Внеурочная</w:t>
            </w:r>
            <w:r w:rsidRPr="0025341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5341A">
              <w:rPr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right="221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5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344" w:right="330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20</w:t>
            </w:r>
          </w:p>
        </w:tc>
      </w:tr>
      <w:tr w:rsidR="00551FBD" w:rsidRPr="0025341A" w:rsidTr="0025341A">
        <w:trPr>
          <w:trHeight w:val="1103"/>
        </w:trPr>
        <w:tc>
          <w:tcPr>
            <w:tcW w:w="4679" w:type="dxa"/>
            <w:gridSpan w:val="2"/>
          </w:tcPr>
          <w:p w:rsidR="00551FBD" w:rsidRPr="0025341A" w:rsidRDefault="008C5111">
            <w:pPr>
              <w:pStyle w:val="TableParagraph"/>
              <w:ind w:left="107"/>
              <w:rPr>
                <w:b/>
                <w:i/>
                <w:sz w:val="20"/>
                <w:szCs w:val="20"/>
              </w:rPr>
            </w:pPr>
            <w:r w:rsidRPr="0025341A">
              <w:rPr>
                <w:b/>
                <w:i/>
                <w:spacing w:val="-1"/>
                <w:sz w:val="20"/>
                <w:szCs w:val="20"/>
              </w:rPr>
              <w:t>Спортивно-оздоровительная</w:t>
            </w:r>
            <w:r w:rsidRPr="0025341A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25341A">
              <w:rPr>
                <w:b/>
                <w:i/>
                <w:sz w:val="20"/>
                <w:szCs w:val="20"/>
              </w:rPr>
              <w:t>деятельность</w:t>
            </w:r>
          </w:p>
          <w:p w:rsidR="00551FBD" w:rsidRPr="0025341A" w:rsidRDefault="008C5111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Школьный</w:t>
            </w:r>
            <w:r w:rsidRPr="0025341A">
              <w:rPr>
                <w:spacing w:val="-2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спортивный</w:t>
            </w:r>
            <w:r w:rsidRPr="0025341A">
              <w:rPr>
                <w:spacing w:val="-5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клуб</w:t>
            </w:r>
            <w:r w:rsidRPr="0025341A">
              <w:rPr>
                <w:spacing w:val="-2"/>
                <w:sz w:val="20"/>
                <w:szCs w:val="20"/>
              </w:rPr>
              <w:t xml:space="preserve"> </w:t>
            </w:r>
          </w:p>
          <w:p w:rsidR="00551FBD" w:rsidRPr="0025341A" w:rsidRDefault="008C511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Шахматы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b/>
                <w:sz w:val="20"/>
                <w:szCs w:val="20"/>
              </w:rPr>
            </w:pPr>
          </w:p>
          <w:p w:rsidR="00551FBD" w:rsidRPr="0025341A" w:rsidRDefault="00551FB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1</w:t>
            </w:r>
          </w:p>
          <w:p w:rsidR="00551FBD" w:rsidRPr="0025341A" w:rsidRDefault="008C5111">
            <w:pPr>
              <w:pStyle w:val="TableParagraph"/>
              <w:spacing w:line="259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b/>
                <w:sz w:val="20"/>
                <w:szCs w:val="20"/>
              </w:rPr>
            </w:pPr>
          </w:p>
          <w:p w:rsidR="00551FBD" w:rsidRPr="0025341A" w:rsidRDefault="00551FB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  <w:p w:rsidR="00551FBD" w:rsidRPr="0025341A" w:rsidRDefault="008C5111">
            <w:pPr>
              <w:pStyle w:val="TableParagraph"/>
              <w:spacing w:line="264" w:lineRule="exact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b/>
                <w:sz w:val="20"/>
                <w:szCs w:val="20"/>
              </w:rPr>
            </w:pPr>
          </w:p>
          <w:p w:rsidR="00551FBD" w:rsidRPr="0025341A" w:rsidRDefault="00551FB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  <w:p w:rsidR="00551FBD" w:rsidRPr="0025341A" w:rsidRDefault="008C5111">
            <w:pPr>
              <w:pStyle w:val="TableParagraph"/>
              <w:spacing w:line="264" w:lineRule="exact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b/>
                <w:sz w:val="20"/>
                <w:szCs w:val="20"/>
              </w:rPr>
            </w:pPr>
          </w:p>
          <w:p w:rsidR="00551FBD" w:rsidRPr="0025341A" w:rsidRDefault="00551FB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  <w:p w:rsidR="00551FBD" w:rsidRPr="0025341A" w:rsidRDefault="008C5111">
            <w:pPr>
              <w:pStyle w:val="TableParagraph"/>
              <w:spacing w:line="264" w:lineRule="exact"/>
              <w:ind w:left="5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b/>
                <w:sz w:val="20"/>
                <w:szCs w:val="20"/>
              </w:rPr>
            </w:pPr>
          </w:p>
          <w:p w:rsidR="00551FBD" w:rsidRPr="0025341A" w:rsidRDefault="00551FB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  <w:p w:rsidR="00551FBD" w:rsidRPr="0025341A" w:rsidRDefault="008C5111">
            <w:pPr>
              <w:pStyle w:val="TableParagraph"/>
              <w:spacing w:line="264" w:lineRule="exact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551"/>
        </w:trPr>
        <w:tc>
          <w:tcPr>
            <w:tcW w:w="4679" w:type="dxa"/>
            <w:gridSpan w:val="2"/>
          </w:tcPr>
          <w:p w:rsidR="00551FBD" w:rsidRPr="0025341A" w:rsidRDefault="008C5111">
            <w:pPr>
              <w:pStyle w:val="TableParagraph"/>
              <w:spacing w:line="273" w:lineRule="exact"/>
              <w:ind w:left="107"/>
              <w:rPr>
                <w:b/>
                <w:i/>
                <w:sz w:val="20"/>
                <w:szCs w:val="20"/>
              </w:rPr>
            </w:pPr>
            <w:r w:rsidRPr="0025341A">
              <w:rPr>
                <w:b/>
                <w:i/>
                <w:sz w:val="20"/>
                <w:szCs w:val="20"/>
              </w:rPr>
              <w:t>Художественно-эстетическая,</w:t>
            </w:r>
          </w:p>
          <w:p w:rsidR="00551FBD" w:rsidRPr="0025341A" w:rsidRDefault="008C5111">
            <w:pPr>
              <w:pStyle w:val="TableParagraph"/>
              <w:spacing w:line="259" w:lineRule="exact"/>
              <w:ind w:left="107"/>
              <w:rPr>
                <w:b/>
                <w:i/>
                <w:sz w:val="20"/>
                <w:szCs w:val="20"/>
              </w:rPr>
            </w:pPr>
            <w:r w:rsidRPr="0025341A">
              <w:rPr>
                <w:b/>
                <w:i/>
                <w:sz w:val="20"/>
                <w:szCs w:val="20"/>
              </w:rPr>
              <w:t>творческая</w:t>
            </w:r>
            <w:r w:rsidRPr="0025341A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25341A">
              <w:rPr>
                <w:b/>
                <w:i/>
                <w:sz w:val="20"/>
                <w:szCs w:val="20"/>
              </w:rPr>
              <w:t>деятельность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552"/>
        </w:trPr>
        <w:tc>
          <w:tcPr>
            <w:tcW w:w="4679" w:type="dxa"/>
            <w:gridSpan w:val="2"/>
          </w:tcPr>
          <w:p w:rsidR="00551FBD" w:rsidRPr="0025341A" w:rsidRDefault="00551FB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right="226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551FBD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551FBD" w:rsidRPr="0025341A" w:rsidRDefault="008C5111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275"/>
        </w:trPr>
        <w:tc>
          <w:tcPr>
            <w:tcW w:w="4679" w:type="dxa"/>
            <w:gridSpan w:val="2"/>
          </w:tcPr>
          <w:p w:rsidR="00551FBD" w:rsidRPr="0025341A" w:rsidRDefault="008C5111">
            <w:pPr>
              <w:pStyle w:val="TableParagraph"/>
              <w:spacing w:line="256" w:lineRule="exact"/>
              <w:ind w:left="107"/>
              <w:rPr>
                <w:b/>
                <w:i/>
                <w:sz w:val="20"/>
                <w:szCs w:val="20"/>
              </w:rPr>
            </w:pPr>
            <w:r w:rsidRPr="0025341A">
              <w:rPr>
                <w:b/>
                <w:i/>
                <w:sz w:val="20"/>
                <w:szCs w:val="20"/>
              </w:rPr>
              <w:t>Коммуникативная</w:t>
            </w:r>
            <w:r w:rsidRPr="0025341A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25341A">
              <w:rPr>
                <w:b/>
                <w:i/>
                <w:sz w:val="20"/>
                <w:szCs w:val="20"/>
              </w:rPr>
              <w:t>деятельность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551"/>
        </w:trPr>
        <w:tc>
          <w:tcPr>
            <w:tcW w:w="4679" w:type="dxa"/>
            <w:gridSpan w:val="2"/>
          </w:tcPr>
          <w:p w:rsidR="00551FBD" w:rsidRPr="0025341A" w:rsidRDefault="008C511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ВПК «</w:t>
            </w:r>
            <w:proofErr w:type="spellStart"/>
            <w:r w:rsidR="00252141" w:rsidRPr="0025341A">
              <w:rPr>
                <w:sz w:val="20"/>
                <w:szCs w:val="20"/>
              </w:rPr>
              <w:t>Юнармия</w:t>
            </w:r>
            <w:proofErr w:type="spellEnd"/>
            <w:r w:rsidRPr="0025341A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68" w:lineRule="exact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275"/>
        </w:trPr>
        <w:tc>
          <w:tcPr>
            <w:tcW w:w="4679" w:type="dxa"/>
            <w:gridSpan w:val="2"/>
          </w:tcPr>
          <w:p w:rsidR="00551FBD" w:rsidRPr="0025341A" w:rsidRDefault="008C511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Разговор</w:t>
            </w:r>
            <w:r w:rsidRPr="0025341A">
              <w:rPr>
                <w:spacing w:val="-4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о</w:t>
            </w:r>
            <w:r w:rsidRPr="0025341A">
              <w:rPr>
                <w:spacing w:val="-2"/>
                <w:sz w:val="20"/>
                <w:szCs w:val="20"/>
              </w:rPr>
              <w:t xml:space="preserve"> </w:t>
            </w:r>
            <w:r w:rsidRPr="0025341A">
              <w:rPr>
                <w:sz w:val="20"/>
                <w:szCs w:val="20"/>
              </w:rPr>
              <w:t>важном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right="221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13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6" w:lineRule="exact"/>
              <w:ind w:left="8"/>
              <w:jc w:val="center"/>
              <w:rPr>
                <w:sz w:val="20"/>
                <w:szCs w:val="20"/>
              </w:rPr>
            </w:pPr>
            <w:r w:rsidRPr="0025341A"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51FBD" w:rsidRPr="0025341A" w:rsidTr="0025341A">
        <w:trPr>
          <w:trHeight w:val="277"/>
        </w:trPr>
        <w:tc>
          <w:tcPr>
            <w:tcW w:w="4679" w:type="dxa"/>
            <w:gridSpan w:val="2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Всего</w:t>
            </w:r>
            <w:r w:rsidRPr="0025341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5341A">
              <w:rPr>
                <w:b/>
                <w:sz w:val="20"/>
                <w:szCs w:val="20"/>
              </w:rPr>
              <w:t>к</w:t>
            </w:r>
            <w:r w:rsidRPr="0025341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5341A">
              <w:rPr>
                <w:b/>
                <w:sz w:val="20"/>
                <w:szCs w:val="20"/>
              </w:rPr>
              <w:t>финансированию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right="161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142" w:right="129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157" w:right="149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682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708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FFFF00"/>
          </w:tcPr>
          <w:p w:rsidR="00551FBD" w:rsidRPr="0025341A" w:rsidRDefault="00551F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left="139" w:right="131"/>
              <w:jc w:val="center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964" w:type="dxa"/>
            <w:shd w:val="clear" w:color="auto" w:fill="FFFF00"/>
          </w:tcPr>
          <w:p w:rsidR="00551FBD" w:rsidRPr="0025341A" w:rsidRDefault="008C5111">
            <w:pPr>
              <w:pStyle w:val="TableParagraph"/>
              <w:spacing w:line="258" w:lineRule="exact"/>
              <w:ind w:right="287"/>
              <w:jc w:val="right"/>
              <w:rPr>
                <w:b/>
                <w:sz w:val="20"/>
                <w:szCs w:val="20"/>
              </w:rPr>
            </w:pPr>
            <w:r w:rsidRPr="0025341A">
              <w:rPr>
                <w:b/>
                <w:sz w:val="20"/>
                <w:szCs w:val="20"/>
              </w:rPr>
              <w:t>197</w:t>
            </w:r>
          </w:p>
        </w:tc>
      </w:tr>
    </w:tbl>
    <w:p w:rsidR="00551FBD" w:rsidRDefault="00551FBD">
      <w:pPr>
        <w:pStyle w:val="a3"/>
        <w:spacing w:before="10"/>
        <w:ind w:left="0"/>
        <w:jc w:val="left"/>
        <w:rPr>
          <w:b/>
          <w:sz w:val="13"/>
        </w:rPr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252141" w:rsidRDefault="00252141">
      <w:pPr>
        <w:pStyle w:val="2"/>
        <w:spacing w:before="90" w:line="240" w:lineRule="auto"/>
        <w:ind w:left="812"/>
        <w:jc w:val="left"/>
      </w:pPr>
    </w:p>
    <w:p w:rsidR="00551FBD" w:rsidRDefault="00551FBD">
      <w:pPr>
        <w:jc w:val="both"/>
        <w:rPr>
          <w:sz w:val="24"/>
        </w:rPr>
        <w:sectPr w:rsidR="00551FBD" w:rsidSect="0025341A">
          <w:footerReference w:type="default" r:id="rId32"/>
          <w:pgSz w:w="16840" w:h="11910" w:orient="landscape"/>
          <w:pgMar w:top="620" w:right="1020" w:bottom="440" w:left="1200" w:header="0" w:footer="1007" w:gutter="0"/>
          <w:cols w:space="720"/>
          <w:docGrid w:linePitch="299"/>
        </w:sectPr>
      </w:pPr>
    </w:p>
    <w:p w:rsidR="0025341A" w:rsidRDefault="0025341A" w:rsidP="0025341A">
      <w:pPr>
        <w:pStyle w:val="a5"/>
        <w:numPr>
          <w:ilvl w:val="3"/>
          <w:numId w:val="42"/>
        </w:numPr>
        <w:tabs>
          <w:tab w:val="left" w:pos="3994"/>
        </w:tabs>
        <w:spacing w:before="71" w:line="274" w:lineRule="exact"/>
        <w:ind w:left="3993"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</w:p>
    <w:p w:rsidR="0025341A" w:rsidRDefault="0025341A" w:rsidP="0025341A">
      <w:pPr>
        <w:pStyle w:val="a3"/>
        <w:ind w:left="232" w:right="123" w:firstLine="3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 xml:space="preserve">среднего общего образования, утвержденными приказами </w:t>
      </w:r>
      <w:proofErr w:type="spellStart"/>
      <w:r>
        <w:t>Минпросвещения</w:t>
      </w:r>
      <w:proofErr w:type="spellEnd"/>
      <w:r>
        <w:t xml:space="preserve"> России от 18.05.2023 №</w:t>
      </w:r>
      <w:r>
        <w:rPr>
          <w:spacing w:val="1"/>
        </w:rPr>
        <w:t xml:space="preserve"> </w:t>
      </w:r>
      <w:r>
        <w:t>370,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371, №</w:t>
      </w:r>
      <w:r>
        <w:rPr>
          <w:spacing w:val="-1"/>
        </w:rPr>
        <w:t xml:space="preserve"> </w:t>
      </w:r>
      <w:r>
        <w:t>372, СанПиН</w:t>
      </w:r>
      <w:r>
        <w:rPr>
          <w:spacing w:val="-1"/>
        </w:rPr>
        <w:t xml:space="preserve"> </w:t>
      </w:r>
      <w:r>
        <w:t xml:space="preserve">2.4.3648-20 </w:t>
      </w:r>
    </w:p>
    <w:p w:rsidR="0025341A" w:rsidRDefault="0025341A" w:rsidP="0025341A">
      <w:pPr>
        <w:pStyle w:val="2"/>
        <w:numPr>
          <w:ilvl w:val="3"/>
          <w:numId w:val="42"/>
        </w:numPr>
        <w:tabs>
          <w:tab w:val="left" w:pos="3965"/>
        </w:tabs>
        <w:spacing w:before="226"/>
        <w:ind w:left="3965"/>
        <w:jc w:val="left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25341A" w:rsidRDefault="0025341A" w:rsidP="0025341A">
      <w:pPr>
        <w:pStyle w:val="a3"/>
        <w:tabs>
          <w:tab w:val="left" w:pos="1409"/>
          <w:tab w:val="left" w:pos="3872"/>
          <w:tab w:val="left" w:pos="5240"/>
          <w:tab w:val="left" w:pos="6868"/>
          <w:tab w:val="left" w:pos="7187"/>
          <w:tab w:val="left" w:pos="8604"/>
          <w:tab w:val="left" w:pos="10096"/>
        </w:tabs>
        <w:ind w:left="232" w:right="129" w:firstLine="566"/>
        <w:jc w:val="left"/>
      </w:pPr>
      <w:r>
        <w:t>План</w:t>
      </w:r>
      <w:r>
        <w:rPr>
          <w:spacing w:val="55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обязательным</w:t>
      </w:r>
      <w:r>
        <w:rPr>
          <w:spacing w:val="53"/>
        </w:rPr>
        <w:t xml:space="preserve"> </w:t>
      </w:r>
      <w:r>
        <w:t>компонентом</w:t>
      </w:r>
      <w:r>
        <w:rPr>
          <w:spacing w:val="56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плана,</w:t>
      </w:r>
      <w:r>
        <w:rPr>
          <w:spacing w:val="54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основной</w:t>
      </w:r>
      <w:r>
        <w:tab/>
        <w:t>общеобразовательной</w:t>
      </w:r>
      <w:r>
        <w:tab/>
        <w:t>программы</w:t>
      </w:r>
      <w:r>
        <w:tab/>
        <w:t>обучающихся</w:t>
      </w:r>
      <w:r>
        <w:tab/>
        <w:t>с</w:t>
      </w:r>
      <w:r>
        <w:tab/>
        <w:t>умственной</w:t>
      </w:r>
      <w:r>
        <w:tab/>
        <w:t>отсталостью</w:t>
      </w:r>
      <w:r>
        <w:tab/>
      </w:r>
      <w:r>
        <w:rPr>
          <w:spacing w:val="-1"/>
        </w:rPr>
        <w:t>МОУ «</w:t>
      </w:r>
      <w:proofErr w:type="spellStart"/>
      <w:r>
        <w:rPr>
          <w:spacing w:val="-1"/>
        </w:rPr>
        <w:t>Эммаусская</w:t>
      </w:r>
      <w:proofErr w:type="spellEnd"/>
      <w:r>
        <w:rPr>
          <w:spacing w:val="-1"/>
        </w:rPr>
        <w:t xml:space="preserve"> СОШ»</w:t>
      </w:r>
    </w:p>
    <w:p w:rsidR="0025341A" w:rsidRDefault="0025341A" w:rsidP="0025341A">
      <w:pPr>
        <w:pStyle w:val="a3"/>
        <w:ind w:left="232" w:firstLine="566"/>
        <w:jc w:val="left"/>
      </w:pPr>
      <w:r>
        <w:t>Нормативным основанием для формирования плана внеурочной деятельности обучающихся 5-9</w:t>
      </w:r>
      <w:r>
        <w:rPr>
          <w:spacing w:val="-5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документы:</w:t>
      </w:r>
    </w:p>
    <w:p w:rsidR="0025341A" w:rsidRDefault="0025341A" w:rsidP="0025341A">
      <w:pPr>
        <w:pStyle w:val="a5"/>
        <w:numPr>
          <w:ilvl w:val="2"/>
          <w:numId w:val="35"/>
        </w:numPr>
        <w:tabs>
          <w:tab w:val="left" w:pos="941"/>
        </w:tabs>
        <w:ind w:right="125" w:firstLine="566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</w:p>
    <w:p w:rsidR="0025341A" w:rsidRDefault="0025341A" w:rsidP="0025341A">
      <w:pPr>
        <w:pStyle w:val="a5"/>
        <w:numPr>
          <w:ilvl w:val="2"/>
          <w:numId w:val="35"/>
        </w:numPr>
        <w:tabs>
          <w:tab w:val="left" w:pos="941"/>
        </w:tabs>
        <w:ind w:right="127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от 19.12.2014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1599)</w:t>
      </w:r>
    </w:p>
    <w:p w:rsidR="0025341A" w:rsidRDefault="0025341A" w:rsidP="0025341A">
      <w:pPr>
        <w:pStyle w:val="a5"/>
        <w:numPr>
          <w:ilvl w:val="2"/>
          <w:numId w:val="35"/>
        </w:numPr>
        <w:tabs>
          <w:tab w:val="left" w:pos="941"/>
        </w:tabs>
        <w:ind w:right="121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федеральной адаптированной основной общеобразовательной программы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30.12.2022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71930)</w:t>
      </w:r>
    </w:p>
    <w:p w:rsidR="0025341A" w:rsidRDefault="0025341A" w:rsidP="0025341A">
      <w:pPr>
        <w:pStyle w:val="a5"/>
        <w:numPr>
          <w:ilvl w:val="2"/>
          <w:numId w:val="35"/>
        </w:numPr>
        <w:tabs>
          <w:tab w:val="left" w:pos="941"/>
        </w:tabs>
        <w:ind w:right="122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20.04.2021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63180)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</w:p>
    <w:p w:rsidR="0025341A" w:rsidRDefault="0025341A" w:rsidP="0025341A">
      <w:pPr>
        <w:pStyle w:val="a5"/>
        <w:numPr>
          <w:ilvl w:val="2"/>
          <w:numId w:val="35"/>
        </w:numPr>
        <w:tabs>
          <w:tab w:val="left" w:pos="941"/>
        </w:tabs>
        <w:ind w:right="118" w:firstLine="566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 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25341A" w:rsidRDefault="0025341A" w:rsidP="0025341A">
      <w:pPr>
        <w:pStyle w:val="a5"/>
        <w:numPr>
          <w:ilvl w:val="2"/>
          <w:numId w:val="35"/>
        </w:numPr>
        <w:tabs>
          <w:tab w:val="left" w:pos="941"/>
        </w:tabs>
        <w:ind w:right="123" w:firstLine="566"/>
        <w:jc w:val="both"/>
        <w:rPr>
          <w:sz w:val="24"/>
        </w:rPr>
      </w:pPr>
      <w:r>
        <w:rPr>
          <w:sz w:val="24"/>
        </w:rPr>
        <w:t>Письмо Министерства просвещения РФ от</w:t>
      </w:r>
      <w:r>
        <w:rPr>
          <w:spacing w:val="1"/>
          <w:sz w:val="24"/>
        </w:rPr>
        <w:t xml:space="preserve"> </w:t>
      </w:r>
      <w:r>
        <w:rPr>
          <w:sz w:val="24"/>
        </w:rPr>
        <w:t>5 июля 2022 г. N ТВ-1290/03 "О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деятельности"</w:t>
      </w:r>
    </w:p>
    <w:p w:rsidR="00551FBD" w:rsidRDefault="008C5111">
      <w:pPr>
        <w:pStyle w:val="a3"/>
        <w:spacing w:before="62"/>
        <w:ind w:left="232" w:right="131" w:firstLine="566"/>
      </w:pPr>
      <w:r>
        <w:t>План определяет содержательное наполнение направлений внеурочной деятельности, время,</w:t>
      </w:r>
      <w:r>
        <w:rPr>
          <w:spacing w:val="1"/>
        </w:rPr>
        <w:t xml:space="preserve"> </w:t>
      </w:r>
      <w:r>
        <w:t>отводимое на внеурочную деятельность по классам, а также требования к организации внеурочной</w:t>
      </w:r>
      <w:r>
        <w:rPr>
          <w:spacing w:val="1"/>
        </w:rPr>
        <w:t xml:space="preserve"> </w:t>
      </w:r>
      <w:r>
        <w:t>деятельности.</w:t>
      </w:r>
    </w:p>
    <w:p w:rsidR="00551FBD" w:rsidRDefault="008C5111">
      <w:pPr>
        <w:pStyle w:val="a3"/>
        <w:spacing w:before="1"/>
        <w:ind w:left="232" w:right="123" w:firstLine="566"/>
      </w:pPr>
      <w:r>
        <w:t>В соответствии с требованиями ФГОС УО и ФАОП УО внеурочная деятельность 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секция,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систематические учебные занятия Внеурочная деятельность осуществляется на добровольной основе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выбором участников образовательного процесса.</w:t>
      </w:r>
    </w:p>
    <w:p w:rsidR="00551FBD" w:rsidRDefault="008C5111">
      <w:pPr>
        <w:pStyle w:val="a3"/>
        <w:ind w:left="232" w:right="129" w:firstLine="566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551FBD" w:rsidRDefault="008C5111">
      <w:pPr>
        <w:pStyle w:val="a3"/>
        <w:ind w:left="232" w:right="131" w:firstLine="566"/>
      </w:pPr>
      <w:r>
        <w:t>Расписание занятий внеурочной деятельности составляется в соответствии с действующими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551FBD" w:rsidRDefault="008C5111">
      <w:pPr>
        <w:pStyle w:val="a3"/>
        <w:ind w:left="232" w:right="116" w:firstLine="708"/>
      </w:pPr>
      <w:r>
        <w:t>Коррекционно-развивающая область, согласно требованиям Стандарта, является обязательной</w:t>
      </w:r>
      <w:r>
        <w:rPr>
          <w:spacing w:val="-57"/>
        </w:rPr>
        <w:t xml:space="preserve"> </w:t>
      </w:r>
      <w:r>
        <w:t>частью внеурочной деятельности и представлено фронтальными и индивидуальными коррекционно-</w:t>
      </w:r>
      <w:r>
        <w:rPr>
          <w:spacing w:val="1"/>
        </w:rPr>
        <w:t xml:space="preserve"> </w:t>
      </w:r>
      <w:r>
        <w:t xml:space="preserve">развивающими занятиями (логопедическими, дефектологическими и </w:t>
      </w:r>
      <w:proofErr w:type="spellStart"/>
      <w:r>
        <w:t>психокоррекционными</w:t>
      </w:r>
      <w:proofErr w:type="spellEnd"/>
      <w:r>
        <w:t>). Выбор</w:t>
      </w:r>
      <w:r>
        <w:rPr>
          <w:spacing w:val="1"/>
        </w:rPr>
        <w:t xml:space="preserve"> </w:t>
      </w:r>
      <w:r>
        <w:t>коррекционно-развивающих курсов для индивидуальных и групповых занятий, их количественное</w:t>
      </w:r>
      <w:r>
        <w:rPr>
          <w:spacing w:val="1"/>
        </w:rPr>
        <w:t xml:space="preserve"> </w:t>
      </w:r>
      <w:r>
        <w:t>соотношение, содержание осуществляется исходя из психофизических особенностей обучающихся 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</w:p>
    <w:p w:rsidR="00551FBD" w:rsidRDefault="008C5111">
      <w:pPr>
        <w:pStyle w:val="a3"/>
        <w:ind w:left="232" w:right="125" w:firstLine="708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увлечением!)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фронтальными и индивидуальными коррекционно-развивающими занятиями. На 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отводится до</w:t>
      </w:r>
      <w:r>
        <w:rPr>
          <w:spacing w:val="-1"/>
        </w:rPr>
        <w:t xml:space="preserve"> </w:t>
      </w:r>
      <w:r>
        <w:t>25-40</w:t>
      </w:r>
      <w:r>
        <w:rPr>
          <w:spacing w:val="-1"/>
        </w:rPr>
        <w:t xml:space="preserve"> </w:t>
      </w:r>
      <w:r>
        <w:t>мин., на</w:t>
      </w:r>
      <w:r>
        <w:rPr>
          <w:spacing w:val="-2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40</w:t>
      </w:r>
      <w:r>
        <w:rPr>
          <w:spacing w:val="-1"/>
        </w:rPr>
        <w:t xml:space="preserve"> </w:t>
      </w:r>
      <w:r>
        <w:t>минут.</w:t>
      </w:r>
    </w:p>
    <w:p w:rsidR="00551FBD" w:rsidRDefault="008C5111">
      <w:pPr>
        <w:pStyle w:val="a3"/>
        <w:spacing w:before="1"/>
        <w:ind w:left="232" w:right="126" w:firstLine="56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551FBD" w:rsidRDefault="008C5111">
      <w:pPr>
        <w:pStyle w:val="a3"/>
        <w:ind w:left="232" w:right="122" w:firstLine="566"/>
      </w:pPr>
      <w:r>
        <w:t>В соответствии с требованиями ФГОС УО время, отводимое на внеурочную деятельность в 5-9</w:t>
      </w:r>
      <w:r>
        <w:rPr>
          <w:spacing w:val="1"/>
        </w:rPr>
        <w:t xml:space="preserve"> </w:t>
      </w:r>
      <w:r>
        <w:t>классах (с учетом часов на коррекционно-развивающую область), составляет в течение 5 учебных лет</w:t>
      </w:r>
      <w:r>
        <w:rPr>
          <w:spacing w:val="-57"/>
        </w:rPr>
        <w:t xml:space="preserve"> </w:t>
      </w:r>
      <w:r>
        <w:lastRenderedPageBreak/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1370 часов.</w:t>
      </w:r>
    </w:p>
    <w:p w:rsidR="00551FBD" w:rsidRDefault="008C5111">
      <w:pPr>
        <w:pStyle w:val="a3"/>
        <w:ind w:left="232" w:right="130" w:firstLine="566"/>
      </w:pPr>
      <w:r>
        <w:t xml:space="preserve">Максимальный </w:t>
      </w:r>
      <w:proofErr w:type="spellStart"/>
      <w:r>
        <w:t>объѐм</w:t>
      </w:r>
      <w:proofErr w:type="spellEnd"/>
      <w:r>
        <w:t xml:space="preserve"> нагрузки учащихся соответствует максимально допустимому количеству</w:t>
      </w:r>
      <w:r>
        <w:rPr>
          <w:spacing w:val="1"/>
        </w:rPr>
        <w:t xml:space="preserve"> </w:t>
      </w:r>
      <w:r>
        <w:t>часов внеурочной деятельности для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 часов.</w:t>
      </w:r>
    </w:p>
    <w:p w:rsidR="00551FBD" w:rsidRDefault="008C5111">
      <w:pPr>
        <w:pStyle w:val="a3"/>
        <w:ind w:left="232" w:right="126" w:firstLine="708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-5"/>
        </w:rPr>
        <w:t xml:space="preserve"> </w:t>
      </w:r>
      <w:r>
        <w:t>финансирования,</w:t>
      </w:r>
      <w:r>
        <w:rPr>
          <w:spacing w:val="-4"/>
        </w:rPr>
        <w:t xml:space="preserve"> </w:t>
      </w:r>
      <w:r>
        <w:t>направляемых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программы.</w:t>
      </w:r>
    </w:p>
    <w:p w:rsidR="00551FBD" w:rsidRDefault="008C5111">
      <w:pPr>
        <w:pStyle w:val="a3"/>
        <w:ind w:left="232" w:right="121" w:firstLine="708"/>
      </w:pPr>
      <w:r>
        <w:t>Промежуточная аттестация проводится в форме защиты проекта, кроме курсов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области</w:t>
      </w: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spacing w:before="8"/>
        <w:ind w:left="0"/>
        <w:jc w:val="left"/>
        <w:rPr>
          <w:sz w:val="16"/>
        </w:rPr>
      </w:pPr>
    </w:p>
    <w:p w:rsidR="00551FBD" w:rsidRDefault="008C5111">
      <w:pPr>
        <w:spacing w:before="56"/>
        <w:ind w:right="428"/>
        <w:jc w:val="right"/>
        <w:rPr>
          <w:rFonts w:ascii="Calibri"/>
        </w:rPr>
      </w:pPr>
      <w:r>
        <w:rPr>
          <w:rFonts w:ascii="Calibri"/>
          <w:color w:val="000009"/>
        </w:rPr>
        <w:t>314</w:t>
      </w:r>
    </w:p>
    <w:p w:rsidR="00551FBD" w:rsidRDefault="00551FBD">
      <w:pPr>
        <w:jc w:val="right"/>
        <w:rPr>
          <w:rFonts w:ascii="Calibri"/>
        </w:rPr>
        <w:sectPr w:rsidR="00551FBD">
          <w:footerReference w:type="default" r:id="rId33"/>
          <w:pgSz w:w="11910" w:h="16840"/>
          <w:pgMar w:top="1320" w:right="440" w:bottom="900" w:left="620" w:header="0" w:footer="706" w:gutter="0"/>
          <w:cols w:space="720"/>
        </w:sectPr>
      </w:pPr>
    </w:p>
    <w:p w:rsidR="00551FBD" w:rsidRDefault="008C5111">
      <w:pPr>
        <w:pStyle w:val="2"/>
        <w:spacing w:before="62" w:line="240" w:lineRule="auto"/>
        <w:ind w:left="4036" w:right="4500"/>
        <w:jc w:val="center"/>
      </w:pPr>
      <w:r>
        <w:lastRenderedPageBreak/>
        <w:t>План внеурочной деятельности в 5-9 классах для обучающихся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gramStart"/>
      <w:r>
        <w:t>АООП  с</w:t>
      </w:r>
      <w:proofErr w:type="gramEnd"/>
      <w:r>
        <w:rPr>
          <w:spacing w:val="-1"/>
        </w:rPr>
        <w:t xml:space="preserve"> </w:t>
      </w:r>
      <w:r>
        <w:t>УО (ФГОС</w:t>
      </w:r>
      <w:r>
        <w:rPr>
          <w:spacing w:val="-1"/>
        </w:rPr>
        <w:t xml:space="preserve"> </w:t>
      </w:r>
      <w:r>
        <w:t>УО)</w:t>
      </w:r>
    </w:p>
    <w:p w:rsidR="00551FBD" w:rsidRDefault="008C5111">
      <w:pPr>
        <w:spacing w:after="4"/>
        <w:ind w:left="4036" w:right="4495"/>
        <w:jc w:val="center"/>
        <w:rPr>
          <w:b/>
          <w:sz w:val="24"/>
        </w:rPr>
      </w:pP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уч.г</w:t>
      </w:r>
      <w:proofErr w:type="spellEnd"/>
      <w:proofErr w:type="gramEnd"/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149"/>
        <w:gridCol w:w="2236"/>
        <w:gridCol w:w="4254"/>
        <w:gridCol w:w="735"/>
        <w:gridCol w:w="736"/>
        <w:gridCol w:w="735"/>
        <w:gridCol w:w="1894"/>
        <w:gridCol w:w="1957"/>
      </w:tblGrid>
      <w:tr w:rsidR="00551FBD">
        <w:trPr>
          <w:trHeight w:val="551"/>
        </w:trPr>
        <w:tc>
          <w:tcPr>
            <w:tcW w:w="449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80"/>
              <w:ind w:left="11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2149" w:type="dxa"/>
            <w:vMerge w:val="restart"/>
            <w:shd w:val="clear" w:color="auto" w:fill="EBF0DE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3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Направление ВД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в </w:t>
            </w:r>
            <w:proofErr w:type="spellStart"/>
            <w:r>
              <w:rPr>
                <w:b/>
                <w:color w:val="000009"/>
                <w:sz w:val="24"/>
              </w:rPr>
              <w:t>соотвествиис</w:t>
            </w:r>
            <w:proofErr w:type="spellEnd"/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ФОП *</w:t>
            </w:r>
          </w:p>
        </w:tc>
        <w:tc>
          <w:tcPr>
            <w:tcW w:w="2236" w:type="dxa"/>
            <w:vMerge w:val="restart"/>
            <w:shd w:val="clear" w:color="auto" w:fill="EBF0DE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3"/>
              <w:ind w:left="138" w:right="127" w:hanging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курса внеурочной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деятельности</w:t>
            </w:r>
          </w:p>
        </w:tc>
        <w:tc>
          <w:tcPr>
            <w:tcW w:w="4254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80"/>
              <w:ind w:left="80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Реализуемая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программа</w:t>
            </w:r>
          </w:p>
        </w:tc>
        <w:tc>
          <w:tcPr>
            <w:tcW w:w="2206" w:type="dxa"/>
            <w:gridSpan w:val="3"/>
            <w:shd w:val="clear" w:color="auto" w:fill="FFFF00"/>
          </w:tcPr>
          <w:p w:rsidR="00551FBD" w:rsidRDefault="008C5111">
            <w:pPr>
              <w:pStyle w:val="TableParagraph"/>
              <w:spacing w:line="276" w:lineRule="exact"/>
              <w:ind w:left="345" w:right="114" w:hanging="22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классам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**</w:t>
            </w:r>
          </w:p>
        </w:tc>
        <w:tc>
          <w:tcPr>
            <w:tcW w:w="1894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6"/>
              <w:rPr>
                <w:b/>
                <w:sz w:val="29"/>
              </w:rPr>
            </w:pPr>
          </w:p>
          <w:p w:rsidR="00551FBD" w:rsidRDefault="008C5111">
            <w:pPr>
              <w:pStyle w:val="TableParagraph"/>
              <w:spacing w:before="1"/>
              <w:ind w:left="247" w:right="226" w:firstLine="32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Форма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организации</w:t>
            </w:r>
          </w:p>
        </w:tc>
        <w:tc>
          <w:tcPr>
            <w:tcW w:w="1957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76" w:lineRule="exact"/>
              <w:ind w:left="289" w:right="277" w:firstLine="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Доля (в %)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пассивности</w:t>
            </w:r>
          </w:p>
        </w:tc>
      </w:tr>
      <w:tr w:rsidR="00551FBD">
        <w:trPr>
          <w:trHeight w:val="827"/>
        </w:trPr>
        <w:tc>
          <w:tcPr>
            <w:tcW w:w="4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  <w:shd w:val="clear" w:color="auto" w:fill="EBF0DE"/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  <w:shd w:val="clear" w:color="auto" w:fill="EBF0DE"/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72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  <w:p w:rsidR="00551FBD" w:rsidRDefault="008C5111">
            <w:pPr>
              <w:pStyle w:val="TableParagraph"/>
              <w:spacing w:line="270" w:lineRule="atLeast"/>
              <w:ind w:left="113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клас</w:t>
            </w:r>
            <w:proofErr w:type="spellEnd"/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</w:p>
        </w:tc>
        <w:tc>
          <w:tcPr>
            <w:tcW w:w="736" w:type="dxa"/>
          </w:tcPr>
          <w:p w:rsidR="00551FBD" w:rsidRDefault="008C5111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  <w:p w:rsidR="00551FBD" w:rsidRDefault="008C5111">
            <w:pPr>
              <w:pStyle w:val="TableParagraph"/>
              <w:spacing w:line="270" w:lineRule="atLeast"/>
              <w:ind w:left="114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клас</w:t>
            </w:r>
            <w:proofErr w:type="spellEnd"/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  <w:p w:rsidR="00551FBD" w:rsidRDefault="008C5111">
            <w:pPr>
              <w:pStyle w:val="TableParagraph"/>
              <w:spacing w:line="270" w:lineRule="atLeast"/>
              <w:ind w:left="112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клас</w:t>
            </w:r>
            <w:proofErr w:type="spellEnd"/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 w:val="restart"/>
            <w:tcBorders>
              <w:top w:val="nil"/>
            </w:tcBorders>
          </w:tcPr>
          <w:p w:rsidR="00551FBD" w:rsidRDefault="008C5111">
            <w:pPr>
              <w:pStyle w:val="TableParagraph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уч-ся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(сидение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 партой 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т.п.) при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курса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внеурочной</w:t>
            </w:r>
          </w:p>
          <w:p w:rsidR="00551FBD" w:rsidRDefault="008C5111">
            <w:pPr>
              <w:pStyle w:val="TableParagraph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деятельности (в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целом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курс)</w:t>
            </w:r>
          </w:p>
          <w:p w:rsidR="00551FBD" w:rsidRDefault="008C5111">
            <w:pPr>
              <w:pStyle w:val="TableParagraph"/>
              <w:spacing w:line="259" w:lineRule="exact"/>
              <w:ind w:left="189" w:right="18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+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примечание</w:t>
            </w:r>
          </w:p>
        </w:tc>
      </w:tr>
      <w:tr w:rsidR="00551FBD">
        <w:trPr>
          <w:trHeight w:val="1637"/>
        </w:trPr>
        <w:tc>
          <w:tcPr>
            <w:tcW w:w="4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  <w:shd w:val="clear" w:color="auto" w:fill="EBF0DE"/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  <w:shd w:val="clear" w:color="auto" w:fill="EBF0DE"/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51FBD" w:rsidRDefault="008C5111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</w:t>
            </w: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51FBD" w:rsidRDefault="008C5111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51FBD" w:rsidRDefault="008C51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1103"/>
        </w:trPr>
        <w:tc>
          <w:tcPr>
            <w:tcW w:w="449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5"/>
              <w:rPr>
                <w:b/>
                <w:sz w:val="25"/>
              </w:rPr>
            </w:pPr>
          </w:p>
          <w:p w:rsidR="00551FBD" w:rsidRDefault="008C5111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color w:val="000009"/>
                <w:sz w:val="24"/>
              </w:rPr>
              <w:t>Спортивно-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оздоровительная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236" w:type="dxa"/>
          </w:tcPr>
          <w:p w:rsidR="00551FBD" w:rsidRDefault="008C5111">
            <w:pPr>
              <w:pStyle w:val="TableParagraph"/>
              <w:spacing w:before="128"/>
              <w:ind w:left="109" w:right="329"/>
              <w:rPr>
                <w:sz w:val="24"/>
              </w:rPr>
            </w:pPr>
            <w:r>
              <w:rPr>
                <w:color w:val="000009"/>
                <w:sz w:val="24"/>
              </w:rPr>
              <w:t>Школьный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спортивный </w:t>
            </w:r>
            <w:r>
              <w:rPr>
                <w:color w:val="000009"/>
                <w:sz w:val="24"/>
              </w:rPr>
              <w:t>клуб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</w:tc>
        <w:tc>
          <w:tcPr>
            <w:tcW w:w="4254" w:type="dxa"/>
          </w:tcPr>
          <w:p w:rsidR="00551FBD" w:rsidRDefault="008C51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внеурочной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  <w:p w:rsidR="00551FBD" w:rsidRDefault="008C5111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color w:val="000009"/>
                <w:sz w:val="24"/>
              </w:rPr>
              <w:t>«Школьный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спортивный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1"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1"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1"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94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1" w:line="264" w:lineRule="exact"/>
              <w:ind w:left="102"/>
              <w:rPr>
                <w:sz w:val="24"/>
              </w:rPr>
            </w:pPr>
            <w:r>
              <w:rPr>
                <w:color w:val="000009"/>
                <w:sz w:val="24"/>
              </w:rPr>
              <w:t>секция</w:t>
            </w: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1"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0%</w:t>
            </w:r>
          </w:p>
        </w:tc>
      </w:tr>
      <w:tr w:rsidR="00551FBD">
        <w:trPr>
          <w:trHeight w:val="914"/>
        </w:trPr>
        <w:tc>
          <w:tcPr>
            <w:tcW w:w="4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551FBD" w:rsidRDefault="00551FBD">
            <w:pPr>
              <w:pStyle w:val="TableParagraph"/>
              <w:rPr>
                <w:b/>
                <w:sz w:val="27"/>
              </w:rPr>
            </w:pPr>
          </w:p>
          <w:p w:rsidR="00551FBD" w:rsidRDefault="008C511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Шахматы</w:t>
            </w:r>
          </w:p>
        </w:tc>
        <w:tc>
          <w:tcPr>
            <w:tcW w:w="4254" w:type="dxa"/>
          </w:tcPr>
          <w:p w:rsidR="00551FBD" w:rsidRDefault="008C5111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внеурочной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  <w:p w:rsidR="00551FBD" w:rsidRDefault="008C5111">
            <w:pPr>
              <w:pStyle w:val="TableParagraph"/>
              <w:spacing w:line="270" w:lineRule="atLeast"/>
              <w:ind w:left="108" w:right="79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«Шахматы». 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94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color w:val="000009"/>
                <w:sz w:val="24"/>
              </w:rPr>
              <w:t>кружок</w:t>
            </w: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50%</w:t>
            </w:r>
          </w:p>
        </w:tc>
      </w:tr>
      <w:tr w:rsidR="00551FBD">
        <w:trPr>
          <w:trHeight w:val="827"/>
        </w:trPr>
        <w:tc>
          <w:tcPr>
            <w:tcW w:w="44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2149" w:type="dxa"/>
          </w:tcPr>
          <w:p w:rsidR="00551FBD" w:rsidRDefault="008C51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Проектно-</w:t>
            </w:r>
          </w:p>
          <w:p w:rsidR="00551FBD" w:rsidRDefault="008C5111">
            <w:pPr>
              <w:pStyle w:val="TableParagraph"/>
              <w:spacing w:line="270" w:lineRule="atLeast"/>
              <w:ind w:left="108" w:right="11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исследовательская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236" w:type="dxa"/>
          </w:tcPr>
          <w:p w:rsidR="00551FBD" w:rsidRDefault="00551FBD">
            <w:pPr>
              <w:pStyle w:val="TableParagraph"/>
            </w:pPr>
          </w:p>
        </w:tc>
        <w:tc>
          <w:tcPr>
            <w:tcW w:w="425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6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5" w:type="dxa"/>
          </w:tcPr>
          <w:p w:rsidR="00551FBD" w:rsidRDefault="0025341A">
            <w:pPr>
              <w:pStyle w:val="TableParagraph"/>
            </w:pPr>
            <w:r>
              <w:t>1</w:t>
            </w:r>
          </w:p>
        </w:tc>
        <w:tc>
          <w:tcPr>
            <w:tcW w:w="189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957" w:type="dxa"/>
          </w:tcPr>
          <w:p w:rsidR="00551FBD" w:rsidRDefault="00551FBD">
            <w:pPr>
              <w:pStyle w:val="TableParagraph"/>
            </w:pPr>
          </w:p>
        </w:tc>
      </w:tr>
      <w:tr w:rsidR="00551FBD">
        <w:trPr>
          <w:trHeight w:val="861"/>
        </w:trPr>
        <w:tc>
          <w:tcPr>
            <w:tcW w:w="449" w:type="dxa"/>
          </w:tcPr>
          <w:p w:rsidR="00551FBD" w:rsidRDefault="00551F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2149" w:type="dxa"/>
          </w:tcPr>
          <w:p w:rsidR="00551FBD" w:rsidRDefault="008C5111">
            <w:pPr>
              <w:pStyle w:val="TableParagraph"/>
              <w:spacing w:before="147"/>
              <w:ind w:left="108" w:right="15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Коммуникативная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236" w:type="dxa"/>
          </w:tcPr>
          <w:p w:rsidR="00551FBD" w:rsidRDefault="008C5111">
            <w:pPr>
              <w:pStyle w:val="TableParagraph"/>
              <w:spacing w:before="147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ВПК</w:t>
            </w:r>
          </w:p>
          <w:p w:rsidR="00551FBD" w:rsidRDefault="008C5111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"</w:t>
            </w:r>
            <w:proofErr w:type="spellStart"/>
            <w:r w:rsidR="0025341A">
              <w:rPr>
                <w:color w:val="000009"/>
                <w:sz w:val="24"/>
              </w:rPr>
              <w:t>Юнармия</w:t>
            </w:r>
            <w:proofErr w:type="spellEnd"/>
            <w:r>
              <w:rPr>
                <w:color w:val="000009"/>
                <w:sz w:val="24"/>
              </w:rPr>
              <w:t>"</w:t>
            </w:r>
          </w:p>
        </w:tc>
        <w:tc>
          <w:tcPr>
            <w:tcW w:w="4254" w:type="dxa"/>
          </w:tcPr>
          <w:p w:rsidR="00551FBD" w:rsidRDefault="008C5111">
            <w:pPr>
              <w:pStyle w:val="TableParagraph"/>
              <w:spacing w:before="14" w:line="270" w:lineRule="atLeast"/>
              <w:ind w:left="108" w:right="29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 внеурочной деятельности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"ВПК </w:t>
            </w:r>
            <w:r w:rsidR="0025341A">
              <w:rPr>
                <w:color w:val="000009"/>
                <w:sz w:val="24"/>
              </w:rPr>
              <w:t>«</w:t>
            </w:r>
            <w:proofErr w:type="spellStart"/>
            <w:r w:rsidR="0025341A">
              <w:rPr>
                <w:color w:val="000009"/>
                <w:sz w:val="24"/>
              </w:rPr>
              <w:t>Юнармия</w:t>
            </w:r>
            <w:proofErr w:type="spellEnd"/>
            <w:r w:rsidR="0025341A">
              <w:rPr>
                <w:color w:val="000009"/>
                <w:sz w:val="24"/>
              </w:rPr>
              <w:t>»</w:t>
            </w:r>
            <w:r>
              <w:rPr>
                <w:color w:val="000009"/>
                <w:sz w:val="24"/>
              </w:rPr>
              <w:t xml:space="preserve">. 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6" w:type="dxa"/>
          </w:tcPr>
          <w:p w:rsidR="00551FBD" w:rsidRDefault="00551FBD">
            <w:pPr>
              <w:pStyle w:val="TableParagraph"/>
            </w:pP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94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color w:val="000009"/>
                <w:sz w:val="24"/>
              </w:rPr>
              <w:t>объединение</w:t>
            </w: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30%</w:t>
            </w:r>
          </w:p>
        </w:tc>
      </w:tr>
    </w:tbl>
    <w:p w:rsidR="00551FBD" w:rsidRDefault="00551FBD">
      <w:pPr>
        <w:spacing w:line="264" w:lineRule="exact"/>
        <w:jc w:val="right"/>
        <w:rPr>
          <w:sz w:val="24"/>
        </w:rPr>
        <w:sectPr w:rsidR="00551FBD">
          <w:footerReference w:type="default" r:id="rId34"/>
          <w:pgSz w:w="16840" w:h="11910" w:orient="landscape"/>
          <w:pgMar w:top="780" w:right="460" w:bottom="800" w:left="920" w:header="0" w:footer="613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149"/>
        <w:gridCol w:w="2236"/>
        <w:gridCol w:w="4254"/>
        <w:gridCol w:w="735"/>
        <w:gridCol w:w="736"/>
        <w:gridCol w:w="735"/>
        <w:gridCol w:w="1894"/>
        <w:gridCol w:w="1957"/>
      </w:tblGrid>
      <w:tr w:rsidR="00551FBD">
        <w:trPr>
          <w:trHeight w:val="3586"/>
        </w:trPr>
        <w:tc>
          <w:tcPr>
            <w:tcW w:w="449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2149" w:type="dxa"/>
            <w:tcBorders>
              <w:top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2236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53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Разговор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важном</w:t>
            </w:r>
          </w:p>
        </w:tc>
        <w:tc>
          <w:tcPr>
            <w:tcW w:w="4254" w:type="dxa"/>
            <w:tcBorders>
              <w:top w:val="nil"/>
            </w:tcBorders>
          </w:tcPr>
          <w:p w:rsidR="00551FBD" w:rsidRDefault="008C5111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color w:val="000009"/>
                <w:sz w:val="24"/>
              </w:rPr>
              <w:t>Примерная рабочая программа курса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внеурочной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"Разговоры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важном"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(НОО,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ООО,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СОО).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М.:</w:t>
            </w:r>
          </w:p>
          <w:p w:rsidR="00551FBD" w:rsidRDefault="008C5111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color w:val="000009"/>
                <w:sz w:val="24"/>
              </w:rPr>
              <w:t>ИСРО РАО, 2022г. Одобрена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решением федерального учебно-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методического объединения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общему образованию Протокол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6/22 от 15.09.2022г, Москва, 2022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(edsoo.ru)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https://edsoo.ru/Primernaya_rabochaya_p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rogramma_kursa_vneurochnoj_deyatelno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sti_Razgovori_o_vazhnom_NOO_OOO</w:t>
            </w:r>
            <w:proofErr w:type="spellEnd"/>
            <w:r>
              <w:rPr>
                <w:color w:val="000009"/>
                <w:sz w:val="24"/>
              </w:rPr>
              <w:t>_</w:t>
            </w:r>
          </w:p>
          <w:p w:rsidR="00551FBD" w:rsidRDefault="008C511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SOO_.htm</w:t>
            </w:r>
          </w:p>
        </w:tc>
        <w:tc>
          <w:tcPr>
            <w:tcW w:w="735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36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35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894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70" w:lineRule="atLeast"/>
              <w:ind w:left="102" w:right="152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7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70%</w:t>
            </w:r>
          </w:p>
        </w:tc>
      </w:tr>
      <w:tr w:rsidR="00551FBD">
        <w:trPr>
          <w:trHeight w:val="827"/>
        </w:trPr>
        <w:tc>
          <w:tcPr>
            <w:tcW w:w="449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5"/>
              <w:rPr>
                <w:b/>
                <w:sz w:val="27"/>
              </w:rPr>
            </w:pPr>
          </w:p>
          <w:p w:rsidR="00551FBD" w:rsidRDefault="008C511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2149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79"/>
              <w:ind w:left="108" w:right="739"/>
              <w:rPr>
                <w:sz w:val="24"/>
              </w:rPr>
            </w:pPr>
            <w:r>
              <w:rPr>
                <w:color w:val="000009"/>
                <w:sz w:val="24"/>
              </w:rPr>
              <w:t>Учение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увлечением!</w:t>
            </w:r>
          </w:p>
        </w:tc>
        <w:tc>
          <w:tcPr>
            <w:tcW w:w="2236" w:type="dxa"/>
          </w:tcPr>
          <w:p w:rsidR="00551FBD" w:rsidRDefault="008C5111">
            <w:pPr>
              <w:pStyle w:val="TableParagraph"/>
              <w:spacing w:before="131"/>
              <w:ind w:left="109" w:right="424"/>
              <w:rPr>
                <w:sz w:val="24"/>
              </w:rPr>
            </w:pPr>
            <w:r>
              <w:rPr>
                <w:color w:val="000009"/>
                <w:sz w:val="24"/>
              </w:rPr>
              <w:t>Логопедические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4254" w:type="dxa"/>
          </w:tcPr>
          <w:p w:rsidR="00551FBD" w:rsidRDefault="008C5111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 логопедических занятий.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Автор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Ильина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Т.П.,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приказ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№…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</w:p>
          <w:p w:rsidR="00551FBD" w:rsidRDefault="008C51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30.08.2023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94" w:type="dxa"/>
          </w:tcPr>
          <w:p w:rsidR="00551FBD" w:rsidRDefault="008C5111">
            <w:pPr>
              <w:pStyle w:val="TableParagraph"/>
              <w:ind w:left="102" w:right="152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учебные</w:t>
            </w:r>
          </w:p>
          <w:p w:rsidR="00551FBD" w:rsidRDefault="008C511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50%</w:t>
            </w:r>
          </w:p>
        </w:tc>
      </w:tr>
      <w:tr w:rsidR="00551FBD">
        <w:trPr>
          <w:trHeight w:val="936"/>
        </w:trPr>
        <w:tc>
          <w:tcPr>
            <w:tcW w:w="4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551FBD" w:rsidRDefault="008C5111">
            <w:pPr>
              <w:pStyle w:val="TableParagraph"/>
              <w:spacing w:before="183"/>
              <w:ind w:left="109" w:right="193"/>
              <w:rPr>
                <w:sz w:val="24"/>
              </w:rPr>
            </w:pPr>
            <w:proofErr w:type="spellStart"/>
            <w:r>
              <w:rPr>
                <w:color w:val="000009"/>
                <w:spacing w:val="-1"/>
                <w:sz w:val="24"/>
              </w:rPr>
              <w:t>Дефектологически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4254" w:type="dxa"/>
          </w:tcPr>
          <w:p w:rsidR="00551FBD" w:rsidRDefault="008C5111">
            <w:pPr>
              <w:pStyle w:val="TableParagraph"/>
              <w:spacing w:before="99"/>
              <w:ind w:left="108" w:right="179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 дефектологических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Автор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Лабудина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Н.П.,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приказ</w:t>
            </w:r>
          </w:p>
          <w:p w:rsidR="00551FBD" w:rsidRDefault="008C51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№….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30.08.2023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94" w:type="dxa"/>
          </w:tcPr>
          <w:p w:rsidR="00551FBD" w:rsidRDefault="008C5111">
            <w:pPr>
              <w:pStyle w:val="TableParagraph"/>
              <w:spacing w:before="88" w:line="270" w:lineRule="atLeast"/>
              <w:ind w:left="102" w:right="152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50%</w:t>
            </w:r>
          </w:p>
        </w:tc>
      </w:tr>
      <w:tr w:rsidR="00551FBD">
        <w:trPr>
          <w:trHeight w:val="935"/>
        </w:trPr>
        <w:tc>
          <w:tcPr>
            <w:tcW w:w="4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551FBD" w:rsidRDefault="008C5111">
            <w:pPr>
              <w:pStyle w:val="TableParagraph"/>
              <w:spacing w:before="183"/>
              <w:ind w:left="109" w:right="131"/>
              <w:rPr>
                <w:sz w:val="24"/>
              </w:rPr>
            </w:pPr>
            <w:proofErr w:type="spellStart"/>
            <w:r>
              <w:rPr>
                <w:color w:val="000009"/>
                <w:spacing w:val="-1"/>
                <w:sz w:val="24"/>
              </w:rPr>
              <w:t>Психокоррекционн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ые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4254" w:type="dxa"/>
          </w:tcPr>
          <w:p w:rsidR="00551FBD" w:rsidRDefault="008C5111">
            <w:pPr>
              <w:pStyle w:val="TableParagraph"/>
              <w:spacing w:before="99"/>
              <w:ind w:left="108" w:right="146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Программа </w:t>
            </w:r>
            <w:proofErr w:type="spellStart"/>
            <w:r>
              <w:rPr>
                <w:color w:val="000009"/>
                <w:sz w:val="24"/>
              </w:rPr>
              <w:t>психокоррекционных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Автор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Кошурова</w:t>
            </w:r>
            <w:proofErr w:type="spellEnd"/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Н.С.,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приказ</w:t>
            </w:r>
          </w:p>
          <w:p w:rsidR="00551FBD" w:rsidRDefault="008C51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№….</w:t>
            </w:r>
            <w:proofErr w:type="gramEnd"/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30.08.2023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894" w:type="dxa"/>
          </w:tcPr>
          <w:p w:rsidR="00551FBD" w:rsidRDefault="008C5111">
            <w:pPr>
              <w:pStyle w:val="TableParagraph"/>
              <w:spacing w:before="87" w:line="270" w:lineRule="atLeast"/>
              <w:ind w:left="102" w:right="152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51FBD" w:rsidRDefault="008C5111">
            <w:pPr>
              <w:pStyle w:val="TableParagraph"/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20%</w:t>
            </w:r>
          </w:p>
        </w:tc>
      </w:tr>
      <w:tr w:rsidR="00551FBD">
        <w:trPr>
          <w:trHeight w:val="290"/>
        </w:trPr>
        <w:tc>
          <w:tcPr>
            <w:tcW w:w="449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223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894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299"/>
        </w:trPr>
        <w:tc>
          <w:tcPr>
            <w:tcW w:w="9088" w:type="dxa"/>
            <w:gridSpan w:val="4"/>
          </w:tcPr>
          <w:p w:rsidR="00551FBD" w:rsidRDefault="008C5111">
            <w:pPr>
              <w:pStyle w:val="TableParagraph"/>
              <w:spacing w:before="8" w:line="271" w:lineRule="exact"/>
              <w:ind w:left="3715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Количество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часов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предлагаемых</w:t>
            </w:r>
            <w:r>
              <w:rPr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обучающемуся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before="15" w:line="264" w:lineRule="exact"/>
              <w:ind w:right="99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736" w:type="dxa"/>
          </w:tcPr>
          <w:p w:rsidR="00551FBD" w:rsidRDefault="008C5111">
            <w:pPr>
              <w:pStyle w:val="TableParagraph"/>
              <w:spacing w:before="15"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before="15" w:line="264" w:lineRule="exact"/>
              <w:ind w:right="10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189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957" w:type="dxa"/>
          </w:tcPr>
          <w:p w:rsidR="00551FBD" w:rsidRDefault="00551FBD">
            <w:pPr>
              <w:pStyle w:val="TableParagraph"/>
            </w:pPr>
          </w:p>
        </w:tc>
      </w:tr>
      <w:tr w:rsidR="00551FBD">
        <w:trPr>
          <w:trHeight w:val="299"/>
        </w:trPr>
        <w:tc>
          <w:tcPr>
            <w:tcW w:w="9088" w:type="dxa"/>
            <w:gridSpan w:val="4"/>
          </w:tcPr>
          <w:p w:rsidR="00551FBD" w:rsidRDefault="008C5111">
            <w:pPr>
              <w:pStyle w:val="TableParagraph"/>
              <w:spacing w:before="8" w:line="271" w:lineRule="exact"/>
              <w:ind w:left="4985"/>
              <w:rPr>
                <w:b/>
                <w:sz w:val="24"/>
              </w:rPr>
            </w:pPr>
            <w:r>
              <w:rPr>
                <w:b/>
                <w:color w:val="FF6600"/>
                <w:sz w:val="24"/>
              </w:rPr>
              <w:t>Итого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к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финансированию</w:t>
            </w:r>
            <w:r>
              <w:rPr>
                <w:b/>
                <w:color w:val="FF6600"/>
                <w:spacing w:val="-3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на</w:t>
            </w:r>
            <w:r>
              <w:rPr>
                <w:b/>
                <w:color w:val="FF6600"/>
                <w:spacing w:val="-2"/>
                <w:sz w:val="24"/>
              </w:rPr>
              <w:t xml:space="preserve"> </w:t>
            </w:r>
            <w:r>
              <w:rPr>
                <w:b/>
                <w:color w:val="FF6600"/>
                <w:sz w:val="24"/>
              </w:rPr>
              <w:t>классы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before="3"/>
              <w:ind w:left="244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736" w:type="dxa"/>
          </w:tcPr>
          <w:p w:rsidR="00551FBD" w:rsidRDefault="008C5111">
            <w:pPr>
              <w:pStyle w:val="TableParagraph"/>
              <w:spacing w:before="3"/>
              <w:ind w:left="110" w:right="1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735" w:type="dxa"/>
          </w:tcPr>
          <w:p w:rsidR="00551FBD" w:rsidRDefault="008C5111">
            <w:pPr>
              <w:pStyle w:val="TableParagraph"/>
              <w:spacing w:before="3"/>
              <w:ind w:left="108" w:right="10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1894" w:type="dxa"/>
          </w:tcPr>
          <w:p w:rsidR="00551FBD" w:rsidRDefault="00551FBD">
            <w:pPr>
              <w:pStyle w:val="TableParagraph"/>
            </w:pPr>
          </w:p>
        </w:tc>
        <w:tc>
          <w:tcPr>
            <w:tcW w:w="1957" w:type="dxa"/>
          </w:tcPr>
          <w:p w:rsidR="00551FBD" w:rsidRDefault="00551FBD">
            <w:pPr>
              <w:pStyle w:val="TableParagraph"/>
            </w:pPr>
          </w:p>
        </w:tc>
      </w:tr>
    </w:tbl>
    <w:p w:rsidR="00551FBD" w:rsidRDefault="00551FBD">
      <w:pPr>
        <w:sectPr w:rsidR="00551FBD">
          <w:pgSz w:w="16840" w:h="11910" w:orient="landscape"/>
          <w:pgMar w:top="840" w:right="460" w:bottom="880" w:left="920" w:header="0" w:footer="613" w:gutter="0"/>
          <w:cols w:space="720"/>
        </w:sectPr>
      </w:pPr>
    </w:p>
    <w:p w:rsidR="00551FBD" w:rsidRDefault="0053299D">
      <w:pPr>
        <w:pStyle w:val="2"/>
        <w:spacing w:before="62" w:line="240" w:lineRule="auto"/>
        <w:ind w:left="4036" w:right="449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6949440</wp:posOffset>
                </wp:positionV>
                <wp:extent cx="9250680" cy="6350"/>
                <wp:effectExtent l="0" t="0" r="0" b="0"/>
                <wp:wrapNone/>
                <wp:docPr id="5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50680" cy="6350"/>
                        </a:xfrm>
                        <a:custGeom>
                          <a:avLst/>
                          <a:gdLst>
                            <a:gd name="T0" fmla="+- 0 1145 1135"/>
                            <a:gd name="T1" fmla="*/ T0 w 14568"/>
                            <a:gd name="T2" fmla="+- 0 10944 10944"/>
                            <a:gd name="T3" fmla="*/ 10944 h 10"/>
                            <a:gd name="T4" fmla="+- 0 1135 1135"/>
                            <a:gd name="T5" fmla="*/ T4 w 14568"/>
                            <a:gd name="T6" fmla="+- 0 10944 10944"/>
                            <a:gd name="T7" fmla="*/ 10944 h 10"/>
                            <a:gd name="T8" fmla="+- 0 1135 1135"/>
                            <a:gd name="T9" fmla="*/ T8 w 14568"/>
                            <a:gd name="T10" fmla="+- 0 10954 10944"/>
                            <a:gd name="T11" fmla="*/ 10954 h 10"/>
                            <a:gd name="T12" fmla="+- 0 1145 1135"/>
                            <a:gd name="T13" fmla="*/ T12 w 14568"/>
                            <a:gd name="T14" fmla="+- 0 10954 10944"/>
                            <a:gd name="T15" fmla="*/ 10954 h 10"/>
                            <a:gd name="T16" fmla="+- 0 1145 1135"/>
                            <a:gd name="T17" fmla="*/ T16 w 14568"/>
                            <a:gd name="T18" fmla="+- 0 10944 10944"/>
                            <a:gd name="T19" fmla="*/ 10944 h 10"/>
                            <a:gd name="T20" fmla="+- 0 8060 1135"/>
                            <a:gd name="T21" fmla="*/ T20 w 14568"/>
                            <a:gd name="T22" fmla="+- 0 10944 10944"/>
                            <a:gd name="T23" fmla="*/ 10944 h 10"/>
                            <a:gd name="T24" fmla="+- 0 8051 1135"/>
                            <a:gd name="T25" fmla="*/ T24 w 14568"/>
                            <a:gd name="T26" fmla="+- 0 10944 10944"/>
                            <a:gd name="T27" fmla="*/ 10944 h 10"/>
                            <a:gd name="T28" fmla="+- 0 6344 1135"/>
                            <a:gd name="T29" fmla="*/ T28 w 14568"/>
                            <a:gd name="T30" fmla="+- 0 10944 10944"/>
                            <a:gd name="T31" fmla="*/ 10944 h 10"/>
                            <a:gd name="T32" fmla="+- 0 6335 1135"/>
                            <a:gd name="T33" fmla="*/ T32 w 14568"/>
                            <a:gd name="T34" fmla="+- 0 10944 10944"/>
                            <a:gd name="T35" fmla="*/ 10944 h 10"/>
                            <a:gd name="T36" fmla="+- 0 1145 1135"/>
                            <a:gd name="T37" fmla="*/ T36 w 14568"/>
                            <a:gd name="T38" fmla="+- 0 10944 10944"/>
                            <a:gd name="T39" fmla="*/ 10944 h 10"/>
                            <a:gd name="T40" fmla="+- 0 1145 1135"/>
                            <a:gd name="T41" fmla="*/ T40 w 14568"/>
                            <a:gd name="T42" fmla="+- 0 10954 10944"/>
                            <a:gd name="T43" fmla="*/ 10954 h 10"/>
                            <a:gd name="T44" fmla="+- 0 6335 1135"/>
                            <a:gd name="T45" fmla="*/ T44 w 14568"/>
                            <a:gd name="T46" fmla="+- 0 10954 10944"/>
                            <a:gd name="T47" fmla="*/ 10954 h 10"/>
                            <a:gd name="T48" fmla="+- 0 6344 1135"/>
                            <a:gd name="T49" fmla="*/ T48 w 14568"/>
                            <a:gd name="T50" fmla="+- 0 10954 10944"/>
                            <a:gd name="T51" fmla="*/ 10954 h 10"/>
                            <a:gd name="T52" fmla="+- 0 8051 1135"/>
                            <a:gd name="T53" fmla="*/ T52 w 14568"/>
                            <a:gd name="T54" fmla="+- 0 10954 10944"/>
                            <a:gd name="T55" fmla="*/ 10954 h 10"/>
                            <a:gd name="T56" fmla="+- 0 8060 1135"/>
                            <a:gd name="T57" fmla="*/ T56 w 14568"/>
                            <a:gd name="T58" fmla="+- 0 10954 10944"/>
                            <a:gd name="T59" fmla="*/ 10954 h 10"/>
                            <a:gd name="T60" fmla="+- 0 8060 1135"/>
                            <a:gd name="T61" fmla="*/ T60 w 14568"/>
                            <a:gd name="T62" fmla="+- 0 10944 10944"/>
                            <a:gd name="T63" fmla="*/ 10944 h 10"/>
                            <a:gd name="T64" fmla="+- 0 11243 1135"/>
                            <a:gd name="T65" fmla="*/ T64 w 14568"/>
                            <a:gd name="T66" fmla="+- 0 10944 10944"/>
                            <a:gd name="T67" fmla="*/ 10944 h 10"/>
                            <a:gd name="T68" fmla="+- 0 11233 1135"/>
                            <a:gd name="T69" fmla="*/ T68 w 14568"/>
                            <a:gd name="T70" fmla="+- 0 10944 10944"/>
                            <a:gd name="T71" fmla="*/ 10944 h 10"/>
                            <a:gd name="T72" fmla="+- 0 8060 1135"/>
                            <a:gd name="T73" fmla="*/ T72 w 14568"/>
                            <a:gd name="T74" fmla="+- 0 10944 10944"/>
                            <a:gd name="T75" fmla="*/ 10944 h 10"/>
                            <a:gd name="T76" fmla="+- 0 8060 1135"/>
                            <a:gd name="T77" fmla="*/ T76 w 14568"/>
                            <a:gd name="T78" fmla="+- 0 10954 10944"/>
                            <a:gd name="T79" fmla="*/ 10954 h 10"/>
                            <a:gd name="T80" fmla="+- 0 11233 1135"/>
                            <a:gd name="T81" fmla="*/ T80 w 14568"/>
                            <a:gd name="T82" fmla="+- 0 10954 10944"/>
                            <a:gd name="T83" fmla="*/ 10954 h 10"/>
                            <a:gd name="T84" fmla="+- 0 11243 1135"/>
                            <a:gd name="T85" fmla="*/ T84 w 14568"/>
                            <a:gd name="T86" fmla="+- 0 10954 10944"/>
                            <a:gd name="T87" fmla="*/ 10954 h 10"/>
                            <a:gd name="T88" fmla="+- 0 11243 1135"/>
                            <a:gd name="T89" fmla="*/ T88 w 14568"/>
                            <a:gd name="T90" fmla="+- 0 10944 10944"/>
                            <a:gd name="T91" fmla="*/ 10944 h 10"/>
                            <a:gd name="T92" fmla="+- 0 15703 1135"/>
                            <a:gd name="T93" fmla="*/ T92 w 14568"/>
                            <a:gd name="T94" fmla="+- 0 10944 10944"/>
                            <a:gd name="T95" fmla="*/ 10944 h 10"/>
                            <a:gd name="T96" fmla="+- 0 15694 1135"/>
                            <a:gd name="T97" fmla="*/ T96 w 14568"/>
                            <a:gd name="T98" fmla="+- 0 10944 10944"/>
                            <a:gd name="T99" fmla="*/ 10944 h 10"/>
                            <a:gd name="T100" fmla="+- 0 11243 1135"/>
                            <a:gd name="T101" fmla="*/ T100 w 14568"/>
                            <a:gd name="T102" fmla="+- 0 10944 10944"/>
                            <a:gd name="T103" fmla="*/ 10944 h 10"/>
                            <a:gd name="T104" fmla="+- 0 11243 1135"/>
                            <a:gd name="T105" fmla="*/ T104 w 14568"/>
                            <a:gd name="T106" fmla="+- 0 10954 10944"/>
                            <a:gd name="T107" fmla="*/ 10954 h 10"/>
                            <a:gd name="T108" fmla="+- 0 15694 1135"/>
                            <a:gd name="T109" fmla="*/ T108 w 14568"/>
                            <a:gd name="T110" fmla="+- 0 10954 10944"/>
                            <a:gd name="T111" fmla="*/ 10954 h 10"/>
                            <a:gd name="T112" fmla="+- 0 15703 1135"/>
                            <a:gd name="T113" fmla="*/ T112 w 14568"/>
                            <a:gd name="T114" fmla="+- 0 10954 10944"/>
                            <a:gd name="T115" fmla="*/ 10954 h 10"/>
                            <a:gd name="T116" fmla="+- 0 15703 1135"/>
                            <a:gd name="T117" fmla="*/ T116 w 14568"/>
                            <a:gd name="T118" fmla="+- 0 10944 10944"/>
                            <a:gd name="T119" fmla="*/ 1094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4568" h="1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6925" y="0"/>
                              </a:moveTo>
                              <a:lnTo>
                                <a:pt x="6916" y="0"/>
                              </a:lnTo>
                              <a:lnTo>
                                <a:pt x="5209" y="0"/>
                              </a:lnTo>
                              <a:lnTo>
                                <a:pt x="520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5200" y="10"/>
                              </a:lnTo>
                              <a:lnTo>
                                <a:pt x="5209" y="10"/>
                              </a:lnTo>
                              <a:lnTo>
                                <a:pt x="6916" y="10"/>
                              </a:lnTo>
                              <a:lnTo>
                                <a:pt x="6925" y="10"/>
                              </a:lnTo>
                              <a:lnTo>
                                <a:pt x="6925" y="0"/>
                              </a:lnTo>
                              <a:close/>
                              <a:moveTo>
                                <a:pt x="10108" y="0"/>
                              </a:moveTo>
                              <a:lnTo>
                                <a:pt x="10098" y="0"/>
                              </a:lnTo>
                              <a:lnTo>
                                <a:pt x="6925" y="0"/>
                              </a:lnTo>
                              <a:lnTo>
                                <a:pt x="6925" y="10"/>
                              </a:lnTo>
                              <a:lnTo>
                                <a:pt x="10098" y="10"/>
                              </a:lnTo>
                              <a:lnTo>
                                <a:pt x="10108" y="10"/>
                              </a:lnTo>
                              <a:lnTo>
                                <a:pt x="10108" y="0"/>
                              </a:lnTo>
                              <a:close/>
                              <a:moveTo>
                                <a:pt x="14568" y="0"/>
                              </a:moveTo>
                              <a:lnTo>
                                <a:pt x="14559" y="0"/>
                              </a:lnTo>
                              <a:lnTo>
                                <a:pt x="10108" y="0"/>
                              </a:lnTo>
                              <a:lnTo>
                                <a:pt x="10108" y="10"/>
                              </a:lnTo>
                              <a:lnTo>
                                <a:pt x="14559" y="10"/>
                              </a:lnTo>
                              <a:lnTo>
                                <a:pt x="14568" y="10"/>
                              </a:lnTo>
                              <a:lnTo>
                                <a:pt x="14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8502" id="AutoShape 16" o:spid="_x0000_s1026" style="position:absolute;margin-left:56.75pt;margin-top:547.2pt;width:728.4pt;height:.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5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" path="m10,l,,,10r10,l10,xm6925,r-9,l5209,r-9,l10,r,10l5200,10r9,l6916,10r9,l6925,xm10108,r-10,l6925,r,10l10098,10r10,l10108,xm14568,r-9,l10108,r,10l14559,10r9,l14568,xe" fillcolor="black" stroked="f">
                <v:path arrowok="t" o:connecttype="custom" o:connectlocs="6350,6949440;0,6949440;0,6955790;6350,6955790;6350,6949440;4397375,6949440;4391660,6949440;3307715,6949440;3302000,6949440;6350,6949440;6350,6955790;3302000,6955790;3307715,6955790;4391660,6955790;4397375,6955790;4397375,6949440;6418580,6949440;6412230,6949440;4397375,6949440;4397375,6955790;6412230,6955790;6418580,6955790;6418580,6949440;9250680,6949440;9244965,6949440;6418580,6949440;6418580,6955790;9244965,6955790;9250680,6955790;9250680,6949440" o:connectangles="0,0,0,0,0,0,0,0,0,0,0,0,0,0,0,0,0,0,0,0,0,0,0,0,0,0,0,0,0,0"/>
                <w10:wrap anchorx="page" anchory="page"/>
              </v:shape>
            </w:pict>
          </mc:Fallback>
        </mc:AlternateContent>
      </w:r>
      <w:r w:rsidR="008C5111">
        <w:t>3.7.</w:t>
      </w:r>
      <w:r w:rsidR="008C5111">
        <w:rPr>
          <w:spacing w:val="-3"/>
        </w:rPr>
        <w:t xml:space="preserve"> </w:t>
      </w:r>
      <w:r w:rsidR="008C5111">
        <w:t>Календарный</w:t>
      </w:r>
      <w:r w:rsidR="008C5111">
        <w:rPr>
          <w:spacing w:val="-3"/>
        </w:rPr>
        <w:t xml:space="preserve"> </w:t>
      </w:r>
      <w:r w:rsidR="008C5111">
        <w:t>план</w:t>
      </w:r>
      <w:r w:rsidR="008C5111">
        <w:rPr>
          <w:spacing w:val="-2"/>
        </w:rPr>
        <w:t xml:space="preserve"> </w:t>
      </w:r>
      <w:r w:rsidR="008C5111">
        <w:t>воспитательной</w:t>
      </w:r>
      <w:r w:rsidR="008C5111">
        <w:rPr>
          <w:spacing w:val="-3"/>
        </w:rPr>
        <w:t xml:space="preserve"> </w:t>
      </w:r>
      <w:r w:rsidR="008C5111">
        <w:t>работы</w:t>
      </w:r>
    </w:p>
    <w:p w:rsidR="00551FBD" w:rsidRDefault="008C5111">
      <w:pPr>
        <w:spacing w:before="34" w:after="4"/>
        <w:ind w:left="198" w:right="1100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5200"/>
        <w:gridCol w:w="1717"/>
        <w:gridCol w:w="3184"/>
        <w:gridCol w:w="4461"/>
        <w:gridCol w:w="106"/>
      </w:tblGrid>
      <w:tr w:rsidR="00551FBD">
        <w:trPr>
          <w:trHeight w:val="822"/>
        </w:trPr>
        <w:tc>
          <w:tcPr>
            <w:tcW w:w="10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933" w:right="19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47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44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20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sz w:val="24"/>
              </w:rPr>
              <w:t>Визуальные образы (предметно-эстетическая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5—9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204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8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5—9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551FBD" w:rsidRDefault="008C5111">
            <w:pPr>
              <w:pStyle w:val="TableParagraph"/>
              <w:spacing w:line="270" w:lineRule="atLeast"/>
              <w:ind w:left="99" w:right="2076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5—9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551FBD" w:rsidRDefault="008C5111">
            <w:pPr>
              <w:pStyle w:val="TableParagraph"/>
              <w:spacing w:line="270" w:lineRule="atLeast"/>
              <w:ind w:left="99" w:right="2076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Внутриклассное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шефство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5—9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 w:rsidP="0025341A">
            <w:pPr>
              <w:pStyle w:val="TableParagraph"/>
              <w:ind w:left="99" w:right="204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8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5—9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551FBD" w:rsidRDefault="008C5111">
            <w:pPr>
              <w:pStyle w:val="TableParagraph"/>
              <w:spacing w:line="270" w:lineRule="atLeast"/>
              <w:ind w:left="99" w:right="2076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5—9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204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51FBD" w:rsidRDefault="00551FBD">
            <w:pPr>
              <w:pStyle w:val="TableParagraph"/>
              <w:spacing w:line="259" w:lineRule="exact"/>
              <w:ind w:left="99"/>
              <w:rPr>
                <w:sz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1096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04.09—07.09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2098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1093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100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551FBD" w:rsidRDefault="008C5111">
            <w:pPr>
              <w:pStyle w:val="TableParagraph"/>
              <w:spacing w:line="270" w:lineRule="atLeast"/>
              <w:ind w:left="105" w:right="45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42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22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  <w:p w:rsidR="00551FBD" w:rsidRDefault="008C5111">
            <w:pPr>
              <w:pStyle w:val="TableParagraph"/>
              <w:spacing w:line="276" w:lineRule="exact"/>
              <w:ind w:left="105" w:right="505"/>
              <w:rPr>
                <w:sz w:val="24"/>
              </w:rPr>
            </w:pPr>
            <w:r>
              <w:rPr>
                <w:sz w:val="24"/>
              </w:rPr>
              <w:t>(10.09)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обществознания)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</w:tbl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780" w:right="460" w:bottom="86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 ученого,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551FBD" w:rsidRDefault="008C5111">
            <w:pPr>
              <w:pStyle w:val="TableParagraph"/>
              <w:spacing w:line="270" w:lineRule="atLeast"/>
              <w:ind w:left="110" w:right="303"/>
              <w:rPr>
                <w:sz w:val="24"/>
              </w:rPr>
            </w:pPr>
            <w:r>
              <w:rPr>
                <w:sz w:val="24"/>
              </w:rPr>
              <w:t>К.Э.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Циолковского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астрономии)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Учителя физики, астрономии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51FBD">
        <w:trPr>
          <w:trHeight w:val="27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089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5341A">
              <w:rPr>
                <w:sz w:val="24"/>
              </w:rPr>
              <w:t>ь</w:t>
            </w:r>
            <w:r>
              <w:rPr>
                <w:sz w:val="24"/>
              </w:rPr>
              <w:t xml:space="preserve"> музыки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51FBD">
        <w:trPr>
          <w:trHeight w:val="1104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762"/>
              <w:rPr>
                <w:sz w:val="24"/>
              </w:rPr>
            </w:pPr>
            <w:r>
              <w:rPr>
                <w:sz w:val="24"/>
              </w:rPr>
              <w:t>Ко дню рождения поэтессы, прозаика,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Уроки-турниры,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480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(04.11)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556"/>
              <w:rPr>
                <w:sz w:val="24"/>
              </w:rPr>
            </w:pPr>
            <w:r>
              <w:rPr>
                <w:sz w:val="24"/>
              </w:rPr>
              <w:t>Ко дню рождения поэта, драматурга,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Самуила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Яковлевича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(библиотечные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1104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Ко дню рождения писателя, драматурга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Дмитрия </w:t>
            </w:r>
            <w:proofErr w:type="spellStart"/>
            <w:r>
              <w:rPr>
                <w:sz w:val="24"/>
              </w:rPr>
              <w:t>Наркисовича</w:t>
            </w:r>
            <w:proofErr w:type="spellEnd"/>
            <w:r>
              <w:rPr>
                <w:sz w:val="24"/>
              </w:rPr>
              <w:t xml:space="preserve"> Мамина-Сибиряка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(06.11)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 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27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551FBD" w:rsidRDefault="00551FBD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7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27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92384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6786245</wp:posOffset>
                </wp:positionV>
                <wp:extent cx="9378950" cy="195580"/>
                <wp:effectExtent l="0" t="0" r="0" b="0"/>
                <wp:wrapNone/>
                <wp:docPr id="5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195580"/>
                        </a:xfrm>
                        <a:custGeom>
                          <a:avLst/>
                          <a:gdLst>
                            <a:gd name="T0" fmla="+- 0 6234 1034"/>
                            <a:gd name="T1" fmla="*/ T0 w 14770"/>
                            <a:gd name="T2" fmla="+- 0 10687 10687"/>
                            <a:gd name="T3" fmla="*/ 10687 h 308"/>
                            <a:gd name="T4" fmla="+- 0 1250 1034"/>
                            <a:gd name="T5" fmla="*/ T4 w 14770"/>
                            <a:gd name="T6" fmla="+- 0 10687 10687"/>
                            <a:gd name="T7" fmla="*/ 10687 h 308"/>
                            <a:gd name="T8" fmla="+- 0 1250 1034"/>
                            <a:gd name="T9" fmla="*/ T8 w 14770"/>
                            <a:gd name="T10" fmla="+- 0 10963 10687"/>
                            <a:gd name="T11" fmla="*/ 10963 h 308"/>
                            <a:gd name="T12" fmla="+- 0 6234 1034"/>
                            <a:gd name="T13" fmla="*/ T12 w 14770"/>
                            <a:gd name="T14" fmla="+- 0 10963 10687"/>
                            <a:gd name="T15" fmla="*/ 10963 h 308"/>
                            <a:gd name="T16" fmla="+- 0 6234 1034"/>
                            <a:gd name="T17" fmla="*/ T16 w 14770"/>
                            <a:gd name="T18" fmla="+- 0 10687 10687"/>
                            <a:gd name="T19" fmla="*/ 10687 h 308"/>
                            <a:gd name="T20" fmla="+- 0 15804 1034"/>
                            <a:gd name="T21" fmla="*/ T20 w 14770"/>
                            <a:gd name="T22" fmla="+- 0 10975 10687"/>
                            <a:gd name="T23" fmla="*/ 10975 h 308"/>
                            <a:gd name="T24" fmla="+- 0 1034 1034"/>
                            <a:gd name="T25" fmla="*/ T24 w 14770"/>
                            <a:gd name="T26" fmla="+- 0 10975 10687"/>
                            <a:gd name="T27" fmla="*/ 10975 h 308"/>
                            <a:gd name="T28" fmla="+- 0 1034 1034"/>
                            <a:gd name="T29" fmla="*/ T28 w 14770"/>
                            <a:gd name="T30" fmla="+- 0 10994 10687"/>
                            <a:gd name="T31" fmla="*/ 10994 h 308"/>
                            <a:gd name="T32" fmla="+- 0 15804 1034"/>
                            <a:gd name="T33" fmla="*/ T32 w 14770"/>
                            <a:gd name="T34" fmla="+- 0 10994 10687"/>
                            <a:gd name="T35" fmla="*/ 10994 h 308"/>
                            <a:gd name="T36" fmla="+- 0 15804 1034"/>
                            <a:gd name="T37" fmla="*/ T36 w 14770"/>
                            <a:gd name="T38" fmla="+- 0 10975 10687"/>
                            <a:gd name="T39" fmla="*/ 10975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308">
                              <a:moveTo>
                                <a:pt x="5200" y="0"/>
                              </a:moveTo>
                              <a:lnTo>
                                <a:pt x="216" y="0"/>
                              </a:lnTo>
                              <a:lnTo>
                                <a:pt x="216" y="276"/>
                              </a:lnTo>
                              <a:lnTo>
                                <a:pt x="5200" y="276"/>
                              </a:lnTo>
                              <a:lnTo>
                                <a:pt x="5200" y="0"/>
                              </a:lnTo>
                              <a:close/>
                              <a:moveTo>
                                <a:pt x="14770" y="288"/>
                              </a:moveTo>
                              <a:lnTo>
                                <a:pt x="0" y="288"/>
                              </a:lnTo>
                              <a:lnTo>
                                <a:pt x="0" y="307"/>
                              </a:lnTo>
                              <a:lnTo>
                                <a:pt x="14770" y="307"/>
                              </a:lnTo>
                              <a:lnTo>
                                <a:pt x="14770" y="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1715B" id="AutoShape 15" o:spid="_x0000_s1026" style="position:absolute;margin-left:51.7pt;margin-top:534.35pt;width:738.5pt;height:15.4pt;z-index:-259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7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" path="m5200,l216,r,276l5200,276,5200,xm14770,288l,288r,19l14770,307r,-19xe" stroked="f">
                <v:path arrowok="t" o:connecttype="custom" o:connectlocs="3302000,6786245;137160,6786245;137160,6961505;3302000,6961505;3302000,6786245;9378950,6969125;0,6969125;0,6981190;9378950,6981190;9378950,6969125" o:connectangles="0,0,0,0,0,0,0,0,0,0"/>
                <w10:wrap anchorx="page" anchory="page"/>
              </v:shape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4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(03.12)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(03.12)</w:t>
            </w:r>
          </w:p>
          <w:p w:rsidR="00551FBD" w:rsidRDefault="008C5111">
            <w:pPr>
              <w:pStyle w:val="TableParagraph"/>
              <w:spacing w:line="270" w:lineRule="atLeast"/>
              <w:ind w:left="110" w:right="1255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28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(05.12)</w:t>
            </w:r>
          </w:p>
          <w:p w:rsidR="00551FBD" w:rsidRDefault="008C5111">
            <w:pPr>
              <w:pStyle w:val="TableParagraph"/>
              <w:spacing w:line="270" w:lineRule="atLeast"/>
              <w:ind w:left="110" w:right="1242"/>
              <w:rPr>
                <w:sz w:val="24"/>
              </w:rPr>
            </w:pPr>
            <w:r>
              <w:rPr>
                <w:sz w:val="24"/>
              </w:rPr>
              <w:t>(информационная минутка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28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55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(09.12)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551FBD" w:rsidRDefault="008C5111">
            <w:pPr>
              <w:pStyle w:val="TableParagraph"/>
              <w:spacing w:line="270" w:lineRule="atLeast"/>
              <w:ind w:left="110" w:right="497"/>
              <w:rPr>
                <w:sz w:val="24"/>
              </w:rPr>
            </w:pPr>
            <w:r>
              <w:rPr>
                <w:sz w:val="24"/>
              </w:rPr>
              <w:t>(12.12)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28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День российской науки (08.02)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естественно-научного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37" w:lineRule="auto"/>
              <w:ind w:left="107" w:right="956"/>
              <w:rPr>
                <w:sz w:val="24"/>
              </w:rPr>
            </w:pPr>
            <w:r>
              <w:rPr>
                <w:sz w:val="24"/>
              </w:rPr>
              <w:t>Учителя предметов 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1106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 долг за пределами Отечества (15.02)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27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(21.02)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  <w:p w:rsidR="00551FBD" w:rsidRDefault="008C5111">
            <w:pPr>
              <w:pStyle w:val="TableParagraph"/>
              <w:spacing w:line="270" w:lineRule="atLeast"/>
              <w:ind w:left="110" w:right="1255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551FBD" w:rsidRDefault="008C5111">
            <w:pPr>
              <w:pStyle w:val="TableParagraph"/>
              <w:spacing w:line="270" w:lineRule="atLeast"/>
              <w:ind w:left="110" w:right="1242"/>
              <w:rPr>
                <w:sz w:val="24"/>
              </w:rPr>
            </w:pPr>
            <w:r>
              <w:rPr>
                <w:sz w:val="24"/>
              </w:rPr>
              <w:t>(информационная минутка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551FBD">
        <w:trPr>
          <w:trHeight w:val="828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13.03–20.03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195"/>
              <w:rPr>
                <w:sz w:val="24"/>
              </w:rPr>
            </w:pPr>
            <w:r>
              <w:rPr>
                <w:sz w:val="24"/>
              </w:rPr>
              <w:t>Учителя математики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92896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6616700</wp:posOffset>
                </wp:positionV>
                <wp:extent cx="9378950" cy="370840"/>
                <wp:effectExtent l="0" t="0" r="0" b="0"/>
                <wp:wrapNone/>
                <wp:docPr id="5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370840"/>
                        </a:xfrm>
                        <a:custGeom>
                          <a:avLst/>
                          <a:gdLst>
                            <a:gd name="T0" fmla="+- 0 6337 1034"/>
                            <a:gd name="T1" fmla="*/ T0 w 14770"/>
                            <a:gd name="T2" fmla="+- 0 10420 10420"/>
                            <a:gd name="T3" fmla="*/ 10420 h 584"/>
                            <a:gd name="T4" fmla="+- 0 1147 1034"/>
                            <a:gd name="T5" fmla="*/ T4 w 14770"/>
                            <a:gd name="T6" fmla="+- 0 10420 10420"/>
                            <a:gd name="T7" fmla="*/ 10420 h 584"/>
                            <a:gd name="T8" fmla="+- 0 1147 1034"/>
                            <a:gd name="T9" fmla="*/ T8 w 14770"/>
                            <a:gd name="T10" fmla="+- 0 10973 10420"/>
                            <a:gd name="T11" fmla="*/ 10973 h 584"/>
                            <a:gd name="T12" fmla="+- 0 6337 1034"/>
                            <a:gd name="T13" fmla="*/ T12 w 14770"/>
                            <a:gd name="T14" fmla="+- 0 10973 10420"/>
                            <a:gd name="T15" fmla="*/ 10973 h 584"/>
                            <a:gd name="T16" fmla="+- 0 6337 1034"/>
                            <a:gd name="T17" fmla="*/ T16 w 14770"/>
                            <a:gd name="T18" fmla="+- 0 10420 10420"/>
                            <a:gd name="T19" fmla="*/ 10420 h 584"/>
                            <a:gd name="T20" fmla="+- 0 15804 1034"/>
                            <a:gd name="T21" fmla="*/ T20 w 14770"/>
                            <a:gd name="T22" fmla="+- 0 10985 10420"/>
                            <a:gd name="T23" fmla="*/ 10985 h 584"/>
                            <a:gd name="T24" fmla="+- 0 1034 1034"/>
                            <a:gd name="T25" fmla="*/ T24 w 14770"/>
                            <a:gd name="T26" fmla="+- 0 10985 10420"/>
                            <a:gd name="T27" fmla="*/ 10985 h 584"/>
                            <a:gd name="T28" fmla="+- 0 1034 1034"/>
                            <a:gd name="T29" fmla="*/ T28 w 14770"/>
                            <a:gd name="T30" fmla="+- 0 11004 10420"/>
                            <a:gd name="T31" fmla="*/ 11004 h 584"/>
                            <a:gd name="T32" fmla="+- 0 15804 1034"/>
                            <a:gd name="T33" fmla="*/ T32 w 14770"/>
                            <a:gd name="T34" fmla="+- 0 11004 10420"/>
                            <a:gd name="T35" fmla="*/ 11004 h 584"/>
                            <a:gd name="T36" fmla="+- 0 15804 1034"/>
                            <a:gd name="T37" fmla="*/ T36 w 14770"/>
                            <a:gd name="T38" fmla="+- 0 10985 10420"/>
                            <a:gd name="T39" fmla="*/ 10985 h 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584">
                              <a:moveTo>
                                <a:pt x="5303" y="0"/>
                              </a:moveTo>
                              <a:lnTo>
                                <a:pt x="113" y="0"/>
                              </a:lnTo>
                              <a:lnTo>
                                <a:pt x="113" y="553"/>
                              </a:lnTo>
                              <a:lnTo>
                                <a:pt x="5303" y="553"/>
                              </a:lnTo>
                              <a:lnTo>
                                <a:pt x="5303" y="0"/>
                              </a:lnTo>
                              <a:close/>
                              <a:moveTo>
                                <a:pt x="14770" y="565"/>
                              </a:moveTo>
                              <a:lnTo>
                                <a:pt x="0" y="565"/>
                              </a:lnTo>
                              <a:lnTo>
                                <a:pt x="0" y="584"/>
                              </a:lnTo>
                              <a:lnTo>
                                <a:pt x="14770" y="584"/>
                              </a:lnTo>
                              <a:lnTo>
                                <a:pt x="14770" y="5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87F54" id="AutoShape 14" o:spid="_x0000_s1026" style="position:absolute;margin-left:51.7pt;margin-top:521pt;width:738.5pt;height:29.2pt;z-index:-259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70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" path="m5303,l113,r,553l5303,553,5303,xm14770,565l,565r,19l14770,584r,-19xe" stroked="f">
                <v:path arrowok="t" o:connecttype="custom" o:connectlocs="3367405,6616700;71755,6616700;71755,6967855;3367405,6967855;3367405,6616700;9378950,6975475;0,6975475;0,6987540;9378950,6987540;9378950,6975475" o:connectangles="0,0,0,0,0,0,0,0,0,0"/>
                <w10:wrap anchorx="page" anchory="page"/>
              </v:shape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4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(18.03)</w:t>
            </w:r>
          </w:p>
          <w:p w:rsidR="00551FBD" w:rsidRDefault="008C5111">
            <w:pPr>
              <w:pStyle w:val="TableParagraph"/>
              <w:spacing w:line="270" w:lineRule="atLeast"/>
              <w:ind w:left="110" w:right="1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9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юношества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20.03–27.03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233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919"/>
              <w:rPr>
                <w:sz w:val="24"/>
              </w:rPr>
            </w:pPr>
            <w:r>
              <w:rPr>
                <w:sz w:val="24"/>
              </w:rPr>
              <w:t>Ко дню рождения писателя М. Горького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(библиотечные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7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(01.04)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253"/>
              <w:rPr>
                <w:sz w:val="24"/>
              </w:rPr>
            </w:pPr>
            <w:r>
              <w:rPr>
                <w:sz w:val="24"/>
              </w:rPr>
              <w:t>Ко дню рождения А.Н. Островского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(12.04)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551FBD" w:rsidRDefault="008C5111">
            <w:pPr>
              <w:pStyle w:val="TableParagraph"/>
              <w:spacing w:line="270" w:lineRule="atLeast"/>
              <w:ind w:left="110" w:right="499"/>
              <w:rPr>
                <w:sz w:val="24"/>
              </w:rPr>
            </w:pPr>
            <w:r>
              <w:rPr>
                <w:sz w:val="24"/>
              </w:rPr>
              <w:t>(19.04)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770"/>
              <w:rPr>
                <w:sz w:val="24"/>
              </w:rPr>
            </w:pPr>
            <w:r>
              <w:rPr>
                <w:sz w:val="24"/>
              </w:rPr>
              <w:t>Учителя истории,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  <w:p w:rsidR="00551FBD" w:rsidRDefault="00551F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  <w:p w:rsidR="00551FBD" w:rsidRDefault="008C5111">
            <w:pPr>
              <w:pStyle w:val="TableParagraph"/>
              <w:spacing w:line="270" w:lineRule="atLeast"/>
              <w:ind w:left="110" w:right="1255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27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27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6" w:lineRule="exact"/>
              <w:ind w:left="48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6" w:lineRule="exact"/>
              <w:ind w:left="145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51FBD">
        <w:trPr>
          <w:trHeight w:val="1631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z w:val="24"/>
              </w:rPr>
              <w:t>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 Черноморского флота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(13.05)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089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Балтийского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51FBD" w:rsidRDefault="00551FBD">
            <w:pPr>
              <w:pStyle w:val="TableParagraph"/>
              <w:spacing w:line="264" w:lineRule="exact"/>
              <w:ind w:left="76"/>
              <w:rPr>
                <w:sz w:val="24"/>
              </w:rPr>
            </w:pPr>
          </w:p>
        </w:tc>
      </w:tr>
      <w:tr w:rsidR="00551FBD">
        <w:trPr>
          <w:trHeight w:val="278"/>
        </w:trPr>
        <w:tc>
          <w:tcPr>
            <w:tcW w:w="5199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716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4460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6948170</wp:posOffset>
                </wp:positionV>
                <wp:extent cx="9378950" cy="12065"/>
                <wp:effectExtent l="0" t="0" r="0" b="0"/>
                <wp:wrapNone/>
                <wp:docPr id="4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95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14453" id="Rectangle 13" o:spid="_x0000_s1026" style="position:absolute;margin-left:51.7pt;margin-top:547.1pt;width:738.5pt;height:.9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52"/>
        <w:gridCol w:w="4492"/>
      </w:tblGrid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</w:pPr>
          </w:p>
        </w:tc>
        <w:tc>
          <w:tcPr>
            <w:tcW w:w="3152" w:type="dxa"/>
          </w:tcPr>
          <w:p w:rsidR="00551FBD" w:rsidRDefault="00551FBD">
            <w:pPr>
              <w:pStyle w:val="TableParagraph"/>
            </w:pPr>
          </w:p>
        </w:tc>
        <w:tc>
          <w:tcPr>
            <w:tcW w:w="4492" w:type="dxa"/>
          </w:tcPr>
          <w:p w:rsidR="00551FBD" w:rsidRDefault="00551FB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 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107" w:right="189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830"/>
        </w:trPr>
        <w:tc>
          <w:tcPr>
            <w:tcW w:w="14559" w:type="dxa"/>
            <w:gridSpan w:val="4"/>
          </w:tcPr>
          <w:p w:rsidR="00551FBD" w:rsidRDefault="00551F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936" w:right="1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51FBD">
        <w:trPr>
          <w:trHeight w:val="5245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деятельность :</w:t>
            </w:r>
            <w:proofErr w:type="gramEnd"/>
            <w:r>
              <w:rPr>
                <w:sz w:val="24"/>
              </w:rPr>
              <w:t xml:space="preserve"> Формирование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551FBD" w:rsidRDefault="008C511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профориентацию, предпрофильную подготовку: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 — мои горизонты, В мире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  <w:p w:rsidR="00551FBD" w:rsidRDefault="008C511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  <w:r>
              <w:rPr>
                <w:spacing w:val="-1"/>
                <w:sz w:val="24"/>
              </w:rPr>
              <w:t xml:space="preserve"> </w:t>
            </w:r>
            <w:r w:rsidR="00816012">
              <w:rPr>
                <w:sz w:val="24"/>
              </w:rPr>
              <w:t>«</w:t>
            </w:r>
            <w:proofErr w:type="spellStart"/>
            <w:r w:rsidR="00816012">
              <w:rPr>
                <w:sz w:val="24"/>
              </w:rPr>
              <w:t>Юнармия</w:t>
            </w:r>
            <w:proofErr w:type="spellEnd"/>
            <w:r w:rsidR="00816012">
              <w:rPr>
                <w:sz w:val="24"/>
              </w:rPr>
              <w:t>»</w:t>
            </w:r>
          </w:p>
          <w:p w:rsidR="00551FBD" w:rsidRDefault="008C511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551FBD" w:rsidRDefault="008C5111">
            <w:pPr>
              <w:pStyle w:val="TableParagraph"/>
              <w:tabs>
                <w:tab w:val="left" w:pos="4129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«Логопедические</w:t>
            </w:r>
            <w:r>
              <w:rPr>
                <w:sz w:val="24"/>
              </w:rPr>
              <w:tab/>
              <w:t>занятия»,</w:t>
            </w:r>
          </w:p>
          <w:p w:rsidR="00551FBD" w:rsidRDefault="008C5111">
            <w:pPr>
              <w:pStyle w:val="TableParagraph"/>
              <w:tabs>
                <w:tab w:val="left" w:pos="4126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«Дефектологические</w:t>
            </w:r>
            <w:r>
              <w:rPr>
                <w:sz w:val="24"/>
              </w:rPr>
              <w:tab/>
              <w:t>занятия»,</w:t>
            </w:r>
          </w:p>
          <w:p w:rsidR="00551FBD" w:rsidRDefault="008C511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«Ритмика»</w:t>
            </w:r>
          </w:p>
          <w:p w:rsidR="00551FBD" w:rsidRDefault="008C511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обучающихся: Школьный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10" w:right="753"/>
              <w:rPr>
                <w:sz w:val="24"/>
              </w:rPr>
            </w:pPr>
            <w:r>
              <w:rPr>
                <w:sz w:val="24"/>
              </w:rPr>
              <w:t>Согласно расписанию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«Кожаный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176" w:right="452" w:hanging="696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расписания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701" w:right="302" w:hanging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 xml:space="preserve"> курсов</w:t>
            </w:r>
          </w:p>
        </w:tc>
      </w:tr>
      <w:tr w:rsidR="00551FBD">
        <w:trPr>
          <w:trHeight w:val="827"/>
        </w:trPr>
        <w:tc>
          <w:tcPr>
            <w:tcW w:w="14559" w:type="dxa"/>
            <w:gridSpan w:val="4"/>
          </w:tcPr>
          <w:p w:rsidR="00551FBD" w:rsidRDefault="00551F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1936" w:right="1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551FBD">
        <w:trPr>
          <w:trHeight w:val="275"/>
        </w:trPr>
        <w:tc>
          <w:tcPr>
            <w:tcW w:w="14559" w:type="dxa"/>
            <w:gridSpan w:val="4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551FBD">
        <w:trPr>
          <w:trHeight w:val="27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51FBD" w:rsidRDefault="00551FBD">
      <w:pPr>
        <w:spacing w:line="256" w:lineRule="exact"/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52"/>
        <w:gridCol w:w="4492"/>
      </w:tblGrid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55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55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10" w:right="215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107" w:right="18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первоклассниками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551FBD">
        <w:trPr>
          <w:trHeight w:val="275"/>
        </w:trPr>
        <w:tc>
          <w:tcPr>
            <w:tcW w:w="14559" w:type="dxa"/>
            <w:gridSpan w:val="4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551FBD">
        <w:trPr>
          <w:trHeight w:val="278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75"/>
        </w:trPr>
        <w:tc>
          <w:tcPr>
            <w:tcW w:w="14559" w:type="dxa"/>
            <w:gridSpan w:val="4"/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  <w:p w:rsidR="00551FBD" w:rsidRDefault="008C5111">
            <w:pPr>
              <w:pStyle w:val="TableParagraph"/>
              <w:spacing w:line="270" w:lineRule="atLeast"/>
              <w:ind w:left="110" w:right="187"/>
              <w:rPr>
                <w:sz w:val="24"/>
              </w:rPr>
            </w:pPr>
            <w:r>
              <w:rPr>
                <w:sz w:val="24"/>
              </w:rPr>
              <w:t>(соблюдение единых требований в воспитании,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107" w:right="18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51FBD">
        <w:trPr>
          <w:trHeight w:val="165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пятиклассников»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Классные руководители 5-х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  <w:p w:rsidR="00551FBD" w:rsidRDefault="008C5111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551FBD" w:rsidRDefault="008C5111">
            <w:pPr>
              <w:pStyle w:val="TableParagraph"/>
              <w:spacing w:line="270" w:lineRule="atLeast"/>
              <w:ind w:left="107" w:right="223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51FBD">
        <w:trPr>
          <w:trHeight w:val="827"/>
        </w:trPr>
        <w:tc>
          <w:tcPr>
            <w:tcW w:w="14559" w:type="dxa"/>
            <w:gridSpan w:val="4"/>
          </w:tcPr>
          <w:p w:rsidR="00551FBD" w:rsidRDefault="00551F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1936" w:right="1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551FBD">
        <w:trPr>
          <w:trHeight w:val="54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8C511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93920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6798310</wp:posOffset>
                </wp:positionV>
                <wp:extent cx="9378950" cy="189865"/>
                <wp:effectExtent l="0" t="0" r="0" b="0"/>
                <wp:wrapNone/>
                <wp:docPr id="4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189865"/>
                        </a:xfrm>
                        <a:custGeom>
                          <a:avLst/>
                          <a:gdLst>
                            <a:gd name="T0" fmla="+- 0 6337 1034"/>
                            <a:gd name="T1" fmla="*/ T0 w 14770"/>
                            <a:gd name="T2" fmla="+- 0 10706 10706"/>
                            <a:gd name="T3" fmla="*/ 10706 h 299"/>
                            <a:gd name="T4" fmla="+- 0 1147 1034"/>
                            <a:gd name="T5" fmla="*/ T4 w 14770"/>
                            <a:gd name="T6" fmla="+- 0 10706 10706"/>
                            <a:gd name="T7" fmla="*/ 10706 h 299"/>
                            <a:gd name="T8" fmla="+- 0 1147 1034"/>
                            <a:gd name="T9" fmla="*/ T8 w 14770"/>
                            <a:gd name="T10" fmla="+- 0 10982 10706"/>
                            <a:gd name="T11" fmla="*/ 10982 h 299"/>
                            <a:gd name="T12" fmla="+- 0 6337 1034"/>
                            <a:gd name="T13" fmla="*/ T12 w 14770"/>
                            <a:gd name="T14" fmla="+- 0 10982 10706"/>
                            <a:gd name="T15" fmla="*/ 10982 h 299"/>
                            <a:gd name="T16" fmla="+- 0 6337 1034"/>
                            <a:gd name="T17" fmla="*/ T16 w 14770"/>
                            <a:gd name="T18" fmla="+- 0 10706 10706"/>
                            <a:gd name="T19" fmla="*/ 10706 h 299"/>
                            <a:gd name="T20" fmla="+- 0 15804 1034"/>
                            <a:gd name="T21" fmla="*/ T20 w 14770"/>
                            <a:gd name="T22" fmla="+- 0 10985 10706"/>
                            <a:gd name="T23" fmla="*/ 10985 h 299"/>
                            <a:gd name="T24" fmla="+- 0 1034 1034"/>
                            <a:gd name="T25" fmla="*/ T24 w 14770"/>
                            <a:gd name="T26" fmla="+- 0 10985 10706"/>
                            <a:gd name="T27" fmla="*/ 10985 h 299"/>
                            <a:gd name="T28" fmla="+- 0 1034 1034"/>
                            <a:gd name="T29" fmla="*/ T28 w 14770"/>
                            <a:gd name="T30" fmla="+- 0 11004 10706"/>
                            <a:gd name="T31" fmla="*/ 11004 h 299"/>
                            <a:gd name="T32" fmla="+- 0 15804 1034"/>
                            <a:gd name="T33" fmla="*/ T32 w 14770"/>
                            <a:gd name="T34" fmla="+- 0 11004 10706"/>
                            <a:gd name="T35" fmla="*/ 11004 h 299"/>
                            <a:gd name="T36" fmla="+- 0 15804 1034"/>
                            <a:gd name="T37" fmla="*/ T36 w 14770"/>
                            <a:gd name="T38" fmla="+- 0 10985 10706"/>
                            <a:gd name="T39" fmla="*/ 10985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299">
                              <a:moveTo>
                                <a:pt x="5303" y="0"/>
                              </a:moveTo>
                              <a:lnTo>
                                <a:pt x="113" y="0"/>
                              </a:lnTo>
                              <a:lnTo>
                                <a:pt x="113" y="276"/>
                              </a:lnTo>
                              <a:lnTo>
                                <a:pt x="5303" y="276"/>
                              </a:lnTo>
                              <a:lnTo>
                                <a:pt x="5303" y="0"/>
                              </a:lnTo>
                              <a:close/>
                              <a:moveTo>
                                <a:pt x="14770" y="279"/>
                              </a:moveTo>
                              <a:lnTo>
                                <a:pt x="0" y="279"/>
                              </a:lnTo>
                              <a:lnTo>
                                <a:pt x="0" y="298"/>
                              </a:lnTo>
                              <a:lnTo>
                                <a:pt x="14770" y="298"/>
                              </a:lnTo>
                              <a:lnTo>
                                <a:pt x="14770" y="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798EA" id="AutoShape 12" o:spid="_x0000_s1026" style="position:absolute;margin-left:51.7pt;margin-top:535.3pt;width:738.5pt;height:14.95pt;z-index:-259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70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" path="m5303,l113,r,276l5303,276,5303,xm14770,279l,279r,19l14770,298r,-19xe" stroked="f">
                <v:path arrowok="t" o:connecttype="custom" o:connectlocs="3367405,6798310;71755,6798310;71755,6973570;3367405,6973570;3367405,6798310;9378950,6975475;0,6975475;0,6987540;9378950,6987540;9378950,6975475" o:connectangles="0,0,0,0,0,0,0,0,0,0"/>
                <w10:wrap anchorx="page" anchory="page"/>
              </v:shape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4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52"/>
        <w:gridCol w:w="4492"/>
      </w:tblGrid>
      <w:tr w:rsidR="00551FBD">
        <w:trPr>
          <w:trHeight w:val="275"/>
        </w:trPr>
        <w:tc>
          <w:tcPr>
            <w:tcW w:w="5199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52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z w:val="24"/>
              </w:rPr>
              <w:t>Цикл встреч «Пубертатный период —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 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повзрослеть»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107" w:right="15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5—9-е</w:t>
            </w:r>
          </w:p>
        </w:tc>
        <w:tc>
          <w:tcPr>
            <w:tcW w:w="3152" w:type="dxa"/>
          </w:tcPr>
          <w:p w:rsidR="00551FBD" w:rsidRDefault="008C5111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Согласно планам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492" w:type="dxa"/>
          </w:tcPr>
          <w:p w:rsidR="00551FBD" w:rsidRDefault="008C5111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51FBD" w:rsidRDefault="0053299D">
      <w:pPr>
        <w:pStyle w:val="a3"/>
        <w:spacing w:before="10"/>
        <w:ind w:left="0"/>
        <w:jc w:val="left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94432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6715760</wp:posOffset>
                </wp:positionV>
                <wp:extent cx="9378950" cy="279400"/>
                <wp:effectExtent l="0" t="0" r="0" b="0"/>
                <wp:wrapNone/>
                <wp:docPr id="4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279400"/>
                        </a:xfrm>
                        <a:custGeom>
                          <a:avLst/>
                          <a:gdLst>
                            <a:gd name="T0" fmla="+- 0 6234 1034"/>
                            <a:gd name="T1" fmla="*/ T0 w 14770"/>
                            <a:gd name="T2" fmla="+- 0 10576 10576"/>
                            <a:gd name="T3" fmla="*/ 10576 h 440"/>
                            <a:gd name="T4" fmla="+- 0 1250 1034"/>
                            <a:gd name="T5" fmla="*/ T4 w 14770"/>
                            <a:gd name="T6" fmla="+- 0 10576 10576"/>
                            <a:gd name="T7" fmla="*/ 10576 h 440"/>
                            <a:gd name="T8" fmla="+- 0 1250 1034"/>
                            <a:gd name="T9" fmla="*/ T8 w 14770"/>
                            <a:gd name="T10" fmla="+- 0 10990 10576"/>
                            <a:gd name="T11" fmla="*/ 10990 h 440"/>
                            <a:gd name="T12" fmla="+- 0 6234 1034"/>
                            <a:gd name="T13" fmla="*/ T12 w 14770"/>
                            <a:gd name="T14" fmla="+- 0 10990 10576"/>
                            <a:gd name="T15" fmla="*/ 10990 h 440"/>
                            <a:gd name="T16" fmla="+- 0 6234 1034"/>
                            <a:gd name="T17" fmla="*/ T16 w 14770"/>
                            <a:gd name="T18" fmla="+- 0 10576 10576"/>
                            <a:gd name="T19" fmla="*/ 10576 h 440"/>
                            <a:gd name="T20" fmla="+- 0 15804 1034"/>
                            <a:gd name="T21" fmla="*/ T20 w 14770"/>
                            <a:gd name="T22" fmla="+- 0 10997 10576"/>
                            <a:gd name="T23" fmla="*/ 10997 h 440"/>
                            <a:gd name="T24" fmla="+- 0 1034 1034"/>
                            <a:gd name="T25" fmla="*/ T24 w 14770"/>
                            <a:gd name="T26" fmla="+- 0 10997 10576"/>
                            <a:gd name="T27" fmla="*/ 10997 h 440"/>
                            <a:gd name="T28" fmla="+- 0 1034 1034"/>
                            <a:gd name="T29" fmla="*/ T28 w 14770"/>
                            <a:gd name="T30" fmla="+- 0 11016 10576"/>
                            <a:gd name="T31" fmla="*/ 11016 h 440"/>
                            <a:gd name="T32" fmla="+- 0 15804 1034"/>
                            <a:gd name="T33" fmla="*/ T32 w 14770"/>
                            <a:gd name="T34" fmla="+- 0 11016 10576"/>
                            <a:gd name="T35" fmla="*/ 11016 h 440"/>
                            <a:gd name="T36" fmla="+- 0 15804 1034"/>
                            <a:gd name="T37" fmla="*/ T36 w 14770"/>
                            <a:gd name="T38" fmla="+- 0 10997 10576"/>
                            <a:gd name="T39" fmla="*/ 10997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440">
                              <a:moveTo>
                                <a:pt x="5200" y="0"/>
                              </a:moveTo>
                              <a:lnTo>
                                <a:pt x="216" y="0"/>
                              </a:lnTo>
                              <a:lnTo>
                                <a:pt x="216" y="414"/>
                              </a:lnTo>
                              <a:lnTo>
                                <a:pt x="5200" y="414"/>
                              </a:lnTo>
                              <a:lnTo>
                                <a:pt x="5200" y="0"/>
                              </a:lnTo>
                              <a:close/>
                              <a:moveTo>
                                <a:pt x="14770" y="421"/>
                              </a:moveTo>
                              <a:lnTo>
                                <a:pt x="0" y="421"/>
                              </a:lnTo>
                              <a:lnTo>
                                <a:pt x="0" y="440"/>
                              </a:lnTo>
                              <a:lnTo>
                                <a:pt x="14770" y="440"/>
                              </a:lnTo>
                              <a:lnTo>
                                <a:pt x="14770" y="4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BE30C" id="AutoShape 11" o:spid="_x0000_s1026" style="position:absolute;margin-left:51.7pt;margin-top:528.8pt;width:738.5pt;height:22pt;z-index:-259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7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" path="m5200,l216,r,414l5200,414,5200,xm14770,421l,421r,19l14770,440r,-19xe" stroked="f">
                <v:path arrowok="t" o:connecttype="custom" o:connectlocs="3302000,6715760;137160,6715760;137160,6978650;3302000,6978650;3302000,6715760;9378950,6983095;0,6983095;0,6995160;9378950,6995160;9378950,6983095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1240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51FBD" w:rsidRDefault="008C5111">
            <w:pPr>
              <w:pStyle w:val="TableParagraph"/>
              <w:spacing w:before="1"/>
              <w:ind w:left="3614" w:right="2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551FBD">
        <w:trPr>
          <w:trHeight w:val="554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260" w:right="245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70" w:lineRule="exact"/>
              <w:ind w:left="145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51FBD">
        <w:trPr>
          <w:trHeight w:val="548"/>
        </w:trPr>
        <w:tc>
          <w:tcPr>
            <w:tcW w:w="5199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bottom w:val="nil"/>
            </w:tcBorders>
          </w:tcPr>
          <w:p w:rsidR="00551FBD" w:rsidRDefault="008C5111">
            <w:pPr>
              <w:pStyle w:val="TableParagraph"/>
              <w:spacing w:line="270" w:lineRule="exact"/>
              <w:ind w:left="677" w:right="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551FBD" w:rsidRDefault="008C5111">
            <w:pPr>
              <w:pStyle w:val="TableParagraph"/>
              <w:spacing w:line="259" w:lineRule="exact"/>
              <w:ind w:left="677" w:right="664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460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551FBD">
        <w:trPr>
          <w:trHeight w:val="552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ученики». 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spacing w:before="1"/>
              <w:ind w:left="260" w:right="250"/>
              <w:jc w:val="center"/>
              <w:rPr>
                <w:sz w:val="24"/>
              </w:rPr>
            </w:pPr>
            <w:r>
              <w:rPr>
                <w:sz w:val="24"/>
              </w:rPr>
              <w:t>5-е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677" w:right="664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816012" w:rsidRDefault="008C5111" w:rsidP="0081601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552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402" w:right="3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816012" w:rsidRDefault="008C5111" w:rsidP="0081601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spacing w:before="1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402" w:right="3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75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Беслана»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552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spacing w:before="1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677" w:right="6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552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61" w:lineRule="exact"/>
              <w:ind w:left="677" w:right="6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78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861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72" w:lineRule="exact"/>
              <w:ind w:right="26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  <w:tab w:val="left" w:pos="346"/>
              </w:tabs>
              <w:spacing w:line="293" w:lineRule="exact"/>
              <w:ind w:right="2673" w:hanging="1165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32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677" w:right="665"/>
              <w:jc w:val="center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 w:right="17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1310"/>
        </w:trPr>
        <w:tc>
          <w:tcPr>
            <w:tcW w:w="5199" w:type="dxa"/>
            <w:tcBorders>
              <w:top w:val="nil"/>
              <w:bottom w:val="single" w:sz="4" w:space="0" w:color="FFFFFF"/>
            </w:tcBorders>
          </w:tcPr>
          <w:p w:rsidR="00551FBD" w:rsidRDefault="008C5111">
            <w:pPr>
              <w:pStyle w:val="TableParagraph"/>
              <w:numPr>
                <w:ilvl w:val="0"/>
                <w:numId w:val="32"/>
              </w:numPr>
              <w:tabs>
                <w:tab w:val="left" w:pos="1105"/>
              </w:tabs>
              <w:spacing w:before="40" w:line="350" w:lineRule="auto"/>
              <w:ind w:right="680" w:firstLine="7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51FBD" w:rsidRDefault="008C5111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терроризмом.</w:t>
            </w:r>
          </w:p>
        </w:tc>
        <w:tc>
          <w:tcPr>
            <w:tcW w:w="1716" w:type="dxa"/>
            <w:tcBorders>
              <w:top w:val="nil"/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before="199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tcBorders>
              <w:top w:val="nil"/>
              <w:bottom w:val="single" w:sz="4" w:space="0" w:color="FFFFFF"/>
            </w:tcBorders>
          </w:tcPr>
          <w:p w:rsidR="00551FBD" w:rsidRDefault="00551FB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51FBD" w:rsidRDefault="008C5111">
            <w:pPr>
              <w:pStyle w:val="TableParagraph"/>
              <w:spacing w:before="1" w:line="357" w:lineRule="auto"/>
              <w:ind w:left="1047" w:right="1030" w:firstLine="31"/>
              <w:rPr>
                <w:sz w:val="24"/>
              </w:rPr>
            </w:pPr>
            <w:r>
              <w:rPr>
                <w:sz w:val="24"/>
              </w:rPr>
              <w:t>3сентября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460" w:type="dxa"/>
            <w:tcBorders>
              <w:top w:val="nil"/>
              <w:bottom w:val="single" w:sz="4" w:space="0" w:color="FFFFFF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</w:tbl>
    <w:p w:rsidR="00551FBD" w:rsidRDefault="00551FBD">
      <w:pPr>
        <w:rPr>
          <w:sz w:val="24"/>
        </w:rPr>
        <w:sectPr w:rsidR="00551FBD">
          <w:pgSz w:w="16840" w:h="11910" w:orient="landscape"/>
          <w:pgMar w:top="880" w:right="460" w:bottom="82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1691"/>
        </w:trPr>
        <w:tc>
          <w:tcPr>
            <w:tcW w:w="5199" w:type="dxa"/>
          </w:tcPr>
          <w:p w:rsidR="00551FBD" w:rsidRDefault="008C5111">
            <w:pPr>
              <w:pStyle w:val="TableParagraph"/>
              <w:numPr>
                <w:ilvl w:val="0"/>
                <w:numId w:val="31"/>
              </w:numPr>
              <w:tabs>
                <w:tab w:val="left" w:pos="1105"/>
              </w:tabs>
              <w:spacing w:line="352" w:lineRule="auto"/>
              <w:ind w:right="392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Асадова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(1923-2004)</w:t>
            </w:r>
          </w:p>
          <w:p w:rsidR="00551FBD" w:rsidRDefault="008C5111">
            <w:pPr>
              <w:pStyle w:val="TableParagraph"/>
              <w:numPr>
                <w:ilvl w:val="0"/>
                <w:numId w:val="31"/>
              </w:numPr>
              <w:tabs>
                <w:tab w:val="left" w:pos="1105"/>
              </w:tabs>
              <w:spacing w:before="1"/>
              <w:ind w:left="1104" w:hanging="287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551FBD" w:rsidRDefault="008C5111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Сухомлинского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98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543"/>
        </w:trPr>
        <w:tc>
          <w:tcPr>
            <w:tcW w:w="5199" w:type="dxa"/>
            <w:tcBorders>
              <w:bottom w:val="nil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 w:val="restart"/>
          </w:tcPr>
          <w:p w:rsidR="00551FBD" w:rsidRDefault="008C5111">
            <w:pPr>
              <w:pStyle w:val="TableParagraph"/>
              <w:spacing w:line="273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8" w:line="480" w:lineRule="auto"/>
              <w:ind w:left="696" w:right="6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2" w:lineRule="auto"/>
              <w:ind w:left="696" w:right="684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1октября</w:t>
            </w:r>
          </w:p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720" w:lineRule="auto"/>
              <w:ind w:left="696" w:right="679"/>
              <w:jc w:val="center"/>
              <w:rPr>
                <w:sz w:val="24"/>
              </w:rPr>
            </w:pPr>
            <w:r>
              <w:rPr>
                <w:sz w:val="24"/>
              </w:rPr>
              <w:t>4октября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5октября</w:t>
            </w:r>
          </w:p>
          <w:p w:rsidR="00551FBD" w:rsidRDefault="008C5111">
            <w:pPr>
              <w:pStyle w:val="TableParagraph"/>
              <w:spacing w:before="1"/>
              <w:ind w:left="929" w:right="212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  <w:p w:rsidR="00551FBD" w:rsidRDefault="008C5111">
            <w:pPr>
              <w:pStyle w:val="TableParagraph"/>
              <w:spacing w:before="137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4460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260" w:right="2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 «Связь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</w:tr>
      <w:tr w:rsidR="00551FBD">
        <w:trPr>
          <w:trHeight w:val="265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</w:tr>
      <w:tr w:rsidR="00551FBD">
        <w:trPr>
          <w:trHeight w:val="265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65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404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 «Осенние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деньки»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404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28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260" w:right="2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26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«Уроки доброты»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</w:tr>
      <w:tr w:rsidR="00551FBD">
        <w:trPr>
          <w:trHeight w:val="1218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  <w:p w:rsidR="00551FBD" w:rsidRDefault="008C5111">
            <w:pPr>
              <w:pStyle w:val="TableParagraph"/>
              <w:numPr>
                <w:ilvl w:val="0"/>
                <w:numId w:val="30"/>
              </w:numPr>
              <w:tabs>
                <w:tab w:val="left" w:pos="1164"/>
                <w:tab w:val="left" w:pos="1165"/>
              </w:tabs>
              <w:spacing w:line="328" w:lineRule="auto"/>
              <w:ind w:right="751" w:firstLine="7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51FBD">
        <w:trPr>
          <w:trHeight w:val="740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numPr>
                <w:ilvl w:val="0"/>
                <w:numId w:val="29"/>
              </w:numPr>
              <w:tabs>
                <w:tab w:val="left" w:pos="1164"/>
                <w:tab w:val="left" w:pos="1165"/>
              </w:tabs>
              <w:spacing w:before="125"/>
              <w:ind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141"/>
              <w:ind w:left="107" w:right="751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51FBD">
        <w:trPr>
          <w:trHeight w:val="495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numPr>
                <w:ilvl w:val="0"/>
                <w:numId w:val="28"/>
              </w:numPr>
              <w:tabs>
                <w:tab w:val="left" w:pos="1105"/>
              </w:tabs>
              <w:spacing w:before="47"/>
              <w:ind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19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  <w:tr w:rsidR="00551FBD">
        <w:trPr>
          <w:trHeight w:val="817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numPr>
                <w:ilvl w:val="0"/>
                <w:numId w:val="27"/>
              </w:numPr>
              <w:tabs>
                <w:tab w:val="left" w:pos="1105"/>
              </w:tabs>
              <w:spacing w:before="211"/>
              <w:ind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  <w:tr w:rsidR="00551FBD">
        <w:trPr>
          <w:trHeight w:val="549"/>
        </w:trPr>
        <w:tc>
          <w:tcPr>
            <w:tcW w:w="5199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</w:tbl>
    <w:p w:rsidR="00551FBD" w:rsidRDefault="00551FBD">
      <w:pPr>
        <w:spacing w:line="266" w:lineRule="exact"/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5796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примирения»-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мероприятие.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z w:val="24"/>
              </w:rPr>
              <w:t>Школьные соревнования «Веселые старты»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29" w:right="648" w:hanging="20"/>
              <w:rPr>
                <w:sz w:val="24"/>
              </w:rPr>
            </w:pPr>
            <w:r>
              <w:rPr>
                <w:sz w:val="24"/>
              </w:rPr>
              <w:t>Цикл воспитательных часов,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герба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551FBD" w:rsidRDefault="008C5111">
            <w:pPr>
              <w:pStyle w:val="TableParagraph"/>
              <w:spacing w:before="6" w:line="275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Дни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единых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26"/>
              </w:numPr>
              <w:tabs>
                <w:tab w:val="left" w:pos="1105"/>
              </w:tabs>
              <w:spacing w:line="275" w:lineRule="exact"/>
              <w:ind w:hanging="28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  <w:p w:rsidR="00551FBD" w:rsidRDefault="008C5111">
            <w:pPr>
              <w:pStyle w:val="TableParagraph"/>
              <w:numPr>
                <w:ilvl w:val="0"/>
                <w:numId w:val="26"/>
              </w:numPr>
              <w:tabs>
                <w:tab w:val="left" w:pos="1105"/>
              </w:tabs>
              <w:spacing w:before="139" w:line="360" w:lineRule="auto"/>
              <w:ind w:left="110" w:right="665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205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(1818-1883)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720" w:lineRule="auto"/>
              <w:ind w:left="312" w:right="297" w:firstLine="28"/>
              <w:rPr>
                <w:sz w:val="24"/>
              </w:rPr>
            </w:pPr>
            <w:r>
              <w:rPr>
                <w:sz w:val="24"/>
              </w:rPr>
              <w:t>5-9классы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5-9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7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677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551FBD" w:rsidRDefault="008C5111">
            <w:pPr>
              <w:pStyle w:val="TableParagraph"/>
              <w:spacing w:line="720" w:lineRule="auto"/>
              <w:ind w:left="451" w:right="435" w:firstLine="12"/>
              <w:jc w:val="both"/>
              <w:rPr>
                <w:sz w:val="24"/>
              </w:rPr>
            </w:pPr>
            <w:r>
              <w:rPr>
                <w:sz w:val="24"/>
              </w:rPr>
              <w:t>Первая неделя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 неделя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551FBD" w:rsidRDefault="008C5111">
            <w:pPr>
              <w:pStyle w:val="TableParagraph"/>
              <w:spacing w:line="480" w:lineRule="auto"/>
              <w:ind w:left="1051" w:right="303" w:hanging="737"/>
              <w:jc w:val="both"/>
              <w:rPr>
                <w:sz w:val="24"/>
              </w:rPr>
            </w:pPr>
            <w:r>
              <w:rPr>
                <w:sz w:val="24"/>
              </w:rPr>
              <w:t>Четвертая неделя ноября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30.11.2022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538"/>
              <w:rPr>
                <w:sz w:val="24"/>
              </w:rPr>
            </w:pPr>
            <w:r>
              <w:rPr>
                <w:sz w:val="24"/>
              </w:rPr>
              <w:t>4ноября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15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107" w:right="347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551FBD">
        <w:trPr>
          <w:trHeight w:val="4130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посвященные памятным датам: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Воинской Славы (3 декабря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Солдата, 5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День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битве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Москвой (1941 г.), 9 декабря – День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993"/>
              <w:jc w:val="both"/>
              <w:rPr>
                <w:sz w:val="24"/>
              </w:rPr>
            </w:pPr>
            <w:r>
              <w:rPr>
                <w:sz w:val="24"/>
              </w:rPr>
              <w:t>Акция «Согревая сердца»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поздравительных открыток,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инвалидам.</w:t>
            </w:r>
          </w:p>
          <w:p w:rsidR="00551FBD" w:rsidRDefault="008C5111">
            <w:pPr>
              <w:pStyle w:val="TableParagraph"/>
              <w:spacing w:line="25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6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3" w:lineRule="exact"/>
              <w:ind w:left="677" w:right="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  <w:p w:rsidR="00551FBD" w:rsidRDefault="00551FB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676" w:right="66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677" w:right="6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61"/>
              <w:ind w:left="402" w:right="390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107" w:right="46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84"/>
              <w:ind w:left="107"/>
              <w:rPr>
                <w:sz w:val="24"/>
              </w:rPr>
            </w:pPr>
          </w:p>
        </w:tc>
      </w:tr>
    </w:tbl>
    <w:p w:rsidR="00551FBD" w:rsidRDefault="00551FBD">
      <w:pPr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607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  <w:p w:rsidR="00551FBD" w:rsidRDefault="008C5111">
            <w:pPr>
              <w:pStyle w:val="TableParagraph"/>
              <w:spacing w:before="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05"/>
              </w:tabs>
              <w:spacing w:line="342" w:lineRule="exact"/>
              <w:ind w:left="1104" w:hanging="28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64"/>
                <w:tab w:val="left" w:pos="1165"/>
              </w:tabs>
              <w:spacing w:before="198" w:line="232" w:lineRule="auto"/>
              <w:ind w:right="459" w:firstLine="708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добровольцев;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64"/>
                <w:tab w:val="left" w:pos="1165"/>
              </w:tabs>
              <w:spacing w:before="203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Невского;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64"/>
                <w:tab w:val="left" w:pos="1165"/>
              </w:tabs>
              <w:spacing w:before="190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64"/>
                <w:tab w:val="left" w:pos="1165"/>
              </w:tabs>
              <w:spacing w:before="190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64"/>
                <w:tab w:val="left" w:pos="1165"/>
              </w:tabs>
              <w:spacing w:before="198" w:line="232" w:lineRule="auto"/>
              <w:ind w:right="842" w:firstLine="7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551FBD" w:rsidRDefault="008C5111">
            <w:pPr>
              <w:pStyle w:val="TableParagraph"/>
              <w:numPr>
                <w:ilvl w:val="0"/>
                <w:numId w:val="25"/>
              </w:numPr>
              <w:tabs>
                <w:tab w:val="left" w:pos="1105"/>
              </w:tabs>
              <w:spacing w:before="200"/>
              <w:ind w:left="1104"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спасателя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before="105" w:line="828" w:lineRule="exact"/>
              <w:ind w:left="269" w:right="255" w:firstLine="427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551FBD" w:rsidRDefault="008C5111">
            <w:pPr>
              <w:pStyle w:val="TableParagraph"/>
              <w:spacing w:before="163" w:line="480" w:lineRule="auto"/>
              <w:ind w:left="1423" w:right="648" w:firstLine="60"/>
              <w:jc w:val="both"/>
              <w:rPr>
                <w:sz w:val="24"/>
              </w:rPr>
            </w:pPr>
            <w:r>
              <w:rPr>
                <w:sz w:val="24"/>
              </w:rPr>
              <w:t>3декабря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27декабря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551FBD">
            <w:pPr>
              <w:pStyle w:val="TableParagraph"/>
              <w:ind w:left="107"/>
              <w:rPr>
                <w:sz w:val="24"/>
              </w:rPr>
            </w:pPr>
          </w:p>
          <w:p w:rsidR="00551FBD" w:rsidRDefault="008C5111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8C5111">
            <w:pPr>
              <w:pStyle w:val="TableParagraph"/>
              <w:spacing w:line="480" w:lineRule="auto"/>
              <w:ind w:left="107" w:right="153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3854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3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баба»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313"/>
              <w:rPr>
                <w:sz w:val="24"/>
              </w:rPr>
            </w:pPr>
            <w:r>
              <w:rPr>
                <w:sz w:val="24"/>
              </w:rPr>
              <w:t>Общешкольный конкурс рисунков «Зимушка-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77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720" w:lineRule="auto"/>
              <w:ind w:left="341" w:right="297" w:hanging="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5-9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5-9классы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254" w:lineRule="exact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677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551FBD" w:rsidRDefault="008C5111">
            <w:pPr>
              <w:pStyle w:val="TableParagraph"/>
              <w:spacing w:line="720" w:lineRule="auto"/>
              <w:ind w:left="696" w:right="623" w:hanging="6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каникул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proofErr w:type="gramEnd"/>
            <w:r>
              <w:rPr>
                <w:sz w:val="24"/>
              </w:rPr>
              <w:t xml:space="preserve"> 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before="1"/>
              <w:ind w:left="6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551FBD" w:rsidRDefault="00551F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54" w:lineRule="exact"/>
              <w:ind w:left="1541"/>
              <w:rPr>
                <w:sz w:val="24"/>
              </w:rPr>
            </w:pPr>
            <w:r>
              <w:rPr>
                <w:sz w:val="24"/>
              </w:rPr>
              <w:t>1января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6A28E2" w:rsidRDefault="008C5111">
            <w:pPr>
              <w:pStyle w:val="TableParagraph"/>
              <w:spacing w:before="233" w:line="270" w:lineRule="atLeast"/>
              <w:ind w:left="107" w:right="1097"/>
              <w:rPr>
                <w:spacing w:val="1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классов</w:t>
            </w:r>
            <w:r>
              <w:rPr>
                <w:spacing w:val="1"/>
                <w:sz w:val="24"/>
              </w:rPr>
              <w:t xml:space="preserve"> </w:t>
            </w:r>
          </w:p>
          <w:p w:rsidR="00551FBD" w:rsidRDefault="008C5111">
            <w:pPr>
              <w:pStyle w:val="TableParagraph"/>
              <w:spacing w:before="233" w:line="270" w:lineRule="atLeast"/>
              <w:ind w:left="107" w:right="109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551FBD" w:rsidRDefault="00551FBD">
      <w:pPr>
        <w:spacing w:line="270" w:lineRule="atLeast"/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469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24"/>
              </w:numPr>
              <w:tabs>
                <w:tab w:val="left" w:pos="1105"/>
              </w:tabs>
              <w:spacing w:line="293" w:lineRule="exact"/>
              <w:ind w:left="1104" w:hanging="28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51FBD" w:rsidRDefault="008C5111">
            <w:pPr>
              <w:pStyle w:val="TableParagraph"/>
              <w:numPr>
                <w:ilvl w:val="0"/>
                <w:numId w:val="24"/>
              </w:numPr>
              <w:tabs>
                <w:tab w:val="left" w:pos="1164"/>
                <w:tab w:val="left" w:pos="1165"/>
              </w:tabs>
              <w:spacing w:before="200"/>
              <w:ind w:left="1164" w:hanging="347"/>
              <w:rPr>
                <w:sz w:val="24"/>
              </w:rPr>
            </w:pPr>
            <w:proofErr w:type="gramStart"/>
            <w:r>
              <w:rPr>
                <w:sz w:val="24"/>
              </w:rPr>
              <w:t>Рождество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  <w:proofErr w:type="gramEnd"/>
            <w:r>
              <w:rPr>
                <w:sz w:val="24"/>
              </w:rPr>
              <w:t>;</w:t>
            </w:r>
          </w:p>
          <w:p w:rsidR="00551FBD" w:rsidRDefault="008C5111">
            <w:pPr>
              <w:pStyle w:val="TableParagraph"/>
              <w:numPr>
                <w:ilvl w:val="0"/>
                <w:numId w:val="24"/>
              </w:numPr>
              <w:tabs>
                <w:tab w:val="left" w:pos="1105"/>
              </w:tabs>
              <w:spacing w:before="198"/>
              <w:ind w:right="597" w:firstLine="708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мецената, собирателя живописи 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Третьякова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(1834-1892)</w:t>
            </w:r>
          </w:p>
          <w:p w:rsidR="00551FBD" w:rsidRDefault="008C5111">
            <w:pPr>
              <w:pStyle w:val="TableParagraph"/>
              <w:numPr>
                <w:ilvl w:val="0"/>
                <w:numId w:val="24"/>
              </w:numPr>
              <w:tabs>
                <w:tab w:val="left" w:pos="1105"/>
              </w:tabs>
              <w:spacing w:before="200"/>
              <w:ind w:right="392" w:firstLine="708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А.П.Гайдара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(1904-1941)</w:t>
            </w:r>
          </w:p>
          <w:p w:rsidR="00551FBD" w:rsidRDefault="008C5111">
            <w:pPr>
              <w:pStyle w:val="TableParagraph"/>
              <w:numPr>
                <w:ilvl w:val="0"/>
                <w:numId w:val="24"/>
              </w:numPr>
              <w:tabs>
                <w:tab w:val="left" w:pos="1105"/>
              </w:tabs>
              <w:spacing w:before="199"/>
              <w:ind w:right="1268" w:firstLine="708"/>
              <w:rPr>
                <w:sz w:val="24"/>
              </w:rPr>
            </w:pPr>
            <w:r>
              <w:rPr>
                <w:sz w:val="24"/>
              </w:rPr>
              <w:t>«Татьянин день» (праздник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студентов);</w:t>
            </w:r>
          </w:p>
          <w:p w:rsidR="00551FBD" w:rsidRDefault="008C5111">
            <w:pPr>
              <w:pStyle w:val="TableParagraph"/>
              <w:numPr>
                <w:ilvl w:val="0"/>
                <w:numId w:val="24"/>
              </w:numPr>
              <w:tabs>
                <w:tab w:val="left" w:pos="1164"/>
                <w:tab w:val="left" w:pos="1165"/>
              </w:tabs>
              <w:spacing w:before="200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452" w:right="729" w:firstLine="88"/>
              <w:jc w:val="both"/>
              <w:rPr>
                <w:sz w:val="24"/>
              </w:rPr>
            </w:pPr>
            <w:r>
              <w:rPr>
                <w:sz w:val="24"/>
              </w:rPr>
              <w:t>7января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января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 w:line="480" w:lineRule="auto"/>
              <w:ind w:left="1481" w:right="703" w:hanging="29"/>
              <w:jc w:val="both"/>
              <w:rPr>
                <w:sz w:val="24"/>
              </w:rPr>
            </w:pPr>
            <w:r>
              <w:rPr>
                <w:sz w:val="24"/>
              </w:rPr>
              <w:t>22 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25января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27января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07" w:right="1751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5234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Общешкольный праздник,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before="1"/>
              <w:ind w:left="110" w:right="38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 конкурс рисунков: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сыны!»</w:t>
            </w:r>
          </w:p>
          <w:p w:rsidR="00551FBD" w:rsidRDefault="008C5111">
            <w:pPr>
              <w:pStyle w:val="TableParagraph"/>
              <w:spacing w:before="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23"/>
              </w:numPr>
              <w:tabs>
                <w:tab w:val="left" w:pos="1164"/>
                <w:tab w:val="left" w:pos="1165"/>
              </w:tabs>
              <w:spacing w:line="342" w:lineRule="exact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51FBD" w:rsidRDefault="008C5111">
            <w:pPr>
              <w:pStyle w:val="TableParagraph"/>
              <w:numPr>
                <w:ilvl w:val="0"/>
                <w:numId w:val="23"/>
              </w:numPr>
              <w:tabs>
                <w:tab w:val="left" w:pos="1105"/>
              </w:tabs>
              <w:spacing w:before="190" w:line="237" w:lineRule="auto"/>
              <w:ind w:right="201" w:firstLine="708"/>
              <w:rPr>
                <w:sz w:val="24"/>
              </w:rPr>
            </w:pPr>
            <w:r>
              <w:rPr>
                <w:sz w:val="24"/>
              </w:rPr>
              <w:t>120 лет со дня рождения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А.М.Матросова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(1924-1943)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677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551FBD" w:rsidRDefault="008C5111">
            <w:pPr>
              <w:pStyle w:val="TableParagraph"/>
              <w:spacing w:line="274" w:lineRule="exact"/>
              <w:ind w:left="402" w:right="393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855" w:right="843" w:firstLine="2"/>
              <w:jc w:val="center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850" w:right="840" w:firstLine="2"/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 w:line="480" w:lineRule="auto"/>
              <w:ind w:left="1440" w:right="680" w:firstLine="28"/>
              <w:rPr>
                <w:sz w:val="24"/>
              </w:rPr>
            </w:pPr>
            <w:r>
              <w:rPr>
                <w:sz w:val="24"/>
              </w:rPr>
              <w:t>2февраля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 w:rsidP="006A28E2">
            <w:pPr>
              <w:pStyle w:val="TableParagraph"/>
              <w:ind w:left="107" w:right="363"/>
              <w:jc w:val="both"/>
              <w:rPr>
                <w:b/>
                <w:sz w:val="26"/>
              </w:rPr>
            </w:pPr>
            <w:r>
              <w:rPr>
                <w:sz w:val="24"/>
              </w:rPr>
              <w:t>Советник по воспитанию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 w:line="480" w:lineRule="auto"/>
              <w:ind w:left="107" w:right="17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A28E2">
              <w:rPr>
                <w:sz w:val="24"/>
              </w:rPr>
              <w:t xml:space="preserve"> воспитанию</w:t>
            </w:r>
          </w:p>
        </w:tc>
      </w:tr>
    </w:tbl>
    <w:p w:rsidR="00551FBD" w:rsidRDefault="00551FBD">
      <w:pPr>
        <w:spacing w:line="254" w:lineRule="exact"/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1948"/>
        </w:trPr>
        <w:tc>
          <w:tcPr>
            <w:tcW w:w="5199" w:type="dxa"/>
          </w:tcPr>
          <w:p w:rsidR="00551FBD" w:rsidRDefault="008C5111">
            <w:pPr>
              <w:pStyle w:val="TableParagraph"/>
              <w:numPr>
                <w:ilvl w:val="0"/>
                <w:numId w:val="22"/>
              </w:numPr>
              <w:tabs>
                <w:tab w:val="left" w:pos="1105"/>
              </w:tabs>
              <w:spacing w:line="235" w:lineRule="auto"/>
              <w:ind w:right="597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190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Д.И.Менделеева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(1834-1907)</w:t>
            </w:r>
          </w:p>
          <w:p w:rsidR="00551FBD" w:rsidRDefault="008C5111">
            <w:pPr>
              <w:pStyle w:val="TableParagraph"/>
              <w:numPr>
                <w:ilvl w:val="0"/>
                <w:numId w:val="22"/>
              </w:numPr>
              <w:tabs>
                <w:tab w:val="left" w:pos="1164"/>
                <w:tab w:val="left" w:pos="1165"/>
              </w:tabs>
              <w:spacing w:before="199"/>
              <w:ind w:left="1164" w:hanging="34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551FBD" w:rsidRDefault="008C5111">
            <w:pPr>
              <w:pStyle w:val="TableParagraph"/>
              <w:numPr>
                <w:ilvl w:val="0"/>
                <w:numId w:val="22"/>
              </w:numPr>
              <w:tabs>
                <w:tab w:val="left" w:pos="1164"/>
                <w:tab w:val="left" w:pos="1165"/>
              </w:tabs>
              <w:spacing w:before="187"/>
              <w:ind w:left="1164"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409" w:right="691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феврала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21февраля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23февраля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551FBD">
        <w:trPr>
          <w:trHeight w:val="5797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единственным»</w:t>
            </w:r>
          </w:p>
          <w:p w:rsidR="00551FBD" w:rsidRDefault="00551FB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51FBD" w:rsidRDefault="008C5111" w:rsidP="00290DD9">
            <w:pPr>
              <w:pStyle w:val="TableParagraph"/>
              <w:ind w:left="110" w:right="476"/>
              <w:rPr>
                <w:b/>
                <w:sz w:val="24"/>
              </w:rPr>
            </w:pPr>
            <w:r>
              <w:rPr>
                <w:sz w:val="24"/>
              </w:rPr>
              <w:t>Акция «Согревая сердца»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открыток, посвящённая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конкурс «Весенняя капель»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 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21"/>
              </w:numPr>
              <w:tabs>
                <w:tab w:val="left" w:pos="1164"/>
                <w:tab w:val="left" w:pos="1165"/>
              </w:tabs>
              <w:spacing w:before="1"/>
              <w:ind w:left="1164" w:hanging="34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551FBD" w:rsidRDefault="008C5111">
            <w:pPr>
              <w:pStyle w:val="TableParagraph"/>
              <w:numPr>
                <w:ilvl w:val="0"/>
                <w:numId w:val="21"/>
              </w:numPr>
              <w:tabs>
                <w:tab w:val="left" w:pos="1105"/>
              </w:tabs>
              <w:spacing w:before="198" w:line="232" w:lineRule="auto"/>
              <w:ind w:right="164" w:firstLine="708"/>
              <w:rPr>
                <w:sz w:val="24"/>
              </w:rPr>
            </w:pPr>
            <w:r>
              <w:rPr>
                <w:sz w:val="24"/>
              </w:rPr>
              <w:t>90 лет со дня рождения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летчика-космонавта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Ю.А.Гагарина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(1934-1968)</w:t>
            </w:r>
          </w:p>
          <w:p w:rsidR="00551FBD" w:rsidRDefault="008C5111">
            <w:pPr>
              <w:pStyle w:val="TableParagraph"/>
              <w:numPr>
                <w:ilvl w:val="0"/>
                <w:numId w:val="21"/>
              </w:numPr>
              <w:tabs>
                <w:tab w:val="left" w:pos="1105"/>
              </w:tabs>
              <w:spacing w:before="202"/>
              <w:ind w:left="1104"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  <w:p w:rsidR="00551FBD" w:rsidRDefault="008C5111">
            <w:pPr>
              <w:pStyle w:val="TableParagraph"/>
              <w:numPr>
                <w:ilvl w:val="0"/>
                <w:numId w:val="21"/>
              </w:numPr>
              <w:tabs>
                <w:tab w:val="left" w:pos="1105"/>
              </w:tabs>
              <w:spacing w:before="196" w:line="232" w:lineRule="auto"/>
              <w:ind w:right="190" w:firstLine="708"/>
              <w:rPr>
                <w:sz w:val="24"/>
              </w:rPr>
            </w:pPr>
            <w:r>
              <w:rPr>
                <w:sz w:val="24"/>
              </w:rPr>
              <w:t>185 лет со дня рождения композитора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М.П.Мусоргского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(1839-1881)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5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3" w:lineRule="exact"/>
              <w:ind w:left="677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  <w:p w:rsidR="00551FBD" w:rsidRDefault="008C5111">
            <w:pPr>
              <w:pStyle w:val="TableParagraph"/>
              <w:spacing w:line="274" w:lineRule="exact"/>
              <w:ind w:left="402" w:right="392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400" w:right="39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05"/>
              <w:ind w:left="400" w:right="393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1560" w:firstLine="31"/>
              <w:rPr>
                <w:sz w:val="24"/>
              </w:rPr>
            </w:pPr>
            <w:r>
              <w:rPr>
                <w:sz w:val="24"/>
              </w:rPr>
              <w:t>8марта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1500" w:right="782" w:firstLine="60"/>
              <w:jc w:val="both"/>
              <w:rPr>
                <w:sz w:val="24"/>
              </w:rPr>
            </w:pPr>
            <w:r>
              <w:rPr>
                <w:sz w:val="24"/>
              </w:rPr>
              <w:t>9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1"/>
              <w:ind w:left="107" w:right="5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"/>
              <w:rPr>
                <w:b/>
              </w:rPr>
            </w:pP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07" w:right="17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2198"/>
        </w:trPr>
        <w:tc>
          <w:tcPr>
            <w:tcW w:w="5199" w:type="dxa"/>
          </w:tcPr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699"/>
              <w:rPr>
                <w:sz w:val="24"/>
              </w:rPr>
            </w:pPr>
            <w:r>
              <w:rPr>
                <w:sz w:val="24"/>
              </w:rPr>
              <w:t>Общешкольный праздник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551FBD" w:rsidRDefault="00551FB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Подготовка ко Всероссийскому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8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3" w:lineRule="exact"/>
              <w:ind w:left="677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551FBD" w:rsidRDefault="008C5111">
            <w:pPr>
              <w:pStyle w:val="TableParagraph"/>
              <w:spacing w:line="274" w:lineRule="exact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27"/>
              <w:ind w:left="677" w:right="6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551FBD" w:rsidRDefault="00551FBD">
      <w:pPr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2421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898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смеха».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чаепитие.</w:t>
            </w:r>
          </w:p>
          <w:p w:rsidR="00551FBD" w:rsidRDefault="008C511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20"/>
              </w:numPr>
              <w:tabs>
                <w:tab w:val="left" w:pos="1105"/>
              </w:tabs>
              <w:spacing w:line="336" w:lineRule="auto"/>
              <w:ind w:right="592" w:firstLine="708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Н.В.Гоголя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(1809-1852)</w:t>
            </w:r>
          </w:p>
          <w:p w:rsidR="00551FBD" w:rsidRDefault="008C5111">
            <w:pPr>
              <w:pStyle w:val="TableParagraph"/>
              <w:numPr>
                <w:ilvl w:val="0"/>
                <w:numId w:val="20"/>
              </w:numPr>
              <w:tabs>
                <w:tab w:val="left" w:pos="1105"/>
              </w:tabs>
              <w:spacing w:before="25"/>
              <w:ind w:left="1104" w:hanging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482" w:lineRule="auto"/>
              <w:ind w:left="818" w:right="461" w:hanging="34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551FBD" w:rsidRDefault="00551FB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12апреля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6A28E2" w:rsidRDefault="006A28E2">
            <w:pPr>
              <w:pStyle w:val="TableParagraph"/>
              <w:ind w:left="107" w:right="474"/>
              <w:rPr>
                <w:sz w:val="24"/>
              </w:rPr>
            </w:pP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551FBD">
        <w:trPr>
          <w:trHeight w:val="1060"/>
        </w:trPr>
        <w:tc>
          <w:tcPr>
            <w:tcW w:w="5199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189" w:line="270" w:lineRule="atLeast"/>
              <w:ind w:left="110" w:right="468"/>
              <w:rPr>
                <w:sz w:val="24"/>
              </w:rPr>
            </w:pPr>
            <w:r>
              <w:rPr>
                <w:sz w:val="24"/>
              </w:rPr>
              <w:t>Общешкольный праздник. Литературно-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716" w:type="dxa"/>
            <w:tcBorders>
              <w:bottom w:val="nil"/>
            </w:tcBorders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 w:val="restart"/>
          </w:tcPr>
          <w:p w:rsidR="00551FBD" w:rsidRDefault="008C5111">
            <w:pPr>
              <w:pStyle w:val="TableParagraph"/>
              <w:spacing w:line="273" w:lineRule="exact"/>
              <w:ind w:left="221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  <w:p w:rsidR="00551FBD" w:rsidRDefault="00551FB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8C5111">
            <w:pPr>
              <w:pStyle w:val="TableParagraph"/>
              <w:spacing w:before="230"/>
              <w:ind w:left="651" w:hanging="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spacing w:before="1"/>
              <w:ind w:left="701" w:hanging="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701" w:right="684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>
            <w:pPr>
              <w:pStyle w:val="TableParagraph"/>
              <w:spacing w:line="480" w:lineRule="auto"/>
              <w:ind w:left="1671" w:right="952" w:firstLine="31"/>
              <w:jc w:val="both"/>
              <w:rPr>
                <w:sz w:val="24"/>
              </w:rPr>
            </w:pPr>
            <w:r>
              <w:rPr>
                <w:sz w:val="24"/>
              </w:rPr>
              <w:t>1мая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9мая</w:t>
            </w:r>
          </w:p>
        </w:tc>
        <w:tc>
          <w:tcPr>
            <w:tcW w:w="4460" w:type="dxa"/>
            <w:vMerge w:val="restart"/>
          </w:tcPr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1FBD" w:rsidRDefault="008C5111" w:rsidP="006A28E2">
            <w:pPr>
              <w:pStyle w:val="TableParagraph"/>
              <w:ind w:left="107" w:right="503"/>
              <w:rPr>
                <w:b/>
                <w:sz w:val="23"/>
              </w:rPr>
            </w:pPr>
            <w:r>
              <w:rPr>
                <w:sz w:val="24"/>
              </w:rPr>
              <w:t>классные руководители</w:t>
            </w:r>
          </w:p>
          <w:p w:rsidR="00551FBD" w:rsidRDefault="008C5111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551FBD" w:rsidRDefault="00551FBD">
            <w:pPr>
              <w:pStyle w:val="TableParagraph"/>
              <w:rPr>
                <w:b/>
                <w:sz w:val="24"/>
              </w:rPr>
            </w:pPr>
          </w:p>
          <w:p w:rsidR="00551FBD" w:rsidRDefault="008C5111" w:rsidP="006A28E2">
            <w:pPr>
              <w:pStyle w:val="TableParagraph"/>
              <w:spacing w:before="1"/>
              <w:ind w:left="107" w:right="474"/>
              <w:rPr>
                <w:b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551FBD" w:rsidRDefault="008C5111" w:rsidP="006A28E2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551FBD" w:rsidRDefault="00551FBD">
            <w:pPr>
              <w:pStyle w:val="TableParagraph"/>
              <w:rPr>
                <w:b/>
                <w:sz w:val="26"/>
              </w:rPr>
            </w:pPr>
          </w:p>
          <w:p w:rsidR="00551FBD" w:rsidRDefault="00551FBD">
            <w:pPr>
              <w:pStyle w:val="TableParagraph"/>
              <w:rPr>
                <w:b/>
              </w:rPr>
            </w:pPr>
          </w:p>
          <w:p w:rsidR="00551FBD" w:rsidRDefault="008C5111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Советник по воспитанию,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6A28E2" w:rsidRDefault="008C5111" w:rsidP="006A28E2">
            <w:pPr>
              <w:pStyle w:val="TableParagraph"/>
              <w:ind w:left="107" w:right="474"/>
              <w:rPr>
                <w:spacing w:val="-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</w:p>
          <w:p w:rsidR="006A28E2" w:rsidRDefault="008C5111" w:rsidP="006A28E2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:rsidR="00551FBD" w:rsidRDefault="008C5111" w:rsidP="006A28E2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 xml:space="preserve">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51FBD">
        <w:trPr>
          <w:trHeight w:val="283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сыны»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488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1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8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301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0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30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могил»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6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78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захоронений ВОВ.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62"/>
              <w:ind w:left="37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626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Прощай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школа!».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6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664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92" w:line="270" w:lineRule="atLeast"/>
              <w:ind w:left="110" w:right="658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218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653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действий:</w:t>
            </w:r>
          </w:p>
          <w:p w:rsidR="00551FBD" w:rsidRDefault="008C5111">
            <w:pPr>
              <w:pStyle w:val="TableParagraph"/>
              <w:numPr>
                <w:ilvl w:val="0"/>
                <w:numId w:val="19"/>
              </w:numPr>
              <w:tabs>
                <w:tab w:val="left" w:pos="1105"/>
              </w:tabs>
              <w:spacing w:line="293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before="95"/>
              <w:ind w:lef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389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numPr>
                <w:ilvl w:val="0"/>
                <w:numId w:val="18"/>
              </w:numPr>
              <w:tabs>
                <w:tab w:val="left" w:pos="1105"/>
              </w:tabs>
              <w:spacing w:before="94" w:line="275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361"/>
        </w:trPr>
        <w:tc>
          <w:tcPr>
            <w:tcW w:w="5199" w:type="dxa"/>
            <w:tcBorders>
              <w:top w:val="nil"/>
              <w:bottom w:val="nil"/>
            </w:tcBorders>
          </w:tcPr>
          <w:p w:rsidR="00551FBD" w:rsidRDefault="008C511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императрицы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Екатерины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(1729-1796)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77"/>
        </w:trPr>
        <w:tc>
          <w:tcPr>
            <w:tcW w:w="5199" w:type="dxa"/>
            <w:tcBorders>
              <w:top w:val="nil"/>
            </w:tcBorders>
          </w:tcPr>
          <w:p w:rsidR="00551FBD" w:rsidRDefault="008C5111">
            <w:pPr>
              <w:pStyle w:val="TableParagraph"/>
              <w:numPr>
                <w:ilvl w:val="0"/>
                <w:numId w:val="17"/>
              </w:numPr>
              <w:tabs>
                <w:tab w:val="left" w:pos="1164"/>
                <w:tab w:val="left" w:pos="1165"/>
              </w:tabs>
              <w:spacing w:before="94"/>
              <w:ind w:hanging="3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716" w:type="dxa"/>
            <w:tcBorders>
              <w:top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spacing w:line="249" w:lineRule="exact"/>
              <w:ind w:left="3612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</w:tbl>
    <w:p w:rsidR="00551FBD" w:rsidRDefault="00551FBD">
      <w:pPr>
        <w:spacing w:line="249" w:lineRule="exact"/>
        <w:jc w:val="center"/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5200"/>
        <w:gridCol w:w="1717"/>
        <w:gridCol w:w="3184"/>
        <w:gridCol w:w="4461"/>
        <w:gridCol w:w="106"/>
      </w:tblGrid>
      <w:tr w:rsidR="00551FBD">
        <w:trPr>
          <w:trHeight w:val="270"/>
        </w:trPr>
        <w:tc>
          <w:tcPr>
            <w:tcW w:w="10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8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8" w:lineRule="exact"/>
              <w:ind w:left="9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92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1–4-е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70" w:lineRule="atLeast"/>
              <w:ind w:left="99" w:right="6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933" w:right="1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6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776" w:right="1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1093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«Персональная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2090"/>
              <w:rPr>
                <w:sz w:val="24"/>
              </w:rPr>
            </w:pPr>
            <w:r>
              <w:rPr>
                <w:sz w:val="24"/>
              </w:rPr>
              <w:t>Совет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4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«Поздравляем!»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стена)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физ.культуры</w:t>
            </w:r>
            <w:proofErr w:type="spellEnd"/>
            <w:proofErr w:type="gramEnd"/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доп.образование</w:t>
            </w:r>
            <w:proofErr w:type="spellEnd"/>
            <w:proofErr w:type="gramEnd"/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6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617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театральных постановок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9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школы/класса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1387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32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«Книгообмен»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6A28E2">
            <w:pPr>
              <w:pStyle w:val="TableParagraph"/>
              <w:ind w:left="99" w:right="217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8C5111">
              <w:rPr>
                <w:sz w:val="24"/>
              </w:rPr>
              <w:t xml:space="preserve"> «Русский язык и</w:t>
            </w:r>
            <w:r w:rsidR="008C5111">
              <w:rPr>
                <w:spacing w:val="-58"/>
                <w:sz w:val="24"/>
              </w:rPr>
              <w:t xml:space="preserve"> </w:t>
            </w:r>
            <w:r w:rsidR="008C5111">
              <w:rPr>
                <w:sz w:val="24"/>
              </w:rPr>
              <w:t>литература»</w:t>
            </w:r>
          </w:p>
          <w:p w:rsidR="00551FBD" w:rsidRDefault="008C5111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39494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6630670</wp:posOffset>
                </wp:positionV>
                <wp:extent cx="9250680" cy="357505"/>
                <wp:effectExtent l="0" t="0" r="0" b="0"/>
                <wp:wrapNone/>
                <wp:docPr id="4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0680" cy="357505"/>
                          <a:chOff x="1135" y="10442"/>
                          <a:chExt cx="14568" cy="563"/>
                        </a:xfrm>
                      </wpg:grpSpPr>
                      <wps:wsp>
                        <wps:cNvPr id="4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47" y="10441"/>
                            <a:ext cx="5190" cy="5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9"/>
                        <wps:cNvSpPr>
                          <a:spLocks/>
                        </wps:cNvSpPr>
                        <wps:spPr bwMode="auto">
                          <a:xfrm>
                            <a:off x="1135" y="10994"/>
                            <a:ext cx="14568" cy="10"/>
                          </a:xfrm>
                          <a:custGeom>
                            <a:avLst/>
                            <a:gdLst>
                              <a:gd name="T0" fmla="+- 0 1145 1135"/>
                              <a:gd name="T1" fmla="*/ T0 w 14568"/>
                              <a:gd name="T2" fmla="+- 0 10994 10994"/>
                              <a:gd name="T3" fmla="*/ 10994 h 10"/>
                              <a:gd name="T4" fmla="+- 0 1135 1135"/>
                              <a:gd name="T5" fmla="*/ T4 w 14568"/>
                              <a:gd name="T6" fmla="+- 0 10994 10994"/>
                              <a:gd name="T7" fmla="*/ 10994 h 10"/>
                              <a:gd name="T8" fmla="+- 0 1135 1135"/>
                              <a:gd name="T9" fmla="*/ T8 w 14568"/>
                              <a:gd name="T10" fmla="+- 0 11004 10994"/>
                              <a:gd name="T11" fmla="*/ 11004 h 10"/>
                              <a:gd name="T12" fmla="+- 0 1145 1135"/>
                              <a:gd name="T13" fmla="*/ T12 w 14568"/>
                              <a:gd name="T14" fmla="+- 0 11004 10994"/>
                              <a:gd name="T15" fmla="*/ 11004 h 10"/>
                              <a:gd name="T16" fmla="+- 0 1145 1135"/>
                              <a:gd name="T17" fmla="*/ T16 w 14568"/>
                              <a:gd name="T18" fmla="+- 0 10994 10994"/>
                              <a:gd name="T19" fmla="*/ 10994 h 10"/>
                              <a:gd name="T20" fmla="+- 0 8060 1135"/>
                              <a:gd name="T21" fmla="*/ T20 w 14568"/>
                              <a:gd name="T22" fmla="+- 0 10994 10994"/>
                              <a:gd name="T23" fmla="*/ 10994 h 10"/>
                              <a:gd name="T24" fmla="+- 0 8051 1135"/>
                              <a:gd name="T25" fmla="*/ T24 w 14568"/>
                              <a:gd name="T26" fmla="+- 0 10994 10994"/>
                              <a:gd name="T27" fmla="*/ 10994 h 10"/>
                              <a:gd name="T28" fmla="+- 0 6344 1135"/>
                              <a:gd name="T29" fmla="*/ T28 w 14568"/>
                              <a:gd name="T30" fmla="+- 0 10994 10994"/>
                              <a:gd name="T31" fmla="*/ 10994 h 10"/>
                              <a:gd name="T32" fmla="+- 0 6335 1135"/>
                              <a:gd name="T33" fmla="*/ T32 w 14568"/>
                              <a:gd name="T34" fmla="+- 0 10994 10994"/>
                              <a:gd name="T35" fmla="*/ 10994 h 10"/>
                              <a:gd name="T36" fmla="+- 0 1145 1135"/>
                              <a:gd name="T37" fmla="*/ T36 w 14568"/>
                              <a:gd name="T38" fmla="+- 0 10994 10994"/>
                              <a:gd name="T39" fmla="*/ 10994 h 10"/>
                              <a:gd name="T40" fmla="+- 0 1145 1135"/>
                              <a:gd name="T41" fmla="*/ T40 w 14568"/>
                              <a:gd name="T42" fmla="+- 0 11004 10994"/>
                              <a:gd name="T43" fmla="*/ 11004 h 10"/>
                              <a:gd name="T44" fmla="+- 0 6335 1135"/>
                              <a:gd name="T45" fmla="*/ T44 w 14568"/>
                              <a:gd name="T46" fmla="+- 0 11004 10994"/>
                              <a:gd name="T47" fmla="*/ 11004 h 10"/>
                              <a:gd name="T48" fmla="+- 0 6344 1135"/>
                              <a:gd name="T49" fmla="*/ T48 w 14568"/>
                              <a:gd name="T50" fmla="+- 0 11004 10994"/>
                              <a:gd name="T51" fmla="*/ 11004 h 10"/>
                              <a:gd name="T52" fmla="+- 0 8051 1135"/>
                              <a:gd name="T53" fmla="*/ T52 w 14568"/>
                              <a:gd name="T54" fmla="+- 0 11004 10994"/>
                              <a:gd name="T55" fmla="*/ 11004 h 10"/>
                              <a:gd name="T56" fmla="+- 0 8060 1135"/>
                              <a:gd name="T57" fmla="*/ T56 w 14568"/>
                              <a:gd name="T58" fmla="+- 0 11004 10994"/>
                              <a:gd name="T59" fmla="*/ 11004 h 10"/>
                              <a:gd name="T60" fmla="+- 0 8060 1135"/>
                              <a:gd name="T61" fmla="*/ T60 w 14568"/>
                              <a:gd name="T62" fmla="+- 0 10994 10994"/>
                              <a:gd name="T63" fmla="*/ 10994 h 10"/>
                              <a:gd name="T64" fmla="+- 0 11243 1135"/>
                              <a:gd name="T65" fmla="*/ T64 w 14568"/>
                              <a:gd name="T66" fmla="+- 0 10994 10994"/>
                              <a:gd name="T67" fmla="*/ 10994 h 10"/>
                              <a:gd name="T68" fmla="+- 0 11233 1135"/>
                              <a:gd name="T69" fmla="*/ T68 w 14568"/>
                              <a:gd name="T70" fmla="+- 0 10994 10994"/>
                              <a:gd name="T71" fmla="*/ 10994 h 10"/>
                              <a:gd name="T72" fmla="+- 0 8060 1135"/>
                              <a:gd name="T73" fmla="*/ T72 w 14568"/>
                              <a:gd name="T74" fmla="+- 0 10994 10994"/>
                              <a:gd name="T75" fmla="*/ 10994 h 10"/>
                              <a:gd name="T76" fmla="+- 0 8060 1135"/>
                              <a:gd name="T77" fmla="*/ T76 w 14568"/>
                              <a:gd name="T78" fmla="+- 0 11004 10994"/>
                              <a:gd name="T79" fmla="*/ 11004 h 10"/>
                              <a:gd name="T80" fmla="+- 0 11233 1135"/>
                              <a:gd name="T81" fmla="*/ T80 w 14568"/>
                              <a:gd name="T82" fmla="+- 0 11004 10994"/>
                              <a:gd name="T83" fmla="*/ 11004 h 10"/>
                              <a:gd name="T84" fmla="+- 0 11243 1135"/>
                              <a:gd name="T85" fmla="*/ T84 w 14568"/>
                              <a:gd name="T86" fmla="+- 0 11004 10994"/>
                              <a:gd name="T87" fmla="*/ 11004 h 10"/>
                              <a:gd name="T88" fmla="+- 0 11243 1135"/>
                              <a:gd name="T89" fmla="*/ T88 w 14568"/>
                              <a:gd name="T90" fmla="+- 0 10994 10994"/>
                              <a:gd name="T91" fmla="*/ 10994 h 10"/>
                              <a:gd name="T92" fmla="+- 0 15703 1135"/>
                              <a:gd name="T93" fmla="*/ T92 w 14568"/>
                              <a:gd name="T94" fmla="+- 0 10994 10994"/>
                              <a:gd name="T95" fmla="*/ 10994 h 10"/>
                              <a:gd name="T96" fmla="+- 0 15694 1135"/>
                              <a:gd name="T97" fmla="*/ T96 w 14568"/>
                              <a:gd name="T98" fmla="+- 0 10994 10994"/>
                              <a:gd name="T99" fmla="*/ 10994 h 10"/>
                              <a:gd name="T100" fmla="+- 0 11243 1135"/>
                              <a:gd name="T101" fmla="*/ T100 w 14568"/>
                              <a:gd name="T102" fmla="+- 0 10994 10994"/>
                              <a:gd name="T103" fmla="*/ 10994 h 10"/>
                              <a:gd name="T104" fmla="+- 0 11243 1135"/>
                              <a:gd name="T105" fmla="*/ T104 w 14568"/>
                              <a:gd name="T106" fmla="+- 0 11004 10994"/>
                              <a:gd name="T107" fmla="*/ 11004 h 10"/>
                              <a:gd name="T108" fmla="+- 0 15694 1135"/>
                              <a:gd name="T109" fmla="*/ T108 w 14568"/>
                              <a:gd name="T110" fmla="+- 0 11004 10994"/>
                              <a:gd name="T111" fmla="*/ 11004 h 10"/>
                              <a:gd name="T112" fmla="+- 0 15703 1135"/>
                              <a:gd name="T113" fmla="*/ T112 w 14568"/>
                              <a:gd name="T114" fmla="+- 0 11004 10994"/>
                              <a:gd name="T115" fmla="*/ 11004 h 10"/>
                              <a:gd name="T116" fmla="+- 0 15703 1135"/>
                              <a:gd name="T117" fmla="*/ T116 w 14568"/>
                              <a:gd name="T118" fmla="+- 0 10994 10994"/>
                              <a:gd name="T119" fmla="*/ 1099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568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925" y="0"/>
                                </a:moveTo>
                                <a:lnTo>
                                  <a:pt x="6916" y="0"/>
                                </a:lnTo>
                                <a:lnTo>
                                  <a:pt x="5209" y="0"/>
                                </a:lnTo>
                                <a:lnTo>
                                  <a:pt x="520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5200" y="10"/>
                                </a:lnTo>
                                <a:lnTo>
                                  <a:pt x="5209" y="10"/>
                                </a:lnTo>
                                <a:lnTo>
                                  <a:pt x="6916" y="10"/>
                                </a:lnTo>
                                <a:lnTo>
                                  <a:pt x="6925" y="10"/>
                                </a:lnTo>
                                <a:lnTo>
                                  <a:pt x="6925" y="0"/>
                                </a:lnTo>
                                <a:close/>
                                <a:moveTo>
                                  <a:pt x="10108" y="0"/>
                                </a:moveTo>
                                <a:lnTo>
                                  <a:pt x="10098" y="0"/>
                                </a:lnTo>
                                <a:lnTo>
                                  <a:pt x="6925" y="0"/>
                                </a:lnTo>
                                <a:lnTo>
                                  <a:pt x="6925" y="10"/>
                                </a:lnTo>
                                <a:lnTo>
                                  <a:pt x="10098" y="10"/>
                                </a:lnTo>
                                <a:lnTo>
                                  <a:pt x="10108" y="10"/>
                                </a:lnTo>
                                <a:lnTo>
                                  <a:pt x="10108" y="0"/>
                                </a:lnTo>
                                <a:close/>
                                <a:moveTo>
                                  <a:pt x="14568" y="0"/>
                                </a:moveTo>
                                <a:lnTo>
                                  <a:pt x="14559" y="0"/>
                                </a:lnTo>
                                <a:lnTo>
                                  <a:pt x="10108" y="0"/>
                                </a:lnTo>
                                <a:lnTo>
                                  <a:pt x="10108" y="10"/>
                                </a:lnTo>
                                <a:lnTo>
                                  <a:pt x="14559" y="10"/>
                                </a:lnTo>
                                <a:lnTo>
                                  <a:pt x="14568" y="10"/>
                                </a:lnTo>
                                <a:lnTo>
                                  <a:pt x="14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ECFDF" id="Group 8" o:spid="_x0000_s1026" style="position:absolute;margin-left:56.75pt;margin-top:522.1pt;width:728.4pt;height:28.15pt;z-index:-25921536;mso-position-horizontal-relative:page;mso-position-vertical-relative:page" coordorigin="1135,10442" coordsize="1456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">
                <v:rect id="Rectangle 10" o:spid="_x0000_s1027" style="position:absolute;left:1147;top:10441;width:5190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shape id="AutoShape 9" o:spid="_x0000_s1028" style="position:absolute;left:1135;top:10994;width:14568;height:10;visibility:visible;mso-wrap-style:square;v-text-anchor:top" coordsize="145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" path="m10,l,,,10r10,l10,xm6925,r-9,l5209,r-9,l10,r,10l5200,10r9,l6916,10r9,l6925,xm10108,r-10,l6925,r,10l10098,10r10,l10108,xm14568,r-9,l10108,r,10l14559,10r9,l14568,xe" fillcolor="black" stroked="f">
                  <v:path arrowok="t" o:connecttype="custom" o:connectlocs="10,10994;0,10994;0,11004;10,11004;10,10994;6925,10994;6916,10994;5209,10994;5200,10994;10,10994;10,11004;5200,11004;5209,11004;6916,11004;6925,11004;6925,10994;10108,10994;10098,10994;6925,10994;6925,11004;10098,11004;10108,11004;10108,10994;14568,10994;14559,10994;10108,10994;10108,11004;14559,11004;14568,11004;14568,10994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0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Сентябрь—май</w:t>
            </w:r>
          </w:p>
        </w:tc>
        <w:tc>
          <w:tcPr>
            <w:tcW w:w="4460" w:type="dxa"/>
          </w:tcPr>
          <w:p w:rsidR="00551FBD" w:rsidRDefault="006A28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8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30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18.09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0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6A28E2">
        <w:trPr>
          <w:trHeight w:val="551"/>
        </w:trPr>
        <w:tc>
          <w:tcPr>
            <w:tcW w:w="5199" w:type="dxa"/>
          </w:tcPr>
          <w:p w:rsidR="006A28E2" w:rsidRDefault="006A28E2" w:rsidP="006A28E2">
            <w:pPr>
              <w:pStyle w:val="TableParagraph"/>
              <w:spacing w:line="273" w:lineRule="exact"/>
              <w:ind w:left="2056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716" w:type="dxa"/>
          </w:tcPr>
          <w:p w:rsidR="006A28E2" w:rsidRDefault="006A28E2" w:rsidP="006A28E2">
            <w:pPr>
              <w:pStyle w:val="TableParagraph"/>
            </w:pPr>
          </w:p>
        </w:tc>
        <w:tc>
          <w:tcPr>
            <w:tcW w:w="3183" w:type="dxa"/>
          </w:tcPr>
          <w:p w:rsidR="006A28E2" w:rsidRDefault="006A28E2" w:rsidP="006A28E2">
            <w:pPr>
              <w:pStyle w:val="TableParagraph"/>
            </w:pPr>
          </w:p>
        </w:tc>
        <w:tc>
          <w:tcPr>
            <w:tcW w:w="4460" w:type="dxa"/>
          </w:tcPr>
          <w:p w:rsidR="006A28E2" w:rsidRDefault="006A28E2" w:rsidP="006A28E2">
            <w:r w:rsidRPr="00912284">
              <w:rPr>
                <w:sz w:val="24"/>
              </w:rPr>
              <w:t>Советник директора по воспитанию</w:t>
            </w:r>
            <w:r w:rsidRPr="00912284">
              <w:rPr>
                <w:spacing w:val="-57"/>
                <w:sz w:val="24"/>
              </w:rPr>
              <w:t xml:space="preserve"> </w:t>
            </w:r>
          </w:p>
        </w:tc>
      </w:tr>
      <w:tr w:rsidR="006A28E2">
        <w:trPr>
          <w:trHeight w:val="552"/>
        </w:trPr>
        <w:tc>
          <w:tcPr>
            <w:tcW w:w="5199" w:type="dxa"/>
          </w:tcPr>
          <w:p w:rsidR="006A28E2" w:rsidRDefault="006A28E2" w:rsidP="006A28E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6A28E2" w:rsidRDefault="006A28E2" w:rsidP="006A28E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6A28E2" w:rsidRDefault="006A28E2" w:rsidP="006A28E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6A28E2" w:rsidRDefault="006A28E2" w:rsidP="006A28E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6A28E2" w:rsidRDefault="006A28E2" w:rsidP="006A28E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 26.10</w:t>
            </w:r>
          </w:p>
        </w:tc>
        <w:tc>
          <w:tcPr>
            <w:tcW w:w="4460" w:type="dxa"/>
          </w:tcPr>
          <w:p w:rsidR="006A28E2" w:rsidRDefault="006A28E2" w:rsidP="006A28E2">
            <w:r w:rsidRPr="00912284">
              <w:rPr>
                <w:sz w:val="24"/>
              </w:rPr>
              <w:t>Советник директора по воспитанию</w:t>
            </w:r>
            <w:r w:rsidRPr="00912284">
              <w:rPr>
                <w:spacing w:val="-57"/>
                <w:sz w:val="24"/>
              </w:rPr>
              <w:t xml:space="preserve"> 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8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 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0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01.12</w:t>
            </w:r>
          </w:p>
        </w:tc>
        <w:tc>
          <w:tcPr>
            <w:tcW w:w="4460" w:type="dxa"/>
          </w:tcPr>
          <w:p w:rsidR="00551FBD" w:rsidRDefault="006A28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51FBD">
        <w:trPr>
          <w:trHeight w:val="27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8" w:lineRule="exact"/>
              <w:ind w:left="2057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22.12</w:t>
            </w:r>
          </w:p>
        </w:tc>
        <w:tc>
          <w:tcPr>
            <w:tcW w:w="4460" w:type="dxa"/>
          </w:tcPr>
          <w:p w:rsidR="00551FBD" w:rsidRDefault="006A28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4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1379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Масленица — до 05.02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— до 12.02</w:t>
            </w:r>
          </w:p>
          <w:p w:rsidR="00551FBD" w:rsidRDefault="008C5111">
            <w:pPr>
              <w:pStyle w:val="TableParagraph"/>
              <w:spacing w:line="270" w:lineRule="atLeast"/>
              <w:ind w:left="110" w:right="478"/>
              <w:rPr>
                <w:sz w:val="24"/>
              </w:rPr>
            </w:pPr>
            <w:r>
              <w:rPr>
                <w:sz w:val="24"/>
              </w:rPr>
              <w:t>Неделя детской книги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01.03</w:t>
            </w:r>
          </w:p>
        </w:tc>
        <w:tc>
          <w:tcPr>
            <w:tcW w:w="4460" w:type="dxa"/>
          </w:tcPr>
          <w:p w:rsidR="00551FBD" w:rsidRDefault="006A28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5" w:lineRule="exact"/>
              <w:ind w:left="2054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8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68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70" w:lineRule="atLeast"/>
              <w:ind w:left="107" w:right="62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51FBD">
        <w:trPr>
          <w:trHeight w:val="827"/>
        </w:trPr>
        <w:tc>
          <w:tcPr>
            <w:tcW w:w="14558" w:type="dxa"/>
            <w:gridSpan w:val="4"/>
          </w:tcPr>
          <w:p w:rsidR="00551FBD" w:rsidRDefault="00551FB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3614" w:right="3599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1"/>
                <w:sz w:val="24"/>
              </w:rPr>
              <w:t>ПРОФИЛАКТИКА</w:t>
            </w:r>
            <w:r>
              <w:rPr>
                <w:b/>
                <w:color w:val="242424"/>
                <w:spacing w:val="-14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И</w:t>
            </w:r>
            <w:r>
              <w:rPr>
                <w:b/>
                <w:color w:val="242424"/>
                <w:spacing w:val="-10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БЕЗОПАСНОСТЬ</w:t>
            </w:r>
          </w:p>
        </w:tc>
      </w:tr>
      <w:tr w:rsidR="00551FBD">
        <w:trPr>
          <w:trHeight w:val="1115"/>
        </w:trPr>
        <w:tc>
          <w:tcPr>
            <w:tcW w:w="5199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ind w:left="110" w:right="776"/>
              <w:rPr>
                <w:sz w:val="24"/>
              </w:rPr>
            </w:pPr>
            <w:r>
              <w:rPr>
                <w:sz w:val="24"/>
              </w:rPr>
              <w:t>Коррекционно-воспитательная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716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Согласно планам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551FBD" w:rsidRDefault="008C5111">
            <w:pPr>
              <w:pStyle w:val="TableParagraph"/>
              <w:spacing w:line="237" w:lineRule="auto"/>
              <w:ind w:left="110" w:right="433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460" w:type="dxa"/>
            <w:tcBorders>
              <w:bottom w:val="single" w:sz="4" w:space="0" w:color="FFFFFF"/>
            </w:tcBorders>
          </w:tcPr>
          <w:p w:rsidR="00551FBD" w:rsidRDefault="008C5111">
            <w:pPr>
              <w:pStyle w:val="TableParagraph"/>
              <w:ind w:left="107" w:right="17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  <w:p w:rsidR="00551FBD" w:rsidRDefault="008C511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95456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6624320</wp:posOffset>
                </wp:positionV>
                <wp:extent cx="9378950" cy="369570"/>
                <wp:effectExtent l="0" t="0" r="0" b="0"/>
                <wp:wrapNone/>
                <wp:docPr id="4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369570"/>
                        </a:xfrm>
                        <a:custGeom>
                          <a:avLst/>
                          <a:gdLst>
                            <a:gd name="T0" fmla="+- 0 6337 1034"/>
                            <a:gd name="T1" fmla="*/ T0 w 14770"/>
                            <a:gd name="T2" fmla="+- 0 10432 10432"/>
                            <a:gd name="T3" fmla="*/ 10432 h 582"/>
                            <a:gd name="T4" fmla="+- 0 1147 1034"/>
                            <a:gd name="T5" fmla="*/ T4 w 14770"/>
                            <a:gd name="T6" fmla="+- 0 10432 10432"/>
                            <a:gd name="T7" fmla="*/ 10432 h 582"/>
                            <a:gd name="T8" fmla="+- 0 1147 1034"/>
                            <a:gd name="T9" fmla="*/ T8 w 14770"/>
                            <a:gd name="T10" fmla="+- 0 10982 10432"/>
                            <a:gd name="T11" fmla="*/ 10982 h 582"/>
                            <a:gd name="T12" fmla="+- 0 6337 1034"/>
                            <a:gd name="T13" fmla="*/ T12 w 14770"/>
                            <a:gd name="T14" fmla="+- 0 10982 10432"/>
                            <a:gd name="T15" fmla="*/ 10982 h 582"/>
                            <a:gd name="T16" fmla="+- 0 6337 1034"/>
                            <a:gd name="T17" fmla="*/ T16 w 14770"/>
                            <a:gd name="T18" fmla="+- 0 10432 10432"/>
                            <a:gd name="T19" fmla="*/ 10432 h 582"/>
                            <a:gd name="T20" fmla="+- 0 15804 1034"/>
                            <a:gd name="T21" fmla="*/ T20 w 14770"/>
                            <a:gd name="T22" fmla="+- 0 10994 10432"/>
                            <a:gd name="T23" fmla="*/ 10994 h 582"/>
                            <a:gd name="T24" fmla="+- 0 1034 1034"/>
                            <a:gd name="T25" fmla="*/ T24 w 14770"/>
                            <a:gd name="T26" fmla="+- 0 10994 10432"/>
                            <a:gd name="T27" fmla="*/ 10994 h 582"/>
                            <a:gd name="T28" fmla="+- 0 1034 1034"/>
                            <a:gd name="T29" fmla="*/ T28 w 14770"/>
                            <a:gd name="T30" fmla="+- 0 11014 10432"/>
                            <a:gd name="T31" fmla="*/ 11014 h 582"/>
                            <a:gd name="T32" fmla="+- 0 15804 1034"/>
                            <a:gd name="T33" fmla="*/ T32 w 14770"/>
                            <a:gd name="T34" fmla="+- 0 11014 10432"/>
                            <a:gd name="T35" fmla="*/ 11014 h 582"/>
                            <a:gd name="T36" fmla="+- 0 15804 1034"/>
                            <a:gd name="T37" fmla="*/ T36 w 14770"/>
                            <a:gd name="T38" fmla="+- 0 10994 10432"/>
                            <a:gd name="T39" fmla="*/ 10994 h 5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582">
                              <a:moveTo>
                                <a:pt x="5303" y="0"/>
                              </a:moveTo>
                              <a:lnTo>
                                <a:pt x="113" y="0"/>
                              </a:lnTo>
                              <a:lnTo>
                                <a:pt x="113" y="550"/>
                              </a:lnTo>
                              <a:lnTo>
                                <a:pt x="5303" y="550"/>
                              </a:lnTo>
                              <a:lnTo>
                                <a:pt x="5303" y="0"/>
                              </a:lnTo>
                              <a:close/>
                              <a:moveTo>
                                <a:pt x="14770" y="562"/>
                              </a:moveTo>
                              <a:lnTo>
                                <a:pt x="0" y="562"/>
                              </a:lnTo>
                              <a:lnTo>
                                <a:pt x="0" y="582"/>
                              </a:lnTo>
                              <a:lnTo>
                                <a:pt x="14770" y="582"/>
                              </a:lnTo>
                              <a:lnTo>
                                <a:pt x="14770" y="5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BAD23" id="AutoShape 7" o:spid="_x0000_s1026" style="position:absolute;margin-left:51.7pt;margin-top:521.6pt;width:738.5pt;height:29.1pt;z-index:-259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70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" path="m5303,l113,r,550l5303,550,5303,xm14770,562l,562r,20l14770,582r,-20xe" stroked="f">
                <v:path arrowok="t" o:connecttype="custom" o:connectlocs="3367405,6624320;71755,6624320;71755,6973570;3367405,6973570;3367405,6624320;9378950,6981190;0,6981190;0,6993890;9378950,6993890;9378950,6981190" o:connectangles="0,0,0,0,0,0,0,0,0,0"/>
                <w10:wrap anchorx="page" anchory="page"/>
              </v:shape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20" w:left="920" w:header="0" w:footer="61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1379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Психолого-педагогическое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31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31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106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31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380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58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кружки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секции)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31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Первичная ячейка РДДМ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нации»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51FBD">
        <w:trPr>
          <w:trHeight w:val="828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440"/>
              <w:rPr>
                <w:sz w:val="24"/>
              </w:rPr>
            </w:pPr>
            <w:r>
              <w:rPr>
                <w:sz w:val="24"/>
              </w:rPr>
              <w:t>Обновление тематического стенда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1103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Акция «Красная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СПИДом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17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70" w:lineRule="atLeast"/>
              <w:ind w:left="107" w:right="395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551FBD">
        <w:trPr>
          <w:trHeight w:val="54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праздник-квест «Богатырская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  <w:p w:rsidR="00551FBD" w:rsidRDefault="008C511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сила»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551FBD" w:rsidRDefault="00551FBD">
      <w:pPr>
        <w:spacing w:line="253" w:lineRule="exact"/>
        <w:rPr>
          <w:sz w:val="24"/>
        </w:rPr>
        <w:sectPr w:rsidR="00551FBD">
          <w:pgSz w:w="16840" w:h="11910" w:orient="landscape"/>
          <w:pgMar w:top="880" w:right="460" w:bottom="880" w:left="920" w:header="0" w:footer="61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6"/>
        <w:gridCol w:w="5200"/>
        <w:gridCol w:w="1717"/>
        <w:gridCol w:w="3184"/>
        <w:gridCol w:w="4461"/>
        <w:gridCol w:w="106"/>
      </w:tblGrid>
      <w:tr w:rsidR="00551FBD">
        <w:trPr>
          <w:trHeight w:val="270"/>
        </w:trPr>
        <w:tc>
          <w:tcPr>
            <w:tcW w:w="10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1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pStyle w:val="TableParagraph"/>
              <w:rPr>
                <w:sz w:val="24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«Олимпийский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лабиринт»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17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20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17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8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1FBD" w:rsidRDefault="008C5111">
            <w:pPr>
              <w:pStyle w:val="TableParagraph"/>
              <w:ind w:left="1933" w:right="19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ПАРТНЕРСТВО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8–9-е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Социальные проекты благотворительной,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17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17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931" w:right="1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4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551FBD">
            <w:pPr>
              <w:pStyle w:val="TableParagraph"/>
              <w:spacing w:line="259" w:lineRule="exact"/>
              <w:ind w:left="99"/>
              <w:rPr>
                <w:sz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2–9-е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6A28E2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1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551FBD" w:rsidRDefault="008C5111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542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поездках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51FBD" w:rsidRDefault="008C5111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«Добровольцы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волонтеры»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933" w:right="19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65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rPr>
                <w:sz w:val="18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20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В рамках Года педагога и наставника.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551FBD" w:rsidRDefault="008C511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8—9-е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51FBD" w:rsidRDefault="008C511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90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817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105" w:right="1237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Еженедельно,</w:t>
            </w:r>
          </w:p>
          <w:p w:rsidR="00551FBD" w:rsidRDefault="008C5111">
            <w:pPr>
              <w:pStyle w:val="TableParagraph"/>
              <w:spacing w:line="270" w:lineRule="atLeast"/>
              <w:ind w:left="103" w:righ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ind w:left="99" w:right="2108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  <w:tr w:rsidR="00551FBD">
        <w:trPr>
          <w:trHeight w:val="270"/>
        </w:trPr>
        <w:tc>
          <w:tcPr>
            <w:tcW w:w="10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8C5111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Еженедельно,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FBD" w:rsidRDefault="00551FBD">
            <w:pPr>
              <w:pStyle w:val="TableParagraph"/>
              <w:spacing w:line="251" w:lineRule="exact"/>
              <w:ind w:left="99"/>
              <w:rPr>
                <w:sz w:val="24"/>
              </w:rPr>
            </w:pPr>
          </w:p>
        </w:tc>
        <w:tc>
          <w:tcPr>
            <w:tcW w:w="1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</w:tr>
    </w:tbl>
    <w:p w:rsidR="00551FBD" w:rsidRDefault="0053299D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3959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6812280</wp:posOffset>
                </wp:positionV>
                <wp:extent cx="9250680" cy="175895"/>
                <wp:effectExtent l="0" t="0" r="0" b="0"/>
                <wp:wrapNone/>
                <wp:docPr id="4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0680" cy="175895"/>
                          <a:chOff x="1135" y="10728"/>
                          <a:chExt cx="14568" cy="277"/>
                        </a:xfrm>
                      </wpg:grpSpPr>
                      <wps:wsp>
                        <wps:cNvPr id="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50" y="10727"/>
                            <a:ext cx="4984" cy="2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5"/>
                        <wps:cNvSpPr>
                          <a:spLocks/>
                        </wps:cNvSpPr>
                        <wps:spPr bwMode="auto">
                          <a:xfrm>
                            <a:off x="1135" y="10994"/>
                            <a:ext cx="14568" cy="10"/>
                          </a:xfrm>
                          <a:custGeom>
                            <a:avLst/>
                            <a:gdLst>
                              <a:gd name="T0" fmla="+- 0 1145 1135"/>
                              <a:gd name="T1" fmla="*/ T0 w 14568"/>
                              <a:gd name="T2" fmla="+- 0 10994 10994"/>
                              <a:gd name="T3" fmla="*/ 10994 h 10"/>
                              <a:gd name="T4" fmla="+- 0 1135 1135"/>
                              <a:gd name="T5" fmla="*/ T4 w 14568"/>
                              <a:gd name="T6" fmla="+- 0 10994 10994"/>
                              <a:gd name="T7" fmla="*/ 10994 h 10"/>
                              <a:gd name="T8" fmla="+- 0 1135 1135"/>
                              <a:gd name="T9" fmla="*/ T8 w 14568"/>
                              <a:gd name="T10" fmla="+- 0 11004 10994"/>
                              <a:gd name="T11" fmla="*/ 11004 h 10"/>
                              <a:gd name="T12" fmla="+- 0 1145 1135"/>
                              <a:gd name="T13" fmla="*/ T12 w 14568"/>
                              <a:gd name="T14" fmla="+- 0 11004 10994"/>
                              <a:gd name="T15" fmla="*/ 11004 h 10"/>
                              <a:gd name="T16" fmla="+- 0 1145 1135"/>
                              <a:gd name="T17" fmla="*/ T16 w 14568"/>
                              <a:gd name="T18" fmla="+- 0 10994 10994"/>
                              <a:gd name="T19" fmla="*/ 10994 h 10"/>
                              <a:gd name="T20" fmla="+- 0 8060 1135"/>
                              <a:gd name="T21" fmla="*/ T20 w 14568"/>
                              <a:gd name="T22" fmla="+- 0 10994 10994"/>
                              <a:gd name="T23" fmla="*/ 10994 h 10"/>
                              <a:gd name="T24" fmla="+- 0 8051 1135"/>
                              <a:gd name="T25" fmla="*/ T24 w 14568"/>
                              <a:gd name="T26" fmla="+- 0 10994 10994"/>
                              <a:gd name="T27" fmla="*/ 10994 h 10"/>
                              <a:gd name="T28" fmla="+- 0 6344 1135"/>
                              <a:gd name="T29" fmla="*/ T28 w 14568"/>
                              <a:gd name="T30" fmla="+- 0 10994 10994"/>
                              <a:gd name="T31" fmla="*/ 10994 h 10"/>
                              <a:gd name="T32" fmla="+- 0 6335 1135"/>
                              <a:gd name="T33" fmla="*/ T32 w 14568"/>
                              <a:gd name="T34" fmla="+- 0 10994 10994"/>
                              <a:gd name="T35" fmla="*/ 10994 h 10"/>
                              <a:gd name="T36" fmla="+- 0 1145 1135"/>
                              <a:gd name="T37" fmla="*/ T36 w 14568"/>
                              <a:gd name="T38" fmla="+- 0 10994 10994"/>
                              <a:gd name="T39" fmla="*/ 10994 h 10"/>
                              <a:gd name="T40" fmla="+- 0 1145 1135"/>
                              <a:gd name="T41" fmla="*/ T40 w 14568"/>
                              <a:gd name="T42" fmla="+- 0 11004 10994"/>
                              <a:gd name="T43" fmla="*/ 11004 h 10"/>
                              <a:gd name="T44" fmla="+- 0 6335 1135"/>
                              <a:gd name="T45" fmla="*/ T44 w 14568"/>
                              <a:gd name="T46" fmla="+- 0 11004 10994"/>
                              <a:gd name="T47" fmla="*/ 11004 h 10"/>
                              <a:gd name="T48" fmla="+- 0 6344 1135"/>
                              <a:gd name="T49" fmla="*/ T48 w 14568"/>
                              <a:gd name="T50" fmla="+- 0 11004 10994"/>
                              <a:gd name="T51" fmla="*/ 11004 h 10"/>
                              <a:gd name="T52" fmla="+- 0 8051 1135"/>
                              <a:gd name="T53" fmla="*/ T52 w 14568"/>
                              <a:gd name="T54" fmla="+- 0 11004 10994"/>
                              <a:gd name="T55" fmla="*/ 11004 h 10"/>
                              <a:gd name="T56" fmla="+- 0 8060 1135"/>
                              <a:gd name="T57" fmla="*/ T56 w 14568"/>
                              <a:gd name="T58" fmla="+- 0 11004 10994"/>
                              <a:gd name="T59" fmla="*/ 11004 h 10"/>
                              <a:gd name="T60" fmla="+- 0 8060 1135"/>
                              <a:gd name="T61" fmla="*/ T60 w 14568"/>
                              <a:gd name="T62" fmla="+- 0 10994 10994"/>
                              <a:gd name="T63" fmla="*/ 10994 h 10"/>
                              <a:gd name="T64" fmla="+- 0 11243 1135"/>
                              <a:gd name="T65" fmla="*/ T64 w 14568"/>
                              <a:gd name="T66" fmla="+- 0 10994 10994"/>
                              <a:gd name="T67" fmla="*/ 10994 h 10"/>
                              <a:gd name="T68" fmla="+- 0 11233 1135"/>
                              <a:gd name="T69" fmla="*/ T68 w 14568"/>
                              <a:gd name="T70" fmla="+- 0 10994 10994"/>
                              <a:gd name="T71" fmla="*/ 10994 h 10"/>
                              <a:gd name="T72" fmla="+- 0 8060 1135"/>
                              <a:gd name="T73" fmla="*/ T72 w 14568"/>
                              <a:gd name="T74" fmla="+- 0 10994 10994"/>
                              <a:gd name="T75" fmla="*/ 10994 h 10"/>
                              <a:gd name="T76" fmla="+- 0 8060 1135"/>
                              <a:gd name="T77" fmla="*/ T76 w 14568"/>
                              <a:gd name="T78" fmla="+- 0 11004 10994"/>
                              <a:gd name="T79" fmla="*/ 11004 h 10"/>
                              <a:gd name="T80" fmla="+- 0 11233 1135"/>
                              <a:gd name="T81" fmla="*/ T80 w 14568"/>
                              <a:gd name="T82" fmla="+- 0 11004 10994"/>
                              <a:gd name="T83" fmla="*/ 11004 h 10"/>
                              <a:gd name="T84" fmla="+- 0 11243 1135"/>
                              <a:gd name="T85" fmla="*/ T84 w 14568"/>
                              <a:gd name="T86" fmla="+- 0 11004 10994"/>
                              <a:gd name="T87" fmla="*/ 11004 h 10"/>
                              <a:gd name="T88" fmla="+- 0 11243 1135"/>
                              <a:gd name="T89" fmla="*/ T88 w 14568"/>
                              <a:gd name="T90" fmla="+- 0 10994 10994"/>
                              <a:gd name="T91" fmla="*/ 10994 h 10"/>
                              <a:gd name="T92" fmla="+- 0 15703 1135"/>
                              <a:gd name="T93" fmla="*/ T92 w 14568"/>
                              <a:gd name="T94" fmla="+- 0 10994 10994"/>
                              <a:gd name="T95" fmla="*/ 10994 h 10"/>
                              <a:gd name="T96" fmla="+- 0 15694 1135"/>
                              <a:gd name="T97" fmla="*/ T96 w 14568"/>
                              <a:gd name="T98" fmla="+- 0 10994 10994"/>
                              <a:gd name="T99" fmla="*/ 10994 h 10"/>
                              <a:gd name="T100" fmla="+- 0 11243 1135"/>
                              <a:gd name="T101" fmla="*/ T100 w 14568"/>
                              <a:gd name="T102" fmla="+- 0 10994 10994"/>
                              <a:gd name="T103" fmla="*/ 10994 h 10"/>
                              <a:gd name="T104" fmla="+- 0 11243 1135"/>
                              <a:gd name="T105" fmla="*/ T104 w 14568"/>
                              <a:gd name="T106" fmla="+- 0 11004 10994"/>
                              <a:gd name="T107" fmla="*/ 11004 h 10"/>
                              <a:gd name="T108" fmla="+- 0 15694 1135"/>
                              <a:gd name="T109" fmla="*/ T108 w 14568"/>
                              <a:gd name="T110" fmla="+- 0 11004 10994"/>
                              <a:gd name="T111" fmla="*/ 11004 h 10"/>
                              <a:gd name="T112" fmla="+- 0 15703 1135"/>
                              <a:gd name="T113" fmla="*/ T112 w 14568"/>
                              <a:gd name="T114" fmla="+- 0 11004 10994"/>
                              <a:gd name="T115" fmla="*/ 11004 h 10"/>
                              <a:gd name="T116" fmla="+- 0 15703 1135"/>
                              <a:gd name="T117" fmla="*/ T116 w 14568"/>
                              <a:gd name="T118" fmla="+- 0 10994 10994"/>
                              <a:gd name="T119" fmla="*/ 1099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568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925" y="0"/>
                                </a:moveTo>
                                <a:lnTo>
                                  <a:pt x="6916" y="0"/>
                                </a:lnTo>
                                <a:lnTo>
                                  <a:pt x="5209" y="0"/>
                                </a:lnTo>
                                <a:lnTo>
                                  <a:pt x="520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5200" y="10"/>
                                </a:lnTo>
                                <a:lnTo>
                                  <a:pt x="5209" y="10"/>
                                </a:lnTo>
                                <a:lnTo>
                                  <a:pt x="6916" y="10"/>
                                </a:lnTo>
                                <a:lnTo>
                                  <a:pt x="6925" y="10"/>
                                </a:lnTo>
                                <a:lnTo>
                                  <a:pt x="6925" y="0"/>
                                </a:lnTo>
                                <a:close/>
                                <a:moveTo>
                                  <a:pt x="10108" y="0"/>
                                </a:moveTo>
                                <a:lnTo>
                                  <a:pt x="10098" y="0"/>
                                </a:lnTo>
                                <a:lnTo>
                                  <a:pt x="6925" y="0"/>
                                </a:lnTo>
                                <a:lnTo>
                                  <a:pt x="6925" y="10"/>
                                </a:lnTo>
                                <a:lnTo>
                                  <a:pt x="10098" y="10"/>
                                </a:lnTo>
                                <a:lnTo>
                                  <a:pt x="10108" y="10"/>
                                </a:lnTo>
                                <a:lnTo>
                                  <a:pt x="10108" y="0"/>
                                </a:lnTo>
                                <a:close/>
                                <a:moveTo>
                                  <a:pt x="14568" y="0"/>
                                </a:moveTo>
                                <a:lnTo>
                                  <a:pt x="14559" y="0"/>
                                </a:lnTo>
                                <a:lnTo>
                                  <a:pt x="10108" y="0"/>
                                </a:lnTo>
                                <a:lnTo>
                                  <a:pt x="10108" y="10"/>
                                </a:lnTo>
                                <a:lnTo>
                                  <a:pt x="14559" y="10"/>
                                </a:lnTo>
                                <a:lnTo>
                                  <a:pt x="14568" y="10"/>
                                </a:lnTo>
                                <a:lnTo>
                                  <a:pt x="14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D2776" id="Group 4" o:spid="_x0000_s1026" style="position:absolute;margin-left:56.75pt;margin-top:536.4pt;width:728.4pt;height:13.85pt;z-index:-25920512;mso-position-horizontal-relative:page;mso-position-vertical-relative:page" coordorigin="1135,10728" coordsize="14568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">
                <v:rect id="Rectangle 6" o:spid="_x0000_s1027" style="position:absolute;left:1250;top:10727;width:4984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shape id="AutoShape 5" o:spid="_x0000_s1028" style="position:absolute;left:1135;top:10994;width:14568;height:10;visibility:visible;mso-wrap-style:square;v-text-anchor:top" coordsize="145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" path="m10,l,,,10r10,l10,xm6925,r-9,l5209,r-9,l10,r,10l5200,10r9,l6916,10r9,l6925,xm10108,r-10,l6925,r,10l10098,10r10,l10108,xm14568,r-9,l10108,r,10l14559,10r9,l14568,xe" fillcolor="black" stroked="f">
                  <v:path arrowok="t" o:connecttype="custom" o:connectlocs="10,10994;0,10994;0,11004;10,11004;10,10994;6925,10994;6916,10994;5209,10994;5200,10994;10,10994;10,11004;5200,11004;5209,11004;6916,11004;6925,11004;6925,10994;10108,10994;10098,10994;6925,10994;6925,11004;10098,11004;10108,11004;10108,10994;14568,10994;14559,10994;10108,10994;10108,11004;14559,11004;14568,11004;14568,10994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51FBD" w:rsidRDefault="00551FBD">
      <w:pPr>
        <w:rPr>
          <w:sz w:val="2"/>
          <w:szCs w:val="2"/>
        </w:rPr>
        <w:sectPr w:rsidR="00551FBD">
          <w:pgSz w:w="16840" w:h="11910" w:orient="landscape"/>
          <w:pgMar w:top="880" w:right="460" w:bottom="800" w:left="920" w:header="0" w:footer="613" w:gutter="0"/>
          <w:cols w:space="720"/>
        </w:sectPr>
      </w:pPr>
    </w:p>
    <w:p w:rsidR="00551FBD" w:rsidRDefault="0053299D">
      <w:pPr>
        <w:pStyle w:val="a3"/>
        <w:ind w:left="0"/>
        <w:jc w:val="lef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562610</wp:posOffset>
                </wp:positionV>
                <wp:extent cx="9253855" cy="6443980"/>
                <wp:effectExtent l="0" t="0" r="0" b="0"/>
                <wp:wrapNone/>
                <wp:docPr id="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3855" cy="644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99"/>
                              <w:gridCol w:w="1716"/>
                              <w:gridCol w:w="3183"/>
                              <w:gridCol w:w="4460"/>
                            </w:tblGrid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«Профориентация»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расписанию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внеурочной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Педагог-навигатор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1103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Циклы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профориентационных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общения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«Профессиональное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самоопределение»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Один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ind w:left="110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 параллель по отдельному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плану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ind w:left="107" w:right="20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70" w:lineRule="atLeast"/>
                                    <w:ind w:left="107" w:right="18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Педагог-навигатор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4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консультации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учащихся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психологом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индивидуальной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договоренности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2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Профориентационные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отдельному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плану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275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56" w:lineRule="exact"/>
                                    <w:ind w:left="2056" w:right="204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 «Профессия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букву...»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Онлайн-тестирование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275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56" w:lineRule="exact"/>
                                    <w:ind w:left="2058" w:right="204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Клуб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встреч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278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58" w:lineRule="exact"/>
                                    <w:ind w:left="2057" w:right="204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«Кто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кто?»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 «Персонажи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профессии»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 «Пять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шагов»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2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Круглый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стол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«Как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помочь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ребенку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выборе профессии»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цикла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«Жизнь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замечательных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25.12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руководители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A400A">
                              <w:trPr>
                                <w:trHeight w:val="278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58" w:lineRule="exact"/>
                                    <w:ind w:left="2058" w:right="204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400A">
                              <w:trPr>
                                <w:trHeight w:val="827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ind w:left="110" w:right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Клуб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встреч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«Новые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тенденции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профессий»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ind w:left="107" w:right="20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551"/>
                              </w:trPr>
                              <w:tc>
                                <w:tcPr>
                                  <w:tcW w:w="5199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Лекторий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«Что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такое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"навыки</w:t>
                                  </w:r>
                                </w:p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XXI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века".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1»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5–9-е</w:t>
                                  </w:r>
                                </w:p>
                              </w:tc>
                              <w:tc>
                                <w:tcPr>
                                  <w:tcW w:w="3183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4460" w:type="dxa"/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8A400A">
                              <w:trPr>
                                <w:trHeight w:val="285"/>
                              </w:trPr>
                              <w:tc>
                                <w:tcPr>
                                  <w:tcW w:w="5199" w:type="dxa"/>
                                  <w:tcBorders>
                                    <w:bottom w:val="single" w:sz="4" w:space="0" w:color="FFFFFF"/>
                                  </w:tcBorders>
                                </w:tcPr>
                                <w:p w:rsidR="008A400A" w:rsidRDefault="008A400A">
                                  <w:pPr>
                                    <w:pStyle w:val="TableParagraph"/>
                                    <w:spacing w:line="266" w:lineRule="exact"/>
                                    <w:ind w:left="2054" w:right="204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bottom w:val="single" w:sz="4" w:space="0" w:color="FFFFFF"/>
                                  </w:tcBorders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3" w:type="dxa"/>
                                  <w:tcBorders>
                                    <w:bottom w:val="single" w:sz="4" w:space="0" w:color="FFFFFF"/>
                                  </w:tcBorders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0" w:type="dxa"/>
                                  <w:tcBorders>
                                    <w:bottom w:val="single" w:sz="4" w:space="0" w:color="FFFFFF"/>
                                  </w:tcBorders>
                                </w:tcPr>
                                <w:p w:rsidR="008A400A" w:rsidRDefault="008A400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400A" w:rsidRDefault="008A400A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6.75pt;margin-top:44.3pt;width:728.65pt;height:507.4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EFswIAALI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99"/>
                        <w:gridCol w:w="1716"/>
                        <w:gridCol w:w="3183"/>
                        <w:gridCol w:w="4460"/>
                      </w:tblGrid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«Профориентация»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расписанию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внеурочной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Педагог-навигатор</w:t>
                            </w:r>
                          </w:p>
                        </w:tc>
                      </w:tr>
                      <w:tr w:rsidR="008A400A">
                        <w:trPr>
                          <w:trHeight w:val="1103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Циклы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профориентационных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общения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«Профессиональное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самоопределение»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Один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ind w:left="110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 параллель по отдельному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плану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ind w:left="107" w:right="20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70" w:lineRule="atLeast"/>
                              <w:ind w:left="107" w:right="18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Педагог-навигатор</w:t>
                            </w:r>
                          </w:p>
                        </w:tc>
                      </w:tr>
                      <w:tr w:rsidR="008A400A">
                        <w:trPr>
                          <w:trHeight w:val="554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Индивидуальные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консультации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учащихся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психологом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индивидуальной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договоренности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552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Профориентационные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экскурсии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отдельному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плану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275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56" w:lineRule="exact"/>
                              <w:ind w:left="2056" w:right="20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 «Профессия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букву...»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Онлайн-тестирование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275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56" w:lineRule="exact"/>
                              <w:ind w:left="2058" w:right="204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Ноябрь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Клуб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встреч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Ноябрь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278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58" w:lineRule="exact"/>
                              <w:ind w:left="2057" w:right="20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«Кто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кто?»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 «Персонажи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профессии»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 «Пять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шагов»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552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Круглый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стол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«Как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помочь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ребенку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выборе профессии»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цикла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«Жизнь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замечательных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25.12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руководители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A400A">
                        <w:trPr>
                          <w:trHeight w:val="278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58" w:lineRule="exact"/>
                              <w:ind w:left="2058" w:right="204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A400A">
                        <w:trPr>
                          <w:trHeight w:val="827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ind w:left="110" w:right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Клуб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встреч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«Новые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тенденции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профессий»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ind w:left="107" w:right="20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551"/>
                        </w:trPr>
                        <w:tc>
                          <w:tcPr>
                            <w:tcW w:w="5199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Лекторий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«Что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такое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"навыки</w:t>
                            </w:r>
                          </w:p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XXI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века".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1»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5–9-е</w:t>
                            </w:r>
                          </w:p>
                        </w:tc>
                        <w:tc>
                          <w:tcPr>
                            <w:tcW w:w="3183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4460" w:type="dxa"/>
                          </w:tcPr>
                          <w:p w:rsidR="008A400A" w:rsidRDefault="008A400A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8A400A">
                        <w:trPr>
                          <w:trHeight w:val="285"/>
                        </w:trPr>
                        <w:tc>
                          <w:tcPr>
                            <w:tcW w:w="5199" w:type="dxa"/>
                            <w:tcBorders>
                              <w:bottom w:val="single" w:sz="4" w:space="0" w:color="FFFFFF"/>
                            </w:tcBorders>
                          </w:tcPr>
                          <w:p w:rsidR="008A400A" w:rsidRDefault="008A400A">
                            <w:pPr>
                              <w:pStyle w:val="TableParagraph"/>
                              <w:spacing w:line="266" w:lineRule="exact"/>
                              <w:ind w:left="2054" w:right="20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bottom w:val="single" w:sz="4" w:space="0" w:color="FFFFFF"/>
                            </w:tcBorders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3" w:type="dxa"/>
                            <w:tcBorders>
                              <w:bottom w:val="single" w:sz="4" w:space="0" w:color="FFFFFF"/>
                            </w:tcBorders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60" w:type="dxa"/>
                            <w:tcBorders>
                              <w:bottom w:val="single" w:sz="4" w:space="0" w:color="FFFFFF"/>
                            </w:tcBorders>
                          </w:tcPr>
                          <w:p w:rsidR="008A400A" w:rsidRDefault="008A400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8A400A" w:rsidRDefault="008A400A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ind w:left="0"/>
        <w:jc w:val="left"/>
        <w:rPr>
          <w:b/>
          <w:sz w:val="20"/>
        </w:rPr>
      </w:pPr>
    </w:p>
    <w:p w:rsidR="00551FBD" w:rsidRDefault="00551FBD">
      <w:pPr>
        <w:pStyle w:val="a3"/>
        <w:spacing w:before="7"/>
        <w:ind w:left="0"/>
        <w:jc w:val="left"/>
        <w:rPr>
          <w:b/>
          <w:sz w:val="25"/>
        </w:rPr>
      </w:pPr>
    </w:p>
    <w:p w:rsidR="00551FBD" w:rsidRDefault="0053299D">
      <w:pPr>
        <w:spacing w:before="64"/>
        <w:ind w:left="572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7396480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-65405</wp:posOffset>
                </wp:positionV>
                <wp:extent cx="9378950" cy="194310"/>
                <wp:effectExtent l="0" t="0" r="0" b="0"/>
                <wp:wrapNone/>
                <wp:docPr id="3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78950" cy="194310"/>
                        </a:xfrm>
                        <a:custGeom>
                          <a:avLst/>
                          <a:gdLst>
                            <a:gd name="T0" fmla="+- 0 6234 1034"/>
                            <a:gd name="T1" fmla="*/ T0 w 14770"/>
                            <a:gd name="T2" fmla="+- 0 -103 -103"/>
                            <a:gd name="T3" fmla="*/ -103 h 306"/>
                            <a:gd name="T4" fmla="+- 0 1250 1034"/>
                            <a:gd name="T5" fmla="*/ T4 w 14770"/>
                            <a:gd name="T6" fmla="+- 0 -103 -103"/>
                            <a:gd name="T7" fmla="*/ -103 h 306"/>
                            <a:gd name="T8" fmla="+- 0 1250 1034"/>
                            <a:gd name="T9" fmla="*/ T8 w 14770"/>
                            <a:gd name="T10" fmla="+- 0 173 -103"/>
                            <a:gd name="T11" fmla="*/ 173 h 306"/>
                            <a:gd name="T12" fmla="+- 0 6234 1034"/>
                            <a:gd name="T13" fmla="*/ T12 w 14770"/>
                            <a:gd name="T14" fmla="+- 0 173 -103"/>
                            <a:gd name="T15" fmla="*/ 173 h 306"/>
                            <a:gd name="T16" fmla="+- 0 6234 1034"/>
                            <a:gd name="T17" fmla="*/ T16 w 14770"/>
                            <a:gd name="T18" fmla="+- 0 -103 -103"/>
                            <a:gd name="T19" fmla="*/ -103 h 306"/>
                            <a:gd name="T20" fmla="+- 0 15804 1034"/>
                            <a:gd name="T21" fmla="*/ T20 w 14770"/>
                            <a:gd name="T22" fmla="+- 0 183 -103"/>
                            <a:gd name="T23" fmla="*/ 183 h 306"/>
                            <a:gd name="T24" fmla="+- 0 1034 1034"/>
                            <a:gd name="T25" fmla="*/ T24 w 14770"/>
                            <a:gd name="T26" fmla="+- 0 183 -103"/>
                            <a:gd name="T27" fmla="*/ 183 h 306"/>
                            <a:gd name="T28" fmla="+- 0 1034 1034"/>
                            <a:gd name="T29" fmla="*/ T28 w 14770"/>
                            <a:gd name="T30" fmla="+- 0 202 -103"/>
                            <a:gd name="T31" fmla="*/ 202 h 306"/>
                            <a:gd name="T32" fmla="+- 0 15804 1034"/>
                            <a:gd name="T33" fmla="*/ T32 w 14770"/>
                            <a:gd name="T34" fmla="+- 0 202 -103"/>
                            <a:gd name="T35" fmla="*/ 202 h 306"/>
                            <a:gd name="T36" fmla="+- 0 15804 1034"/>
                            <a:gd name="T37" fmla="*/ T36 w 14770"/>
                            <a:gd name="T38" fmla="+- 0 183 -103"/>
                            <a:gd name="T39" fmla="*/ 183 h 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770" h="306">
                              <a:moveTo>
                                <a:pt x="5200" y="0"/>
                              </a:moveTo>
                              <a:lnTo>
                                <a:pt x="216" y="0"/>
                              </a:lnTo>
                              <a:lnTo>
                                <a:pt x="216" y="276"/>
                              </a:lnTo>
                              <a:lnTo>
                                <a:pt x="5200" y="276"/>
                              </a:lnTo>
                              <a:lnTo>
                                <a:pt x="5200" y="0"/>
                              </a:lnTo>
                              <a:close/>
                              <a:moveTo>
                                <a:pt x="14770" y="286"/>
                              </a:moveTo>
                              <a:lnTo>
                                <a:pt x="0" y="286"/>
                              </a:lnTo>
                              <a:lnTo>
                                <a:pt x="0" y="305"/>
                              </a:lnTo>
                              <a:lnTo>
                                <a:pt x="14770" y="305"/>
                              </a:lnTo>
                              <a:lnTo>
                                <a:pt x="14770" y="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5420B" id="AutoShape 2" o:spid="_x0000_s1026" style="position:absolute;margin-left:51.7pt;margin-top:-5.15pt;width:738.5pt;height:15.3pt;z-index:-259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70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" path="m5200,l216,r,276l5200,276,5200,xm14770,286l,286r,19l14770,305r,-19xe" stroked="f">
                <v:path arrowok="t" o:connecttype="custom" o:connectlocs="3302000,-65405;137160,-65405;137160,109855;3302000,109855;3302000,-65405;9378950,116205;0,116205;0,128270;9378950,128270;9378950,116205" o:connectangles="0,0,0,0,0,0,0,0,0,0"/>
                <w10:wrap anchorx="page"/>
              </v:shape>
            </w:pict>
          </mc:Fallback>
        </mc:AlternateContent>
      </w:r>
      <w:r w:rsidR="008C5111">
        <w:rPr>
          <w:rFonts w:ascii="Calibri"/>
          <w:color w:val="000009"/>
          <w:sz w:val="18"/>
        </w:rPr>
        <w:t>1.</w:t>
      </w:r>
    </w:p>
    <w:p w:rsidR="00551FBD" w:rsidRDefault="00551FBD">
      <w:pPr>
        <w:rPr>
          <w:rFonts w:ascii="Calibri"/>
          <w:sz w:val="18"/>
        </w:rPr>
        <w:sectPr w:rsidR="00551FBD">
          <w:footerReference w:type="default" r:id="rId35"/>
          <w:pgSz w:w="16840" w:h="11910" w:orient="landscape"/>
          <w:pgMar w:top="880" w:right="4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716"/>
        <w:gridCol w:w="3183"/>
        <w:gridCol w:w="4460"/>
      </w:tblGrid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работодателем»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«Кадровый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553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"навыки</w:t>
            </w:r>
          </w:p>
          <w:p w:rsidR="00551FBD" w:rsidRDefault="008C51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5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828"/>
        </w:trPr>
        <w:tc>
          <w:tcPr>
            <w:tcW w:w="5199" w:type="dxa"/>
          </w:tcPr>
          <w:p w:rsidR="00551FBD" w:rsidRDefault="008C5111">
            <w:pPr>
              <w:pStyle w:val="TableParagraph"/>
              <w:ind w:left="110" w:right="1223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5–7-е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08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551FBD">
        <w:trPr>
          <w:trHeight w:val="275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6" w:lineRule="exact"/>
              <w:ind w:left="2054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1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5–7-е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51FBD">
        <w:trPr>
          <w:trHeight w:val="82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Карьерная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ind w:left="107" w:right="208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551FBD">
        <w:trPr>
          <w:trHeight w:val="277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58" w:lineRule="exact"/>
              <w:ind w:left="2056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716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3183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  <w:tc>
          <w:tcPr>
            <w:tcW w:w="4460" w:type="dxa"/>
          </w:tcPr>
          <w:p w:rsidR="00551FBD" w:rsidRDefault="00551FBD">
            <w:pPr>
              <w:pStyle w:val="TableParagraph"/>
              <w:rPr>
                <w:sz w:val="20"/>
              </w:rPr>
            </w:pPr>
          </w:p>
        </w:tc>
      </w:tr>
      <w:tr w:rsidR="00551FBD">
        <w:trPr>
          <w:trHeight w:val="552"/>
        </w:trPr>
        <w:tc>
          <w:tcPr>
            <w:tcW w:w="5199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изменений»</w:t>
            </w:r>
          </w:p>
        </w:tc>
        <w:tc>
          <w:tcPr>
            <w:tcW w:w="1716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5–9-е</w:t>
            </w:r>
          </w:p>
        </w:tc>
        <w:tc>
          <w:tcPr>
            <w:tcW w:w="3183" w:type="dxa"/>
          </w:tcPr>
          <w:p w:rsidR="00551FBD" w:rsidRDefault="008C51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460" w:type="dxa"/>
          </w:tcPr>
          <w:p w:rsidR="00551FBD" w:rsidRDefault="008C511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551FBD" w:rsidRDefault="00551FBD">
      <w:pPr>
        <w:spacing w:line="264" w:lineRule="exact"/>
        <w:rPr>
          <w:sz w:val="24"/>
        </w:rPr>
        <w:sectPr w:rsidR="00551FBD">
          <w:footerReference w:type="default" r:id="rId36"/>
          <w:pgSz w:w="16840" w:h="11910" w:orient="landscape"/>
          <w:pgMar w:top="880" w:right="460" w:bottom="880" w:left="920" w:header="0" w:footer="685" w:gutter="0"/>
          <w:cols w:space="720"/>
        </w:sectPr>
      </w:pPr>
    </w:p>
    <w:p w:rsidR="00551FBD" w:rsidRDefault="008C5111">
      <w:pPr>
        <w:pStyle w:val="2"/>
        <w:spacing w:before="67" w:line="240" w:lineRule="auto"/>
        <w:ind w:left="2836" w:right="703" w:hanging="2115"/>
        <w:jc w:val="left"/>
      </w:pPr>
      <w:r>
        <w:lastRenderedPageBreak/>
        <w:t>3.</w:t>
      </w:r>
      <w:proofErr w:type="gramStart"/>
      <w:r>
        <w:t>5.СИСТЕМА</w:t>
      </w:r>
      <w:proofErr w:type="gramEnd"/>
      <w:r>
        <w:t xml:space="preserve"> СПЕЦИАЛЬНЫХ УСЛОВИЙ РЕАЛИЗАЦИИ АДАПТИРОВАННОЙ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551FBD" w:rsidRDefault="008C5111">
      <w:pPr>
        <w:pStyle w:val="a3"/>
        <w:ind w:left="112" w:right="105" w:firstLine="708"/>
      </w:pPr>
      <w:r>
        <w:t>С целью сохранения единого образовательного пространства страны требования к 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обучающихся.</w:t>
      </w:r>
    </w:p>
    <w:p w:rsidR="00551FBD" w:rsidRDefault="008C5111">
      <w:pPr>
        <w:pStyle w:val="a3"/>
        <w:ind w:left="112" w:right="103" w:firstLine="70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комфортной коррекционно-развивающей образовательной среды: обеспечивающей высокое качество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обучающихся; гарантирующей охрану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и педагогическим</w:t>
      </w:r>
      <w:r>
        <w:rPr>
          <w:spacing w:val="-3"/>
        </w:rPr>
        <w:t xml:space="preserve"> </w:t>
      </w:r>
      <w:r>
        <w:t>работникам.</w:t>
      </w:r>
    </w:p>
    <w:p w:rsidR="00551FBD" w:rsidRDefault="008C5111">
      <w:pPr>
        <w:pStyle w:val="a3"/>
        <w:ind w:left="112" w:right="110" w:firstLine="708"/>
      </w:pPr>
      <w:r>
        <w:t>В целях обеспечения реализации адаптированной общеобразовательной программы 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возможность: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12" w:firstLine="0"/>
        <w:jc w:val="both"/>
        <w:rPr>
          <w:sz w:val="24"/>
        </w:rPr>
      </w:pPr>
      <w:r>
        <w:rPr>
          <w:sz w:val="24"/>
        </w:rPr>
        <w:t>достижения планируемых результатов освоения адаптированной общеобразовательной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2" w:firstLine="0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осуществление общественно-полезной деятельности, в том числе социальной 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12" w:firstLine="0"/>
        <w:jc w:val="both"/>
        <w:rPr>
          <w:sz w:val="24"/>
        </w:rPr>
      </w:pP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 ограничений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left="395"/>
        <w:jc w:val="both"/>
        <w:rPr>
          <w:sz w:val="24"/>
        </w:rPr>
      </w:pP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 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7" w:firstLine="0"/>
        <w:jc w:val="both"/>
        <w:rPr>
          <w:sz w:val="24"/>
        </w:rPr>
      </w:pPr>
      <w:r>
        <w:rPr>
          <w:sz w:val="24"/>
        </w:rPr>
        <w:t>участия обучающихся, их родителей (законных представителей),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0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 обучающихся и их родителей (законных представителей), спецификой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9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5" w:firstLine="0"/>
        <w:jc w:val="both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1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551FBD" w:rsidRDefault="008C5111">
      <w:pPr>
        <w:pStyle w:val="a3"/>
        <w:ind w:left="112" w:right="106" w:firstLine="708"/>
      </w:pP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rPr>
          <w:b/>
          <w:i/>
        </w:rPr>
        <w:t>необходимым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9" w:firstLine="0"/>
        <w:rPr>
          <w:sz w:val="24"/>
        </w:rPr>
      </w:pPr>
      <w:r>
        <w:rPr>
          <w:sz w:val="24"/>
        </w:rPr>
        <w:t>практическая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жизненными компетенциями;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  <w:tab w:val="left" w:pos="1920"/>
          <w:tab w:val="left" w:pos="5787"/>
          <w:tab w:val="left" w:pos="7620"/>
          <w:tab w:val="left" w:pos="9669"/>
        </w:tabs>
        <w:ind w:right="105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медико-психолого-педагогического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отсталостью.</w:t>
      </w:r>
    </w:p>
    <w:p w:rsidR="00551FBD" w:rsidRDefault="008C5111">
      <w:pPr>
        <w:pStyle w:val="a3"/>
        <w:tabs>
          <w:tab w:val="left" w:pos="1191"/>
          <w:tab w:val="left" w:pos="2425"/>
          <w:tab w:val="left" w:pos="4441"/>
          <w:tab w:val="left" w:pos="6281"/>
          <w:tab w:val="left" w:pos="7241"/>
          <w:tab w:val="left" w:pos="9205"/>
        </w:tabs>
        <w:ind w:left="112" w:right="104" w:firstLine="708"/>
        <w:jc w:val="left"/>
      </w:pPr>
      <w:r>
        <w:t>К</w:t>
      </w:r>
      <w:r>
        <w:tab/>
        <w:t>условиям,</w:t>
      </w:r>
      <w:r>
        <w:tab/>
        <w:t>обеспечивающим</w:t>
      </w:r>
      <w:r>
        <w:tab/>
        <w:t>удовлетворение</w:t>
      </w:r>
      <w:r>
        <w:tab/>
      </w:r>
      <w:r>
        <w:rPr>
          <w:b/>
          <w:i/>
        </w:rPr>
        <w:t>особых</w:t>
      </w:r>
      <w:r>
        <w:rPr>
          <w:b/>
          <w:i/>
        </w:rPr>
        <w:tab/>
      </w:r>
      <w:r>
        <w:t>образовательных</w:t>
      </w:r>
      <w:r>
        <w:tab/>
      </w:r>
      <w:r>
        <w:rPr>
          <w:spacing w:val="-1"/>
        </w:rPr>
        <w:t>потребностей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относятся: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1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развития познавательной 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речевой;</w:t>
      </w:r>
    </w:p>
    <w:p w:rsidR="00551FBD" w:rsidRDefault="00551FBD">
      <w:pPr>
        <w:rPr>
          <w:sz w:val="24"/>
        </w:rPr>
        <w:sectPr w:rsidR="00551FBD">
          <w:footerReference w:type="default" r:id="rId37"/>
          <w:pgSz w:w="11910" w:h="16840"/>
          <w:pgMar w:top="1320" w:right="460" w:bottom="1140" w:left="740" w:header="0" w:footer="945" w:gutter="0"/>
          <w:pgNumType w:start="336"/>
          <w:cols w:space="720"/>
        </w:sectPr>
      </w:pP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spacing w:before="86"/>
        <w:ind w:right="102" w:firstLine="0"/>
        <w:jc w:val="both"/>
        <w:rPr>
          <w:sz w:val="24"/>
        </w:rPr>
      </w:pPr>
      <w:r>
        <w:rPr>
          <w:sz w:val="24"/>
        </w:rPr>
        <w:lastRenderedPageBreak/>
        <w:t>постепенность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усложненного.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естественных и социальных компонентах окружающего мира; 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усложненной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2" w:firstLine="0"/>
        <w:jc w:val="both"/>
        <w:rPr>
          <w:sz w:val="24"/>
        </w:rPr>
      </w:pPr>
      <w:proofErr w:type="spellStart"/>
      <w:r>
        <w:rPr>
          <w:sz w:val="24"/>
        </w:rPr>
        <w:t>поэтапность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профессионально-трудовыми.</w:t>
      </w:r>
    </w:p>
    <w:p w:rsidR="00551FBD" w:rsidRDefault="008C5111">
      <w:pPr>
        <w:pStyle w:val="a3"/>
        <w:ind w:left="112" w:right="104" w:firstLine="708"/>
      </w:pPr>
      <w:r>
        <w:t>Создание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способствовать: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12" w:firstLine="0"/>
        <w:jc w:val="both"/>
        <w:rPr>
          <w:sz w:val="24"/>
        </w:rPr>
      </w:pP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7" w:firstLine="0"/>
        <w:jc w:val="both"/>
        <w:rPr>
          <w:sz w:val="24"/>
        </w:rPr>
      </w:pPr>
      <w:r>
        <w:rPr>
          <w:sz w:val="24"/>
        </w:rPr>
        <w:t>формированию социально-бытовой компетентности обучающихся, способствующей 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13" w:firstLine="0"/>
        <w:jc w:val="both"/>
        <w:rPr>
          <w:sz w:val="24"/>
        </w:rPr>
      </w:pP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спортивно-физкультурной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ind w:right="103" w:firstLine="0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компонентов;</w:t>
      </w:r>
    </w:p>
    <w:p w:rsidR="00551FBD" w:rsidRDefault="008C5111">
      <w:pPr>
        <w:pStyle w:val="a5"/>
        <w:numPr>
          <w:ilvl w:val="0"/>
          <w:numId w:val="16"/>
        </w:numPr>
        <w:tabs>
          <w:tab w:val="left" w:pos="396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реализации потенциальных возможностей в овладении профессионально-трудовой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551FBD">
      <w:pPr>
        <w:pStyle w:val="a3"/>
        <w:spacing w:before="4"/>
        <w:ind w:left="0"/>
        <w:jc w:val="left"/>
      </w:pPr>
    </w:p>
    <w:p w:rsidR="00551FBD" w:rsidRDefault="008C5111">
      <w:pPr>
        <w:pStyle w:val="2"/>
        <w:spacing w:line="240" w:lineRule="auto"/>
        <w:ind w:left="4485" w:right="198" w:hanging="4273"/>
        <w:jc w:val="left"/>
      </w:pPr>
      <w:r>
        <w:t>КАДРОВЫЕ УСЛОВИЯ РЕАЛИЗАЦИИ АДАПТИРОВАННОЙОБЩЕОБРАЗОВАТЕЛЬНОЙ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551FBD" w:rsidRDefault="008C5111">
      <w:pPr>
        <w:pStyle w:val="a3"/>
        <w:spacing w:line="276" w:lineRule="auto"/>
        <w:ind w:left="112" w:right="212" w:firstLine="566"/>
      </w:pP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 образования обучающимися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отсталостью, представляют собой 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категорией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обучающихся.</w:t>
      </w:r>
    </w:p>
    <w:p w:rsidR="00551FBD" w:rsidRDefault="008C5111">
      <w:pPr>
        <w:pStyle w:val="a3"/>
        <w:spacing w:before="118" w:line="276" w:lineRule="auto"/>
        <w:ind w:left="112" w:right="207" w:firstLine="566"/>
      </w:pPr>
      <w:r>
        <w:rPr>
          <w:color w:val="000009"/>
        </w:rPr>
        <w:t>Интегративным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среды: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обеспечивающей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высокое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образования, его доступность, открытость и привлекательность для обучающихся и всего 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 развитие и воспитание обучающихся; гарантирующей охрану и укрепление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обучающихся;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работникам.</w:t>
      </w:r>
    </w:p>
    <w:p w:rsidR="00551FBD" w:rsidRDefault="008C5111">
      <w:pPr>
        <w:pStyle w:val="a3"/>
        <w:spacing w:before="122" w:line="276" w:lineRule="auto"/>
        <w:ind w:left="212" w:right="211" w:firstLine="550"/>
      </w:pPr>
      <w:r>
        <w:rPr>
          <w:color w:val="000009"/>
        </w:rPr>
        <w:t>В целях обеспечения реализации адаптированной основной образовательной программы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создаваться условия,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обеспечивающие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возможность: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523"/>
        </w:tabs>
        <w:spacing w:before="121" w:line="276" w:lineRule="auto"/>
        <w:ind w:left="315" w:right="218" w:firstLine="0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кружков, 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670"/>
        </w:tabs>
        <w:spacing w:line="280" w:lineRule="auto"/>
        <w:ind w:left="315" w:right="232" w:firstLine="0"/>
        <w:jc w:val="both"/>
        <w:rPr>
          <w:sz w:val="24"/>
        </w:rPr>
      </w:pP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 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имеющими </w:t>
      </w:r>
      <w:proofErr w:type="spellStart"/>
      <w:r>
        <w:rPr>
          <w:sz w:val="24"/>
        </w:rPr>
        <w:t>ограниченийздоровья</w:t>
      </w:r>
      <w:proofErr w:type="spellEnd"/>
      <w:r>
        <w:rPr>
          <w:sz w:val="24"/>
        </w:rPr>
        <w:t>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97"/>
        </w:tabs>
        <w:spacing w:line="276" w:lineRule="auto"/>
        <w:ind w:left="315" w:right="216" w:firstLine="0"/>
        <w:jc w:val="both"/>
        <w:rPr>
          <w:sz w:val="24"/>
        </w:rPr>
      </w:pP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80"/>
        </w:tabs>
        <w:spacing w:line="275" w:lineRule="exact"/>
        <w:ind w:left="479" w:hanging="165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основной</w:t>
      </w:r>
    </w:p>
    <w:p w:rsidR="00551FBD" w:rsidRDefault="00551FBD">
      <w:pPr>
        <w:spacing w:line="275" w:lineRule="exact"/>
        <w:jc w:val="both"/>
        <w:rPr>
          <w:sz w:val="24"/>
        </w:rPr>
        <w:sectPr w:rsidR="00551FBD">
          <w:pgSz w:w="11910" w:h="16840"/>
          <w:pgMar w:top="1020" w:right="460" w:bottom="1140" w:left="740" w:header="0" w:footer="945" w:gutter="0"/>
          <w:cols w:space="720"/>
        </w:sectPr>
      </w:pPr>
    </w:p>
    <w:p w:rsidR="00551FBD" w:rsidRDefault="008C5111">
      <w:pPr>
        <w:pStyle w:val="a3"/>
        <w:spacing w:before="68"/>
        <w:ind w:left="315"/>
      </w:pPr>
      <w:r>
        <w:lastRenderedPageBreak/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внутришкольной</w:t>
      </w:r>
      <w:r>
        <w:rPr>
          <w:spacing w:val="-9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среды;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559"/>
        </w:tabs>
        <w:spacing w:before="44" w:line="276" w:lineRule="auto"/>
        <w:ind w:left="315" w:right="206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запросами</w:t>
      </w:r>
      <w:r>
        <w:rPr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z w:val="24"/>
        </w:rPr>
        <w:t xml:space="preserve"> </w:t>
      </w:r>
      <w:r>
        <w:rPr>
          <w:spacing w:val="-1"/>
          <w:sz w:val="24"/>
        </w:rPr>
        <w:t>спецификой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организации;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97"/>
        </w:tabs>
        <w:spacing w:before="1"/>
        <w:ind w:left="496" w:hanging="182"/>
        <w:jc w:val="both"/>
        <w:rPr>
          <w:sz w:val="24"/>
        </w:rPr>
      </w:pPr>
      <w:r>
        <w:rPr>
          <w:spacing w:val="-1"/>
          <w:sz w:val="24"/>
        </w:rPr>
        <w:t>использования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в образовательном процессе современных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технологий;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73"/>
        </w:tabs>
        <w:spacing w:before="43" w:line="276" w:lineRule="auto"/>
        <w:ind w:left="315" w:right="251" w:firstLine="0"/>
        <w:jc w:val="both"/>
        <w:rPr>
          <w:sz w:val="24"/>
        </w:rPr>
      </w:pPr>
      <w:r>
        <w:rPr>
          <w:sz w:val="24"/>
        </w:rPr>
        <w:t>обновления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3"/>
        <w:spacing w:before="1" w:line="276" w:lineRule="auto"/>
        <w:ind w:left="320" w:right="198" w:firstLine="154"/>
        <w:jc w:val="left"/>
      </w:pPr>
      <w:r>
        <w:rPr>
          <w:color w:val="000009"/>
        </w:rPr>
        <w:t>- эффективного управления образовательной организацией с использованием информационно-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коммуникационных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технологий,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современных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механизмов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финансирования.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условиям,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необходимым для удовлетворения особых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 общих для 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ОВЗ,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отсталостью,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относятся: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80"/>
        </w:tabs>
        <w:spacing w:before="120" w:line="276" w:lineRule="auto"/>
        <w:ind w:left="315" w:right="223" w:firstLine="0"/>
        <w:jc w:val="both"/>
        <w:rPr>
          <w:sz w:val="24"/>
        </w:rPr>
      </w:pPr>
      <w:r>
        <w:rPr>
          <w:sz w:val="24"/>
        </w:rPr>
        <w:t>осуществление целенаправленной коррекционной работы в процессе освоении обучающимися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90"/>
        </w:tabs>
        <w:spacing w:before="2" w:line="278" w:lineRule="auto"/>
        <w:ind w:left="315" w:right="223" w:firstLine="0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жизненнымикомпетенциями</w:t>
      </w:r>
      <w:proofErr w:type="spellEnd"/>
      <w:r>
        <w:rPr>
          <w:sz w:val="24"/>
        </w:rPr>
        <w:t>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559"/>
        </w:tabs>
        <w:spacing w:line="280" w:lineRule="auto"/>
        <w:ind w:left="315" w:right="2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97"/>
        </w:tabs>
        <w:spacing w:before="39" w:line="276" w:lineRule="auto"/>
        <w:ind w:left="315" w:right="215" w:firstLine="0"/>
        <w:jc w:val="both"/>
        <w:rPr>
          <w:sz w:val="24"/>
        </w:rPr>
      </w:pPr>
      <w:r>
        <w:rPr>
          <w:sz w:val="24"/>
        </w:rPr>
        <w:t>организация предметно-практической деятельности, как основы развития познавательной 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речевой;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постепенность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действительности,</w:t>
      </w:r>
    </w:p>
    <w:p w:rsidR="00551FBD" w:rsidRDefault="008C5111">
      <w:pPr>
        <w:pStyle w:val="a5"/>
        <w:numPr>
          <w:ilvl w:val="0"/>
          <w:numId w:val="15"/>
        </w:numPr>
        <w:tabs>
          <w:tab w:val="left" w:pos="497"/>
        </w:tabs>
        <w:spacing w:before="41" w:line="276" w:lineRule="auto"/>
        <w:ind w:left="315" w:right="202" w:firstLine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 в 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усложненной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7"/>
          <w:sz w:val="24"/>
        </w:rPr>
        <w:t xml:space="preserve"> </w:t>
      </w:r>
      <w:r>
        <w:rPr>
          <w:sz w:val="24"/>
        </w:rPr>
        <w:t>среды;</w:t>
      </w:r>
    </w:p>
    <w:p w:rsidR="00551FBD" w:rsidRDefault="008C5111">
      <w:pPr>
        <w:pStyle w:val="a3"/>
        <w:spacing w:before="52" w:line="280" w:lineRule="auto"/>
        <w:ind w:left="112" w:right="789" w:firstLine="511"/>
      </w:pPr>
      <w:r>
        <w:t>-</w:t>
      </w:r>
      <w:r>
        <w:rPr>
          <w:spacing w:val="15"/>
        </w:rPr>
        <w:t xml:space="preserve"> </w:t>
      </w:r>
      <w:proofErr w:type="spellStart"/>
      <w:r>
        <w:t>поэтапность</w:t>
      </w:r>
      <w:proofErr w:type="spellEnd"/>
      <w:r>
        <w:rPr>
          <w:spacing w:val="-7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трудовыми</w:t>
      </w:r>
      <w:r>
        <w:rPr>
          <w:spacing w:val="-7"/>
        </w:rPr>
        <w:t xml:space="preserve"> </w:t>
      </w:r>
      <w:r>
        <w:t>навыками,</w:t>
      </w:r>
      <w:r>
        <w:rPr>
          <w:spacing w:val="-6"/>
        </w:rPr>
        <w:t xml:space="preserve"> </w:t>
      </w:r>
      <w:r>
        <w:t>начиная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социально-бытовых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заканчивая</w:t>
      </w:r>
      <w:r>
        <w:rPr>
          <w:spacing w:val="-32"/>
        </w:rPr>
        <w:t xml:space="preserve"> </w:t>
      </w:r>
      <w:r>
        <w:t>профессионально-трудовыми.</w:t>
      </w:r>
    </w:p>
    <w:p w:rsidR="00551FBD" w:rsidRDefault="008C5111">
      <w:pPr>
        <w:spacing w:line="278" w:lineRule="auto"/>
        <w:ind w:left="513" w:right="1949" w:firstLine="660"/>
        <w:jc w:val="both"/>
        <w:rPr>
          <w:i/>
          <w:sz w:val="24"/>
        </w:rPr>
      </w:pPr>
      <w:r>
        <w:rPr>
          <w:i/>
          <w:color w:val="000009"/>
          <w:sz w:val="24"/>
        </w:rPr>
        <w:t>Создание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специфических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условий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образования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обучающихся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умственной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отсталостью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должно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способствовать:</w:t>
      </w:r>
    </w:p>
    <w:p w:rsidR="00551FBD" w:rsidRDefault="008C5111">
      <w:pPr>
        <w:pStyle w:val="a5"/>
        <w:numPr>
          <w:ilvl w:val="1"/>
          <w:numId w:val="16"/>
        </w:numPr>
        <w:tabs>
          <w:tab w:val="left" w:pos="1768"/>
          <w:tab w:val="left" w:pos="1769"/>
        </w:tabs>
        <w:spacing w:before="115" w:line="276" w:lineRule="auto"/>
        <w:ind w:right="622" w:firstLine="0"/>
        <w:jc w:val="both"/>
        <w:rPr>
          <w:sz w:val="24"/>
        </w:rPr>
      </w:pP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и взаимодействию в условиях разного социального окружения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51FBD" w:rsidRDefault="008C5111">
      <w:pPr>
        <w:pStyle w:val="a5"/>
        <w:numPr>
          <w:ilvl w:val="1"/>
          <w:numId w:val="16"/>
        </w:numPr>
        <w:tabs>
          <w:tab w:val="left" w:pos="1859"/>
          <w:tab w:val="left" w:pos="1860"/>
        </w:tabs>
        <w:spacing w:before="1" w:line="278" w:lineRule="auto"/>
        <w:ind w:right="620" w:firstLine="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способствующей</w:t>
      </w:r>
      <w:r>
        <w:rPr>
          <w:sz w:val="24"/>
        </w:rPr>
        <w:t xml:space="preserve"> </w:t>
      </w:r>
      <w:r>
        <w:rPr>
          <w:spacing w:val="-1"/>
          <w:sz w:val="24"/>
        </w:rPr>
        <w:t>приобщению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z w:val="24"/>
        </w:rPr>
        <w:t xml:space="preserve"> </w:t>
      </w:r>
      <w:r>
        <w:rPr>
          <w:spacing w:val="-1"/>
          <w:sz w:val="24"/>
        </w:rPr>
        <w:t>в 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улучшению ее</w:t>
      </w:r>
      <w:r>
        <w:rPr>
          <w:spacing w:val="-28"/>
          <w:sz w:val="24"/>
        </w:rPr>
        <w:t xml:space="preserve"> </w:t>
      </w:r>
      <w:r>
        <w:rPr>
          <w:sz w:val="24"/>
        </w:rPr>
        <w:t>качества;</w:t>
      </w:r>
    </w:p>
    <w:p w:rsidR="00551FBD" w:rsidRDefault="008C5111">
      <w:pPr>
        <w:pStyle w:val="a5"/>
        <w:numPr>
          <w:ilvl w:val="0"/>
          <w:numId w:val="14"/>
        </w:numPr>
        <w:tabs>
          <w:tab w:val="left" w:pos="1756"/>
          <w:tab w:val="left" w:pos="1757"/>
        </w:tabs>
        <w:spacing w:line="272" w:lineRule="exact"/>
        <w:jc w:val="both"/>
        <w:rPr>
          <w:sz w:val="24"/>
        </w:rPr>
      </w:pPr>
      <w:r>
        <w:rPr>
          <w:spacing w:val="-1"/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в повседневной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1763"/>
          <w:tab w:val="left" w:pos="1764"/>
        </w:tabs>
        <w:spacing w:before="43" w:line="278" w:lineRule="auto"/>
        <w:ind w:right="630" w:firstLine="0"/>
        <w:jc w:val="both"/>
        <w:rPr>
          <w:sz w:val="24"/>
        </w:rPr>
      </w:pP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1756"/>
          <w:tab w:val="left" w:pos="1757"/>
        </w:tabs>
        <w:spacing w:line="276" w:lineRule="auto"/>
        <w:ind w:right="610" w:firstLine="0"/>
        <w:jc w:val="both"/>
        <w:rPr>
          <w:sz w:val="24"/>
        </w:rPr>
      </w:pP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1859"/>
          <w:tab w:val="left" w:pos="1860"/>
        </w:tabs>
        <w:spacing w:before="2" w:line="278" w:lineRule="auto"/>
        <w:ind w:right="627" w:firstLine="0"/>
        <w:jc w:val="both"/>
        <w:rPr>
          <w:sz w:val="24"/>
        </w:rPr>
      </w:pPr>
      <w:r>
        <w:rPr>
          <w:sz w:val="24"/>
        </w:rPr>
        <w:t>развитию представлений об окружающем мире в совокупности его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компонентов;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1785"/>
          <w:tab w:val="left" w:pos="1786"/>
        </w:tabs>
        <w:spacing w:line="276" w:lineRule="auto"/>
        <w:ind w:right="603" w:firstLine="0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деятельностью и возможном совершенствовании приобретенных трудовых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профессионального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образования.</w:t>
      </w:r>
    </w:p>
    <w:p w:rsidR="00551FBD" w:rsidRDefault="008C5111">
      <w:pPr>
        <w:pStyle w:val="1"/>
        <w:spacing w:before="12"/>
        <w:ind w:left="1821"/>
        <w:jc w:val="both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</w:p>
    <w:p w:rsidR="00551FBD" w:rsidRDefault="00551FBD">
      <w:pPr>
        <w:jc w:val="both"/>
        <w:sectPr w:rsidR="00551FBD">
          <w:pgSz w:w="11910" w:h="16840"/>
          <w:pgMar w:top="1040" w:right="460" w:bottom="1200" w:left="740" w:header="0" w:footer="945" w:gutter="0"/>
          <w:cols w:space="720"/>
        </w:sectPr>
      </w:pPr>
    </w:p>
    <w:p w:rsidR="00551FBD" w:rsidRDefault="008C5111">
      <w:pPr>
        <w:spacing w:before="72" w:line="283" w:lineRule="auto"/>
        <w:ind w:left="3624" w:right="1324" w:hanging="2178"/>
        <w:jc w:val="both"/>
        <w:rPr>
          <w:b/>
          <w:i/>
          <w:sz w:val="28"/>
        </w:rPr>
      </w:pPr>
      <w:r>
        <w:rPr>
          <w:b/>
          <w:sz w:val="28"/>
        </w:rPr>
        <w:lastRenderedPageBreak/>
        <w:t xml:space="preserve">образовательной </w:t>
      </w:r>
      <w:r>
        <w:rPr>
          <w:b/>
          <w:i/>
          <w:sz w:val="28"/>
        </w:rPr>
        <w:t>программы общего образования обучающихся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умственной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отсталостью</w:t>
      </w:r>
    </w:p>
    <w:p w:rsidR="00551FBD" w:rsidRDefault="008C5111">
      <w:pPr>
        <w:pStyle w:val="a3"/>
        <w:spacing w:line="276" w:lineRule="auto"/>
        <w:ind w:left="513" w:right="517" w:firstLine="427"/>
      </w:pPr>
      <w:r>
        <w:rPr>
          <w:color w:val="000009"/>
        </w:rPr>
        <w:t xml:space="preserve">Школа </w:t>
      </w:r>
      <w:r w:rsidR="006A28E2">
        <w:rPr>
          <w:color w:val="000009"/>
        </w:rPr>
        <w:t xml:space="preserve">частично </w:t>
      </w:r>
      <w:r>
        <w:rPr>
          <w:color w:val="000009"/>
        </w:rPr>
        <w:t>укомплектована кадрами, имеющими необходимую квалификацию для 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задач, определённых основной образовательной программой образовательного учреждения,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инновационной профессиональной деятельности.</w:t>
      </w:r>
    </w:p>
    <w:p w:rsidR="00551FBD" w:rsidRDefault="008C5111">
      <w:pPr>
        <w:pStyle w:val="a3"/>
        <w:spacing w:before="109" w:line="276" w:lineRule="auto"/>
        <w:ind w:left="513" w:right="516" w:firstLine="427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управления, а также прав, ответственности и компетентности работников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учреждения, основывались на квалификационные характеристики, представленные в Едином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квалификационном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служащих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«Квалификационные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должностей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образования»).</w:t>
      </w:r>
    </w:p>
    <w:p w:rsidR="00551FBD" w:rsidRDefault="008C5111">
      <w:pPr>
        <w:pStyle w:val="a3"/>
        <w:spacing w:before="122" w:line="276" w:lineRule="auto"/>
        <w:ind w:left="513" w:right="509" w:firstLine="427"/>
      </w:pPr>
      <w:r>
        <w:rPr>
          <w:color w:val="000009"/>
        </w:rPr>
        <w:t>Образовательное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укомплектовано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работниками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пищеблока,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техническим</w:t>
      </w:r>
      <w:proofErr w:type="gramEnd"/>
      <w:r>
        <w:rPr>
          <w:color w:val="000009"/>
        </w:rPr>
        <w:t>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вспомогательным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персоналом.</w:t>
      </w: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ind w:left="0"/>
        <w:jc w:val="left"/>
        <w:rPr>
          <w:sz w:val="20"/>
        </w:rPr>
      </w:pPr>
    </w:p>
    <w:p w:rsidR="00551FBD" w:rsidRDefault="00551FBD">
      <w:pPr>
        <w:pStyle w:val="a3"/>
        <w:spacing w:before="6"/>
        <w:ind w:left="0"/>
        <w:jc w:val="left"/>
        <w:rPr>
          <w:sz w:val="22"/>
        </w:rPr>
      </w:pPr>
    </w:p>
    <w:p w:rsidR="00551FBD" w:rsidRDefault="008C5111">
      <w:pPr>
        <w:spacing w:before="57"/>
        <w:ind w:right="408"/>
        <w:jc w:val="right"/>
        <w:rPr>
          <w:rFonts w:ascii="Calibri"/>
        </w:rPr>
      </w:pPr>
      <w:r>
        <w:rPr>
          <w:rFonts w:ascii="Calibri"/>
          <w:color w:val="000009"/>
        </w:rPr>
        <w:t>339</w:t>
      </w:r>
    </w:p>
    <w:p w:rsidR="00551FBD" w:rsidRDefault="00551FBD">
      <w:pPr>
        <w:jc w:val="right"/>
        <w:rPr>
          <w:rFonts w:ascii="Calibri"/>
        </w:rPr>
        <w:sectPr w:rsidR="00551FBD">
          <w:footerReference w:type="default" r:id="rId38"/>
          <w:pgSz w:w="11910" w:h="16840"/>
          <w:pgMar w:top="1040" w:right="460" w:bottom="900" w:left="740" w:header="0" w:footer="706" w:gutter="0"/>
          <w:cols w:space="720"/>
        </w:sectPr>
      </w:pPr>
    </w:p>
    <w:p w:rsidR="00551FBD" w:rsidRDefault="008C5111">
      <w:pPr>
        <w:pStyle w:val="1"/>
        <w:spacing w:after="5"/>
        <w:ind w:left="4175" w:right="4722"/>
      </w:pPr>
      <w:r>
        <w:lastRenderedPageBreak/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УО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233"/>
        <w:gridCol w:w="1985"/>
        <w:gridCol w:w="3687"/>
        <w:gridCol w:w="2976"/>
      </w:tblGrid>
      <w:tr w:rsidR="00551FBD">
        <w:trPr>
          <w:trHeight w:val="662"/>
        </w:trPr>
        <w:tc>
          <w:tcPr>
            <w:tcW w:w="1908" w:type="dxa"/>
            <w:vMerge w:val="restart"/>
          </w:tcPr>
          <w:p w:rsidR="00551FBD" w:rsidRDefault="008C5111">
            <w:pPr>
              <w:pStyle w:val="TableParagraph"/>
              <w:spacing w:line="270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3233" w:type="dxa"/>
            <w:vMerge w:val="restart"/>
          </w:tcPr>
          <w:p w:rsidR="00551FBD" w:rsidRDefault="008C5111">
            <w:pPr>
              <w:pStyle w:val="TableParagraph"/>
              <w:ind w:left="554" w:right="1232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1985" w:type="dxa"/>
            <w:vMerge w:val="restart"/>
          </w:tcPr>
          <w:p w:rsidR="00551FBD" w:rsidRDefault="008C5111">
            <w:pPr>
              <w:pStyle w:val="TableParagraph"/>
              <w:ind w:left="106" w:right="85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работни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ков в ОУ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(требует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имее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6663" w:type="dxa"/>
            <w:gridSpan w:val="2"/>
          </w:tcPr>
          <w:p w:rsidR="00551FBD" w:rsidRDefault="008C5111">
            <w:pPr>
              <w:pStyle w:val="TableParagraph"/>
              <w:spacing w:line="273" w:lineRule="exact"/>
              <w:ind w:left="1247" w:right="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551FBD">
        <w:trPr>
          <w:trHeight w:val="1379"/>
        </w:trPr>
        <w:tc>
          <w:tcPr>
            <w:tcW w:w="1908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51FBD" w:rsidRDefault="00551FBD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226" w:right="787" w:firstLine="26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spacing w:line="270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</w:tc>
      </w:tr>
      <w:tr w:rsidR="00551FBD">
        <w:trPr>
          <w:trHeight w:val="2208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183" w:hanging="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учреждения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672" w:hanging="2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5" w:type="dxa"/>
          </w:tcPr>
          <w:p w:rsidR="00551FBD" w:rsidRDefault="008C5111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820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50" w:hanging="20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2315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483" w:hanging="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170" w:hanging="20"/>
              <w:rPr>
                <w:sz w:val="24"/>
              </w:rPr>
            </w:pPr>
            <w:r>
              <w:rPr>
                <w:sz w:val="24"/>
              </w:rPr>
              <w:t>координирует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551FBD" w:rsidRDefault="008C5111">
            <w:pPr>
              <w:pStyle w:val="TableParagraph"/>
              <w:ind w:left="7" w:right="283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551FBD" w:rsidRDefault="008C5111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820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50" w:hanging="20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551FBD" w:rsidRDefault="00551FBD">
      <w:pPr>
        <w:rPr>
          <w:sz w:val="24"/>
        </w:rPr>
        <w:sectPr w:rsidR="00551FBD">
          <w:footerReference w:type="default" r:id="rId39"/>
          <w:pgSz w:w="16840" w:h="11910" w:orient="landscape"/>
          <w:pgMar w:top="1100" w:right="1120" w:bottom="820" w:left="1020" w:header="0" w:footer="628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233"/>
        <w:gridCol w:w="1985"/>
        <w:gridCol w:w="3687"/>
        <w:gridCol w:w="2976"/>
      </w:tblGrid>
      <w:tr w:rsidR="00551FBD">
        <w:trPr>
          <w:trHeight w:val="3120"/>
        </w:trPr>
        <w:tc>
          <w:tcPr>
            <w:tcW w:w="1908" w:type="dxa"/>
          </w:tcPr>
          <w:p w:rsidR="00551FBD" w:rsidRDefault="001248AA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Зам. директора по научно -методической работе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804" w:hanging="2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  <w:p w:rsidR="00551FBD" w:rsidRDefault="008C5111">
            <w:pPr>
              <w:pStyle w:val="TableParagraph"/>
              <w:ind w:left="7" w:right="418"/>
              <w:rPr>
                <w:sz w:val="24"/>
              </w:rPr>
            </w:pPr>
            <w:r>
              <w:rPr>
                <w:sz w:val="24"/>
              </w:rPr>
              <w:t>Оказывает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 учреждений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proofErr w:type="gramEnd"/>
            <w:r>
              <w:rPr>
                <w:sz w:val="24"/>
              </w:rPr>
              <w:t xml:space="preserve"> разработку,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 к утверждению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</w:tc>
        <w:tc>
          <w:tcPr>
            <w:tcW w:w="1985" w:type="dxa"/>
          </w:tcPr>
          <w:p w:rsidR="00551FBD" w:rsidRDefault="008C5111"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446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стаж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50" w:hanging="20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1845"/>
        </w:trPr>
        <w:tc>
          <w:tcPr>
            <w:tcW w:w="1908" w:type="dxa"/>
          </w:tcPr>
          <w:p w:rsidR="00551FBD" w:rsidRDefault="008C5111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388" w:hanging="20"/>
              <w:rPr>
                <w:sz w:val="24"/>
              </w:rPr>
            </w:pPr>
            <w:r>
              <w:rPr>
                <w:sz w:val="24"/>
              </w:rPr>
              <w:t>осуществляет 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551FBD" w:rsidRDefault="008C5111">
            <w:pPr>
              <w:pStyle w:val="TableParagraph"/>
              <w:spacing w:line="177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1985" w:type="dxa"/>
          </w:tcPr>
          <w:p w:rsidR="00551FBD" w:rsidRDefault="001248AA"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311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51FBD" w:rsidRDefault="008C5111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50" w:hanging="20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51FBD" w:rsidRDefault="00551FBD">
            <w:pPr>
              <w:pStyle w:val="TableParagraph"/>
              <w:ind w:left="5"/>
              <w:rPr>
                <w:sz w:val="24"/>
              </w:rPr>
            </w:pPr>
          </w:p>
        </w:tc>
      </w:tr>
      <w:tr w:rsidR="00551FBD">
        <w:trPr>
          <w:trHeight w:val="1833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603" w:hanging="2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432" w:hanging="20"/>
              <w:rPr>
                <w:sz w:val="24"/>
              </w:rPr>
            </w:pPr>
            <w:r>
              <w:rPr>
                <w:sz w:val="24"/>
              </w:rPr>
              <w:t>Осуществляет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 образованию,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личности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985" w:type="dxa"/>
          </w:tcPr>
          <w:p w:rsidR="00551FBD" w:rsidRDefault="001248AA"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311" w:firstLine="38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направлениям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"Образование и педагогика",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педагогика"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50" w:hanging="20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551FBD" w:rsidRDefault="00551FBD">
      <w:pPr>
        <w:rPr>
          <w:sz w:val="24"/>
        </w:rPr>
        <w:sectPr w:rsidR="00551FBD">
          <w:pgSz w:w="16840" w:h="11910" w:orient="landscape"/>
          <w:pgMar w:top="840" w:right="1120" w:bottom="880" w:left="1020" w:header="0" w:footer="628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233"/>
        <w:gridCol w:w="1985"/>
        <w:gridCol w:w="3687"/>
        <w:gridCol w:w="2976"/>
      </w:tblGrid>
      <w:tr w:rsidR="00551FBD">
        <w:trPr>
          <w:trHeight w:val="1531"/>
        </w:trPr>
        <w:tc>
          <w:tcPr>
            <w:tcW w:w="1908" w:type="dxa"/>
          </w:tcPr>
          <w:p w:rsidR="00551FBD" w:rsidRDefault="008C5111">
            <w:pPr>
              <w:pStyle w:val="TableParagraph"/>
              <w:ind w:left="4" w:right="660" w:hanging="20"/>
              <w:rPr>
                <w:sz w:val="24"/>
              </w:rPr>
            </w:pPr>
            <w:r>
              <w:rPr>
                <w:sz w:val="24"/>
              </w:rPr>
              <w:lastRenderedPageBreak/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474" w:hanging="20"/>
              <w:rPr>
                <w:sz w:val="24"/>
              </w:rPr>
            </w:pPr>
            <w:r>
              <w:rPr>
                <w:sz w:val="24"/>
              </w:rPr>
              <w:t>Осуществляет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максимальную коррекцию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51FBD" w:rsidRDefault="008C5111">
            <w:pPr>
              <w:pStyle w:val="TableParagraph"/>
              <w:spacing w:line="270" w:lineRule="atLeast"/>
              <w:ind w:left="7" w:right="149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985" w:type="dxa"/>
          </w:tcPr>
          <w:p w:rsidR="00551FBD" w:rsidRDefault="001248AA"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774" w:hanging="22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дефектологии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50" w:hanging="20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3422"/>
        </w:trPr>
        <w:tc>
          <w:tcPr>
            <w:tcW w:w="1908" w:type="dxa"/>
          </w:tcPr>
          <w:p w:rsidR="00551FBD" w:rsidRDefault="008C5111">
            <w:pPr>
              <w:pStyle w:val="TableParagraph"/>
              <w:spacing w:line="145" w:lineRule="exact"/>
              <w:ind w:left="-1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551FBD" w:rsidRDefault="008C511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spacing w:line="145" w:lineRule="exact"/>
              <w:ind w:left="-1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551FBD" w:rsidRDefault="008C5111">
            <w:pPr>
              <w:pStyle w:val="TableParagraph"/>
              <w:ind w:left="7" w:right="154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сохранение психического,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соматического и 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5" w:type="dxa"/>
          </w:tcPr>
          <w:p w:rsidR="00551FBD" w:rsidRDefault="00551FBD">
            <w:pPr>
              <w:pStyle w:val="TableParagraph"/>
              <w:spacing w:line="143" w:lineRule="exact"/>
              <w:ind w:left="89"/>
              <w:rPr>
                <w:sz w:val="24"/>
              </w:rPr>
            </w:pPr>
          </w:p>
          <w:p w:rsidR="001248AA" w:rsidRDefault="001248AA">
            <w:pPr>
              <w:pStyle w:val="TableParagraph"/>
              <w:spacing w:line="143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spacing w:line="145" w:lineRule="exact"/>
              <w:ind w:left="8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551FBD" w:rsidRDefault="008C5111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51FBD" w:rsidRDefault="008C5111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направлению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"Педагогика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психология"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spacing w:line="145" w:lineRule="exact"/>
              <w:ind w:left="-1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551FBD" w:rsidRDefault="008C511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551FBD">
        <w:trPr>
          <w:trHeight w:val="2131"/>
        </w:trPr>
        <w:tc>
          <w:tcPr>
            <w:tcW w:w="1908" w:type="dxa"/>
          </w:tcPr>
          <w:p w:rsidR="00551FBD" w:rsidRDefault="008C5111">
            <w:pPr>
              <w:pStyle w:val="TableParagraph"/>
              <w:spacing w:line="266" w:lineRule="exact"/>
              <w:ind w:left="8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233" w:type="dxa"/>
          </w:tcPr>
          <w:p w:rsidR="00551FBD" w:rsidRDefault="008C5111">
            <w:pPr>
              <w:pStyle w:val="TableParagraph"/>
              <w:ind w:left="7" w:right="292" w:hanging="20"/>
              <w:rPr>
                <w:sz w:val="24"/>
              </w:rPr>
            </w:pPr>
            <w:r>
              <w:rPr>
                <w:sz w:val="24"/>
              </w:rPr>
              <w:t>обеспечивает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 в 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 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</w:p>
          <w:p w:rsidR="00551FBD" w:rsidRDefault="008C5111">
            <w:pPr>
              <w:pStyle w:val="TableParagraph"/>
              <w:spacing w:line="187" w:lineRule="exact"/>
              <w:ind w:left="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985" w:type="dxa"/>
          </w:tcPr>
          <w:p w:rsidR="00551FBD" w:rsidRDefault="008C5111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51FBD" w:rsidRDefault="008C5111">
            <w:pPr>
              <w:pStyle w:val="TableParagraph"/>
              <w:ind w:left="108" w:right="1498" w:hanging="22"/>
              <w:rPr>
                <w:sz w:val="24"/>
              </w:rPr>
            </w:pPr>
            <w:r>
              <w:rPr>
                <w:sz w:val="24"/>
              </w:rPr>
              <w:t>высшее или 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551FBD" w:rsidRDefault="008C5111">
            <w:pPr>
              <w:pStyle w:val="TableParagraph"/>
              <w:ind w:left="108" w:right="1787"/>
              <w:rPr>
                <w:sz w:val="24"/>
              </w:rPr>
            </w:pP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  <w:tc>
          <w:tcPr>
            <w:tcW w:w="2976" w:type="dxa"/>
          </w:tcPr>
          <w:p w:rsidR="00551FBD" w:rsidRDefault="008C5111">
            <w:pPr>
              <w:pStyle w:val="TableParagraph"/>
              <w:ind w:left="5" w:right="133" w:hanging="20"/>
              <w:rPr>
                <w:sz w:val="24"/>
              </w:rPr>
            </w:pPr>
            <w:r>
              <w:rPr>
                <w:sz w:val="24"/>
              </w:rPr>
              <w:t xml:space="preserve">среднее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551FBD" w:rsidRDefault="00551FBD">
      <w:pPr>
        <w:pStyle w:val="a3"/>
        <w:spacing w:before="6"/>
        <w:ind w:left="0"/>
        <w:jc w:val="left"/>
        <w:rPr>
          <w:b/>
          <w:sz w:val="23"/>
        </w:rPr>
      </w:pPr>
    </w:p>
    <w:p w:rsidR="001248AA" w:rsidRDefault="001248AA">
      <w:pPr>
        <w:pStyle w:val="a3"/>
        <w:spacing w:before="90"/>
        <w:ind w:left="941"/>
        <w:jc w:val="left"/>
        <w:rPr>
          <w:color w:val="000009"/>
        </w:rPr>
      </w:pPr>
    </w:p>
    <w:p w:rsidR="001248AA" w:rsidRDefault="001248AA">
      <w:pPr>
        <w:pStyle w:val="a3"/>
        <w:spacing w:before="90"/>
        <w:ind w:left="941"/>
        <w:jc w:val="left"/>
        <w:rPr>
          <w:color w:val="000009"/>
        </w:rPr>
      </w:pPr>
    </w:p>
    <w:p w:rsidR="001248AA" w:rsidRDefault="001248AA">
      <w:pPr>
        <w:pStyle w:val="a3"/>
        <w:spacing w:before="90"/>
        <w:ind w:left="941"/>
        <w:jc w:val="left"/>
        <w:rPr>
          <w:color w:val="000009"/>
        </w:rPr>
        <w:sectPr w:rsidR="001248AA">
          <w:pgSz w:w="16840" w:h="11910" w:orient="landscape"/>
          <w:pgMar w:top="840" w:right="1120" w:bottom="880" w:left="1020" w:header="0" w:footer="628" w:gutter="0"/>
          <w:cols w:space="720"/>
        </w:sectPr>
      </w:pPr>
    </w:p>
    <w:p w:rsidR="00551FBD" w:rsidRDefault="008C5111">
      <w:pPr>
        <w:pStyle w:val="a3"/>
        <w:spacing w:before="90"/>
        <w:ind w:left="941"/>
        <w:jc w:val="left"/>
      </w:pPr>
      <w:r>
        <w:rPr>
          <w:color w:val="000009"/>
        </w:rPr>
        <w:lastRenderedPageBreak/>
        <w:t>Группа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специалистов,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единой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команде,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реализующая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АООП</w:t>
      </w:r>
    </w:p>
    <w:p w:rsidR="00551FBD" w:rsidRDefault="008C5111">
      <w:pPr>
        <w:pStyle w:val="a5"/>
        <w:numPr>
          <w:ilvl w:val="2"/>
          <w:numId w:val="14"/>
        </w:numPr>
        <w:tabs>
          <w:tab w:val="left" w:pos="1186"/>
        </w:tabs>
        <w:spacing w:before="161"/>
        <w:ind w:right="419" w:firstLine="427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разновозрастные занятия, тренинги, проекты, практики и пр.), с постепенным расширением возможностей школьников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педагоги-предметники;</w:t>
      </w:r>
    </w:p>
    <w:p w:rsidR="00551FBD" w:rsidRDefault="008C5111">
      <w:pPr>
        <w:pStyle w:val="a5"/>
        <w:numPr>
          <w:ilvl w:val="2"/>
          <w:numId w:val="14"/>
        </w:numPr>
        <w:tabs>
          <w:tab w:val="left" w:pos="1093"/>
        </w:tabs>
        <w:ind w:right="427" w:firstLine="42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возможностей.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педагоги-предметники;</w:t>
      </w:r>
    </w:p>
    <w:p w:rsidR="00551FBD" w:rsidRDefault="008C5111">
      <w:pPr>
        <w:pStyle w:val="a5"/>
        <w:numPr>
          <w:ilvl w:val="2"/>
          <w:numId w:val="14"/>
        </w:numPr>
        <w:tabs>
          <w:tab w:val="left" w:pos="1184"/>
        </w:tabs>
        <w:ind w:right="425" w:firstLine="427"/>
        <w:jc w:val="both"/>
        <w:rPr>
          <w:sz w:val="24"/>
        </w:rPr>
      </w:pPr>
      <w:r>
        <w:rPr>
          <w:sz w:val="24"/>
        </w:rPr>
        <w:t>организует систему социальной жизнедеятельности и группового проектирования социальных и образовательных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поле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самопрезентации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группах.</w:t>
      </w:r>
      <w:r>
        <w:rPr>
          <w:spacing w:val="10"/>
          <w:sz w:val="24"/>
        </w:rPr>
        <w:t xml:space="preserve"> </w:t>
      </w:r>
      <w:r>
        <w:rPr>
          <w:sz w:val="24"/>
        </w:rPr>
        <w:t>Эту</w:t>
      </w:r>
      <w:r>
        <w:rPr>
          <w:spacing w:val="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6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</w:p>
    <w:p w:rsidR="00551FBD" w:rsidRDefault="008C5111">
      <w:pPr>
        <w:pStyle w:val="a3"/>
        <w:spacing w:before="77"/>
        <w:ind w:left="513"/>
      </w:pPr>
      <w:r>
        <w:rPr>
          <w:spacing w:val="-1"/>
        </w:rPr>
        <w:t>первую</w:t>
      </w:r>
      <w:r>
        <w:t xml:space="preserve"> </w:t>
      </w:r>
      <w:r>
        <w:rPr>
          <w:spacing w:val="-1"/>
        </w:rPr>
        <w:t>очередь</w:t>
      </w:r>
      <w:r>
        <w:t xml:space="preserve"> </w:t>
      </w: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rPr>
          <w:spacing w:val="-1"/>
        </w:rPr>
        <w:t>педагог;</w:t>
      </w:r>
    </w:p>
    <w:p w:rsidR="00551FBD" w:rsidRDefault="008C5111">
      <w:pPr>
        <w:pStyle w:val="a5"/>
        <w:numPr>
          <w:ilvl w:val="2"/>
          <w:numId w:val="14"/>
        </w:numPr>
        <w:tabs>
          <w:tab w:val="left" w:pos="1105"/>
        </w:tabs>
        <w:spacing w:before="1"/>
        <w:ind w:right="427" w:firstLine="427"/>
        <w:jc w:val="both"/>
        <w:rPr>
          <w:sz w:val="24"/>
        </w:rPr>
      </w:pPr>
      <w:r>
        <w:rPr>
          <w:sz w:val="24"/>
        </w:rPr>
        <w:t>создает пространство для реализации разнообразных творческих замыслов, проявления инициативных действий. Эту 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3"/>
          <w:sz w:val="24"/>
        </w:rPr>
        <w:t xml:space="preserve"> </w:t>
      </w:r>
      <w:r>
        <w:rPr>
          <w:sz w:val="24"/>
        </w:rPr>
        <w:t>педагог.</w:t>
      </w:r>
    </w:p>
    <w:p w:rsidR="00551FBD" w:rsidRDefault="008C5111">
      <w:pPr>
        <w:pStyle w:val="a3"/>
        <w:spacing w:before="2" w:line="276" w:lineRule="auto"/>
        <w:ind w:left="513" w:right="429" w:firstLine="427"/>
      </w:pP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учителя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фонда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труда</w:t>
      </w:r>
    </w:p>
    <w:p w:rsidR="00551FBD" w:rsidRDefault="008C5111">
      <w:pPr>
        <w:pStyle w:val="a3"/>
        <w:spacing w:before="119" w:line="276" w:lineRule="auto"/>
        <w:ind w:left="513" w:right="423" w:firstLine="427"/>
      </w:pP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выплат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распределении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поощрительных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выплат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директора,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методических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мнения профсоюзной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организации.</w:t>
      </w:r>
    </w:p>
    <w:p w:rsidR="00551FBD" w:rsidRDefault="008C5111">
      <w:pPr>
        <w:pStyle w:val="a3"/>
        <w:spacing w:before="121" w:line="276" w:lineRule="auto"/>
        <w:ind w:left="513" w:right="430" w:firstLine="427"/>
      </w:pPr>
      <w:r>
        <w:rPr>
          <w:color w:val="000009"/>
        </w:rPr>
        <w:t>Основанием для осуществления данных выплат являются, прежде всего, результаты, а также показатели качества обучения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выраженные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достижениях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сформированных компетентностях.</w:t>
      </w:r>
    </w:p>
    <w:p w:rsidR="00551FBD" w:rsidRDefault="008C5111">
      <w:pPr>
        <w:pStyle w:val="a3"/>
        <w:spacing w:before="119" w:line="276" w:lineRule="auto"/>
        <w:ind w:left="513" w:right="434" w:firstLine="427"/>
      </w:pPr>
      <w:r>
        <w:rPr>
          <w:color w:val="000009"/>
        </w:rPr>
        <w:t>Под компетентностями понимаются способности, личностные качества и умения учащегося решать личностно и 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нестандартных,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новых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ситуациях.</w:t>
      </w:r>
    </w:p>
    <w:p w:rsidR="00551FBD" w:rsidRDefault="008C5111">
      <w:pPr>
        <w:pStyle w:val="2"/>
        <w:spacing w:before="124" w:line="275" w:lineRule="exact"/>
        <w:ind w:left="641"/>
        <w:jc w:val="lef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51FBD" w:rsidRDefault="008C5111">
      <w:pPr>
        <w:pStyle w:val="a3"/>
        <w:spacing w:line="276" w:lineRule="auto"/>
        <w:ind w:left="213" w:firstLine="427"/>
        <w:jc w:val="left"/>
      </w:pPr>
      <w:r>
        <w:rPr>
          <w:color w:val="000009"/>
        </w:rPr>
        <w:t>АООП учитывает возрастные особенности подросткового возраста и обеспечивает достижение образовательных результатов основной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через два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последовательных этапа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реализации:</w:t>
      </w:r>
    </w:p>
    <w:p w:rsidR="00551FBD" w:rsidRDefault="008C5111">
      <w:pPr>
        <w:pStyle w:val="a3"/>
        <w:spacing w:before="118" w:line="276" w:lineRule="auto"/>
        <w:ind w:left="213" w:firstLine="427"/>
        <w:jc w:val="left"/>
      </w:pPr>
      <w:r>
        <w:rPr>
          <w:color w:val="000009"/>
        </w:rPr>
        <w:t>Этап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5-6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классы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переход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младшего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подростковый.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данном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обеспечивает: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793"/>
        </w:tabs>
        <w:spacing w:before="119"/>
        <w:ind w:right="128" w:firstLine="427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позволяет</w:t>
      </w:r>
      <w:r>
        <w:rPr>
          <w:sz w:val="24"/>
        </w:rPr>
        <w:t xml:space="preserve"> </w:t>
      </w:r>
      <w:r>
        <w:rPr>
          <w:spacing w:val="-2"/>
          <w:sz w:val="24"/>
        </w:rPr>
        <w:t>решить</w:t>
      </w:r>
      <w:r>
        <w:rPr>
          <w:sz w:val="24"/>
        </w:rPr>
        <w:t xml:space="preserve"> </w:t>
      </w:r>
      <w:r>
        <w:rPr>
          <w:spacing w:val="-2"/>
          <w:sz w:val="24"/>
        </w:rPr>
        <w:t>проблему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подросткового</w:t>
      </w:r>
      <w:r>
        <w:rPr>
          <w:sz w:val="24"/>
        </w:rPr>
        <w:t xml:space="preserve"> </w:t>
      </w:r>
      <w:r>
        <w:rPr>
          <w:spacing w:val="-1"/>
          <w:sz w:val="24"/>
        </w:rPr>
        <w:t>негативизма в</w:t>
      </w:r>
      <w:r>
        <w:rPr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(дисциплинарных,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учебных,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мотивационных);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913"/>
        </w:tabs>
        <w:ind w:right="124" w:firstLine="427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так, чтобы младшие подростки, выстраивая свои учебные отношения со старшими подростками, могли бы 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 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знаний-незнаний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798"/>
        </w:tabs>
        <w:ind w:left="797" w:hanging="157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</w:p>
    <w:p w:rsidR="00551FBD" w:rsidRDefault="008C5111">
      <w:pPr>
        <w:pStyle w:val="a3"/>
        <w:spacing w:before="3" w:line="276" w:lineRule="auto"/>
        <w:ind w:left="213" w:right="132" w:firstLine="427"/>
      </w:pPr>
      <w:r>
        <w:rPr>
          <w:color w:val="000009"/>
        </w:rPr>
        <w:t>Результатом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 базового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условия: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879"/>
        </w:tabs>
        <w:spacing w:before="116"/>
        <w:ind w:right="126" w:firstLine="427"/>
        <w:jc w:val="both"/>
        <w:rPr>
          <w:sz w:val="24"/>
        </w:rPr>
      </w:pP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841"/>
        </w:tabs>
        <w:ind w:right="135" w:firstLine="427"/>
        <w:jc w:val="both"/>
        <w:rPr>
          <w:sz w:val="24"/>
        </w:rPr>
      </w:pPr>
      <w:r>
        <w:rPr>
          <w:sz w:val="24"/>
        </w:rPr>
        <w:t>преемственного по отношению к начальному общему образованию и учитывающей особенности организации основного общего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z w:val="24"/>
        </w:rPr>
        <w:t xml:space="preserve"> </w:t>
      </w:r>
      <w:r>
        <w:rPr>
          <w:spacing w:val="-1"/>
          <w:sz w:val="24"/>
        </w:rPr>
        <w:t>а также специфику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психофизического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z w:val="24"/>
        </w:rPr>
        <w:t xml:space="preserve"> </w:t>
      </w:r>
      <w:r>
        <w:rPr>
          <w:spacing w:val="-1"/>
          <w:sz w:val="24"/>
        </w:rPr>
        <w:t>на данной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ступени</w:t>
      </w:r>
      <w:r>
        <w:rPr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образования.</w:t>
      </w:r>
    </w:p>
    <w:p w:rsidR="00551FBD" w:rsidRDefault="008C5111">
      <w:pPr>
        <w:pStyle w:val="a3"/>
        <w:spacing w:before="3"/>
        <w:ind w:left="641"/>
      </w:pPr>
      <w:r>
        <w:rPr>
          <w:color w:val="000009"/>
        </w:rPr>
        <w:t>Удерживает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эти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школы.</w:t>
      </w:r>
    </w:p>
    <w:p w:rsidR="00551FBD" w:rsidRDefault="008C5111">
      <w:pPr>
        <w:pStyle w:val="a3"/>
        <w:spacing w:before="60" w:line="276" w:lineRule="auto"/>
        <w:ind w:left="213" w:right="124" w:firstLine="427"/>
      </w:pP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задачами, которые школа ставит и реально решает в своей деятельности; проявляется в выборе средств, с помощью которых эти 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(учебный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 педагогов с обучающимися, качество оценок, стиль неформальных отношений между детьми, организация внеучебной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 жизни, материально- техническое оснащение, оформление классов и коридоров и т.п.); содержательно оценивается по тому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(самооценка,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притязаний,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тревожность,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преобладающая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(компетентность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статус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классе,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конфликте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т.п.),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интеллектуальном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достичь.</w:t>
      </w:r>
    </w:p>
    <w:p w:rsidR="00551FBD" w:rsidRDefault="008C5111" w:rsidP="009F7911">
      <w:pPr>
        <w:spacing w:before="123"/>
        <w:ind w:left="284"/>
        <w:jc w:val="both"/>
        <w:rPr>
          <w:b/>
          <w:sz w:val="24"/>
        </w:rPr>
      </w:pPr>
      <w:r>
        <w:rPr>
          <w:b/>
          <w:color w:val="000009"/>
          <w:sz w:val="24"/>
        </w:rPr>
        <w:t>Главными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показателями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z w:val="24"/>
        </w:rPr>
        <w:t>эффективности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z w:val="24"/>
        </w:rPr>
        <w:t>среды</w:t>
      </w:r>
      <w:r>
        <w:rPr>
          <w:b/>
          <w:color w:val="000009"/>
          <w:spacing w:val="-14"/>
          <w:sz w:val="24"/>
        </w:rPr>
        <w:t xml:space="preserve"> </w:t>
      </w:r>
      <w:r>
        <w:rPr>
          <w:b/>
          <w:color w:val="000009"/>
          <w:sz w:val="24"/>
        </w:rPr>
        <w:t>школы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являются: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781"/>
        </w:tabs>
        <w:spacing w:before="154"/>
        <w:ind w:left="780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781"/>
        </w:tabs>
        <w:ind w:left="78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мотивов;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865"/>
        </w:tabs>
        <w:spacing w:before="53"/>
        <w:ind w:left="864" w:hanging="224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</w:p>
    <w:p w:rsidR="00551FBD" w:rsidRDefault="008C5111">
      <w:pPr>
        <w:pStyle w:val="a3"/>
        <w:spacing w:before="3" w:line="276" w:lineRule="auto"/>
        <w:ind w:left="213" w:right="128" w:firstLine="427"/>
      </w:pPr>
      <w:r>
        <w:rPr>
          <w:color w:val="000009"/>
        </w:rPr>
        <w:t>Таким образом, при выборе форм, способов и методов обучения и воспитания (образовательных технологий) школа руководствуется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результативность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факторов: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812"/>
        </w:tabs>
        <w:spacing w:before="119"/>
        <w:ind w:left="811" w:hanging="17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уроке;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927"/>
        </w:tabs>
        <w:ind w:right="117" w:firstLine="42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(годах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взаимооцениванию</w:t>
      </w:r>
      <w:proofErr w:type="spellEnd"/>
      <w:r>
        <w:rPr>
          <w:sz w:val="24"/>
        </w:rPr>
        <w:t>.</w:t>
      </w:r>
    </w:p>
    <w:p w:rsidR="00551FBD" w:rsidRDefault="008C5111">
      <w:pPr>
        <w:pStyle w:val="a3"/>
        <w:spacing w:before="2" w:line="276" w:lineRule="auto"/>
        <w:ind w:left="213" w:right="117" w:firstLine="427"/>
      </w:pPr>
      <w:r>
        <w:rPr>
          <w:color w:val="000009"/>
        </w:rPr>
        <w:t>При выборе применяемых образовательных технологий учитывается, что все технологии, используемые в школьном образовании,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решают задачи образования данной возрастной группы учащихся и обеспечивают преемственность и плавность перехода учащихся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ступени образования к другой.</w:t>
      </w:r>
    </w:p>
    <w:p w:rsidR="00551FBD" w:rsidRDefault="008C5111">
      <w:pPr>
        <w:pStyle w:val="a3"/>
        <w:spacing w:before="119" w:line="278" w:lineRule="auto"/>
        <w:ind w:left="213" w:right="116" w:firstLine="427"/>
      </w:pPr>
      <w:r>
        <w:rPr>
          <w:color w:val="000009"/>
        </w:rPr>
        <w:t>Реализация системно-деятельностного 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 педагогами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информационно-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коммуникационных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ступени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образования.</w:t>
      </w:r>
    </w:p>
    <w:p w:rsidR="00551FBD" w:rsidRDefault="008C5111">
      <w:pPr>
        <w:pStyle w:val="a3"/>
        <w:spacing w:before="118"/>
        <w:ind w:left="641"/>
      </w:pPr>
      <w:r>
        <w:rPr>
          <w:color w:val="000009"/>
        </w:rPr>
        <w:t>Главным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требованием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информационным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коммуникационным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технологиям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адекватность: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781"/>
        </w:tabs>
        <w:spacing w:before="116" w:line="274" w:lineRule="exact"/>
        <w:ind w:left="780" w:hanging="140"/>
        <w:jc w:val="both"/>
        <w:rPr>
          <w:sz w:val="24"/>
        </w:rPr>
      </w:pPr>
      <w:r>
        <w:rPr>
          <w:sz w:val="24"/>
        </w:rPr>
        <w:lastRenderedPageBreak/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551FBD" w:rsidRDefault="008C5111">
      <w:pPr>
        <w:pStyle w:val="a5"/>
        <w:numPr>
          <w:ilvl w:val="0"/>
          <w:numId w:val="13"/>
        </w:numPr>
        <w:tabs>
          <w:tab w:val="left" w:pos="843"/>
        </w:tabs>
        <w:ind w:right="126" w:firstLine="427"/>
        <w:jc w:val="both"/>
        <w:rPr>
          <w:sz w:val="24"/>
        </w:rPr>
      </w:pPr>
      <w:r>
        <w:rPr>
          <w:sz w:val="24"/>
        </w:rPr>
        <w:t>определяемым этими особенностями содержательным задачам образования, а также обеспечение возможностей применения ИКТ 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элементах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z w:val="24"/>
        </w:rPr>
        <w:t xml:space="preserve"> </w:t>
      </w:r>
      <w:r>
        <w:rPr>
          <w:spacing w:val="-1"/>
          <w:sz w:val="24"/>
        </w:rPr>
        <w:t>процесса,</w:t>
      </w:r>
      <w:r>
        <w:rPr>
          <w:sz w:val="24"/>
        </w:rPr>
        <w:t xml:space="preserve"> </w:t>
      </w:r>
      <w:r>
        <w:rPr>
          <w:spacing w:val="-1"/>
          <w:sz w:val="24"/>
        </w:rPr>
        <w:t>где такое применение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уместно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соответствует</w:t>
      </w:r>
      <w:r>
        <w:rPr>
          <w:sz w:val="24"/>
        </w:rPr>
        <w:t xml:space="preserve"> </w:t>
      </w:r>
      <w:r>
        <w:rPr>
          <w:spacing w:val="-1"/>
          <w:sz w:val="24"/>
        </w:rPr>
        <w:t>дидактическим задачам,</w:t>
      </w:r>
      <w:r>
        <w:rPr>
          <w:sz w:val="24"/>
        </w:rPr>
        <w:t xml:space="preserve"> решаемым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0"/>
          <w:sz w:val="24"/>
        </w:rPr>
        <w:t xml:space="preserve"> </w:t>
      </w:r>
      <w:r>
        <w:rPr>
          <w:sz w:val="24"/>
        </w:rPr>
        <w:t>элементе.</w:t>
      </w:r>
    </w:p>
    <w:p w:rsidR="00551FBD" w:rsidRDefault="00551FBD">
      <w:pPr>
        <w:pStyle w:val="a3"/>
        <w:spacing w:before="7"/>
        <w:ind w:left="0"/>
        <w:jc w:val="left"/>
        <w:rPr>
          <w:sz w:val="38"/>
        </w:rPr>
      </w:pPr>
    </w:p>
    <w:p w:rsidR="00551FBD" w:rsidRDefault="008C5111">
      <w:pPr>
        <w:pStyle w:val="2"/>
        <w:spacing w:line="275" w:lineRule="exact"/>
        <w:ind w:left="1224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551FBD" w:rsidRDefault="008C5111" w:rsidP="001248AA">
      <w:pPr>
        <w:pStyle w:val="a3"/>
        <w:spacing w:line="276" w:lineRule="auto"/>
        <w:ind w:left="213" w:right="113" w:firstLine="427"/>
      </w:pPr>
      <w:r>
        <w:rPr>
          <w:b/>
          <w:color w:val="000009"/>
        </w:rPr>
        <w:t xml:space="preserve">Финансовое обеспечение </w:t>
      </w:r>
      <w:r>
        <w:rPr>
          <w:color w:val="000009"/>
        </w:rPr>
        <w:t>реализации адаптированной образовательной программы опирается на исполнение расходных обязательств,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обеспечивающих конституционное право граждан на бесплатное и общедоступное общее образование. Объём действующих расходных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обязательств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отражается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задании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учредителя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оказанию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(муниципальных)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услуг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</w:t>
      </w:r>
      <w:r w:rsidR="001248AA">
        <w:rPr>
          <w:color w:val="000009"/>
        </w:rPr>
        <w:t xml:space="preserve"> </w:t>
      </w:r>
      <w:r>
        <w:rPr>
          <w:color w:val="000009"/>
        </w:rPr>
        <w:t xml:space="preserve">требованиями федеральных государственных образовательных стандартов общего образования. Нормативное </w:t>
      </w:r>
      <w:proofErr w:type="spellStart"/>
      <w:r>
        <w:rPr>
          <w:color w:val="000009"/>
        </w:rPr>
        <w:t>подушевое</w:t>
      </w:r>
      <w:proofErr w:type="spellEnd"/>
      <w:r>
        <w:rPr>
          <w:color w:val="000009"/>
        </w:rPr>
        <w:t xml:space="preserve"> финансирование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бесплатного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допустимым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расходов)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расчете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действующему законодательству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правовым актам.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Нормативный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b/>
          <w:i/>
          <w:color w:val="000009"/>
        </w:rPr>
        <w:t>учреждении</w:t>
      </w:r>
      <w:r>
        <w:rPr>
          <w:b/>
          <w:i/>
          <w:color w:val="000009"/>
          <w:spacing w:val="-11"/>
        </w:rPr>
        <w:t xml:space="preserve"> </w:t>
      </w:r>
      <w:r>
        <w:rPr>
          <w:color w:val="000009"/>
        </w:rPr>
        <w:t>предусматривает:</w:t>
      </w:r>
    </w:p>
    <w:p w:rsidR="00551FBD" w:rsidRDefault="008C5111">
      <w:pPr>
        <w:pStyle w:val="a5"/>
        <w:numPr>
          <w:ilvl w:val="0"/>
          <w:numId w:val="12"/>
        </w:numPr>
        <w:tabs>
          <w:tab w:val="left" w:pos="867"/>
        </w:tabs>
        <w:spacing w:before="117"/>
        <w:ind w:right="113" w:firstLine="427"/>
        <w:jc w:val="both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педагогических,</w:t>
      </w:r>
      <w:r>
        <w:rPr>
          <w:sz w:val="24"/>
        </w:rPr>
        <w:t xml:space="preserve"> </w:t>
      </w:r>
      <w:r>
        <w:rPr>
          <w:spacing w:val="-1"/>
          <w:sz w:val="24"/>
        </w:rPr>
        <w:t>материально-технических,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учебно-методических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результативностью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труда;</w:t>
      </w:r>
    </w:p>
    <w:p w:rsidR="00551FBD" w:rsidRDefault="008C5111">
      <w:pPr>
        <w:pStyle w:val="a5"/>
        <w:numPr>
          <w:ilvl w:val="0"/>
          <w:numId w:val="12"/>
        </w:numPr>
        <w:tabs>
          <w:tab w:val="left" w:pos="858"/>
        </w:tabs>
        <w:ind w:right="128" w:firstLine="427"/>
        <w:jc w:val="both"/>
        <w:rPr>
          <w:sz w:val="24"/>
        </w:rPr>
      </w:pPr>
      <w:r>
        <w:rPr>
          <w:sz w:val="24"/>
        </w:rPr>
        <w:t>повышение стимулирующих функций оплаты труда, нацеливающих работников на достижение высоких результатов (показателей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работы);</w:t>
      </w:r>
    </w:p>
    <w:p w:rsidR="00551FBD" w:rsidRDefault="008C5111">
      <w:pPr>
        <w:pStyle w:val="a5"/>
        <w:numPr>
          <w:ilvl w:val="0"/>
          <w:numId w:val="12"/>
        </w:numPr>
        <w:tabs>
          <w:tab w:val="left" w:pos="877"/>
        </w:tabs>
        <w:ind w:right="134" w:firstLine="427"/>
        <w:jc w:val="both"/>
        <w:rPr>
          <w:sz w:val="24"/>
        </w:rPr>
      </w:pPr>
      <w:r>
        <w:rPr>
          <w:sz w:val="24"/>
        </w:rPr>
        <w:t>допустимый рост в общем фонде оплаты труда объема стимулирующих выплат, распределяемых на основании оценки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выплатами;</w:t>
      </w:r>
    </w:p>
    <w:p w:rsidR="00551FBD" w:rsidRDefault="008C5111">
      <w:pPr>
        <w:pStyle w:val="a5"/>
        <w:numPr>
          <w:ilvl w:val="0"/>
          <w:numId w:val="12"/>
        </w:numPr>
        <w:tabs>
          <w:tab w:val="left" w:pos="877"/>
        </w:tabs>
        <w:spacing w:before="53"/>
        <w:ind w:right="124" w:firstLine="427"/>
        <w:jc w:val="both"/>
        <w:rPr>
          <w:sz w:val="24"/>
        </w:rPr>
      </w:pPr>
      <w:r>
        <w:rPr>
          <w:sz w:val="24"/>
        </w:rPr>
        <w:t>механизмы учета в оплате труда всех видов деятельности учителей (аудиторная нагрузка, внеурочная работа по предмету, 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руководство, проверка тетрадей, подготовка к урокам и другим видам занятий, изготовление дидактического материала 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 и т.п., работа с родителями, консультации и дополнительные занятия с обучающимися, другие виды деятельности,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обязанностями,</w:t>
      </w:r>
    </w:p>
    <w:p w:rsidR="00551FBD" w:rsidRDefault="008C5111">
      <w:pPr>
        <w:pStyle w:val="a5"/>
        <w:numPr>
          <w:ilvl w:val="0"/>
          <w:numId w:val="12"/>
        </w:numPr>
        <w:tabs>
          <w:tab w:val="left" w:pos="783"/>
        </w:tabs>
        <w:ind w:left="782" w:hanging="142"/>
        <w:jc w:val="both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фонда</w:t>
      </w:r>
      <w:r>
        <w:rPr>
          <w:sz w:val="24"/>
        </w:rPr>
        <w:t xml:space="preserve"> </w:t>
      </w:r>
      <w:r>
        <w:rPr>
          <w:spacing w:val="-1"/>
          <w:sz w:val="24"/>
        </w:rPr>
        <w:t>оплаты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труда.</w:t>
      </w:r>
    </w:p>
    <w:p w:rsidR="00551FBD" w:rsidRDefault="00551FBD">
      <w:pPr>
        <w:pStyle w:val="a3"/>
        <w:spacing w:before="8"/>
        <w:ind w:left="0"/>
        <w:jc w:val="left"/>
        <w:rPr>
          <w:sz w:val="38"/>
        </w:rPr>
      </w:pPr>
    </w:p>
    <w:p w:rsidR="00551FBD" w:rsidRDefault="008C5111">
      <w:pPr>
        <w:pStyle w:val="2"/>
        <w:spacing w:line="275" w:lineRule="exact"/>
        <w:ind w:left="494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</w:t>
      </w:r>
    </w:p>
    <w:p w:rsidR="00551FBD" w:rsidRDefault="008C5111">
      <w:pPr>
        <w:pStyle w:val="a3"/>
        <w:spacing w:line="276" w:lineRule="auto"/>
        <w:ind w:left="213" w:right="124" w:firstLine="487"/>
      </w:pPr>
      <w:r>
        <w:rPr>
          <w:color w:val="000009"/>
        </w:rPr>
        <w:t>Школа,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противопожарным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правилам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нормам,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техническим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финансовыми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нормативам, установленным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обслуживания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-32"/>
        </w:rPr>
        <w:t xml:space="preserve"> </w:t>
      </w:r>
      <w:r>
        <w:rPr>
          <w:color w:val="000009"/>
        </w:rPr>
        <w:t>базы.</w:t>
      </w:r>
    </w:p>
    <w:p w:rsidR="00551FBD" w:rsidRDefault="008C5111">
      <w:pPr>
        <w:pStyle w:val="a3"/>
        <w:spacing w:before="119" w:line="278" w:lineRule="auto"/>
        <w:ind w:left="213" w:firstLine="427"/>
        <w:jc w:val="left"/>
      </w:pP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предусматриваются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организованные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постоянно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доступные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подросткам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предназначенные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для:</w:t>
      </w:r>
    </w:p>
    <w:p w:rsidR="00551FBD" w:rsidRDefault="008C5111">
      <w:pPr>
        <w:pStyle w:val="a5"/>
        <w:numPr>
          <w:ilvl w:val="0"/>
          <w:numId w:val="11"/>
        </w:numPr>
        <w:tabs>
          <w:tab w:val="left" w:pos="786"/>
        </w:tabs>
        <w:spacing w:before="114"/>
        <w:ind w:hanging="145"/>
        <w:rPr>
          <w:sz w:val="24"/>
        </w:rPr>
      </w:pP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</w:p>
    <w:p w:rsidR="00551FBD" w:rsidRDefault="008C5111">
      <w:pPr>
        <w:pStyle w:val="a5"/>
        <w:numPr>
          <w:ilvl w:val="0"/>
          <w:numId w:val="11"/>
        </w:numPr>
        <w:tabs>
          <w:tab w:val="left" w:pos="786"/>
        </w:tabs>
        <w:ind w:hanging="145"/>
        <w:rPr>
          <w:sz w:val="24"/>
        </w:rPr>
      </w:pPr>
      <w:r>
        <w:rPr>
          <w:sz w:val="24"/>
        </w:rPr>
        <w:t>творческой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</w:p>
    <w:p w:rsidR="00551FBD" w:rsidRDefault="008C5111">
      <w:pPr>
        <w:pStyle w:val="a5"/>
        <w:numPr>
          <w:ilvl w:val="0"/>
          <w:numId w:val="11"/>
        </w:numPr>
        <w:tabs>
          <w:tab w:val="left" w:pos="786"/>
        </w:tabs>
        <w:ind w:hanging="145"/>
        <w:rPr>
          <w:sz w:val="24"/>
        </w:rPr>
      </w:pPr>
      <w:r>
        <w:rPr>
          <w:sz w:val="24"/>
        </w:rPr>
        <w:lastRenderedPageBreak/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</w:p>
    <w:p w:rsidR="00551FBD" w:rsidRDefault="008C5111">
      <w:pPr>
        <w:pStyle w:val="a3"/>
        <w:spacing w:before="2" w:line="276" w:lineRule="auto"/>
        <w:ind w:left="213" w:firstLine="427"/>
        <w:jc w:val="left"/>
      </w:pP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помещениях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школы,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процесс,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доступ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информационной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к глобальной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информационной среде.</w:t>
      </w:r>
    </w:p>
    <w:p w:rsidR="00551FBD" w:rsidRDefault="008C5111">
      <w:pPr>
        <w:pStyle w:val="a3"/>
        <w:spacing w:before="119" w:line="278" w:lineRule="auto"/>
        <w:ind w:left="213" w:firstLine="427"/>
        <w:jc w:val="left"/>
      </w:pP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-3"/>
        </w:rPr>
        <w:t xml:space="preserve"> </w:t>
      </w:r>
      <w:proofErr w:type="gramStart"/>
      <w:r>
        <w:rPr>
          <w:color w:val="000009"/>
        </w:rPr>
        <w:t>АООП</w:t>
      </w:r>
      <w:r>
        <w:rPr>
          <w:color w:val="000009"/>
          <w:spacing w:val="-6"/>
        </w:rPr>
        <w:t xml:space="preserve">  </w:t>
      </w:r>
      <w:r>
        <w:rPr>
          <w:color w:val="000009"/>
        </w:rPr>
        <w:t>(</w:t>
      </w:r>
      <w:proofErr w:type="gramEnd"/>
      <w:r>
        <w:rPr>
          <w:color w:val="000009"/>
        </w:rPr>
        <w:t>группа)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доступ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расписанию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помещения: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spacing w:before="77"/>
        <w:ind w:left="780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spacing w:before="1"/>
        <w:ind w:left="780"/>
        <w:rPr>
          <w:sz w:val="24"/>
        </w:rPr>
      </w:pP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залом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ind w:left="780"/>
        <w:rPr>
          <w:sz w:val="24"/>
        </w:rPr>
      </w:pPr>
      <w:r>
        <w:rPr>
          <w:spacing w:val="-1"/>
          <w:sz w:val="24"/>
        </w:rPr>
        <w:t>кабинеты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обучения,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ind w:left="780"/>
        <w:rPr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зал;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ind w:left="780"/>
        <w:rPr>
          <w:sz w:val="24"/>
        </w:rPr>
      </w:pPr>
      <w:r>
        <w:rPr>
          <w:sz w:val="24"/>
        </w:rPr>
        <w:t>актовый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зал.</w:t>
      </w:r>
    </w:p>
    <w:p w:rsidR="00551FBD" w:rsidRDefault="008C5111">
      <w:pPr>
        <w:pStyle w:val="a3"/>
        <w:spacing w:before="2" w:line="276" w:lineRule="auto"/>
        <w:ind w:left="213" w:firstLine="427"/>
        <w:jc w:val="left"/>
      </w:pPr>
      <w:r>
        <w:rPr>
          <w:color w:val="000009"/>
        </w:rPr>
        <w:t>Обеспечение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расходными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материалами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предусматривается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планированием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региональными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нормативами.</w:t>
      </w:r>
    </w:p>
    <w:p w:rsidR="00551FBD" w:rsidRDefault="008C5111">
      <w:pPr>
        <w:pStyle w:val="a3"/>
        <w:spacing w:before="119"/>
        <w:ind w:left="641"/>
        <w:jc w:val="left"/>
      </w:pPr>
      <w:r>
        <w:rPr>
          <w:color w:val="000009"/>
        </w:rPr>
        <w:t>Материально-техническое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обеспечит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возможность: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spacing w:before="159"/>
        <w:ind w:left="780"/>
        <w:rPr>
          <w:sz w:val="24"/>
        </w:rPr>
      </w:pPr>
      <w:r>
        <w:rPr>
          <w:sz w:val="24"/>
        </w:rPr>
        <w:t>включения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деятельность,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950"/>
          <w:tab w:val="left" w:pos="951"/>
        </w:tabs>
        <w:ind w:left="950" w:hanging="310"/>
        <w:rPr>
          <w:sz w:val="24"/>
        </w:rPr>
      </w:pP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тренировках,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играх;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ind w:left="780"/>
        <w:rPr>
          <w:sz w:val="24"/>
        </w:rPr>
      </w:pPr>
      <w:r>
        <w:rPr>
          <w:spacing w:val="-1"/>
          <w:sz w:val="24"/>
        </w:rPr>
        <w:t>занятий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изучению</w:t>
      </w:r>
      <w:r>
        <w:rPr>
          <w:sz w:val="24"/>
        </w:rPr>
        <w:t xml:space="preserve"> </w:t>
      </w:r>
      <w:r>
        <w:rPr>
          <w:spacing w:val="-1"/>
          <w:sz w:val="24"/>
        </w:rPr>
        <w:t>правил дорожного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z w:val="24"/>
        </w:rPr>
        <w:t xml:space="preserve"> </w:t>
      </w:r>
      <w:r>
        <w:rPr>
          <w:spacing w:val="-1"/>
          <w:sz w:val="24"/>
        </w:rPr>
        <w:t>с использованием</w:t>
      </w:r>
      <w:r>
        <w:rPr>
          <w:spacing w:val="-20"/>
          <w:sz w:val="24"/>
        </w:rPr>
        <w:t xml:space="preserve"> </w:t>
      </w:r>
      <w:r>
        <w:rPr>
          <w:sz w:val="24"/>
        </w:rPr>
        <w:t>игр,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800"/>
        </w:tabs>
        <w:ind w:left="799" w:hanging="159"/>
        <w:rPr>
          <w:sz w:val="24"/>
        </w:rPr>
      </w:pP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841"/>
        </w:tabs>
        <w:ind w:right="814" w:firstLine="60"/>
        <w:rPr>
          <w:sz w:val="24"/>
        </w:rPr>
      </w:pPr>
      <w:r>
        <w:rPr>
          <w:sz w:val="24"/>
        </w:rPr>
        <w:t>размещения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9"/>
          <w:sz w:val="24"/>
        </w:rPr>
        <w:t xml:space="preserve"> </w:t>
      </w:r>
      <w:r>
        <w:rPr>
          <w:sz w:val="24"/>
        </w:rPr>
        <w:t>школы;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ind w:left="780"/>
        <w:rPr>
          <w:sz w:val="24"/>
        </w:rPr>
      </w:pPr>
      <w:r>
        <w:rPr>
          <w:spacing w:val="-1"/>
          <w:sz w:val="24"/>
        </w:rPr>
        <w:t>проведения</w:t>
      </w:r>
      <w:r>
        <w:rPr>
          <w:sz w:val="24"/>
        </w:rPr>
        <w:t xml:space="preserve"> </w:t>
      </w:r>
      <w:r>
        <w:rPr>
          <w:spacing w:val="-1"/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досуга </w:t>
      </w:r>
      <w:r>
        <w:rPr>
          <w:sz w:val="24"/>
        </w:rPr>
        <w:t>и общения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обучающихся;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ind w:left="780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отдыха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обучающихся.</w:t>
      </w:r>
    </w:p>
    <w:p w:rsidR="00551FBD" w:rsidRDefault="00551FBD">
      <w:pPr>
        <w:pStyle w:val="a3"/>
        <w:spacing w:before="10"/>
        <w:ind w:left="0"/>
        <w:jc w:val="left"/>
        <w:rPr>
          <w:sz w:val="38"/>
        </w:rPr>
      </w:pPr>
    </w:p>
    <w:p w:rsidR="00551FBD" w:rsidRDefault="008C5111" w:rsidP="001248AA">
      <w:pPr>
        <w:pStyle w:val="2"/>
        <w:spacing w:line="275" w:lineRule="exact"/>
        <w:ind w:left="1134"/>
        <w:jc w:val="center"/>
      </w:pPr>
      <w:r>
        <w:t>Информационно-методическое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АООП</w:t>
      </w:r>
    </w:p>
    <w:p w:rsidR="00551FBD" w:rsidRDefault="008C5111">
      <w:pPr>
        <w:pStyle w:val="a3"/>
        <w:spacing w:line="276" w:lineRule="auto"/>
        <w:ind w:left="213" w:firstLine="427"/>
        <w:jc w:val="left"/>
      </w:pPr>
      <w:r>
        <w:rPr>
          <w:color w:val="000009"/>
        </w:rPr>
        <w:t>АООП обеспечивается учебно-методическими, учебно-дидактическими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информационными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ресурсами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всем предусмотренным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ею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курсам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(дисциплинам), модулям.</w:t>
      </w:r>
    </w:p>
    <w:p w:rsidR="00551FBD" w:rsidRDefault="008C5111">
      <w:pPr>
        <w:pStyle w:val="1"/>
        <w:spacing w:before="83" w:line="315" w:lineRule="exact"/>
        <w:ind w:left="641"/>
        <w:jc w:val="left"/>
      </w:pP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</w:p>
    <w:p w:rsidR="00551FBD" w:rsidRDefault="008C5111">
      <w:pPr>
        <w:pStyle w:val="a3"/>
        <w:spacing w:line="278" w:lineRule="auto"/>
        <w:ind w:left="213" w:right="116" w:firstLine="427"/>
        <w:jc w:val="left"/>
      </w:pPr>
      <w:r>
        <w:rPr>
          <w:color w:val="000009"/>
        </w:rPr>
        <w:t>Учебно-методическое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пособия,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справочники,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хрестоматии,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методические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пособия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сайты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поддержки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курсов,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</w:t>
      </w:r>
    </w:p>
    <w:p w:rsidR="00551FBD" w:rsidRDefault="008C5111">
      <w:pPr>
        <w:pStyle w:val="a3"/>
        <w:spacing w:before="109" w:line="276" w:lineRule="auto"/>
        <w:ind w:left="213" w:firstLine="427"/>
        <w:jc w:val="left"/>
      </w:pPr>
      <w:r>
        <w:rPr>
          <w:color w:val="000009"/>
        </w:rPr>
        <w:t>Учебно-методическое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дополнительного.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используется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учащимися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педагогами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постоянной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дополнительный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 усмотрению учителя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учащихся.</w:t>
      </w:r>
    </w:p>
    <w:p w:rsidR="00551FBD" w:rsidRDefault="008C5111">
      <w:pPr>
        <w:pStyle w:val="a3"/>
        <w:spacing w:before="119" w:line="276" w:lineRule="auto"/>
        <w:ind w:left="213" w:firstLine="427"/>
        <w:jc w:val="left"/>
      </w:pPr>
      <w:r>
        <w:rPr>
          <w:color w:val="000009"/>
        </w:rPr>
        <w:t>Реализация АООП обеспечивается доступом каждого обучающегося к базам данных и библиотечным фондам, формируемым по всему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перечню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программы.</w:t>
      </w:r>
    </w:p>
    <w:p w:rsidR="00551FBD" w:rsidRDefault="008C5111">
      <w:pPr>
        <w:pStyle w:val="2"/>
        <w:spacing w:before="124"/>
        <w:ind w:left="641"/>
        <w:jc w:val="left"/>
      </w:pPr>
      <w:r>
        <w:t>Учебно-дидактическое</w:t>
      </w:r>
      <w:r>
        <w:rPr>
          <w:spacing w:val="-6"/>
        </w:rPr>
        <w:t xml:space="preserve"> </w:t>
      </w:r>
      <w:r>
        <w:t>обеспечение</w:t>
      </w:r>
    </w:p>
    <w:p w:rsidR="00551FBD" w:rsidRDefault="008C5111">
      <w:pPr>
        <w:pStyle w:val="a3"/>
        <w:tabs>
          <w:tab w:val="left" w:pos="7378"/>
          <w:tab w:val="left" w:pos="8558"/>
        </w:tabs>
        <w:spacing w:line="276" w:lineRule="auto"/>
        <w:ind w:left="213" w:right="124" w:firstLine="427"/>
        <w:jc w:val="left"/>
      </w:pPr>
      <w:r>
        <w:rPr>
          <w:color w:val="000009"/>
        </w:rPr>
        <w:t>Под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учебно-дидактическими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материалами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(УДМ)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учебном</w:t>
      </w:r>
      <w:r>
        <w:rPr>
          <w:color w:val="000009"/>
        </w:rPr>
        <w:tab/>
        <w:t>процессе</w:t>
      </w:r>
      <w:r w:rsidR="001248AA">
        <w:rPr>
          <w:color w:val="000009"/>
        </w:rPr>
        <w:t xml:space="preserve"> </w:t>
      </w:r>
      <w:r>
        <w:rPr>
          <w:color w:val="000009"/>
        </w:rPr>
        <w:t>понимается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текстов,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заданий,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задач,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индивидуализацию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маршрута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одного</w:t>
      </w:r>
    </w:p>
    <w:p w:rsidR="00551FBD" w:rsidRDefault="00551FBD">
      <w:pPr>
        <w:spacing w:line="276" w:lineRule="auto"/>
        <w:sectPr w:rsidR="00551FBD" w:rsidSect="001248AA">
          <w:pgSz w:w="11910" w:h="16840"/>
          <w:pgMar w:top="1120" w:right="1120" w:bottom="1020" w:left="1020" w:header="0" w:footer="628" w:gutter="0"/>
          <w:cols w:space="720"/>
          <w:docGrid w:linePitch="299"/>
        </w:sectPr>
      </w:pPr>
    </w:p>
    <w:p w:rsidR="00551FBD" w:rsidRDefault="008C5111">
      <w:pPr>
        <w:pStyle w:val="a3"/>
        <w:spacing w:before="60" w:line="276" w:lineRule="auto"/>
        <w:ind w:left="213" w:right="125"/>
      </w:pPr>
      <w:r>
        <w:rPr>
          <w:color w:val="000009"/>
        </w:rPr>
        <w:lastRenderedPageBreak/>
        <w:t>учебного предмета, так и между ними, которые должны уметь разрабатывать учителя, исходя из особенностей системы и 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детей.</w:t>
      </w:r>
    </w:p>
    <w:p w:rsidR="00551FBD" w:rsidRDefault="008C5111">
      <w:pPr>
        <w:pStyle w:val="a3"/>
        <w:spacing w:before="119" w:line="276" w:lineRule="auto"/>
        <w:ind w:left="213" w:right="133" w:firstLine="427"/>
      </w:pPr>
      <w:r>
        <w:rPr>
          <w:color w:val="000009"/>
        </w:rPr>
        <w:t>Разработка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УДМ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удовлетворять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требованиям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(условиям),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учителей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достигла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ставит перед педагогами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АООП.</w:t>
      </w:r>
    </w:p>
    <w:p w:rsidR="00551FBD" w:rsidRDefault="008C5111">
      <w:pPr>
        <w:pStyle w:val="a5"/>
        <w:numPr>
          <w:ilvl w:val="0"/>
          <w:numId w:val="9"/>
        </w:numPr>
        <w:tabs>
          <w:tab w:val="left" w:pos="913"/>
        </w:tabs>
        <w:spacing w:before="119"/>
        <w:ind w:right="122" w:firstLine="427"/>
        <w:jc w:val="both"/>
        <w:rPr>
          <w:sz w:val="24"/>
        </w:rPr>
      </w:pPr>
      <w:r>
        <w:rPr>
          <w:sz w:val="24"/>
        </w:rPr>
        <w:t>Учебно-дидактические материалы учителей должны прежде всего быть адресованы к действию ребенка. Перед учителем 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 определить, ресурсом чего для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 учительские материалы, какие задания, принципы и сквозные вопросы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УДМ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9"/>
          <w:sz w:val="24"/>
        </w:rPr>
        <w:t xml:space="preserve"> </w:t>
      </w:r>
      <w:r>
        <w:rPr>
          <w:sz w:val="24"/>
        </w:rPr>
        <w:t>заданий: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781"/>
        </w:tabs>
        <w:spacing w:before="3" w:line="274" w:lineRule="exact"/>
        <w:ind w:left="780"/>
        <w:jc w:val="both"/>
        <w:rPr>
          <w:sz w:val="24"/>
        </w:rPr>
      </w:pP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самостоятельности;</w:t>
      </w:r>
    </w:p>
    <w:p w:rsidR="00551FBD" w:rsidRDefault="008C5111">
      <w:pPr>
        <w:pStyle w:val="a5"/>
        <w:numPr>
          <w:ilvl w:val="0"/>
          <w:numId w:val="10"/>
        </w:numPr>
        <w:tabs>
          <w:tab w:val="left" w:pos="817"/>
        </w:tabs>
        <w:spacing w:line="274" w:lineRule="exact"/>
        <w:ind w:left="816" w:hanging="176"/>
        <w:jc w:val="both"/>
        <w:rPr>
          <w:sz w:val="24"/>
        </w:rPr>
      </w:pP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551FBD" w:rsidRDefault="008C5111">
      <w:pPr>
        <w:pStyle w:val="a5"/>
        <w:numPr>
          <w:ilvl w:val="0"/>
          <w:numId w:val="9"/>
        </w:numPr>
        <w:tabs>
          <w:tab w:val="left" w:pos="956"/>
        </w:tabs>
        <w:ind w:right="119" w:firstLine="427"/>
        <w:rPr>
          <w:sz w:val="24"/>
        </w:rPr>
      </w:pPr>
      <w:r>
        <w:rPr>
          <w:sz w:val="24"/>
        </w:rPr>
        <w:t>Учителю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вести</w:t>
      </w:r>
      <w:r>
        <w:rPr>
          <w:spacing w:val="3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25"/>
          <w:sz w:val="24"/>
        </w:rPr>
        <w:t xml:space="preserve"> </w:t>
      </w:r>
      <w:r>
        <w:rPr>
          <w:sz w:val="24"/>
        </w:rPr>
        <w:t>УДМ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всех</w:t>
      </w:r>
      <w:r>
        <w:rPr>
          <w:spacing w:val="33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учебно-понятийного,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контрольно-оценочного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(рефлексивного);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информационно-иллюстративного,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тренировочного;</w:t>
      </w:r>
    </w:p>
    <w:p w:rsidR="00551FBD" w:rsidRDefault="008C5111">
      <w:pPr>
        <w:pStyle w:val="a5"/>
        <w:numPr>
          <w:ilvl w:val="0"/>
          <w:numId w:val="9"/>
        </w:numPr>
        <w:tabs>
          <w:tab w:val="left" w:pos="920"/>
        </w:tabs>
        <w:ind w:right="135" w:firstLine="427"/>
        <w:rPr>
          <w:sz w:val="24"/>
        </w:rPr>
      </w:pPr>
      <w:r>
        <w:rPr>
          <w:sz w:val="24"/>
        </w:rPr>
        <w:t>УДМ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поисково-пробующее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учеников.</w:t>
      </w:r>
    </w:p>
    <w:p w:rsidR="00551FBD" w:rsidRDefault="008C5111">
      <w:pPr>
        <w:pStyle w:val="a5"/>
        <w:numPr>
          <w:ilvl w:val="0"/>
          <w:numId w:val="9"/>
        </w:numPr>
        <w:tabs>
          <w:tab w:val="left" w:pos="925"/>
        </w:tabs>
        <w:ind w:right="136" w:firstLine="427"/>
        <w:rPr>
          <w:sz w:val="24"/>
        </w:rPr>
      </w:pPr>
      <w:r>
        <w:rPr>
          <w:sz w:val="24"/>
        </w:rPr>
        <w:t>Необходимо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учительских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7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две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5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продуктную</w:t>
      </w:r>
      <w:proofErr w:type="spellEnd"/>
      <w:r>
        <w:rPr>
          <w:sz w:val="24"/>
        </w:rPr>
        <w:t>.</w:t>
      </w:r>
    </w:p>
    <w:p w:rsidR="00551FBD" w:rsidRDefault="008C5111">
      <w:pPr>
        <w:pStyle w:val="a3"/>
        <w:spacing w:before="2"/>
        <w:ind w:left="641"/>
        <w:jc w:val="left"/>
      </w:pPr>
      <w:r>
        <w:rPr>
          <w:color w:val="000009"/>
        </w:rPr>
        <w:t>Ресурс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явлены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пробе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построения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средства-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превращения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ресурса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средство.</w:t>
      </w:r>
    </w:p>
    <w:p w:rsidR="00551FBD" w:rsidRDefault="008C5111">
      <w:pPr>
        <w:pStyle w:val="a5"/>
        <w:numPr>
          <w:ilvl w:val="0"/>
          <w:numId w:val="9"/>
        </w:numPr>
        <w:tabs>
          <w:tab w:val="left" w:pos="1009"/>
        </w:tabs>
        <w:spacing w:before="159"/>
        <w:ind w:right="126" w:firstLine="427"/>
        <w:jc w:val="both"/>
        <w:rPr>
          <w:sz w:val="24"/>
        </w:rPr>
      </w:pPr>
      <w:r>
        <w:rPr>
          <w:sz w:val="24"/>
        </w:rPr>
        <w:t>В контрольно-оценочной деятельности основная задача педагога должна быть направлена на организацию возможности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 отслеживать динамику их достижений в образовательном процессе, становление их учебной самостоятельности, а также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меру и время готовности обучающихся к предъявлению окружающим (педагогу и сверстникам) своих результатов учения (обучения). А</w:t>
      </w:r>
      <w:r>
        <w:rPr>
          <w:spacing w:val="1"/>
          <w:sz w:val="24"/>
        </w:rPr>
        <w:t xml:space="preserve"> </w:t>
      </w:r>
      <w:r>
        <w:rPr>
          <w:sz w:val="24"/>
        </w:rPr>
        <w:t>отсюда – учебно-дидактические материалы должны быть подобраны так, чтобы ученики имели возможность самостоятельно 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и проблемы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обучения.</w:t>
      </w:r>
    </w:p>
    <w:p w:rsidR="00551FBD" w:rsidRDefault="008C5111">
      <w:pPr>
        <w:pStyle w:val="2"/>
        <w:spacing w:before="8"/>
        <w:ind w:left="573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обеспечение:</w:t>
      </w:r>
    </w:p>
    <w:p w:rsidR="00551FBD" w:rsidRDefault="008C5111">
      <w:pPr>
        <w:pStyle w:val="a3"/>
        <w:spacing w:line="276" w:lineRule="auto"/>
        <w:ind w:left="475" w:right="389" w:firstLine="706"/>
      </w:pPr>
      <w:r>
        <w:rPr>
          <w:color w:val="000009"/>
        </w:rPr>
        <w:t>Учебники и учебные пособия, используемые в образовательном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процессе, соответствуют федеральному перечню. 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предметам должны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ориентированы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результатов: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617"/>
        </w:tabs>
        <w:spacing w:before="117"/>
        <w:ind w:left="616"/>
        <w:jc w:val="both"/>
        <w:rPr>
          <w:sz w:val="24"/>
        </w:rPr>
      </w:pPr>
      <w:r>
        <w:rPr>
          <w:spacing w:val="-1"/>
          <w:sz w:val="24"/>
        </w:rPr>
        <w:t>знания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5"/>
          <w:sz w:val="24"/>
        </w:rPr>
        <w:t xml:space="preserve"> </w:t>
      </w:r>
      <w:r>
        <w:rPr>
          <w:sz w:val="24"/>
        </w:rPr>
        <w:t>действительности;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624"/>
        </w:tabs>
        <w:spacing w:before="45"/>
        <w:ind w:left="624" w:hanging="149"/>
        <w:jc w:val="both"/>
        <w:rPr>
          <w:sz w:val="24"/>
        </w:rPr>
      </w:pPr>
      <w:r>
        <w:rPr>
          <w:spacing w:val="-1"/>
          <w:sz w:val="24"/>
        </w:rPr>
        <w:t>понимание причинно-следственных,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взаимозависимостей</w:t>
      </w:r>
      <w:r>
        <w:rPr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17"/>
          <w:sz w:val="24"/>
        </w:rPr>
        <w:t xml:space="preserve"> </w:t>
      </w:r>
      <w:r>
        <w:rPr>
          <w:sz w:val="24"/>
        </w:rPr>
        <w:t>значимости;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629"/>
        </w:tabs>
        <w:spacing w:before="43"/>
        <w:ind w:left="628" w:hanging="154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10"/>
          <w:sz w:val="24"/>
        </w:rPr>
        <w:t xml:space="preserve"> </w:t>
      </w:r>
      <w:r>
        <w:rPr>
          <w:sz w:val="24"/>
        </w:rPr>
        <w:t>аппаратом,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629"/>
        </w:tabs>
        <w:spacing w:before="53" w:line="278" w:lineRule="auto"/>
        <w:ind w:right="385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умения применять приобретенные знания для решения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жизненных ситуаций, а также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ролей.</w:t>
      </w:r>
    </w:p>
    <w:p w:rsidR="00551FBD" w:rsidRDefault="008C5111" w:rsidP="001248AA">
      <w:pPr>
        <w:pStyle w:val="a3"/>
        <w:spacing w:before="2"/>
        <w:ind w:left="567"/>
      </w:pPr>
      <w:r>
        <w:rPr>
          <w:color w:val="000009"/>
        </w:rPr>
        <w:t>Реализация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комплекса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отобранных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основе</w:t>
      </w:r>
      <w:r w:rsidR="001248AA">
        <w:rPr>
          <w:color w:val="000009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грифы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настоящей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скорректированных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допускается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принятия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советом.</w:t>
      </w:r>
    </w:p>
    <w:p w:rsidR="00551FBD" w:rsidRDefault="008C5111">
      <w:pPr>
        <w:pStyle w:val="a3"/>
        <w:spacing w:before="120" w:line="276" w:lineRule="auto"/>
        <w:ind w:left="475" w:right="381" w:firstLine="706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</w:t>
      </w:r>
      <w:r>
        <w:rPr>
          <w:color w:val="000009"/>
        </w:rPr>
        <w:lastRenderedPageBreak/>
        <w:t>методического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предусмотренного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стандартами.</w:t>
      </w:r>
    </w:p>
    <w:p w:rsidR="00551FBD" w:rsidRDefault="008C5111">
      <w:pPr>
        <w:pStyle w:val="1"/>
        <w:spacing w:before="122"/>
        <w:ind w:left="573"/>
        <w:jc w:val="both"/>
      </w:pPr>
      <w:r>
        <w:t>Используемые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технологии</w:t>
      </w:r>
    </w:p>
    <w:p w:rsidR="00551FBD" w:rsidRDefault="008C5111">
      <w:pPr>
        <w:pStyle w:val="a3"/>
        <w:spacing w:before="28" w:line="278" w:lineRule="auto"/>
        <w:ind w:left="436" w:right="298" w:firstLine="706"/>
      </w:pPr>
      <w:r>
        <w:rPr>
          <w:color w:val="000009"/>
        </w:rPr>
        <w:t>Педагогическая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приёмов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системно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используемых 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декларируемых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психолого-педагогических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установок.</w:t>
      </w:r>
    </w:p>
    <w:p w:rsidR="00551FBD" w:rsidRDefault="008C5111">
      <w:pPr>
        <w:pStyle w:val="a3"/>
        <w:spacing w:before="116"/>
        <w:ind w:left="1142"/>
      </w:pP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традиционные,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инновационные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технологии.</w:t>
      </w:r>
    </w:p>
    <w:p w:rsidR="00551FBD" w:rsidRDefault="008C5111">
      <w:pPr>
        <w:pStyle w:val="a3"/>
        <w:spacing w:before="166" w:line="280" w:lineRule="auto"/>
        <w:ind w:left="436"/>
        <w:jc w:val="left"/>
      </w:pPr>
      <w:r>
        <w:rPr>
          <w:color w:val="000009"/>
        </w:rPr>
        <w:t>1.Традиционная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педагогическая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технология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подразумевает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классно-урочную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обучения.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Принципы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традиционной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педагогической технологии: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576"/>
        </w:tabs>
        <w:spacing w:before="115"/>
        <w:ind w:left="576" w:hanging="140"/>
        <w:rPr>
          <w:sz w:val="24"/>
        </w:rPr>
      </w:pPr>
      <w:r>
        <w:rPr>
          <w:sz w:val="24"/>
        </w:rPr>
        <w:t>научность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быть,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тольконеполные</w:t>
      </w:r>
      <w:proofErr w:type="spellEnd"/>
      <w:r>
        <w:rPr>
          <w:sz w:val="24"/>
        </w:rPr>
        <w:t>);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576"/>
        </w:tabs>
        <w:spacing w:before="36"/>
        <w:ind w:left="576" w:hanging="140"/>
        <w:rPr>
          <w:sz w:val="24"/>
        </w:rPr>
      </w:pPr>
      <w:proofErr w:type="spellStart"/>
      <w:r>
        <w:rPr>
          <w:spacing w:val="-1"/>
          <w:sz w:val="24"/>
        </w:rPr>
        <w:t>природосообразность</w:t>
      </w:r>
      <w:proofErr w:type="spell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(обучение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6"/>
          <w:sz w:val="24"/>
        </w:rPr>
        <w:t xml:space="preserve"> </w:t>
      </w:r>
      <w:r>
        <w:rPr>
          <w:sz w:val="24"/>
        </w:rPr>
        <w:t>форсируется);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593"/>
        </w:tabs>
        <w:spacing w:before="43"/>
        <w:ind w:left="592" w:hanging="157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(последовательная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общему);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612"/>
        </w:tabs>
        <w:spacing w:before="44"/>
        <w:ind w:left="612" w:hanging="176"/>
        <w:rPr>
          <w:sz w:val="24"/>
        </w:rPr>
      </w:pPr>
      <w:r>
        <w:rPr>
          <w:sz w:val="24"/>
        </w:rPr>
        <w:t>доступность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(от</w:t>
      </w:r>
      <w:r>
        <w:rPr>
          <w:spacing w:val="-1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неизвестному,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трудному,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ЗУН);</w:t>
      </w:r>
    </w:p>
    <w:p w:rsidR="00551FBD" w:rsidRDefault="008C5111">
      <w:pPr>
        <w:pStyle w:val="a5"/>
        <w:numPr>
          <w:ilvl w:val="0"/>
          <w:numId w:val="8"/>
        </w:numPr>
        <w:tabs>
          <w:tab w:val="left" w:pos="576"/>
        </w:tabs>
        <w:spacing w:before="40"/>
        <w:ind w:left="576" w:hanging="140"/>
        <w:rPr>
          <w:sz w:val="24"/>
        </w:rPr>
      </w:pPr>
      <w:r>
        <w:rPr>
          <w:spacing w:val="-1"/>
          <w:sz w:val="24"/>
        </w:rPr>
        <w:t>прочность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(повторение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- 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учения);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476"/>
        </w:tabs>
        <w:spacing w:before="53"/>
        <w:ind w:left="475" w:hanging="160"/>
        <w:rPr>
          <w:sz w:val="24"/>
        </w:rPr>
      </w:pPr>
      <w:r>
        <w:rPr>
          <w:sz w:val="24"/>
        </w:rPr>
        <w:t>сознательность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(знай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будь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команд);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456"/>
        </w:tabs>
        <w:spacing w:before="44"/>
        <w:ind w:left="456" w:hanging="140"/>
        <w:rPr>
          <w:sz w:val="24"/>
        </w:rPr>
      </w:pPr>
      <w:r>
        <w:rPr>
          <w:spacing w:val="-1"/>
          <w:sz w:val="24"/>
        </w:rPr>
        <w:t>наглядность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(привлечение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6"/>
          <w:sz w:val="24"/>
        </w:rPr>
        <w:t xml:space="preserve"> </w:t>
      </w:r>
      <w:r>
        <w:rPr>
          <w:sz w:val="24"/>
        </w:rPr>
        <w:t>восприятию);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464"/>
        </w:tabs>
        <w:spacing w:before="40"/>
        <w:ind w:left="463" w:hanging="148"/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(определенная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знаний);</w:t>
      </w:r>
    </w:p>
    <w:p w:rsidR="00551FBD" w:rsidRDefault="008C5111">
      <w:pPr>
        <w:pStyle w:val="a5"/>
        <w:numPr>
          <w:ilvl w:val="1"/>
          <w:numId w:val="14"/>
        </w:numPr>
        <w:tabs>
          <w:tab w:val="left" w:pos="461"/>
        </w:tabs>
        <w:spacing w:before="46"/>
        <w:ind w:left="460" w:hanging="147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возрастных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особенностей.</w:t>
      </w:r>
    </w:p>
    <w:p w:rsidR="00551FBD" w:rsidRDefault="008C5111">
      <w:pPr>
        <w:pStyle w:val="a3"/>
        <w:spacing w:before="43" w:line="276" w:lineRule="auto"/>
        <w:ind w:left="112" w:firstLine="706"/>
        <w:jc w:val="left"/>
      </w:pP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всесторонность,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единство требований,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объективность,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мотивированность, гласность.</w:t>
      </w:r>
    </w:p>
    <w:p w:rsidR="001248AA" w:rsidRDefault="008C5111">
      <w:pPr>
        <w:pStyle w:val="a3"/>
        <w:spacing w:before="120" w:line="276" w:lineRule="auto"/>
        <w:ind w:left="112"/>
        <w:jc w:val="left"/>
        <w:rPr>
          <w:color w:val="000009"/>
          <w:spacing w:val="-3"/>
        </w:rPr>
      </w:pPr>
      <w:r>
        <w:rPr>
          <w:color w:val="000009"/>
        </w:rPr>
        <w:t>2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Личностно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технологии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ставят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центр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личность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комфортных,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бесконфликтных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 w:rsidR="001248AA">
        <w:rPr>
          <w:color w:val="000009"/>
        </w:rPr>
        <w:t>безопасных</w:t>
      </w:r>
      <w:r w:rsidR="001248AA">
        <w:rPr>
          <w:color w:val="000009"/>
          <w:spacing w:val="2"/>
        </w:rPr>
        <w:t xml:space="preserve"> </w:t>
      </w:r>
      <w:r w:rsidR="001248AA">
        <w:rPr>
          <w:color w:val="000009"/>
        </w:rPr>
        <w:t>условий</w:t>
      </w:r>
      <w:r w:rsidR="001248AA">
        <w:rPr>
          <w:color w:val="000009"/>
          <w:spacing w:val="-1"/>
        </w:rPr>
        <w:t xml:space="preserve"> </w:t>
      </w:r>
      <w:r w:rsidR="001248AA">
        <w:rPr>
          <w:color w:val="000009"/>
        </w:rPr>
        <w:t>ее</w:t>
      </w:r>
      <w:r w:rsidR="001248AA">
        <w:rPr>
          <w:color w:val="000009"/>
          <w:spacing w:val="-2"/>
        </w:rPr>
        <w:t xml:space="preserve"> </w:t>
      </w:r>
      <w:r w:rsidR="001248AA">
        <w:rPr>
          <w:color w:val="000009"/>
        </w:rPr>
        <w:t>развития,</w:t>
      </w:r>
      <w:r w:rsidR="001248AA">
        <w:rPr>
          <w:color w:val="000009"/>
          <w:spacing w:val="-2"/>
        </w:rPr>
        <w:t xml:space="preserve"> </w:t>
      </w:r>
      <w:r w:rsidR="001248AA">
        <w:rPr>
          <w:color w:val="000009"/>
        </w:rPr>
        <w:t>реализации</w:t>
      </w:r>
      <w:r w:rsidR="001248AA">
        <w:rPr>
          <w:color w:val="000009"/>
          <w:spacing w:val="-1"/>
        </w:rPr>
        <w:t xml:space="preserve"> </w:t>
      </w:r>
      <w:r w:rsidR="001248AA">
        <w:rPr>
          <w:color w:val="000009"/>
        </w:rPr>
        <w:t>ее</w:t>
      </w:r>
      <w:r w:rsidR="001248AA">
        <w:rPr>
          <w:color w:val="000009"/>
          <w:spacing w:val="-2"/>
        </w:rPr>
        <w:t xml:space="preserve"> </w:t>
      </w:r>
      <w:r w:rsidR="001248AA">
        <w:rPr>
          <w:color w:val="000009"/>
        </w:rPr>
        <w:t>природных</w:t>
      </w:r>
      <w:r w:rsidR="001248AA">
        <w:rPr>
          <w:color w:val="000009"/>
          <w:spacing w:val="-8"/>
        </w:rPr>
        <w:t xml:space="preserve"> </w:t>
      </w:r>
      <w:r w:rsidR="001248AA">
        <w:rPr>
          <w:color w:val="000009"/>
        </w:rPr>
        <w:t>потенциалов</w:t>
      </w:r>
    </w:p>
    <w:p w:rsidR="00551FBD" w:rsidRPr="001248AA" w:rsidRDefault="008C5111" w:rsidP="001248AA">
      <w:pPr>
        <w:pStyle w:val="a3"/>
        <w:spacing w:before="120" w:line="276" w:lineRule="auto"/>
        <w:ind w:left="112"/>
        <w:jc w:val="left"/>
        <w:rPr>
          <w:b/>
          <w:i/>
        </w:rPr>
      </w:pPr>
      <w:r w:rsidRPr="001248AA">
        <w:rPr>
          <w:b/>
          <w:i/>
          <w:color w:val="000009"/>
        </w:rPr>
        <w:t>Принципы</w:t>
      </w:r>
      <w:r w:rsidRPr="001248AA">
        <w:rPr>
          <w:b/>
          <w:i/>
          <w:color w:val="000009"/>
          <w:spacing w:val="-10"/>
        </w:rPr>
        <w:t xml:space="preserve"> </w:t>
      </w:r>
      <w:r w:rsidRPr="001248AA">
        <w:rPr>
          <w:b/>
          <w:i/>
          <w:color w:val="000009"/>
        </w:rPr>
        <w:t>личностно-ориентированного</w:t>
      </w:r>
      <w:r w:rsidRPr="001248AA">
        <w:rPr>
          <w:b/>
          <w:i/>
          <w:color w:val="000009"/>
          <w:spacing w:val="-10"/>
        </w:rPr>
        <w:t xml:space="preserve"> </w:t>
      </w:r>
      <w:r w:rsidRPr="001248AA">
        <w:rPr>
          <w:b/>
          <w:i/>
          <w:color w:val="000009"/>
        </w:rPr>
        <w:t>обучения: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56"/>
        </w:tabs>
        <w:spacing w:before="158"/>
        <w:ind w:left="456"/>
        <w:rPr>
          <w:sz w:val="24"/>
        </w:rPr>
      </w:pPr>
      <w:r>
        <w:rPr>
          <w:sz w:val="24"/>
        </w:rPr>
        <w:t>диалогичность,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56"/>
        </w:tabs>
        <w:spacing w:before="43"/>
        <w:ind w:left="456"/>
        <w:rPr>
          <w:sz w:val="24"/>
        </w:rPr>
      </w:pPr>
      <w:proofErr w:type="spellStart"/>
      <w:r>
        <w:rPr>
          <w:spacing w:val="-1"/>
          <w:sz w:val="24"/>
        </w:rPr>
        <w:t>деятельностно</w:t>
      </w:r>
      <w:proofErr w:type="spellEnd"/>
      <w:r>
        <w:rPr>
          <w:spacing w:val="-1"/>
          <w:sz w:val="24"/>
        </w:rPr>
        <w:t>-творческий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характер,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61"/>
        </w:tabs>
        <w:spacing w:before="60" w:line="278" w:lineRule="auto"/>
        <w:ind w:right="142" w:firstLine="0"/>
        <w:jc w:val="both"/>
        <w:rPr>
          <w:sz w:val="24"/>
        </w:rPr>
      </w:pPr>
      <w:r>
        <w:rPr>
          <w:sz w:val="24"/>
        </w:rPr>
        <w:t>предоставление ему необходимого пространства свободы для принятия самостоятельных решений, творчества, выбора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9"/>
          <w:sz w:val="24"/>
        </w:rPr>
        <w:t xml:space="preserve"> </w:t>
      </w:r>
      <w:r>
        <w:rPr>
          <w:sz w:val="24"/>
        </w:rPr>
        <w:t>поведения.</w:t>
      </w:r>
    </w:p>
    <w:p w:rsidR="00551FBD" w:rsidRDefault="001248AA" w:rsidP="009F7911">
      <w:pPr>
        <w:pStyle w:val="a3"/>
        <w:spacing w:before="1"/>
        <w:ind w:left="142"/>
      </w:pPr>
      <w:r>
        <w:rPr>
          <w:color w:val="000009"/>
        </w:rPr>
        <w:t>3.</w:t>
      </w:r>
      <w:r w:rsidR="008C5111">
        <w:rPr>
          <w:color w:val="000009"/>
        </w:rPr>
        <w:t>Средствами</w:t>
      </w:r>
      <w:r w:rsidR="008C5111">
        <w:rPr>
          <w:color w:val="000009"/>
          <w:spacing w:val="-9"/>
        </w:rPr>
        <w:t xml:space="preserve"> </w:t>
      </w:r>
      <w:r w:rsidR="008C5111">
        <w:rPr>
          <w:color w:val="000009"/>
        </w:rPr>
        <w:t>реализации</w:t>
      </w:r>
      <w:r w:rsidR="008C5111">
        <w:rPr>
          <w:color w:val="000009"/>
          <w:spacing w:val="-10"/>
        </w:rPr>
        <w:t xml:space="preserve"> </w:t>
      </w:r>
      <w:r w:rsidR="008C5111">
        <w:rPr>
          <w:color w:val="000009"/>
        </w:rPr>
        <w:t>личностно-ориентированных</w:t>
      </w:r>
      <w:r w:rsidR="008C5111">
        <w:rPr>
          <w:color w:val="000009"/>
          <w:spacing w:val="-10"/>
        </w:rPr>
        <w:t xml:space="preserve"> </w:t>
      </w:r>
      <w:r w:rsidR="008C5111">
        <w:rPr>
          <w:color w:val="000009"/>
        </w:rPr>
        <w:t>технологий</w:t>
      </w:r>
      <w:r w:rsidR="008C5111">
        <w:rPr>
          <w:color w:val="000009"/>
          <w:spacing w:val="-8"/>
        </w:rPr>
        <w:t xml:space="preserve"> </w:t>
      </w:r>
      <w:r w:rsidR="008C5111">
        <w:rPr>
          <w:color w:val="000009"/>
        </w:rPr>
        <w:t>обучения</w:t>
      </w:r>
      <w:r w:rsidR="008C5111">
        <w:rPr>
          <w:color w:val="000009"/>
          <w:spacing w:val="-9"/>
        </w:rPr>
        <w:t xml:space="preserve"> </w:t>
      </w:r>
      <w:r w:rsidR="008C5111">
        <w:rPr>
          <w:color w:val="000009"/>
        </w:rPr>
        <w:t>служат: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66"/>
        </w:tabs>
        <w:spacing w:before="160" w:line="276" w:lineRule="auto"/>
        <w:ind w:right="127" w:firstLine="0"/>
        <w:jc w:val="both"/>
        <w:rPr>
          <w:sz w:val="24"/>
        </w:rPr>
      </w:pPr>
      <w:r>
        <w:rPr>
          <w:sz w:val="24"/>
        </w:rPr>
        <w:t>внимательное, приветливое отношение учителя к ученикам, доверие к ним, привлечение к планированию урока, создание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 обучения, использование деятельностного содержания, игр, различных форм драматизации, творческих работ, позитивная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z w:val="24"/>
        </w:rPr>
        <w:t>др.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92"/>
        </w:tabs>
        <w:spacing w:before="3" w:line="278" w:lineRule="auto"/>
        <w:ind w:right="135" w:firstLine="0"/>
        <w:jc w:val="both"/>
        <w:rPr>
          <w:sz w:val="24"/>
        </w:rPr>
      </w:pPr>
      <w:r>
        <w:rPr>
          <w:sz w:val="24"/>
        </w:rPr>
        <w:t>дозирование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(телесной)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души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темпа </w:t>
      </w:r>
      <w:proofErr w:type="spellStart"/>
      <w:r>
        <w:rPr>
          <w:sz w:val="24"/>
        </w:rPr>
        <w:t>учебнойработы</w:t>
      </w:r>
      <w:proofErr w:type="spellEnd"/>
      <w:r>
        <w:rPr>
          <w:sz w:val="24"/>
        </w:rPr>
        <w:t>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85"/>
        </w:tabs>
        <w:spacing w:before="2" w:line="276" w:lineRule="auto"/>
        <w:ind w:right="153" w:firstLine="0"/>
        <w:jc w:val="both"/>
        <w:rPr>
          <w:sz w:val="24"/>
        </w:rPr>
      </w:pPr>
      <w:r>
        <w:rPr>
          <w:sz w:val="24"/>
        </w:rPr>
        <w:lastRenderedPageBreak/>
        <w:t>создание ситуации успеха, условий для самореализации личности, повышению статуса ученика, значимости его личных "вкладов"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0"/>
          <w:sz w:val="24"/>
        </w:rPr>
        <w:t xml:space="preserve"> </w:t>
      </w:r>
      <w:r>
        <w:rPr>
          <w:sz w:val="24"/>
        </w:rPr>
        <w:t>задач.</w:t>
      </w:r>
    </w:p>
    <w:p w:rsidR="00551FBD" w:rsidRDefault="009F7911" w:rsidP="009F7911">
      <w:pPr>
        <w:pStyle w:val="a3"/>
        <w:spacing w:line="276" w:lineRule="auto"/>
        <w:ind w:left="112" w:right="116" w:firstLine="314"/>
      </w:pPr>
      <w:r>
        <w:rPr>
          <w:color w:val="000009"/>
        </w:rPr>
        <w:t>4.</w:t>
      </w:r>
      <w:r w:rsidR="008C5111">
        <w:rPr>
          <w:color w:val="000009"/>
        </w:rPr>
        <w:t>Содержание обучения рассматривается как средство развития личности, а не как самодовлеющая цель школы; обучение ведется</w:t>
      </w:r>
      <w:r w:rsidR="008C5111">
        <w:rPr>
          <w:color w:val="000009"/>
          <w:spacing w:val="1"/>
        </w:rPr>
        <w:t xml:space="preserve"> </w:t>
      </w:r>
      <w:r w:rsidR="008C5111">
        <w:rPr>
          <w:color w:val="000009"/>
        </w:rPr>
        <w:t xml:space="preserve">обобщенным знаниям, умениям и </w:t>
      </w:r>
      <w:proofErr w:type="gramStart"/>
      <w:r w:rsidR="008C5111">
        <w:rPr>
          <w:color w:val="000009"/>
        </w:rPr>
        <w:t>навыкам</w:t>
      </w:r>
      <w:proofErr w:type="gramEnd"/>
      <w:r w:rsidR="008C5111">
        <w:rPr>
          <w:color w:val="000009"/>
        </w:rPr>
        <w:t xml:space="preserve"> и способам мышления; интеграция, вариативность; используется положительная стимуляция.</w:t>
      </w:r>
      <w:r w:rsidR="008C5111">
        <w:rPr>
          <w:color w:val="000009"/>
          <w:spacing w:val="1"/>
        </w:rPr>
        <w:t xml:space="preserve"> </w:t>
      </w:r>
      <w:r w:rsidR="008C5111">
        <w:rPr>
          <w:color w:val="000009"/>
        </w:rPr>
        <w:t>Требования к оценке: вместо количественной оценки - качественное оценивание: характеристика, пакет результатов, обучение самоанализу,</w:t>
      </w:r>
      <w:r w:rsidR="008C5111">
        <w:rPr>
          <w:color w:val="000009"/>
          <w:spacing w:val="-57"/>
        </w:rPr>
        <w:t xml:space="preserve"> </w:t>
      </w:r>
      <w:r w:rsidR="008C5111">
        <w:rPr>
          <w:color w:val="000009"/>
        </w:rPr>
        <w:t>самооценка.</w:t>
      </w:r>
    </w:p>
    <w:p w:rsidR="00551FBD" w:rsidRDefault="008C5111">
      <w:pPr>
        <w:pStyle w:val="a5"/>
        <w:numPr>
          <w:ilvl w:val="0"/>
          <w:numId w:val="7"/>
        </w:numPr>
        <w:tabs>
          <w:tab w:val="left" w:pos="636"/>
        </w:tabs>
        <w:spacing w:before="121" w:line="276" w:lineRule="auto"/>
        <w:ind w:right="112" w:firstLine="0"/>
        <w:jc w:val="both"/>
        <w:rPr>
          <w:sz w:val="24"/>
        </w:rPr>
      </w:pPr>
      <w:r>
        <w:rPr>
          <w:sz w:val="24"/>
        </w:rPr>
        <w:t>Игровые технологии. Значение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 исчерпать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развлекательно- рекреативными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В том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 ее феномен, что, являясь развлечением, отдыхом, она способна перерасти в обучение, в творчество, в терапию, в модель типа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труде.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интенсифицировать 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</w:t>
      </w:r>
    </w:p>
    <w:p w:rsidR="00551FBD" w:rsidRDefault="008C5111">
      <w:pPr>
        <w:pStyle w:val="a3"/>
        <w:spacing w:before="3"/>
        <w:ind w:left="1025"/>
      </w:pPr>
      <w:r>
        <w:rPr>
          <w:color w:val="000009"/>
        </w:rPr>
        <w:t>Принципы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технологий: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56"/>
        </w:tabs>
        <w:spacing w:before="159"/>
        <w:ind w:left="456"/>
        <w:rPr>
          <w:sz w:val="24"/>
        </w:rPr>
      </w:pPr>
      <w:r>
        <w:rPr>
          <w:spacing w:val="-1"/>
          <w:sz w:val="24"/>
        </w:rPr>
        <w:t>дидактическая</w:t>
      </w:r>
      <w:r>
        <w:rPr>
          <w:sz w:val="24"/>
        </w:rPr>
        <w:t xml:space="preserve"> </w:t>
      </w:r>
      <w:r>
        <w:rPr>
          <w:spacing w:val="-1"/>
          <w:sz w:val="24"/>
        </w:rPr>
        <w:t>цель</w:t>
      </w:r>
      <w:r>
        <w:rPr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учащимися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8"/>
          <w:sz w:val="24"/>
        </w:rPr>
        <w:t xml:space="preserve"> </w:t>
      </w:r>
      <w:r>
        <w:rPr>
          <w:sz w:val="24"/>
        </w:rPr>
        <w:t>задачи;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61"/>
        </w:tabs>
        <w:spacing w:before="43"/>
        <w:ind w:left="460" w:hanging="147"/>
        <w:rPr>
          <w:sz w:val="24"/>
        </w:rPr>
      </w:pPr>
      <w:r>
        <w:rPr>
          <w:spacing w:val="-1"/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z w:val="24"/>
        </w:rPr>
        <w:t xml:space="preserve"> 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6"/>
          <w:sz w:val="24"/>
        </w:rPr>
        <w:t xml:space="preserve"> </w:t>
      </w:r>
      <w:r>
        <w:rPr>
          <w:sz w:val="24"/>
        </w:rPr>
        <w:t>игры;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61"/>
        </w:tabs>
        <w:spacing w:before="41"/>
        <w:ind w:left="460" w:hanging="147"/>
        <w:rPr>
          <w:sz w:val="24"/>
        </w:rPr>
      </w:pPr>
      <w:r>
        <w:rPr>
          <w:spacing w:val="-2"/>
          <w:sz w:val="24"/>
        </w:rPr>
        <w:t>учебный</w:t>
      </w:r>
      <w:r>
        <w:rPr>
          <w:sz w:val="24"/>
        </w:rPr>
        <w:t xml:space="preserve"> </w:t>
      </w:r>
      <w:r>
        <w:rPr>
          <w:spacing w:val="-1"/>
          <w:sz w:val="24"/>
        </w:rPr>
        <w:t>материал используется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средства;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68"/>
        </w:tabs>
        <w:spacing w:before="43"/>
        <w:ind w:left="468" w:hanging="15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игровую;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61"/>
        </w:tabs>
        <w:spacing w:before="87"/>
        <w:ind w:left="460" w:hanging="147"/>
        <w:rPr>
          <w:sz w:val="24"/>
        </w:rPr>
      </w:pPr>
      <w:r>
        <w:rPr>
          <w:sz w:val="24"/>
        </w:rPr>
        <w:t>успешное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связывается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игровымрезультатом</w:t>
      </w:r>
      <w:proofErr w:type="spellEnd"/>
      <w:r>
        <w:rPr>
          <w:sz w:val="24"/>
        </w:rPr>
        <w:t>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80"/>
        </w:tabs>
        <w:spacing w:before="43" w:line="280" w:lineRule="auto"/>
        <w:ind w:left="1025" w:right="2218" w:hanging="709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игре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должно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добровольным,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атмосферу,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развлекать,</w:t>
      </w:r>
      <w:r>
        <w:rPr>
          <w:spacing w:val="-7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взаимодействию.</w:t>
      </w:r>
      <w:r>
        <w:rPr>
          <w:spacing w:val="-57"/>
          <w:sz w:val="24"/>
        </w:rPr>
        <w:t xml:space="preserve"> </w:t>
      </w:r>
      <w:r>
        <w:rPr>
          <w:color w:val="000009"/>
          <w:sz w:val="24"/>
        </w:rPr>
        <w:t>Игровая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 используется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случаях: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509"/>
        </w:tabs>
        <w:spacing w:before="115"/>
        <w:ind w:left="508" w:hanging="19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 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56"/>
        </w:tabs>
        <w:spacing w:before="46"/>
        <w:ind w:left="456"/>
        <w:rPr>
          <w:sz w:val="24"/>
        </w:rPr>
      </w:pP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технологии;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56"/>
        </w:tabs>
        <w:spacing w:before="36"/>
        <w:ind w:left="456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урока</w:t>
      </w:r>
      <w:r>
        <w:rPr>
          <w:spacing w:val="-1"/>
          <w:sz w:val="24"/>
        </w:rPr>
        <w:t xml:space="preserve"> или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(введение,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контроль);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76"/>
        </w:tabs>
        <w:spacing w:before="43" w:line="278" w:lineRule="auto"/>
        <w:ind w:right="137" w:firstLine="0"/>
        <w:rPr>
          <w:sz w:val="24"/>
        </w:rPr>
      </w:pP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55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5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оценке:</w:t>
      </w:r>
      <w:r>
        <w:rPr>
          <w:spacing w:val="5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5"/>
          <w:sz w:val="24"/>
        </w:rPr>
        <w:t xml:space="preserve"> </w:t>
      </w:r>
      <w:r>
        <w:rPr>
          <w:sz w:val="24"/>
        </w:rPr>
        <w:t>игры,</w:t>
      </w:r>
      <w:r>
        <w:rPr>
          <w:spacing w:val="5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55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отмечается призами.</w:t>
      </w:r>
    </w:p>
    <w:p w:rsidR="00551FBD" w:rsidRDefault="008C5111">
      <w:pPr>
        <w:pStyle w:val="a5"/>
        <w:numPr>
          <w:ilvl w:val="0"/>
          <w:numId w:val="7"/>
        </w:numPr>
        <w:tabs>
          <w:tab w:val="left" w:pos="569"/>
        </w:tabs>
        <w:spacing w:before="77" w:line="278" w:lineRule="auto"/>
        <w:ind w:right="134" w:firstLine="0"/>
        <w:jc w:val="both"/>
        <w:rPr>
          <w:sz w:val="24"/>
        </w:rPr>
      </w:pPr>
      <w:r>
        <w:rPr>
          <w:sz w:val="24"/>
        </w:rPr>
        <w:t>Метод проектов — это способ достижения дидактической цели через детальную разработку проблемы, которая должна завершиться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некоего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конечногопродукта</w:t>
      </w:r>
      <w:proofErr w:type="spellEnd"/>
      <w:r>
        <w:rPr>
          <w:sz w:val="24"/>
        </w:rPr>
        <w:t>.</w:t>
      </w:r>
    </w:p>
    <w:p w:rsidR="00551FBD" w:rsidRDefault="008C5111">
      <w:pPr>
        <w:pStyle w:val="a3"/>
        <w:spacing w:line="275" w:lineRule="exact"/>
        <w:ind w:left="1025"/>
        <w:jc w:val="left"/>
      </w:pPr>
      <w:r>
        <w:rPr>
          <w:color w:val="000009"/>
        </w:rPr>
        <w:t>Принципы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метода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проектов: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88"/>
        </w:tabs>
        <w:spacing w:before="163" w:line="276" w:lineRule="auto"/>
        <w:ind w:right="131" w:firstLine="0"/>
        <w:jc w:val="both"/>
        <w:rPr>
          <w:sz w:val="24"/>
        </w:rPr>
      </w:pPr>
      <w:r>
        <w:rPr>
          <w:sz w:val="24"/>
        </w:rPr>
        <w:t>предоставление учащимся возможности самостоятельного приобретения знаний в процессе решения практических задач или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76"/>
        </w:tabs>
        <w:spacing w:line="275" w:lineRule="exact"/>
        <w:ind w:left="475" w:hanging="160"/>
        <w:jc w:val="both"/>
        <w:rPr>
          <w:sz w:val="24"/>
        </w:rPr>
      </w:pPr>
      <w:r>
        <w:rPr>
          <w:sz w:val="24"/>
        </w:rPr>
        <w:t>преподавателю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4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разработчика,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координатора,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консультанта.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73"/>
        </w:tabs>
        <w:spacing w:before="46" w:line="276" w:lineRule="auto"/>
        <w:ind w:right="133" w:firstLine="0"/>
        <w:jc w:val="both"/>
        <w:rPr>
          <w:sz w:val="24"/>
        </w:rPr>
      </w:pPr>
      <w:r>
        <w:rPr>
          <w:sz w:val="24"/>
        </w:rPr>
        <w:t>проекты могут быть индивидуальными и групповыми, локальными и телекоммуникационными. В последнем случае группа 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будучи разделены</w:t>
      </w:r>
      <w:r>
        <w:rPr>
          <w:spacing w:val="-22"/>
          <w:sz w:val="24"/>
        </w:rPr>
        <w:t xml:space="preserve"> </w:t>
      </w:r>
      <w:r>
        <w:rPr>
          <w:sz w:val="24"/>
        </w:rPr>
        <w:t>территориально.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56"/>
        </w:tabs>
        <w:spacing w:line="275" w:lineRule="exact"/>
        <w:ind w:left="456"/>
        <w:jc w:val="both"/>
        <w:rPr>
          <w:sz w:val="24"/>
        </w:rPr>
      </w:pPr>
      <w:r>
        <w:rPr>
          <w:spacing w:val="-2"/>
          <w:sz w:val="24"/>
        </w:rPr>
        <w:t>к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1"/>
          <w:sz w:val="24"/>
        </w:rPr>
        <w:t xml:space="preserve"> над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проектом могут</w:t>
      </w:r>
      <w:r>
        <w:rPr>
          <w:sz w:val="24"/>
        </w:rPr>
        <w:t xml:space="preserve"> </w:t>
      </w:r>
      <w:r>
        <w:rPr>
          <w:spacing w:val="-1"/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учащихся.</w:t>
      </w:r>
    </w:p>
    <w:p w:rsidR="00551FBD" w:rsidRDefault="008C5111">
      <w:pPr>
        <w:pStyle w:val="a5"/>
        <w:numPr>
          <w:ilvl w:val="0"/>
          <w:numId w:val="1"/>
        </w:numPr>
        <w:tabs>
          <w:tab w:val="left" w:pos="497"/>
        </w:tabs>
        <w:spacing w:before="43" w:line="276" w:lineRule="auto"/>
        <w:ind w:right="121" w:firstLine="0"/>
        <w:jc w:val="both"/>
        <w:rPr>
          <w:sz w:val="24"/>
        </w:rPr>
      </w:pPr>
      <w:r>
        <w:rPr>
          <w:sz w:val="24"/>
        </w:rPr>
        <w:t>задача учебного проекта заключается в том, чтобы дать ответ на проблемный вопрос проекта и всесторонне осветить ход его получения,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 есть само исследование. Требования </w:t>
      </w:r>
      <w:r>
        <w:rPr>
          <w:sz w:val="24"/>
        </w:rPr>
        <w:lastRenderedPageBreak/>
        <w:t>к оценке: оценивается актуальность выбранной темы, глубина её раскрытия, соответствие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0"/>
          <w:sz w:val="24"/>
        </w:rPr>
        <w:t xml:space="preserve"> </w:t>
      </w:r>
      <w:r>
        <w:rPr>
          <w:sz w:val="24"/>
        </w:rPr>
        <w:t>проекта.</w:t>
      </w:r>
    </w:p>
    <w:sectPr w:rsidR="00551FBD" w:rsidSect="001248AA">
      <w:footerReference w:type="default" r:id="rId40"/>
      <w:pgSz w:w="11910" w:h="16840"/>
      <w:pgMar w:top="1120" w:right="1120" w:bottom="1020" w:left="1020" w:header="0" w:footer="7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39A" w:rsidRDefault="0077239A">
      <w:r>
        <w:separator/>
      </w:r>
    </w:p>
  </w:endnote>
  <w:endnote w:type="continuationSeparator" w:id="0">
    <w:p w:rsidR="0077239A" w:rsidRDefault="0077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0608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9912985</wp:posOffset>
              </wp:positionV>
              <wp:extent cx="288925" cy="165735"/>
              <wp:effectExtent l="0" t="0" r="0" b="0"/>
              <wp:wrapNone/>
              <wp:docPr id="3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margin-left:532.05pt;margin-top:780.55pt;width:22.75pt;height:13.05pt;z-index:-259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" filled="f" stroked="f">
              <v:textbox inset="0,0,0,0">
                <w:txbxContent>
                  <w:p w:rsidR="008A400A" w:rsidRDefault="008A40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381120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3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29" type="#_x0000_t202" style="position:absolute;margin-left:59.6pt;margin-top:792.65pt;width:8.85pt;height:11pt;z-index:-259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5728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2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6" type="#_x0000_t202" style="position:absolute;margin-left:73.65pt;margin-top:546.05pt;width:8.85pt;height:11pt;z-index:-259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6240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9912985</wp:posOffset>
              </wp:positionV>
              <wp:extent cx="291465" cy="165735"/>
              <wp:effectExtent l="0" t="0" r="0" b="0"/>
              <wp:wrapNone/>
              <wp:docPr id="2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7" type="#_x0000_t202" style="position:absolute;margin-left:532.05pt;margin-top:780.55pt;width:22.95pt;height:13.05pt;z-index:-259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/tTsQ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" filled="f" stroked="f">
              <v:textbox inset="0,0,0,0">
                <w:txbxContent>
                  <w:p w:rsidR="008A400A" w:rsidRDefault="008A40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386752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38" type="#_x0000_t202" style="position:absolute;margin-left:59.6pt;margin-top:792.65pt;width:8.85pt;height:11pt;z-index:-259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7264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9" type="#_x0000_t202" style="position:absolute;margin-left:59.6pt;margin-top:792.65pt;width:8.85pt;height:11pt;z-index:-259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q7swIAALI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7776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0" type="#_x0000_t202" style="position:absolute;margin-left:73.65pt;margin-top:546.05pt;width:8.85pt;height:11pt;z-index:-259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8288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9912985</wp:posOffset>
              </wp:positionV>
              <wp:extent cx="288925" cy="165735"/>
              <wp:effectExtent l="0" t="0" r="0" b="0"/>
              <wp:wrapNone/>
              <wp:docPr id="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1" type="#_x0000_t202" style="position:absolute;margin-left:532.05pt;margin-top:780.55pt;width:22.75pt;height:13.05pt;z-index:-259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388800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42" type="#_x0000_t202" style="position:absolute;margin-left:59.6pt;margin-top:792.65pt;width:8.85pt;height:11pt;z-index:-259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9312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3" type="#_x0000_t202" style="position:absolute;margin-left:59.6pt;margin-top:792.65pt;width:8.85pt;height:11pt;z-index:-259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9824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4" type="#_x0000_t202" style="position:absolute;margin-left:73.65pt;margin-top:546.05pt;width:8.85pt;height:11pt;z-index:-259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evsgIAALI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90336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5" type="#_x0000_t202" style="position:absolute;margin-left:73.65pt;margin-top:546.05pt;width:8.85pt;height:11pt;z-index:-259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1632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0" type="#_x0000_t202" style="position:absolute;margin-left:59.6pt;margin-top:792.65pt;width:8.85pt;height:11pt;z-index:-259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90848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9912985</wp:posOffset>
              </wp:positionV>
              <wp:extent cx="288925" cy="165735"/>
              <wp:effectExtent l="0" t="0" r="0" b="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6" type="#_x0000_t202" style="position:absolute;margin-left:532.05pt;margin-top:780.55pt;width:22.75pt;height:13.05pt;z-index:-259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jCsw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391360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47" type="#_x0000_t202" style="position:absolute;margin-left:59.6pt;margin-top:792.65pt;width:8.85pt;height:11pt;z-index:-259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91872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8" type="#_x0000_t202" style="position:absolute;margin-left:59.6pt;margin-top:792.65pt;width:8.85pt;height:11pt;z-index:-259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79sgIAALI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92384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9" type="#_x0000_t202" style="position:absolute;margin-left:73.65pt;margin-top:546.05pt;width:8.85pt;height:11pt;z-index:-259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rOPsgIAALI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98016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73.65pt;margin-top:546.05pt;width:8.85pt;height:11pt;z-index:-259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2144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3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1" type="#_x0000_t202" style="position:absolute;margin-left:73.65pt;margin-top:546.05pt;width:8.85pt;height:11pt;z-index:-259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3680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10066655</wp:posOffset>
              </wp:positionV>
              <wp:extent cx="112395" cy="139700"/>
              <wp:effectExtent l="0" t="0" r="0" b="0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2" type="#_x0000_t202" style="position:absolute;margin-left:59.6pt;margin-top:792.65pt;width:8.85pt;height:11pt;z-index:-259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4192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margin-left:73.65pt;margin-top:546.05pt;width:8.85pt;height:11pt;z-index:-259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4704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3.65pt;margin-top:546.05pt;width:8.85pt;height:11pt;z-index:-259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0A" w:rsidRDefault="008A400A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385216" behindDoc="1" locked="0" layoutInCell="1" allowOverlap="1">
              <wp:simplePos x="0" y="0"/>
              <wp:positionH relativeFrom="page">
                <wp:posOffset>935355</wp:posOffset>
              </wp:positionH>
              <wp:positionV relativeFrom="page">
                <wp:posOffset>6934835</wp:posOffset>
              </wp:positionV>
              <wp:extent cx="112395" cy="139700"/>
              <wp:effectExtent l="0" t="0" r="0" b="0"/>
              <wp:wrapNone/>
              <wp:docPr id="28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00A" w:rsidRDefault="008A400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z w:val="18"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5" type="#_x0000_t202" style="position:absolute;margin-left:73.65pt;margin-top:546.05pt;width:8.85pt;height:11pt;z-index:-259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" filled="f" stroked="f">
              <v:textbox inset="0,0,0,0">
                <w:txbxContent>
                  <w:p w:rsidR="008A400A" w:rsidRDefault="008A400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00009"/>
                        <w:sz w:val="18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39A" w:rsidRDefault="0077239A">
      <w:r>
        <w:separator/>
      </w:r>
    </w:p>
  </w:footnote>
  <w:footnote w:type="continuationSeparator" w:id="0">
    <w:p w:rsidR="0077239A" w:rsidRDefault="00772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BDE"/>
    <w:multiLevelType w:val="hybridMultilevel"/>
    <w:tmpl w:val="3D76495C"/>
    <w:lvl w:ilvl="0" w:tplc="B106A08A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BD4359A">
      <w:numFmt w:val="bullet"/>
      <w:lvlText w:val="•"/>
      <w:lvlJc w:val="left"/>
      <w:pPr>
        <w:ind w:left="363" w:hanging="300"/>
      </w:pPr>
      <w:rPr>
        <w:rFonts w:hint="default"/>
        <w:lang w:val="ru-RU" w:eastAsia="en-US" w:bidi="ar-SA"/>
      </w:rPr>
    </w:lvl>
    <w:lvl w:ilvl="2" w:tplc="CCC8B29E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3" w:tplc="00B8CA08">
      <w:numFmt w:val="bullet"/>
      <w:lvlText w:val="•"/>
      <w:lvlJc w:val="left"/>
      <w:pPr>
        <w:ind w:left="889" w:hanging="300"/>
      </w:pPr>
      <w:rPr>
        <w:rFonts w:hint="default"/>
        <w:lang w:val="ru-RU" w:eastAsia="en-US" w:bidi="ar-SA"/>
      </w:rPr>
    </w:lvl>
    <w:lvl w:ilvl="4" w:tplc="201E9ACC">
      <w:numFmt w:val="bullet"/>
      <w:lvlText w:val="•"/>
      <w:lvlJc w:val="left"/>
      <w:pPr>
        <w:ind w:left="1153" w:hanging="300"/>
      </w:pPr>
      <w:rPr>
        <w:rFonts w:hint="default"/>
        <w:lang w:val="ru-RU" w:eastAsia="en-US" w:bidi="ar-SA"/>
      </w:rPr>
    </w:lvl>
    <w:lvl w:ilvl="5" w:tplc="223A9600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6" w:tplc="F1B2BC1A">
      <w:numFmt w:val="bullet"/>
      <w:lvlText w:val="•"/>
      <w:lvlJc w:val="left"/>
      <w:pPr>
        <w:ind w:left="1679" w:hanging="300"/>
      </w:pPr>
      <w:rPr>
        <w:rFonts w:hint="default"/>
        <w:lang w:val="ru-RU" w:eastAsia="en-US" w:bidi="ar-SA"/>
      </w:rPr>
    </w:lvl>
    <w:lvl w:ilvl="7" w:tplc="AC7A32F6">
      <w:numFmt w:val="bullet"/>
      <w:lvlText w:val="•"/>
      <w:lvlJc w:val="left"/>
      <w:pPr>
        <w:ind w:left="1943" w:hanging="300"/>
      </w:pPr>
      <w:rPr>
        <w:rFonts w:hint="default"/>
        <w:lang w:val="ru-RU" w:eastAsia="en-US" w:bidi="ar-SA"/>
      </w:rPr>
    </w:lvl>
    <w:lvl w:ilvl="8" w:tplc="5AF27C4E">
      <w:numFmt w:val="bullet"/>
      <w:lvlText w:val="•"/>
      <w:lvlJc w:val="left"/>
      <w:pPr>
        <w:ind w:left="220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21B77B0"/>
    <w:multiLevelType w:val="hybridMultilevel"/>
    <w:tmpl w:val="BD4474E0"/>
    <w:lvl w:ilvl="0" w:tplc="50FAED1A">
      <w:numFmt w:val="bullet"/>
      <w:lvlText w:val=""/>
      <w:lvlJc w:val="left"/>
      <w:pPr>
        <w:ind w:left="116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5EFFA0">
      <w:numFmt w:val="bullet"/>
      <w:lvlText w:val="•"/>
      <w:lvlJc w:val="left"/>
      <w:pPr>
        <w:ind w:left="1562" w:hanging="346"/>
      </w:pPr>
      <w:rPr>
        <w:rFonts w:hint="default"/>
        <w:lang w:val="ru-RU" w:eastAsia="en-US" w:bidi="ar-SA"/>
      </w:rPr>
    </w:lvl>
    <w:lvl w:ilvl="2" w:tplc="6644CABA">
      <w:numFmt w:val="bullet"/>
      <w:lvlText w:val="•"/>
      <w:lvlJc w:val="left"/>
      <w:pPr>
        <w:ind w:left="1965" w:hanging="346"/>
      </w:pPr>
      <w:rPr>
        <w:rFonts w:hint="default"/>
        <w:lang w:val="ru-RU" w:eastAsia="en-US" w:bidi="ar-SA"/>
      </w:rPr>
    </w:lvl>
    <w:lvl w:ilvl="3" w:tplc="DF0EB532">
      <w:numFmt w:val="bullet"/>
      <w:lvlText w:val="•"/>
      <w:lvlJc w:val="left"/>
      <w:pPr>
        <w:ind w:left="2368" w:hanging="346"/>
      </w:pPr>
      <w:rPr>
        <w:rFonts w:hint="default"/>
        <w:lang w:val="ru-RU" w:eastAsia="en-US" w:bidi="ar-SA"/>
      </w:rPr>
    </w:lvl>
    <w:lvl w:ilvl="4" w:tplc="E1C82F86">
      <w:numFmt w:val="bullet"/>
      <w:lvlText w:val="•"/>
      <w:lvlJc w:val="left"/>
      <w:pPr>
        <w:ind w:left="2771" w:hanging="346"/>
      </w:pPr>
      <w:rPr>
        <w:rFonts w:hint="default"/>
        <w:lang w:val="ru-RU" w:eastAsia="en-US" w:bidi="ar-SA"/>
      </w:rPr>
    </w:lvl>
    <w:lvl w:ilvl="5" w:tplc="9858087A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6" w:tplc="98EAF5B0">
      <w:numFmt w:val="bullet"/>
      <w:lvlText w:val="•"/>
      <w:lvlJc w:val="left"/>
      <w:pPr>
        <w:ind w:left="3577" w:hanging="346"/>
      </w:pPr>
      <w:rPr>
        <w:rFonts w:hint="default"/>
        <w:lang w:val="ru-RU" w:eastAsia="en-US" w:bidi="ar-SA"/>
      </w:rPr>
    </w:lvl>
    <w:lvl w:ilvl="7" w:tplc="EA78A33E">
      <w:numFmt w:val="bullet"/>
      <w:lvlText w:val="•"/>
      <w:lvlJc w:val="left"/>
      <w:pPr>
        <w:ind w:left="3980" w:hanging="346"/>
      </w:pPr>
      <w:rPr>
        <w:rFonts w:hint="default"/>
        <w:lang w:val="ru-RU" w:eastAsia="en-US" w:bidi="ar-SA"/>
      </w:rPr>
    </w:lvl>
    <w:lvl w:ilvl="8" w:tplc="13ACF92A">
      <w:numFmt w:val="bullet"/>
      <w:lvlText w:val="•"/>
      <w:lvlJc w:val="left"/>
      <w:pPr>
        <w:ind w:left="4383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3603311"/>
    <w:multiLevelType w:val="hybridMultilevel"/>
    <w:tmpl w:val="BA42ED1C"/>
    <w:lvl w:ilvl="0" w:tplc="EAB0DF7E">
      <w:numFmt w:val="bullet"/>
      <w:lvlText w:val=""/>
      <w:lvlJc w:val="left"/>
      <w:pPr>
        <w:ind w:left="11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2AA268">
      <w:numFmt w:val="bullet"/>
      <w:lvlText w:val="•"/>
      <w:lvlJc w:val="left"/>
      <w:pPr>
        <w:ind w:left="626" w:hanging="346"/>
      </w:pPr>
      <w:rPr>
        <w:rFonts w:hint="default"/>
        <w:lang w:val="ru-RU" w:eastAsia="en-US" w:bidi="ar-SA"/>
      </w:rPr>
    </w:lvl>
    <w:lvl w:ilvl="2" w:tplc="FB5EE42C">
      <w:numFmt w:val="bullet"/>
      <w:lvlText w:val="•"/>
      <w:lvlJc w:val="left"/>
      <w:pPr>
        <w:ind w:left="1133" w:hanging="346"/>
      </w:pPr>
      <w:rPr>
        <w:rFonts w:hint="default"/>
        <w:lang w:val="ru-RU" w:eastAsia="en-US" w:bidi="ar-SA"/>
      </w:rPr>
    </w:lvl>
    <w:lvl w:ilvl="3" w:tplc="17FC5BD8">
      <w:numFmt w:val="bullet"/>
      <w:lvlText w:val="•"/>
      <w:lvlJc w:val="left"/>
      <w:pPr>
        <w:ind w:left="1640" w:hanging="346"/>
      </w:pPr>
      <w:rPr>
        <w:rFonts w:hint="default"/>
        <w:lang w:val="ru-RU" w:eastAsia="en-US" w:bidi="ar-SA"/>
      </w:rPr>
    </w:lvl>
    <w:lvl w:ilvl="4" w:tplc="00168CD4">
      <w:numFmt w:val="bullet"/>
      <w:lvlText w:val="•"/>
      <w:lvlJc w:val="left"/>
      <w:pPr>
        <w:ind w:left="2147" w:hanging="346"/>
      </w:pPr>
      <w:rPr>
        <w:rFonts w:hint="default"/>
        <w:lang w:val="ru-RU" w:eastAsia="en-US" w:bidi="ar-SA"/>
      </w:rPr>
    </w:lvl>
    <w:lvl w:ilvl="5" w:tplc="2496DFA2">
      <w:numFmt w:val="bullet"/>
      <w:lvlText w:val="•"/>
      <w:lvlJc w:val="left"/>
      <w:pPr>
        <w:ind w:left="2654" w:hanging="346"/>
      </w:pPr>
      <w:rPr>
        <w:rFonts w:hint="default"/>
        <w:lang w:val="ru-RU" w:eastAsia="en-US" w:bidi="ar-SA"/>
      </w:rPr>
    </w:lvl>
    <w:lvl w:ilvl="6" w:tplc="03624860">
      <w:numFmt w:val="bullet"/>
      <w:lvlText w:val="•"/>
      <w:lvlJc w:val="left"/>
      <w:pPr>
        <w:ind w:left="3161" w:hanging="346"/>
      </w:pPr>
      <w:rPr>
        <w:rFonts w:hint="default"/>
        <w:lang w:val="ru-RU" w:eastAsia="en-US" w:bidi="ar-SA"/>
      </w:rPr>
    </w:lvl>
    <w:lvl w:ilvl="7" w:tplc="16AABCCA">
      <w:numFmt w:val="bullet"/>
      <w:lvlText w:val="•"/>
      <w:lvlJc w:val="left"/>
      <w:pPr>
        <w:ind w:left="3668" w:hanging="346"/>
      </w:pPr>
      <w:rPr>
        <w:rFonts w:hint="default"/>
        <w:lang w:val="ru-RU" w:eastAsia="en-US" w:bidi="ar-SA"/>
      </w:rPr>
    </w:lvl>
    <w:lvl w:ilvl="8" w:tplc="02F4BC0A">
      <w:numFmt w:val="bullet"/>
      <w:lvlText w:val="•"/>
      <w:lvlJc w:val="left"/>
      <w:pPr>
        <w:ind w:left="4175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037C4926"/>
    <w:multiLevelType w:val="hybridMultilevel"/>
    <w:tmpl w:val="08589710"/>
    <w:lvl w:ilvl="0" w:tplc="B44C37D8">
      <w:start w:val="1"/>
      <w:numFmt w:val="decimal"/>
      <w:lvlText w:val="%1."/>
      <w:lvlJc w:val="left"/>
      <w:pPr>
        <w:ind w:left="472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CB578">
      <w:numFmt w:val="bullet"/>
      <w:lvlText w:val="•"/>
      <w:lvlJc w:val="left"/>
      <w:pPr>
        <w:ind w:left="1552" w:hanging="331"/>
      </w:pPr>
      <w:rPr>
        <w:rFonts w:hint="default"/>
        <w:lang w:val="ru-RU" w:eastAsia="en-US" w:bidi="ar-SA"/>
      </w:rPr>
    </w:lvl>
    <w:lvl w:ilvl="2" w:tplc="2B607C78">
      <w:numFmt w:val="bullet"/>
      <w:lvlText w:val="•"/>
      <w:lvlJc w:val="left"/>
      <w:pPr>
        <w:ind w:left="2625" w:hanging="331"/>
      </w:pPr>
      <w:rPr>
        <w:rFonts w:hint="default"/>
        <w:lang w:val="ru-RU" w:eastAsia="en-US" w:bidi="ar-SA"/>
      </w:rPr>
    </w:lvl>
    <w:lvl w:ilvl="3" w:tplc="6BCE1C30">
      <w:numFmt w:val="bullet"/>
      <w:lvlText w:val="•"/>
      <w:lvlJc w:val="left"/>
      <w:pPr>
        <w:ind w:left="3697" w:hanging="331"/>
      </w:pPr>
      <w:rPr>
        <w:rFonts w:hint="default"/>
        <w:lang w:val="ru-RU" w:eastAsia="en-US" w:bidi="ar-SA"/>
      </w:rPr>
    </w:lvl>
    <w:lvl w:ilvl="4" w:tplc="A754DE64">
      <w:numFmt w:val="bullet"/>
      <w:lvlText w:val="•"/>
      <w:lvlJc w:val="left"/>
      <w:pPr>
        <w:ind w:left="4770" w:hanging="331"/>
      </w:pPr>
      <w:rPr>
        <w:rFonts w:hint="default"/>
        <w:lang w:val="ru-RU" w:eastAsia="en-US" w:bidi="ar-SA"/>
      </w:rPr>
    </w:lvl>
    <w:lvl w:ilvl="5" w:tplc="49F23F86">
      <w:numFmt w:val="bullet"/>
      <w:lvlText w:val="•"/>
      <w:lvlJc w:val="left"/>
      <w:pPr>
        <w:ind w:left="5843" w:hanging="331"/>
      </w:pPr>
      <w:rPr>
        <w:rFonts w:hint="default"/>
        <w:lang w:val="ru-RU" w:eastAsia="en-US" w:bidi="ar-SA"/>
      </w:rPr>
    </w:lvl>
    <w:lvl w:ilvl="6" w:tplc="46B277D0">
      <w:numFmt w:val="bullet"/>
      <w:lvlText w:val="•"/>
      <w:lvlJc w:val="left"/>
      <w:pPr>
        <w:ind w:left="6915" w:hanging="331"/>
      </w:pPr>
      <w:rPr>
        <w:rFonts w:hint="default"/>
        <w:lang w:val="ru-RU" w:eastAsia="en-US" w:bidi="ar-SA"/>
      </w:rPr>
    </w:lvl>
    <w:lvl w:ilvl="7" w:tplc="F5AC8A6E">
      <w:numFmt w:val="bullet"/>
      <w:lvlText w:val="•"/>
      <w:lvlJc w:val="left"/>
      <w:pPr>
        <w:ind w:left="7988" w:hanging="331"/>
      </w:pPr>
      <w:rPr>
        <w:rFonts w:hint="default"/>
        <w:lang w:val="ru-RU" w:eastAsia="en-US" w:bidi="ar-SA"/>
      </w:rPr>
    </w:lvl>
    <w:lvl w:ilvl="8" w:tplc="FE9EBC32">
      <w:numFmt w:val="bullet"/>
      <w:lvlText w:val="•"/>
      <w:lvlJc w:val="left"/>
      <w:pPr>
        <w:ind w:left="9061" w:hanging="331"/>
      </w:pPr>
      <w:rPr>
        <w:rFonts w:hint="default"/>
        <w:lang w:val="ru-RU" w:eastAsia="en-US" w:bidi="ar-SA"/>
      </w:rPr>
    </w:lvl>
  </w:abstractNum>
  <w:abstractNum w:abstractNumId="4" w15:restartNumberingAfterBreak="0">
    <w:nsid w:val="03D35E45"/>
    <w:multiLevelType w:val="hybridMultilevel"/>
    <w:tmpl w:val="80D6349E"/>
    <w:lvl w:ilvl="0" w:tplc="FCFCDC18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E441CA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D570BD0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478C5E1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874AC86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89DC5F58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256E32C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B64C257E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B32AEFF2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47A5966"/>
    <w:multiLevelType w:val="hybridMultilevel"/>
    <w:tmpl w:val="DAE6335E"/>
    <w:lvl w:ilvl="0" w:tplc="2AE4EDD6">
      <w:start w:val="1"/>
      <w:numFmt w:val="decimal"/>
      <w:lvlText w:val="%1)"/>
      <w:lvlJc w:val="left"/>
      <w:pPr>
        <w:ind w:left="1888" w:hanging="85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BDD87B24">
      <w:numFmt w:val="bullet"/>
      <w:lvlText w:val="•"/>
      <w:lvlJc w:val="left"/>
      <w:pPr>
        <w:ind w:left="2812" w:hanging="850"/>
      </w:pPr>
      <w:rPr>
        <w:rFonts w:hint="default"/>
        <w:lang w:val="ru-RU" w:eastAsia="en-US" w:bidi="ar-SA"/>
      </w:rPr>
    </w:lvl>
    <w:lvl w:ilvl="2" w:tplc="A886864A">
      <w:numFmt w:val="bullet"/>
      <w:lvlText w:val="•"/>
      <w:lvlJc w:val="left"/>
      <w:pPr>
        <w:ind w:left="3745" w:hanging="850"/>
      </w:pPr>
      <w:rPr>
        <w:rFonts w:hint="default"/>
        <w:lang w:val="ru-RU" w:eastAsia="en-US" w:bidi="ar-SA"/>
      </w:rPr>
    </w:lvl>
    <w:lvl w:ilvl="3" w:tplc="316E9DD0">
      <w:numFmt w:val="bullet"/>
      <w:lvlText w:val="•"/>
      <w:lvlJc w:val="left"/>
      <w:pPr>
        <w:ind w:left="4677" w:hanging="850"/>
      </w:pPr>
      <w:rPr>
        <w:rFonts w:hint="default"/>
        <w:lang w:val="ru-RU" w:eastAsia="en-US" w:bidi="ar-SA"/>
      </w:rPr>
    </w:lvl>
    <w:lvl w:ilvl="4" w:tplc="E43A36BC">
      <w:numFmt w:val="bullet"/>
      <w:lvlText w:val="•"/>
      <w:lvlJc w:val="left"/>
      <w:pPr>
        <w:ind w:left="5610" w:hanging="850"/>
      </w:pPr>
      <w:rPr>
        <w:rFonts w:hint="default"/>
        <w:lang w:val="ru-RU" w:eastAsia="en-US" w:bidi="ar-SA"/>
      </w:rPr>
    </w:lvl>
    <w:lvl w:ilvl="5" w:tplc="115C70C6">
      <w:numFmt w:val="bullet"/>
      <w:lvlText w:val="•"/>
      <w:lvlJc w:val="left"/>
      <w:pPr>
        <w:ind w:left="6543" w:hanging="850"/>
      </w:pPr>
      <w:rPr>
        <w:rFonts w:hint="default"/>
        <w:lang w:val="ru-RU" w:eastAsia="en-US" w:bidi="ar-SA"/>
      </w:rPr>
    </w:lvl>
    <w:lvl w:ilvl="6" w:tplc="B3E88250">
      <w:numFmt w:val="bullet"/>
      <w:lvlText w:val="•"/>
      <w:lvlJc w:val="left"/>
      <w:pPr>
        <w:ind w:left="7475" w:hanging="850"/>
      </w:pPr>
      <w:rPr>
        <w:rFonts w:hint="default"/>
        <w:lang w:val="ru-RU" w:eastAsia="en-US" w:bidi="ar-SA"/>
      </w:rPr>
    </w:lvl>
    <w:lvl w:ilvl="7" w:tplc="BD76073E">
      <w:numFmt w:val="bullet"/>
      <w:lvlText w:val="•"/>
      <w:lvlJc w:val="left"/>
      <w:pPr>
        <w:ind w:left="8408" w:hanging="850"/>
      </w:pPr>
      <w:rPr>
        <w:rFonts w:hint="default"/>
        <w:lang w:val="ru-RU" w:eastAsia="en-US" w:bidi="ar-SA"/>
      </w:rPr>
    </w:lvl>
    <w:lvl w:ilvl="8" w:tplc="13AC04B0">
      <w:numFmt w:val="bullet"/>
      <w:lvlText w:val="•"/>
      <w:lvlJc w:val="left"/>
      <w:pPr>
        <w:ind w:left="9341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04892506"/>
    <w:multiLevelType w:val="hybridMultilevel"/>
    <w:tmpl w:val="1AB01EFA"/>
    <w:lvl w:ilvl="0" w:tplc="C9A42D64">
      <w:start w:val="1"/>
      <w:numFmt w:val="decimal"/>
      <w:lvlText w:val="%1."/>
      <w:lvlJc w:val="left"/>
      <w:pPr>
        <w:ind w:left="6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83C4C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2" w:tplc="7938BC86">
      <w:numFmt w:val="bullet"/>
      <w:lvlText w:val="•"/>
      <w:lvlJc w:val="left"/>
      <w:pPr>
        <w:ind w:left="2737" w:hanging="240"/>
      </w:pPr>
      <w:rPr>
        <w:rFonts w:hint="default"/>
        <w:lang w:val="ru-RU" w:eastAsia="en-US" w:bidi="ar-SA"/>
      </w:rPr>
    </w:lvl>
    <w:lvl w:ilvl="3" w:tplc="D34451A2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44920CF6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ADCCE082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806E7CD2">
      <w:numFmt w:val="bullet"/>
      <w:lvlText w:val="•"/>
      <w:lvlJc w:val="left"/>
      <w:pPr>
        <w:ind w:left="6971" w:hanging="240"/>
      </w:pPr>
      <w:rPr>
        <w:rFonts w:hint="default"/>
        <w:lang w:val="ru-RU" w:eastAsia="en-US" w:bidi="ar-SA"/>
      </w:rPr>
    </w:lvl>
    <w:lvl w:ilvl="7" w:tplc="E4BC8BA2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8" w:tplc="42FAD948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53F0082"/>
    <w:multiLevelType w:val="hybridMultilevel"/>
    <w:tmpl w:val="64F68880"/>
    <w:lvl w:ilvl="0" w:tplc="0AA245A0">
      <w:start w:val="4"/>
      <w:numFmt w:val="decimal"/>
      <w:lvlText w:val="%1."/>
      <w:lvlJc w:val="left"/>
      <w:pPr>
        <w:ind w:left="188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0A688C">
      <w:numFmt w:val="bullet"/>
      <w:lvlText w:val="•"/>
      <w:lvlJc w:val="left"/>
      <w:pPr>
        <w:ind w:left="2812" w:hanging="708"/>
      </w:pPr>
      <w:rPr>
        <w:rFonts w:hint="default"/>
        <w:lang w:val="ru-RU" w:eastAsia="en-US" w:bidi="ar-SA"/>
      </w:rPr>
    </w:lvl>
    <w:lvl w:ilvl="2" w:tplc="364688C0">
      <w:numFmt w:val="bullet"/>
      <w:lvlText w:val="•"/>
      <w:lvlJc w:val="left"/>
      <w:pPr>
        <w:ind w:left="3745" w:hanging="708"/>
      </w:pPr>
      <w:rPr>
        <w:rFonts w:hint="default"/>
        <w:lang w:val="ru-RU" w:eastAsia="en-US" w:bidi="ar-SA"/>
      </w:rPr>
    </w:lvl>
    <w:lvl w:ilvl="3" w:tplc="9E1AFBB6">
      <w:numFmt w:val="bullet"/>
      <w:lvlText w:val="•"/>
      <w:lvlJc w:val="left"/>
      <w:pPr>
        <w:ind w:left="4677" w:hanging="708"/>
      </w:pPr>
      <w:rPr>
        <w:rFonts w:hint="default"/>
        <w:lang w:val="ru-RU" w:eastAsia="en-US" w:bidi="ar-SA"/>
      </w:rPr>
    </w:lvl>
    <w:lvl w:ilvl="4" w:tplc="2578E3D2">
      <w:numFmt w:val="bullet"/>
      <w:lvlText w:val="•"/>
      <w:lvlJc w:val="left"/>
      <w:pPr>
        <w:ind w:left="5610" w:hanging="708"/>
      </w:pPr>
      <w:rPr>
        <w:rFonts w:hint="default"/>
        <w:lang w:val="ru-RU" w:eastAsia="en-US" w:bidi="ar-SA"/>
      </w:rPr>
    </w:lvl>
    <w:lvl w:ilvl="5" w:tplc="87126822">
      <w:numFmt w:val="bullet"/>
      <w:lvlText w:val="•"/>
      <w:lvlJc w:val="left"/>
      <w:pPr>
        <w:ind w:left="6543" w:hanging="708"/>
      </w:pPr>
      <w:rPr>
        <w:rFonts w:hint="default"/>
        <w:lang w:val="ru-RU" w:eastAsia="en-US" w:bidi="ar-SA"/>
      </w:rPr>
    </w:lvl>
    <w:lvl w:ilvl="6" w:tplc="3CB0A9E2">
      <w:numFmt w:val="bullet"/>
      <w:lvlText w:val="•"/>
      <w:lvlJc w:val="left"/>
      <w:pPr>
        <w:ind w:left="7475" w:hanging="708"/>
      </w:pPr>
      <w:rPr>
        <w:rFonts w:hint="default"/>
        <w:lang w:val="ru-RU" w:eastAsia="en-US" w:bidi="ar-SA"/>
      </w:rPr>
    </w:lvl>
    <w:lvl w:ilvl="7" w:tplc="CDA02C78">
      <w:numFmt w:val="bullet"/>
      <w:lvlText w:val="•"/>
      <w:lvlJc w:val="left"/>
      <w:pPr>
        <w:ind w:left="8408" w:hanging="708"/>
      </w:pPr>
      <w:rPr>
        <w:rFonts w:hint="default"/>
        <w:lang w:val="ru-RU" w:eastAsia="en-US" w:bidi="ar-SA"/>
      </w:rPr>
    </w:lvl>
    <w:lvl w:ilvl="8" w:tplc="4EB02F30">
      <w:numFmt w:val="bullet"/>
      <w:lvlText w:val="•"/>
      <w:lvlJc w:val="left"/>
      <w:pPr>
        <w:ind w:left="934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05D61E94"/>
    <w:multiLevelType w:val="hybridMultilevel"/>
    <w:tmpl w:val="BA20D71C"/>
    <w:lvl w:ilvl="0" w:tplc="0C7AE920">
      <w:numFmt w:val="bullet"/>
      <w:lvlText w:val="-"/>
      <w:lvlJc w:val="left"/>
      <w:pPr>
        <w:ind w:left="472" w:hanging="276"/>
      </w:pPr>
      <w:rPr>
        <w:rFonts w:hint="default"/>
        <w:w w:val="99"/>
        <w:lang w:val="ru-RU" w:eastAsia="en-US" w:bidi="ar-SA"/>
      </w:rPr>
    </w:lvl>
    <w:lvl w:ilvl="1" w:tplc="34D8CC62">
      <w:numFmt w:val="bullet"/>
      <w:lvlText w:val="•"/>
      <w:lvlJc w:val="left"/>
      <w:pPr>
        <w:ind w:left="1552" w:hanging="276"/>
      </w:pPr>
      <w:rPr>
        <w:rFonts w:hint="default"/>
        <w:lang w:val="ru-RU" w:eastAsia="en-US" w:bidi="ar-SA"/>
      </w:rPr>
    </w:lvl>
    <w:lvl w:ilvl="2" w:tplc="89A85460">
      <w:numFmt w:val="bullet"/>
      <w:lvlText w:val="•"/>
      <w:lvlJc w:val="left"/>
      <w:pPr>
        <w:ind w:left="2625" w:hanging="276"/>
      </w:pPr>
      <w:rPr>
        <w:rFonts w:hint="default"/>
        <w:lang w:val="ru-RU" w:eastAsia="en-US" w:bidi="ar-SA"/>
      </w:rPr>
    </w:lvl>
    <w:lvl w:ilvl="3" w:tplc="678CDEFE">
      <w:numFmt w:val="bullet"/>
      <w:lvlText w:val="•"/>
      <w:lvlJc w:val="left"/>
      <w:pPr>
        <w:ind w:left="3697" w:hanging="276"/>
      </w:pPr>
      <w:rPr>
        <w:rFonts w:hint="default"/>
        <w:lang w:val="ru-RU" w:eastAsia="en-US" w:bidi="ar-SA"/>
      </w:rPr>
    </w:lvl>
    <w:lvl w:ilvl="4" w:tplc="544A2FC2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8CE2396E">
      <w:numFmt w:val="bullet"/>
      <w:lvlText w:val="•"/>
      <w:lvlJc w:val="left"/>
      <w:pPr>
        <w:ind w:left="5843" w:hanging="276"/>
      </w:pPr>
      <w:rPr>
        <w:rFonts w:hint="default"/>
        <w:lang w:val="ru-RU" w:eastAsia="en-US" w:bidi="ar-SA"/>
      </w:rPr>
    </w:lvl>
    <w:lvl w:ilvl="6" w:tplc="80B28B96">
      <w:numFmt w:val="bullet"/>
      <w:lvlText w:val="•"/>
      <w:lvlJc w:val="left"/>
      <w:pPr>
        <w:ind w:left="6915" w:hanging="276"/>
      </w:pPr>
      <w:rPr>
        <w:rFonts w:hint="default"/>
        <w:lang w:val="ru-RU" w:eastAsia="en-US" w:bidi="ar-SA"/>
      </w:rPr>
    </w:lvl>
    <w:lvl w:ilvl="7" w:tplc="5C0004F0">
      <w:numFmt w:val="bullet"/>
      <w:lvlText w:val="•"/>
      <w:lvlJc w:val="left"/>
      <w:pPr>
        <w:ind w:left="7988" w:hanging="276"/>
      </w:pPr>
      <w:rPr>
        <w:rFonts w:hint="default"/>
        <w:lang w:val="ru-RU" w:eastAsia="en-US" w:bidi="ar-SA"/>
      </w:rPr>
    </w:lvl>
    <w:lvl w:ilvl="8" w:tplc="C45A3412">
      <w:numFmt w:val="bullet"/>
      <w:lvlText w:val="•"/>
      <w:lvlJc w:val="left"/>
      <w:pPr>
        <w:ind w:left="9061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06767AE6"/>
    <w:multiLevelType w:val="hybridMultilevel"/>
    <w:tmpl w:val="24A416F6"/>
    <w:lvl w:ilvl="0" w:tplc="24C0574E">
      <w:numFmt w:val="bullet"/>
      <w:lvlText w:val=""/>
      <w:lvlJc w:val="left"/>
      <w:pPr>
        <w:ind w:left="47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4E8682">
      <w:numFmt w:val="bullet"/>
      <w:lvlText w:val="•"/>
      <w:lvlJc w:val="left"/>
      <w:pPr>
        <w:ind w:left="1548" w:hanging="567"/>
      </w:pPr>
      <w:rPr>
        <w:rFonts w:hint="default"/>
        <w:lang w:val="ru-RU" w:eastAsia="en-US" w:bidi="ar-SA"/>
      </w:rPr>
    </w:lvl>
    <w:lvl w:ilvl="2" w:tplc="94B44C04">
      <w:numFmt w:val="bullet"/>
      <w:lvlText w:val="•"/>
      <w:lvlJc w:val="left"/>
      <w:pPr>
        <w:ind w:left="2617" w:hanging="567"/>
      </w:pPr>
      <w:rPr>
        <w:rFonts w:hint="default"/>
        <w:lang w:val="ru-RU" w:eastAsia="en-US" w:bidi="ar-SA"/>
      </w:rPr>
    </w:lvl>
    <w:lvl w:ilvl="3" w:tplc="91A29D46">
      <w:numFmt w:val="bullet"/>
      <w:lvlText w:val="•"/>
      <w:lvlJc w:val="left"/>
      <w:pPr>
        <w:ind w:left="3685" w:hanging="567"/>
      </w:pPr>
      <w:rPr>
        <w:rFonts w:hint="default"/>
        <w:lang w:val="ru-RU" w:eastAsia="en-US" w:bidi="ar-SA"/>
      </w:rPr>
    </w:lvl>
    <w:lvl w:ilvl="4" w:tplc="142C5CD6">
      <w:numFmt w:val="bullet"/>
      <w:lvlText w:val="•"/>
      <w:lvlJc w:val="left"/>
      <w:pPr>
        <w:ind w:left="4754" w:hanging="567"/>
      </w:pPr>
      <w:rPr>
        <w:rFonts w:hint="default"/>
        <w:lang w:val="ru-RU" w:eastAsia="en-US" w:bidi="ar-SA"/>
      </w:rPr>
    </w:lvl>
    <w:lvl w:ilvl="5" w:tplc="07861B60">
      <w:numFmt w:val="bullet"/>
      <w:lvlText w:val="•"/>
      <w:lvlJc w:val="left"/>
      <w:pPr>
        <w:ind w:left="5823" w:hanging="567"/>
      </w:pPr>
      <w:rPr>
        <w:rFonts w:hint="default"/>
        <w:lang w:val="ru-RU" w:eastAsia="en-US" w:bidi="ar-SA"/>
      </w:rPr>
    </w:lvl>
    <w:lvl w:ilvl="6" w:tplc="B77C8BCC">
      <w:numFmt w:val="bullet"/>
      <w:lvlText w:val="•"/>
      <w:lvlJc w:val="left"/>
      <w:pPr>
        <w:ind w:left="6891" w:hanging="567"/>
      </w:pPr>
      <w:rPr>
        <w:rFonts w:hint="default"/>
        <w:lang w:val="ru-RU" w:eastAsia="en-US" w:bidi="ar-SA"/>
      </w:rPr>
    </w:lvl>
    <w:lvl w:ilvl="7" w:tplc="B7BAD09C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  <w:lvl w:ilvl="8" w:tplc="74A2F2B2">
      <w:numFmt w:val="bullet"/>
      <w:lvlText w:val="•"/>
      <w:lvlJc w:val="left"/>
      <w:pPr>
        <w:ind w:left="9029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06C737FC"/>
    <w:multiLevelType w:val="hybridMultilevel"/>
    <w:tmpl w:val="03CAA9AA"/>
    <w:lvl w:ilvl="0" w:tplc="55F85D96">
      <w:start w:val="1"/>
      <w:numFmt w:val="decimal"/>
      <w:lvlText w:val="%1."/>
      <w:lvlJc w:val="left"/>
      <w:pPr>
        <w:ind w:left="1281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E30AA">
      <w:numFmt w:val="bullet"/>
      <w:lvlText w:val="•"/>
      <w:lvlJc w:val="left"/>
      <w:pPr>
        <w:ind w:left="2272" w:hanging="243"/>
      </w:pPr>
      <w:rPr>
        <w:rFonts w:hint="default"/>
        <w:lang w:val="ru-RU" w:eastAsia="en-US" w:bidi="ar-SA"/>
      </w:rPr>
    </w:lvl>
    <w:lvl w:ilvl="2" w:tplc="502ACAA2">
      <w:numFmt w:val="bullet"/>
      <w:lvlText w:val="•"/>
      <w:lvlJc w:val="left"/>
      <w:pPr>
        <w:ind w:left="3265" w:hanging="243"/>
      </w:pPr>
      <w:rPr>
        <w:rFonts w:hint="default"/>
        <w:lang w:val="ru-RU" w:eastAsia="en-US" w:bidi="ar-SA"/>
      </w:rPr>
    </w:lvl>
    <w:lvl w:ilvl="3" w:tplc="2B500B94">
      <w:numFmt w:val="bullet"/>
      <w:lvlText w:val="•"/>
      <w:lvlJc w:val="left"/>
      <w:pPr>
        <w:ind w:left="4257" w:hanging="243"/>
      </w:pPr>
      <w:rPr>
        <w:rFonts w:hint="default"/>
        <w:lang w:val="ru-RU" w:eastAsia="en-US" w:bidi="ar-SA"/>
      </w:rPr>
    </w:lvl>
    <w:lvl w:ilvl="4" w:tplc="9808EA0E">
      <w:numFmt w:val="bullet"/>
      <w:lvlText w:val="•"/>
      <w:lvlJc w:val="left"/>
      <w:pPr>
        <w:ind w:left="5250" w:hanging="243"/>
      </w:pPr>
      <w:rPr>
        <w:rFonts w:hint="default"/>
        <w:lang w:val="ru-RU" w:eastAsia="en-US" w:bidi="ar-SA"/>
      </w:rPr>
    </w:lvl>
    <w:lvl w:ilvl="5" w:tplc="C9BCD826">
      <w:numFmt w:val="bullet"/>
      <w:lvlText w:val="•"/>
      <w:lvlJc w:val="left"/>
      <w:pPr>
        <w:ind w:left="6243" w:hanging="243"/>
      </w:pPr>
      <w:rPr>
        <w:rFonts w:hint="default"/>
        <w:lang w:val="ru-RU" w:eastAsia="en-US" w:bidi="ar-SA"/>
      </w:rPr>
    </w:lvl>
    <w:lvl w:ilvl="6" w:tplc="E3C6BF36">
      <w:numFmt w:val="bullet"/>
      <w:lvlText w:val="•"/>
      <w:lvlJc w:val="left"/>
      <w:pPr>
        <w:ind w:left="7235" w:hanging="243"/>
      </w:pPr>
      <w:rPr>
        <w:rFonts w:hint="default"/>
        <w:lang w:val="ru-RU" w:eastAsia="en-US" w:bidi="ar-SA"/>
      </w:rPr>
    </w:lvl>
    <w:lvl w:ilvl="7" w:tplc="06344D7A">
      <w:numFmt w:val="bullet"/>
      <w:lvlText w:val="•"/>
      <w:lvlJc w:val="left"/>
      <w:pPr>
        <w:ind w:left="8228" w:hanging="243"/>
      </w:pPr>
      <w:rPr>
        <w:rFonts w:hint="default"/>
        <w:lang w:val="ru-RU" w:eastAsia="en-US" w:bidi="ar-SA"/>
      </w:rPr>
    </w:lvl>
    <w:lvl w:ilvl="8" w:tplc="A466579C">
      <w:numFmt w:val="bullet"/>
      <w:lvlText w:val="•"/>
      <w:lvlJc w:val="left"/>
      <w:pPr>
        <w:ind w:left="9221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08537B62"/>
    <w:multiLevelType w:val="hybridMultilevel"/>
    <w:tmpl w:val="68EA6DB2"/>
    <w:lvl w:ilvl="0" w:tplc="A05EC58E">
      <w:start w:val="1"/>
      <w:numFmt w:val="decimal"/>
      <w:lvlText w:val="%1)"/>
      <w:lvlJc w:val="left"/>
      <w:pPr>
        <w:ind w:left="12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DCB00E">
      <w:numFmt w:val="bullet"/>
      <w:lvlText w:val="•"/>
      <w:lvlJc w:val="left"/>
      <w:pPr>
        <w:ind w:left="2290" w:hanging="260"/>
      </w:pPr>
      <w:rPr>
        <w:rFonts w:hint="default"/>
        <w:lang w:val="ru-RU" w:eastAsia="en-US" w:bidi="ar-SA"/>
      </w:rPr>
    </w:lvl>
    <w:lvl w:ilvl="2" w:tplc="75DCF544">
      <w:numFmt w:val="bullet"/>
      <w:lvlText w:val="•"/>
      <w:lvlJc w:val="left"/>
      <w:pPr>
        <w:ind w:left="3281" w:hanging="260"/>
      </w:pPr>
      <w:rPr>
        <w:rFonts w:hint="default"/>
        <w:lang w:val="ru-RU" w:eastAsia="en-US" w:bidi="ar-SA"/>
      </w:rPr>
    </w:lvl>
    <w:lvl w:ilvl="3" w:tplc="E5CC7450">
      <w:numFmt w:val="bullet"/>
      <w:lvlText w:val="•"/>
      <w:lvlJc w:val="left"/>
      <w:pPr>
        <w:ind w:left="4271" w:hanging="260"/>
      </w:pPr>
      <w:rPr>
        <w:rFonts w:hint="default"/>
        <w:lang w:val="ru-RU" w:eastAsia="en-US" w:bidi="ar-SA"/>
      </w:rPr>
    </w:lvl>
    <w:lvl w:ilvl="4" w:tplc="8496F7AE">
      <w:numFmt w:val="bullet"/>
      <w:lvlText w:val="•"/>
      <w:lvlJc w:val="left"/>
      <w:pPr>
        <w:ind w:left="5262" w:hanging="260"/>
      </w:pPr>
      <w:rPr>
        <w:rFonts w:hint="default"/>
        <w:lang w:val="ru-RU" w:eastAsia="en-US" w:bidi="ar-SA"/>
      </w:rPr>
    </w:lvl>
    <w:lvl w:ilvl="5" w:tplc="689453EC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E41EE95C">
      <w:numFmt w:val="bullet"/>
      <w:lvlText w:val="•"/>
      <w:lvlJc w:val="left"/>
      <w:pPr>
        <w:ind w:left="7243" w:hanging="260"/>
      </w:pPr>
      <w:rPr>
        <w:rFonts w:hint="default"/>
        <w:lang w:val="ru-RU" w:eastAsia="en-US" w:bidi="ar-SA"/>
      </w:rPr>
    </w:lvl>
    <w:lvl w:ilvl="7" w:tplc="23F0233E">
      <w:numFmt w:val="bullet"/>
      <w:lvlText w:val="•"/>
      <w:lvlJc w:val="left"/>
      <w:pPr>
        <w:ind w:left="8234" w:hanging="260"/>
      </w:pPr>
      <w:rPr>
        <w:rFonts w:hint="default"/>
        <w:lang w:val="ru-RU" w:eastAsia="en-US" w:bidi="ar-SA"/>
      </w:rPr>
    </w:lvl>
    <w:lvl w:ilvl="8" w:tplc="7FAED95E">
      <w:numFmt w:val="bullet"/>
      <w:lvlText w:val="•"/>
      <w:lvlJc w:val="left"/>
      <w:pPr>
        <w:ind w:left="9225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09942717"/>
    <w:multiLevelType w:val="hybridMultilevel"/>
    <w:tmpl w:val="A140BA3C"/>
    <w:lvl w:ilvl="0" w:tplc="200A7AA4">
      <w:start w:val="1"/>
      <w:numFmt w:val="decimal"/>
      <w:lvlText w:val="%1."/>
      <w:lvlJc w:val="left"/>
      <w:pPr>
        <w:ind w:left="644" w:hanging="361"/>
      </w:pPr>
      <w:rPr>
        <w:rFonts w:hint="default"/>
        <w:w w:val="100"/>
        <w:lang w:val="ru-RU" w:eastAsia="en-US" w:bidi="ar-SA"/>
      </w:rPr>
    </w:lvl>
    <w:lvl w:ilvl="1" w:tplc="7B76059C">
      <w:numFmt w:val="bullet"/>
      <w:lvlText w:val=""/>
      <w:lvlJc w:val="left"/>
      <w:pPr>
        <w:ind w:left="64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BE2700">
      <w:numFmt w:val="bullet"/>
      <w:lvlText w:val="•"/>
      <w:lvlJc w:val="left"/>
      <w:pPr>
        <w:ind w:left="-76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C0605FC">
      <w:numFmt w:val="bullet"/>
      <w:lvlText w:val="•"/>
      <w:lvlJc w:val="left"/>
      <w:pPr>
        <w:ind w:left="3892" w:hanging="142"/>
      </w:pPr>
      <w:rPr>
        <w:rFonts w:hint="default"/>
        <w:lang w:val="ru-RU" w:eastAsia="en-US" w:bidi="ar-SA"/>
      </w:rPr>
    </w:lvl>
    <w:lvl w:ilvl="4" w:tplc="FBFA5610">
      <w:numFmt w:val="bullet"/>
      <w:lvlText w:val="•"/>
      <w:lvlJc w:val="left"/>
      <w:pPr>
        <w:ind w:left="4192" w:hanging="142"/>
      </w:pPr>
      <w:rPr>
        <w:rFonts w:hint="default"/>
        <w:lang w:val="ru-RU" w:eastAsia="en-US" w:bidi="ar-SA"/>
      </w:rPr>
    </w:lvl>
    <w:lvl w:ilvl="5" w:tplc="048E0760">
      <w:numFmt w:val="bullet"/>
      <w:lvlText w:val="•"/>
      <w:lvlJc w:val="left"/>
      <w:pPr>
        <w:ind w:left="5249" w:hanging="142"/>
      </w:pPr>
      <w:rPr>
        <w:rFonts w:hint="default"/>
        <w:lang w:val="ru-RU" w:eastAsia="en-US" w:bidi="ar-SA"/>
      </w:rPr>
    </w:lvl>
    <w:lvl w:ilvl="6" w:tplc="55448292">
      <w:numFmt w:val="bullet"/>
      <w:lvlText w:val="•"/>
      <w:lvlJc w:val="left"/>
      <w:pPr>
        <w:ind w:left="6307" w:hanging="142"/>
      </w:pPr>
      <w:rPr>
        <w:rFonts w:hint="default"/>
        <w:lang w:val="ru-RU" w:eastAsia="en-US" w:bidi="ar-SA"/>
      </w:rPr>
    </w:lvl>
    <w:lvl w:ilvl="7" w:tplc="9086DF1E">
      <w:numFmt w:val="bullet"/>
      <w:lvlText w:val="•"/>
      <w:lvlJc w:val="left"/>
      <w:pPr>
        <w:ind w:left="7365" w:hanging="142"/>
      </w:pPr>
      <w:rPr>
        <w:rFonts w:hint="default"/>
        <w:lang w:val="ru-RU" w:eastAsia="en-US" w:bidi="ar-SA"/>
      </w:rPr>
    </w:lvl>
    <w:lvl w:ilvl="8" w:tplc="35AC8112">
      <w:numFmt w:val="bullet"/>
      <w:lvlText w:val="•"/>
      <w:lvlJc w:val="left"/>
      <w:pPr>
        <w:ind w:left="8422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0A1F6609"/>
    <w:multiLevelType w:val="multilevel"/>
    <w:tmpl w:val="AD006940"/>
    <w:lvl w:ilvl="0">
      <w:start w:val="1"/>
      <w:numFmt w:val="decimal"/>
      <w:lvlText w:val="%1"/>
      <w:lvlJc w:val="left"/>
      <w:pPr>
        <w:ind w:left="5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5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0A48242F"/>
    <w:multiLevelType w:val="hybridMultilevel"/>
    <w:tmpl w:val="CD2ED17E"/>
    <w:lvl w:ilvl="0" w:tplc="4F56F8D0">
      <w:numFmt w:val="bullet"/>
      <w:lvlText w:val="•"/>
      <w:lvlJc w:val="left"/>
      <w:pPr>
        <w:ind w:left="575" w:hanging="6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8520CC0">
      <w:numFmt w:val="bullet"/>
      <w:lvlText w:val="•"/>
      <w:lvlJc w:val="left"/>
      <w:pPr>
        <w:ind w:left="1642" w:hanging="694"/>
      </w:pPr>
      <w:rPr>
        <w:rFonts w:hint="default"/>
        <w:lang w:val="ru-RU" w:eastAsia="en-US" w:bidi="ar-SA"/>
      </w:rPr>
    </w:lvl>
    <w:lvl w:ilvl="2" w:tplc="7666BC20">
      <w:numFmt w:val="bullet"/>
      <w:lvlText w:val="•"/>
      <w:lvlJc w:val="left"/>
      <w:pPr>
        <w:ind w:left="2705" w:hanging="694"/>
      </w:pPr>
      <w:rPr>
        <w:rFonts w:hint="default"/>
        <w:lang w:val="ru-RU" w:eastAsia="en-US" w:bidi="ar-SA"/>
      </w:rPr>
    </w:lvl>
    <w:lvl w:ilvl="3" w:tplc="A0F0B9FA">
      <w:numFmt w:val="bullet"/>
      <w:lvlText w:val="•"/>
      <w:lvlJc w:val="left"/>
      <w:pPr>
        <w:ind w:left="3767" w:hanging="694"/>
      </w:pPr>
      <w:rPr>
        <w:rFonts w:hint="default"/>
        <w:lang w:val="ru-RU" w:eastAsia="en-US" w:bidi="ar-SA"/>
      </w:rPr>
    </w:lvl>
    <w:lvl w:ilvl="4" w:tplc="5C08F712">
      <w:numFmt w:val="bullet"/>
      <w:lvlText w:val="•"/>
      <w:lvlJc w:val="left"/>
      <w:pPr>
        <w:ind w:left="4830" w:hanging="694"/>
      </w:pPr>
      <w:rPr>
        <w:rFonts w:hint="default"/>
        <w:lang w:val="ru-RU" w:eastAsia="en-US" w:bidi="ar-SA"/>
      </w:rPr>
    </w:lvl>
    <w:lvl w:ilvl="5" w:tplc="0696FEFE">
      <w:numFmt w:val="bullet"/>
      <w:lvlText w:val="•"/>
      <w:lvlJc w:val="left"/>
      <w:pPr>
        <w:ind w:left="5893" w:hanging="694"/>
      </w:pPr>
      <w:rPr>
        <w:rFonts w:hint="default"/>
        <w:lang w:val="ru-RU" w:eastAsia="en-US" w:bidi="ar-SA"/>
      </w:rPr>
    </w:lvl>
    <w:lvl w:ilvl="6" w:tplc="0B3C373C">
      <w:numFmt w:val="bullet"/>
      <w:lvlText w:val="•"/>
      <w:lvlJc w:val="left"/>
      <w:pPr>
        <w:ind w:left="6955" w:hanging="694"/>
      </w:pPr>
      <w:rPr>
        <w:rFonts w:hint="default"/>
        <w:lang w:val="ru-RU" w:eastAsia="en-US" w:bidi="ar-SA"/>
      </w:rPr>
    </w:lvl>
    <w:lvl w:ilvl="7" w:tplc="56AC8A6C">
      <w:numFmt w:val="bullet"/>
      <w:lvlText w:val="•"/>
      <w:lvlJc w:val="left"/>
      <w:pPr>
        <w:ind w:left="8018" w:hanging="694"/>
      </w:pPr>
      <w:rPr>
        <w:rFonts w:hint="default"/>
        <w:lang w:val="ru-RU" w:eastAsia="en-US" w:bidi="ar-SA"/>
      </w:rPr>
    </w:lvl>
    <w:lvl w:ilvl="8" w:tplc="B92C79A6">
      <w:numFmt w:val="bullet"/>
      <w:lvlText w:val="•"/>
      <w:lvlJc w:val="left"/>
      <w:pPr>
        <w:ind w:left="9081" w:hanging="694"/>
      </w:pPr>
      <w:rPr>
        <w:rFonts w:hint="default"/>
        <w:lang w:val="ru-RU" w:eastAsia="en-US" w:bidi="ar-SA"/>
      </w:rPr>
    </w:lvl>
  </w:abstractNum>
  <w:abstractNum w:abstractNumId="15" w15:restartNumberingAfterBreak="0">
    <w:nsid w:val="0C025E25"/>
    <w:multiLevelType w:val="hybridMultilevel"/>
    <w:tmpl w:val="D4567832"/>
    <w:lvl w:ilvl="0" w:tplc="80A2469E">
      <w:numFmt w:val="bullet"/>
      <w:lvlText w:val="—"/>
      <w:lvlJc w:val="left"/>
      <w:pPr>
        <w:ind w:left="5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68608E">
      <w:numFmt w:val="bullet"/>
      <w:lvlText w:val="•"/>
      <w:lvlJc w:val="left"/>
      <w:pPr>
        <w:ind w:left="275" w:hanging="300"/>
      </w:pPr>
      <w:rPr>
        <w:rFonts w:hint="default"/>
        <w:lang w:val="ru-RU" w:eastAsia="en-US" w:bidi="ar-SA"/>
      </w:rPr>
    </w:lvl>
    <w:lvl w:ilvl="2" w:tplc="B13842BE">
      <w:numFmt w:val="bullet"/>
      <w:lvlText w:val="•"/>
      <w:lvlJc w:val="left"/>
      <w:pPr>
        <w:ind w:left="550" w:hanging="300"/>
      </w:pPr>
      <w:rPr>
        <w:rFonts w:hint="default"/>
        <w:lang w:val="ru-RU" w:eastAsia="en-US" w:bidi="ar-SA"/>
      </w:rPr>
    </w:lvl>
    <w:lvl w:ilvl="3" w:tplc="F350E0C6">
      <w:numFmt w:val="bullet"/>
      <w:lvlText w:val="•"/>
      <w:lvlJc w:val="left"/>
      <w:pPr>
        <w:ind w:left="825" w:hanging="300"/>
      </w:pPr>
      <w:rPr>
        <w:rFonts w:hint="default"/>
        <w:lang w:val="ru-RU" w:eastAsia="en-US" w:bidi="ar-SA"/>
      </w:rPr>
    </w:lvl>
    <w:lvl w:ilvl="4" w:tplc="C882CBB0">
      <w:numFmt w:val="bullet"/>
      <w:lvlText w:val="•"/>
      <w:lvlJc w:val="left"/>
      <w:pPr>
        <w:ind w:left="1100" w:hanging="300"/>
      </w:pPr>
      <w:rPr>
        <w:rFonts w:hint="default"/>
        <w:lang w:val="ru-RU" w:eastAsia="en-US" w:bidi="ar-SA"/>
      </w:rPr>
    </w:lvl>
    <w:lvl w:ilvl="5" w:tplc="C6D0BDAA">
      <w:numFmt w:val="bullet"/>
      <w:lvlText w:val="•"/>
      <w:lvlJc w:val="left"/>
      <w:pPr>
        <w:ind w:left="1375" w:hanging="300"/>
      </w:pPr>
      <w:rPr>
        <w:rFonts w:hint="default"/>
        <w:lang w:val="ru-RU" w:eastAsia="en-US" w:bidi="ar-SA"/>
      </w:rPr>
    </w:lvl>
    <w:lvl w:ilvl="6" w:tplc="D31A16D8">
      <w:numFmt w:val="bullet"/>
      <w:lvlText w:val="•"/>
      <w:lvlJc w:val="left"/>
      <w:pPr>
        <w:ind w:left="1650" w:hanging="300"/>
      </w:pPr>
      <w:rPr>
        <w:rFonts w:hint="default"/>
        <w:lang w:val="ru-RU" w:eastAsia="en-US" w:bidi="ar-SA"/>
      </w:rPr>
    </w:lvl>
    <w:lvl w:ilvl="7" w:tplc="DAE405BC">
      <w:numFmt w:val="bullet"/>
      <w:lvlText w:val="•"/>
      <w:lvlJc w:val="left"/>
      <w:pPr>
        <w:ind w:left="1925" w:hanging="300"/>
      </w:pPr>
      <w:rPr>
        <w:rFonts w:hint="default"/>
        <w:lang w:val="ru-RU" w:eastAsia="en-US" w:bidi="ar-SA"/>
      </w:rPr>
    </w:lvl>
    <w:lvl w:ilvl="8" w:tplc="3C5864C2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0DA242DC"/>
    <w:multiLevelType w:val="hybridMultilevel"/>
    <w:tmpl w:val="8A38ECDA"/>
    <w:lvl w:ilvl="0" w:tplc="19961622">
      <w:start w:val="1"/>
      <w:numFmt w:val="decimal"/>
      <w:lvlText w:val="%1)"/>
      <w:lvlJc w:val="left"/>
      <w:pPr>
        <w:ind w:left="796" w:hanging="286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E500B22">
      <w:numFmt w:val="bullet"/>
      <w:lvlText w:val="•"/>
      <w:lvlJc w:val="left"/>
      <w:pPr>
        <w:ind w:left="1840" w:hanging="286"/>
      </w:pPr>
      <w:rPr>
        <w:rFonts w:hint="default"/>
        <w:lang w:val="ru-RU" w:eastAsia="en-US" w:bidi="ar-SA"/>
      </w:rPr>
    </w:lvl>
    <w:lvl w:ilvl="2" w:tplc="82C6831C">
      <w:numFmt w:val="bullet"/>
      <w:lvlText w:val="•"/>
      <w:lvlJc w:val="left"/>
      <w:pPr>
        <w:ind w:left="2881" w:hanging="286"/>
      </w:pPr>
      <w:rPr>
        <w:rFonts w:hint="default"/>
        <w:lang w:val="ru-RU" w:eastAsia="en-US" w:bidi="ar-SA"/>
      </w:rPr>
    </w:lvl>
    <w:lvl w:ilvl="3" w:tplc="38E2BB92">
      <w:numFmt w:val="bullet"/>
      <w:lvlText w:val="•"/>
      <w:lvlJc w:val="left"/>
      <w:pPr>
        <w:ind w:left="3921" w:hanging="286"/>
      </w:pPr>
      <w:rPr>
        <w:rFonts w:hint="default"/>
        <w:lang w:val="ru-RU" w:eastAsia="en-US" w:bidi="ar-SA"/>
      </w:rPr>
    </w:lvl>
    <w:lvl w:ilvl="4" w:tplc="765E7344">
      <w:numFmt w:val="bullet"/>
      <w:lvlText w:val="•"/>
      <w:lvlJc w:val="left"/>
      <w:pPr>
        <w:ind w:left="4962" w:hanging="286"/>
      </w:pPr>
      <w:rPr>
        <w:rFonts w:hint="default"/>
        <w:lang w:val="ru-RU" w:eastAsia="en-US" w:bidi="ar-SA"/>
      </w:rPr>
    </w:lvl>
    <w:lvl w:ilvl="5" w:tplc="7494CA7E">
      <w:numFmt w:val="bullet"/>
      <w:lvlText w:val="•"/>
      <w:lvlJc w:val="left"/>
      <w:pPr>
        <w:ind w:left="6003" w:hanging="286"/>
      </w:pPr>
      <w:rPr>
        <w:rFonts w:hint="default"/>
        <w:lang w:val="ru-RU" w:eastAsia="en-US" w:bidi="ar-SA"/>
      </w:rPr>
    </w:lvl>
    <w:lvl w:ilvl="6" w:tplc="C28E6624">
      <w:numFmt w:val="bullet"/>
      <w:lvlText w:val="•"/>
      <w:lvlJc w:val="left"/>
      <w:pPr>
        <w:ind w:left="7043" w:hanging="286"/>
      </w:pPr>
      <w:rPr>
        <w:rFonts w:hint="default"/>
        <w:lang w:val="ru-RU" w:eastAsia="en-US" w:bidi="ar-SA"/>
      </w:rPr>
    </w:lvl>
    <w:lvl w:ilvl="7" w:tplc="D4CE6664">
      <w:numFmt w:val="bullet"/>
      <w:lvlText w:val="•"/>
      <w:lvlJc w:val="left"/>
      <w:pPr>
        <w:ind w:left="8084" w:hanging="286"/>
      </w:pPr>
      <w:rPr>
        <w:rFonts w:hint="default"/>
        <w:lang w:val="ru-RU" w:eastAsia="en-US" w:bidi="ar-SA"/>
      </w:rPr>
    </w:lvl>
    <w:lvl w:ilvl="8" w:tplc="9006E38C">
      <w:numFmt w:val="bullet"/>
      <w:lvlText w:val="•"/>
      <w:lvlJc w:val="left"/>
      <w:pPr>
        <w:ind w:left="9125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0DB5164C"/>
    <w:multiLevelType w:val="hybridMultilevel"/>
    <w:tmpl w:val="4228633C"/>
    <w:lvl w:ilvl="0" w:tplc="6C1E3F30">
      <w:start w:val="4"/>
      <w:numFmt w:val="decimal"/>
      <w:lvlText w:val="%1"/>
      <w:lvlJc w:val="left"/>
      <w:pPr>
        <w:ind w:left="12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88DAA">
      <w:numFmt w:val="bullet"/>
      <w:lvlText w:val="•"/>
      <w:lvlJc w:val="left"/>
      <w:pPr>
        <w:ind w:left="2214" w:hanging="180"/>
      </w:pPr>
      <w:rPr>
        <w:rFonts w:hint="default"/>
        <w:lang w:val="ru-RU" w:eastAsia="en-US" w:bidi="ar-SA"/>
      </w:rPr>
    </w:lvl>
    <w:lvl w:ilvl="2" w:tplc="2EC0F5E8">
      <w:numFmt w:val="bullet"/>
      <w:lvlText w:val="•"/>
      <w:lvlJc w:val="left"/>
      <w:pPr>
        <w:ind w:left="3209" w:hanging="180"/>
      </w:pPr>
      <w:rPr>
        <w:rFonts w:hint="default"/>
        <w:lang w:val="ru-RU" w:eastAsia="en-US" w:bidi="ar-SA"/>
      </w:rPr>
    </w:lvl>
    <w:lvl w:ilvl="3" w:tplc="6AD4D9FC">
      <w:numFmt w:val="bullet"/>
      <w:lvlText w:val="•"/>
      <w:lvlJc w:val="left"/>
      <w:pPr>
        <w:ind w:left="4203" w:hanging="180"/>
      </w:pPr>
      <w:rPr>
        <w:rFonts w:hint="default"/>
        <w:lang w:val="ru-RU" w:eastAsia="en-US" w:bidi="ar-SA"/>
      </w:rPr>
    </w:lvl>
    <w:lvl w:ilvl="4" w:tplc="212872E0">
      <w:numFmt w:val="bullet"/>
      <w:lvlText w:val="•"/>
      <w:lvlJc w:val="left"/>
      <w:pPr>
        <w:ind w:left="5198" w:hanging="180"/>
      </w:pPr>
      <w:rPr>
        <w:rFonts w:hint="default"/>
        <w:lang w:val="ru-RU" w:eastAsia="en-US" w:bidi="ar-SA"/>
      </w:rPr>
    </w:lvl>
    <w:lvl w:ilvl="5" w:tplc="5A76B5F4">
      <w:numFmt w:val="bullet"/>
      <w:lvlText w:val="•"/>
      <w:lvlJc w:val="left"/>
      <w:pPr>
        <w:ind w:left="6193" w:hanging="180"/>
      </w:pPr>
      <w:rPr>
        <w:rFonts w:hint="default"/>
        <w:lang w:val="ru-RU" w:eastAsia="en-US" w:bidi="ar-SA"/>
      </w:rPr>
    </w:lvl>
    <w:lvl w:ilvl="6" w:tplc="F8764BF6">
      <w:numFmt w:val="bullet"/>
      <w:lvlText w:val="•"/>
      <w:lvlJc w:val="left"/>
      <w:pPr>
        <w:ind w:left="7187" w:hanging="180"/>
      </w:pPr>
      <w:rPr>
        <w:rFonts w:hint="default"/>
        <w:lang w:val="ru-RU" w:eastAsia="en-US" w:bidi="ar-SA"/>
      </w:rPr>
    </w:lvl>
    <w:lvl w:ilvl="7" w:tplc="A30C9A42">
      <w:numFmt w:val="bullet"/>
      <w:lvlText w:val="•"/>
      <w:lvlJc w:val="left"/>
      <w:pPr>
        <w:ind w:left="8182" w:hanging="180"/>
      </w:pPr>
      <w:rPr>
        <w:rFonts w:hint="default"/>
        <w:lang w:val="ru-RU" w:eastAsia="en-US" w:bidi="ar-SA"/>
      </w:rPr>
    </w:lvl>
    <w:lvl w:ilvl="8" w:tplc="5A4C9078">
      <w:numFmt w:val="bullet"/>
      <w:lvlText w:val="•"/>
      <w:lvlJc w:val="left"/>
      <w:pPr>
        <w:ind w:left="9177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0EE8094E"/>
    <w:multiLevelType w:val="hybridMultilevel"/>
    <w:tmpl w:val="40426E72"/>
    <w:lvl w:ilvl="0" w:tplc="86107244">
      <w:start w:val="6"/>
      <w:numFmt w:val="decimal"/>
      <w:lvlText w:val="%1."/>
      <w:lvlJc w:val="left"/>
      <w:pPr>
        <w:ind w:left="110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0E4910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60900D14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119E3E88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3B28CA7C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6D5498F6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B7585980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0EC88642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1D6AF3F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0F776CC7"/>
    <w:multiLevelType w:val="hybridMultilevel"/>
    <w:tmpl w:val="A3043946"/>
    <w:lvl w:ilvl="0" w:tplc="C1C06148">
      <w:numFmt w:val="bullet"/>
      <w:lvlText w:val=""/>
      <w:lvlJc w:val="left"/>
      <w:pPr>
        <w:ind w:left="1275" w:hanging="12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C889186">
      <w:numFmt w:val="bullet"/>
      <w:lvlText w:val=""/>
      <w:lvlJc w:val="left"/>
      <w:pPr>
        <w:ind w:left="151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5E645A">
      <w:numFmt w:val="bullet"/>
      <w:lvlText w:val="•"/>
      <w:lvlJc w:val="left"/>
      <w:pPr>
        <w:ind w:left="2591" w:hanging="310"/>
      </w:pPr>
      <w:rPr>
        <w:rFonts w:hint="default"/>
        <w:lang w:val="ru-RU" w:eastAsia="en-US" w:bidi="ar-SA"/>
      </w:rPr>
    </w:lvl>
    <w:lvl w:ilvl="3" w:tplc="6A8E3360">
      <w:numFmt w:val="bullet"/>
      <w:lvlText w:val="•"/>
      <w:lvlJc w:val="left"/>
      <w:pPr>
        <w:ind w:left="3663" w:hanging="310"/>
      </w:pPr>
      <w:rPr>
        <w:rFonts w:hint="default"/>
        <w:lang w:val="ru-RU" w:eastAsia="en-US" w:bidi="ar-SA"/>
      </w:rPr>
    </w:lvl>
    <w:lvl w:ilvl="4" w:tplc="4D4E251A">
      <w:numFmt w:val="bullet"/>
      <w:lvlText w:val="•"/>
      <w:lvlJc w:val="left"/>
      <w:pPr>
        <w:ind w:left="4735" w:hanging="310"/>
      </w:pPr>
      <w:rPr>
        <w:rFonts w:hint="default"/>
        <w:lang w:val="ru-RU" w:eastAsia="en-US" w:bidi="ar-SA"/>
      </w:rPr>
    </w:lvl>
    <w:lvl w:ilvl="5" w:tplc="D51AF1F2">
      <w:numFmt w:val="bullet"/>
      <w:lvlText w:val="•"/>
      <w:lvlJc w:val="left"/>
      <w:pPr>
        <w:ind w:left="5807" w:hanging="310"/>
      </w:pPr>
      <w:rPr>
        <w:rFonts w:hint="default"/>
        <w:lang w:val="ru-RU" w:eastAsia="en-US" w:bidi="ar-SA"/>
      </w:rPr>
    </w:lvl>
    <w:lvl w:ilvl="6" w:tplc="7C4294D6">
      <w:numFmt w:val="bullet"/>
      <w:lvlText w:val="•"/>
      <w:lvlJc w:val="left"/>
      <w:pPr>
        <w:ind w:left="6879" w:hanging="310"/>
      </w:pPr>
      <w:rPr>
        <w:rFonts w:hint="default"/>
        <w:lang w:val="ru-RU" w:eastAsia="en-US" w:bidi="ar-SA"/>
      </w:rPr>
    </w:lvl>
    <w:lvl w:ilvl="7" w:tplc="443E53F6">
      <w:numFmt w:val="bullet"/>
      <w:lvlText w:val="•"/>
      <w:lvlJc w:val="left"/>
      <w:pPr>
        <w:ind w:left="7950" w:hanging="310"/>
      </w:pPr>
      <w:rPr>
        <w:rFonts w:hint="default"/>
        <w:lang w:val="ru-RU" w:eastAsia="en-US" w:bidi="ar-SA"/>
      </w:rPr>
    </w:lvl>
    <w:lvl w:ilvl="8" w:tplc="8CC274B4">
      <w:numFmt w:val="bullet"/>
      <w:lvlText w:val="•"/>
      <w:lvlJc w:val="left"/>
      <w:pPr>
        <w:ind w:left="9022" w:hanging="310"/>
      </w:pPr>
      <w:rPr>
        <w:rFonts w:hint="default"/>
        <w:lang w:val="ru-RU" w:eastAsia="en-US" w:bidi="ar-SA"/>
      </w:rPr>
    </w:lvl>
  </w:abstractNum>
  <w:abstractNum w:abstractNumId="20" w15:restartNumberingAfterBreak="0">
    <w:nsid w:val="107F1E4E"/>
    <w:multiLevelType w:val="hybridMultilevel"/>
    <w:tmpl w:val="7C369D2C"/>
    <w:lvl w:ilvl="0" w:tplc="10FCD85C">
      <w:start w:val="1"/>
      <w:numFmt w:val="decimal"/>
      <w:lvlText w:val="%1."/>
      <w:lvlJc w:val="left"/>
      <w:pPr>
        <w:ind w:left="47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6379A">
      <w:numFmt w:val="bullet"/>
      <w:lvlText w:val="•"/>
      <w:lvlJc w:val="left"/>
      <w:pPr>
        <w:ind w:left="1552" w:hanging="348"/>
      </w:pPr>
      <w:rPr>
        <w:rFonts w:hint="default"/>
        <w:lang w:val="ru-RU" w:eastAsia="en-US" w:bidi="ar-SA"/>
      </w:rPr>
    </w:lvl>
    <w:lvl w:ilvl="2" w:tplc="681A28CC">
      <w:numFmt w:val="bullet"/>
      <w:lvlText w:val="•"/>
      <w:lvlJc w:val="left"/>
      <w:pPr>
        <w:ind w:left="2625" w:hanging="348"/>
      </w:pPr>
      <w:rPr>
        <w:rFonts w:hint="default"/>
        <w:lang w:val="ru-RU" w:eastAsia="en-US" w:bidi="ar-SA"/>
      </w:rPr>
    </w:lvl>
    <w:lvl w:ilvl="3" w:tplc="813C3A22">
      <w:numFmt w:val="bullet"/>
      <w:lvlText w:val="•"/>
      <w:lvlJc w:val="left"/>
      <w:pPr>
        <w:ind w:left="3697" w:hanging="348"/>
      </w:pPr>
      <w:rPr>
        <w:rFonts w:hint="default"/>
        <w:lang w:val="ru-RU" w:eastAsia="en-US" w:bidi="ar-SA"/>
      </w:rPr>
    </w:lvl>
    <w:lvl w:ilvl="4" w:tplc="A888FAA6">
      <w:numFmt w:val="bullet"/>
      <w:lvlText w:val="•"/>
      <w:lvlJc w:val="left"/>
      <w:pPr>
        <w:ind w:left="4770" w:hanging="348"/>
      </w:pPr>
      <w:rPr>
        <w:rFonts w:hint="default"/>
        <w:lang w:val="ru-RU" w:eastAsia="en-US" w:bidi="ar-SA"/>
      </w:rPr>
    </w:lvl>
    <w:lvl w:ilvl="5" w:tplc="40FECC14"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6" w:tplc="B99C3A10">
      <w:numFmt w:val="bullet"/>
      <w:lvlText w:val="•"/>
      <w:lvlJc w:val="left"/>
      <w:pPr>
        <w:ind w:left="6915" w:hanging="348"/>
      </w:pPr>
      <w:rPr>
        <w:rFonts w:hint="default"/>
        <w:lang w:val="ru-RU" w:eastAsia="en-US" w:bidi="ar-SA"/>
      </w:rPr>
    </w:lvl>
    <w:lvl w:ilvl="7" w:tplc="C5061DD4">
      <w:numFmt w:val="bullet"/>
      <w:lvlText w:val="•"/>
      <w:lvlJc w:val="left"/>
      <w:pPr>
        <w:ind w:left="7988" w:hanging="348"/>
      </w:pPr>
      <w:rPr>
        <w:rFonts w:hint="default"/>
        <w:lang w:val="ru-RU" w:eastAsia="en-US" w:bidi="ar-SA"/>
      </w:rPr>
    </w:lvl>
    <w:lvl w:ilvl="8" w:tplc="A78C3270">
      <w:numFmt w:val="bullet"/>
      <w:lvlText w:val="•"/>
      <w:lvlJc w:val="left"/>
      <w:pPr>
        <w:ind w:left="9061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10BE7E37"/>
    <w:multiLevelType w:val="hybridMultilevel"/>
    <w:tmpl w:val="D32CC38C"/>
    <w:lvl w:ilvl="0" w:tplc="8E526F98">
      <w:numFmt w:val="bullet"/>
      <w:lvlText w:val="•"/>
      <w:lvlJc w:val="left"/>
      <w:pPr>
        <w:ind w:left="332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3CE39C">
      <w:numFmt w:val="bullet"/>
      <w:lvlText w:val="•"/>
      <w:lvlJc w:val="left"/>
      <w:pPr>
        <w:ind w:left="1422" w:hanging="769"/>
      </w:pPr>
      <w:rPr>
        <w:rFonts w:hint="default"/>
        <w:lang w:val="ru-RU" w:eastAsia="en-US" w:bidi="ar-SA"/>
      </w:rPr>
    </w:lvl>
    <w:lvl w:ilvl="2" w:tplc="70028206">
      <w:numFmt w:val="bullet"/>
      <w:lvlText w:val="•"/>
      <w:lvlJc w:val="left"/>
      <w:pPr>
        <w:ind w:left="2505" w:hanging="769"/>
      </w:pPr>
      <w:rPr>
        <w:rFonts w:hint="default"/>
        <w:lang w:val="ru-RU" w:eastAsia="en-US" w:bidi="ar-SA"/>
      </w:rPr>
    </w:lvl>
    <w:lvl w:ilvl="3" w:tplc="A626A16E">
      <w:numFmt w:val="bullet"/>
      <w:lvlText w:val="•"/>
      <w:lvlJc w:val="left"/>
      <w:pPr>
        <w:ind w:left="3587" w:hanging="769"/>
      </w:pPr>
      <w:rPr>
        <w:rFonts w:hint="default"/>
        <w:lang w:val="ru-RU" w:eastAsia="en-US" w:bidi="ar-SA"/>
      </w:rPr>
    </w:lvl>
    <w:lvl w:ilvl="4" w:tplc="79646620">
      <w:numFmt w:val="bullet"/>
      <w:lvlText w:val="•"/>
      <w:lvlJc w:val="left"/>
      <w:pPr>
        <w:ind w:left="4670" w:hanging="769"/>
      </w:pPr>
      <w:rPr>
        <w:rFonts w:hint="default"/>
        <w:lang w:val="ru-RU" w:eastAsia="en-US" w:bidi="ar-SA"/>
      </w:rPr>
    </w:lvl>
    <w:lvl w:ilvl="5" w:tplc="32DEB4DA">
      <w:numFmt w:val="bullet"/>
      <w:lvlText w:val="•"/>
      <w:lvlJc w:val="left"/>
      <w:pPr>
        <w:ind w:left="5753" w:hanging="769"/>
      </w:pPr>
      <w:rPr>
        <w:rFonts w:hint="default"/>
        <w:lang w:val="ru-RU" w:eastAsia="en-US" w:bidi="ar-SA"/>
      </w:rPr>
    </w:lvl>
    <w:lvl w:ilvl="6" w:tplc="8666833A">
      <w:numFmt w:val="bullet"/>
      <w:lvlText w:val="•"/>
      <w:lvlJc w:val="left"/>
      <w:pPr>
        <w:ind w:left="6835" w:hanging="769"/>
      </w:pPr>
      <w:rPr>
        <w:rFonts w:hint="default"/>
        <w:lang w:val="ru-RU" w:eastAsia="en-US" w:bidi="ar-SA"/>
      </w:rPr>
    </w:lvl>
    <w:lvl w:ilvl="7" w:tplc="BE0C4C64">
      <w:numFmt w:val="bullet"/>
      <w:lvlText w:val="•"/>
      <w:lvlJc w:val="left"/>
      <w:pPr>
        <w:ind w:left="7918" w:hanging="769"/>
      </w:pPr>
      <w:rPr>
        <w:rFonts w:hint="default"/>
        <w:lang w:val="ru-RU" w:eastAsia="en-US" w:bidi="ar-SA"/>
      </w:rPr>
    </w:lvl>
    <w:lvl w:ilvl="8" w:tplc="19005712">
      <w:numFmt w:val="bullet"/>
      <w:lvlText w:val="•"/>
      <w:lvlJc w:val="left"/>
      <w:pPr>
        <w:ind w:left="9001" w:hanging="769"/>
      </w:pPr>
      <w:rPr>
        <w:rFonts w:hint="default"/>
        <w:lang w:val="ru-RU" w:eastAsia="en-US" w:bidi="ar-SA"/>
      </w:rPr>
    </w:lvl>
  </w:abstractNum>
  <w:abstractNum w:abstractNumId="22" w15:restartNumberingAfterBreak="0">
    <w:nsid w:val="116626CA"/>
    <w:multiLevelType w:val="hybridMultilevel"/>
    <w:tmpl w:val="8E000638"/>
    <w:lvl w:ilvl="0" w:tplc="E6D04F98">
      <w:numFmt w:val="bullet"/>
      <w:lvlText w:val=""/>
      <w:lvlJc w:val="left"/>
      <w:pPr>
        <w:ind w:left="1052" w:hanging="348"/>
      </w:pPr>
      <w:rPr>
        <w:rFonts w:hint="default"/>
        <w:w w:val="100"/>
        <w:lang w:val="ru-RU" w:eastAsia="en-US" w:bidi="ar-SA"/>
      </w:rPr>
    </w:lvl>
    <w:lvl w:ilvl="1" w:tplc="07780916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2" w:tplc="E70C72B2">
      <w:numFmt w:val="bullet"/>
      <w:lvlText w:val="•"/>
      <w:lvlJc w:val="left"/>
      <w:pPr>
        <w:ind w:left="3081" w:hanging="348"/>
      </w:pPr>
      <w:rPr>
        <w:rFonts w:hint="default"/>
        <w:lang w:val="ru-RU" w:eastAsia="en-US" w:bidi="ar-SA"/>
      </w:rPr>
    </w:lvl>
    <w:lvl w:ilvl="3" w:tplc="9CEA447C">
      <w:numFmt w:val="bullet"/>
      <w:lvlText w:val="•"/>
      <w:lvlJc w:val="left"/>
      <w:pPr>
        <w:ind w:left="4091" w:hanging="348"/>
      </w:pPr>
      <w:rPr>
        <w:rFonts w:hint="default"/>
        <w:lang w:val="ru-RU" w:eastAsia="en-US" w:bidi="ar-SA"/>
      </w:rPr>
    </w:lvl>
    <w:lvl w:ilvl="4" w:tplc="95E04916">
      <w:numFmt w:val="bullet"/>
      <w:lvlText w:val="•"/>
      <w:lvlJc w:val="left"/>
      <w:pPr>
        <w:ind w:left="5102" w:hanging="348"/>
      </w:pPr>
      <w:rPr>
        <w:rFonts w:hint="default"/>
        <w:lang w:val="ru-RU" w:eastAsia="en-US" w:bidi="ar-SA"/>
      </w:rPr>
    </w:lvl>
    <w:lvl w:ilvl="5" w:tplc="421A3C16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655ACDA2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7" w:tplc="77E635D6">
      <w:numFmt w:val="bullet"/>
      <w:lvlText w:val="•"/>
      <w:lvlJc w:val="left"/>
      <w:pPr>
        <w:ind w:left="8134" w:hanging="348"/>
      </w:pPr>
      <w:rPr>
        <w:rFonts w:hint="default"/>
        <w:lang w:val="ru-RU" w:eastAsia="en-US" w:bidi="ar-SA"/>
      </w:rPr>
    </w:lvl>
    <w:lvl w:ilvl="8" w:tplc="CD9EAF94">
      <w:numFmt w:val="bullet"/>
      <w:lvlText w:val="•"/>
      <w:lvlJc w:val="left"/>
      <w:pPr>
        <w:ind w:left="9145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122B2386"/>
    <w:multiLevelType w:val="multilevel"/>
    <w:tmpl w:val="1EDC5EF2"/>
    <w:lvl w:ilvl="0">
      <w:start w:val="3"/>
      <w:numFmt w:val="decimal"/>
      <w:lvlText w:val="%1"/>
      <w:lvlJc w:val="left"/>
      <w:pPr>
        <w:ind w:left="681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8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1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3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018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126F59AF"/>
    <w:multiLevelType w:val="hybridMultilevel"/>
    <w:tmpl w:val="9258AF9E"/>
    <w:lvl w:ilvl="0" w:tplc="ED06C154">
      <w:numFmt w:val="bullet"/>
      <w:lvlText w:val=""/>
      <w:lvlJc w:val="left"/>
      <w:pPr>
        <w:ind w:left="119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3CC2F2">
      <w:numFmt w:val="bullet"/>
      <w:lvlText w:val="•"/>
      <w:lvlJc w:val="left"/>
      <w:pPr>
        <w:ind w:left="2200" w:hanging="348"/>
      </w:pPr>
      <w:rPr>
        <w:rFonts w:hint="default"/>
        <w:lang w:val="ru-RU" w:eastAsia="en-US" w:bidi="ar-SA"/>
      </w:rPr>
    </w:lvl>
    <w:lvl w:ilvl="2" w:tplc="68DE853E">
      <w:numFmt w:val="bullet"/>
      <w:lvlText w:val="•"/>
      <w:lvlJc w:val="left"/>
      <w:pPr>
        <w:ind w:left="3201" w:hanging="348"/>
      </w:pPr>
      <w:rPr>
        <w:rFonts w:hint="default"/>
        <w:lang w:val="ru-RU" w:eastAsia="en-US" w:bidi="ar-SA"/>
      </w:rPr>
    </w:lvl>
    <w:lvl w:ilvl="3" w:tplc="2A3CC652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4" w:tplc="BF92ED90">
      <w:numFmt w:val="bullet"/>
      <w:lvlText w:val="•"/>
      <w:lvlJc w:val="left"/>
      <w:pPr>
        <w:ind w:left="5202" w:hanging="348"/>
      </w:pPr>
      <w:rPr>
        <w:rFonts w:hint="default"/>
        <w:lang w:val="ru-RU" w:eastAsia="en-US" w:bidi="ar-SA"/>
      </w:rPr>
    </w:lvl>
    <w:lvl w:ilvl="5" w:tplc="2F0090A6">
      <w:numFmt w:val="bullet"/>
      <w:lvlText w:val="•"/>
      <w:lvlJc w:val="left"/>
      <w:pPr>
        <w:ind w:left="6203" w:hanging="348"/>
      </w:pPr>
      <w:rPr>
        <w:rFonts w:hint="default"/>
        <w:lang w:val="ru-RU" w:eastAsia="en-US" w:bidi="ar-SA"/>
      </w:rPr>
    </w:lvl>
    <w:lvl w:ilvl="6" w:tplc="B30AF442">
      <w:numFmt w:val="bullet"/>
      <w:lvlText w:val="•"/>
      <w:lvlJc w:val="left"/>
      <w:pPr>
        <w:ind w:left="7203" w:hanging="348"/>
      </w:pPr>
      <w:rPr>
        <w:rFonts w:hint="default"/>
        <w:lang w:val="ru-RU" w:eastAsia="en-US" w:bidi="ar-SA"/>
      </w:rPr>
    </w:lvl>
    <w:lvl w:ilvl="7" w:tplc="1A323126">
      <w:numFmt w:val="bullet"/>
      <w:lvlText w:val="•"/>
      <w:lvlJc w:val="left"/>
      <w:pPr>
        <w:ind w:left="8204" w:hanging="348"/>
      </w:pPr>
      <w:rPr>
        <w:rFonts w:hint="default"/>
        <w:lang w:val="ru-RU" w:eastAsia="en-US" w:bidi="ar-SA"/>
      </w:rPr>
    </w:lvl>
    <w:lvl w:ilvl="8" w:tplc="04186AB6">
      <w:numFmt w:val="bullet"/>
      <w:lvlText w:val="•"/>
      <w:lvlJc w:val="left"/>
      <w:pPr>
        <w:ind w:left="9205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14194228"/>
    <w:multiLevelType w:val="hybridMultilevel"/>
    <w:tmpl w:val="7D8273D4"/>
    <w:lvl w:ilvl="0" w:tplc="F3EA1D34">
      <w:start w:val="1"/>
      <w:numFmt w:val="decimal"/>
      <w:lvlText w:val="%1"/>
      <w:lvlJc w:val="left"/>
      <w:pPr>
        <w:ind w:left="8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A8A23E">
      <w:start w:val="8"/>
      <w:numFmt w:val="decimal"/>
      <w:lvlText w:val="%2"/>
      <w:lvlJc w:val="left"/>
      <w:pPr>
        <w:ind w:left="122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2E98F6">
      <w:numFmt w:val="bullet"/>
      <w:lvlText w:val="•"/>
      <w:lvlJc w:val="left"/>
      <w:pPr>
        <w:ind w:left="1437" w:hanging="180"/>
      </w:pPr>
      <w:rPr>
        <w:rFonts w:hint="default"/>
        <w:lang w:val="ru-RU" w:eastAsia="en-US" w:bidi="ar-SA"/>
      </w:rPr>
    </w:lvl>
    <w:lvl w:ilvl="3" w:tplc="B7165804"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4" w:tplc="EC868EC4">
      <w:numFmt w:val="bullet"/>
      <w:lvlText w:val="•"/>
      <w:lvlJc w:val="left"/>
      <w:pPr>
        <w:ind w:left="1871" w:hanging="180"/>
      </w:pPr>
      <w:rPr>
        <w:rFonts w:hint="default"/>
        <w:lang w:val="ru-RU" w:eastAsia="en-US" w:bidi="ar-SA"/>
      </w:rPr>
    </w:lvl>
    <w:lvl w:ilvl="5" w:tplc="963C1DE8">
      <w:numFmt w:val="bullet"/>
      <w:lvlText w:val="•"/>
      <w:lvlJc w:val="left"/>
      <w:pPr>
        <w:ind w:left="2088" w:hanging="180"/>
      </w:pPr>
      <w:rPr>
        <w:rFonts w:hint="default"/>
        <w:lang w:val="ru-RU" w:eastAsia="en-US" w:bidi="ar-SA"/>
      </w:rPr>
    </w:lvl>
    <w:lvl w:ilvl="6" w:tplc="A89AC64A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7" w:tplc="8FD8D3DC">
      <w:numFmt w:val="bullet"/>
      <w:lvlText w:val="•"/>
      <w:lvlJc w:val="left"/>
      <w:pPr>
        <w:ind w:left="2522" w:hanging="180"/>
      </w:pPr>
      <w:rPr>
        <w:rFonts w:hint="default"/>
        <w:lang w:val="ru-RU" w:eastAsia="en-US" w:bidi="ar-SA"/>
      </w:rPr>
    </w:lvl>
    <w:lvl w:ilvl="8" w:tplc="527E0DB0">
      <w:numFmt w:val="bullet"/>
      <w:lvlText w:val="•"/>
      <w:lvlJc w:val="left"/>
      <w:pPr>
        <w:ind w:left="2739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14360C13"/>
    <w:multiLevelType w:val="hybridMultilevel"/>
    <w:tmpl w:val="ECBCA8E0"/>
    <w:lvl w:ilvl="0" w:tplc="47225544">
      <w:start w:val="1"/>
      <w:numFmt w:val="decimal"/>
      <w:lvlText w:val="%1."/>
      <w:lvlJc w:val="left"/>
      <w:pPr>
        <w:ind w:left="1104" w:hanging="286"/>
      </w:pPr>
      <w:rPr>
        <w:rFonts w:hint="default"/>
        <w:spacing w:val="0"/>
        <w:w w:val="100"/>
        <w:lang w:val="ru-RU" w:eastAsia="en-US" w:bidi="ar-SA"/>
      </w:rPr>
    </w:lvl>
    <w:lvl w:ilvl="1" w:tplc="8E9C9A14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84100326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2BE07D22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DFA8C568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9B0C90E8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B8EA677A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513A8E52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895855D6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148900F5"/>
    <w:multiLevelType w:val="hybridMultilevel"/>
    <w:tmpl w:val="AE440644"/>
    <w:lvl w:ilvl="0" w:tplc="A3E0703A">
      <w:start w:val="1"/>
      <w:numFmt w:val="decimal"/>
      <w:lvlText w:val="%1."/>
      <w:lvlJc w:val="left"/>
      <w:pPr>
        <w:ind w:left="472" w:hanging="272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ru-RU" w:eastAsia="en-US" w:bidi="ar-SA"/>
      </w:rPr>
    </w:lvl>
    <w:lvl w:ilvl="1" w:tplc="E2A8CAD4">
      <w:start w:val="2"/>
      <w:numFmt w:val="decimal"/>
      <w:lvlText w:val="%2."/>
      <w:lvlJc w:val="left"/>
      <w:pPr>
        <w:ind w:left="6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D88C924">
      <w:numFmt w:val="bullet"/>
      <w:lvlText w:val="•"/>
      <w:lvlJc w:val="left"/>
      <w:pPr>
        <w:ind w:left="4080" w:hanging="181"/>
      </w:pPr>
      <w:rPr>
        <w:rFonts w:hint="default"/>
        <w:lang w:val="ru-RU" w:eastAsia="en-US" w:bidi="ar-SA"/>
      </w:rPr>
    </w:lvl>
    <w:lvl w:ilvl="3" w:tplc="0F5A64B6">
      <w:numFmt w:val="bullet"/>
      <w:lvlText w:val="•"/>
      <w:lvlJc w:val="left"/>
      <w:pPr>
        <w:ind w:left="4970" w:hanging="181"/>
      </w:pPr>
      <w:rPr>
        <w:rFonts w:hint="default"/>
        <w:lang w:val="ru-RU" w:eastAsia="en-US" w:bidi="ar-SA"/>
      </w:rPr>
    </w:lvl>
    <w:lvl w:ilvl="4" w:tplc="F9327FA0">
      <w:numFmt w:val="bullet"/>
      <w:lvlText w:val="•"/>
      <w:lvlJc w:val="left"/>
      <w:pPr>
        <w:ind w:left="5861" w:hanging="181"/>
      </w:pPr>
      <w:rPr>
        <w:rFonts w:hint="default"/>
        <w:lang w:val="ru-RU" w:eastAsia="en-US" w:bidi="ar-SA"/>
      </w:rPr>
    </w:lvl>
    <w:lvl w:ilvl="5" w:tplc="927E54BC">
      <w:numFmt w:val="bullet"/>
      <w:lvlText w:val="•"/>
      <w:lvlJc w:val="left"/>
      <w:pPr>
        <w:ind w:left="6752" w:hanging="181"/>
      </w:pPr>
      <w:rPr>
        <w:rFonts w:hint="default"/>
        <w:lang w:val="ru-RU" w:eastAsia="en-US" w:bidi="ar-SA"/>
      </w:rPr>
    </w:lvl>
    <w:lvl w:ilvl="6" w:tplc="28443D8E">
      <w:numFmt w:val="bullet"/>
      <w:lvlText w:val="•"/>
      <w:lvlJc w:val="left"/>
      <w:pPr>
        <w:ind w:left="7643" w:hanging="181"/>
      </w:pPr>
      <w:rPr>
        <w:rFonts w:hint="default"/>
        <w:lang w:val="ru-RU" w:eastAsia="en-US" w:bidi="ar-SA"/>
      </w:rPr>
    </w:lvl>
    <w:lvl w:ilvl="7" w:tplc="04A6A496">
      <w:numFmt w:val="bullet"/>
      <w:lvlText w:val="•"/>
      <w:lvlJc w:val="left"/>
      <w:pPr>
        <w:ind w:left="8534" w:hanging="181"/>
      </w:pPr>
      <w:rPr>
        <w:rFonts w:hint="default"/>
        <w:lang w:val="ru-RU" w:eastAsia="en-US" w:bidi="ar-SA"/>
      </w:rPr>
    </w:lvl>
    <w:lvl w:ilvl="8" w:tplc="B5FE4A9E">
      <w:numFmt w:val="bullet"/>
      <w:lvlText w:val="•"/>
      <w:lvlJc w:val="left"/>
      <w:pPr>
        <w:ind w:left="9424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17670C4F"/>
    <w:multiLevelType w:val="hybridMultilevel"/>
    <w:tmpl w:val="D00C0454"/>
    <w:lvl w:ilvl="0" w:tplc="7AACB252">
      <w:numFmt w:val="bullet"/>
      <w:lvlText w:val="-"/>
      <w:lvlJc w:val="left"/>
      <w:pPr>
        <w:ind w:left="1756" w:hanging="16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674C6BA">
      <w:numFmt w:val="bullet"/>
      <w:lvlText w:val="-"/>
      <w:lvlJc w:val="left"/>
      <w:pPr>
        <w:ind w:left="253" w:hanging="151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4A7E3878">
      <w:numFmt w:val="bullet"/>
      <w:lvlText w:val="-"/>
      <w:lvlJc w:val="left"/>
      <w:pPr>
        <w:ind w:left="513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BE069636">
      <w:numFmt w:val="bullet"/>
      <w:lvlText w:val="•"/>
      <w:lvlJc w:val="left"/>
      <w:pPr>
        <w:ind w:left="2843" w:hanging="245"/>
      </w:pPr>
      <w:rPr>
        <w:rFonts w:hint="default"/>
        <w:lang w:val="ru-RU" w:eastAsia="en-US" w:bidi="ar-SA"/>
      </w:rPr>
    </w:lvl>
    <w:lvl w:ilvl="4" w:tplc="FE98D6E6">
      <w:numFmt w:val="bullet"/>
      <w:lvlText w:val="•"/>
      <w:lvlJc w:val="left"/>
      <w:pPr>
        <w:ind w:left="3926" w:hanging="245"/>
      </w:pPr>
      <w:rPr>
        <w:rFonts w:hint="default"/>
        <w:lang w:val="ru-RU" w:eastAsia="en-US" w:bidi="ar-SA"/>
      </w:rPr>
    </w:lvl>
    <w:lvl w:ilvl="5" w:tplc="F0DCE944">
      <w:numFmt w:val="bullet"/>
      <w:lvlText w:val="•"/>
      <w:lvlJc w:val="left"/>
      <w:pPr>
        <w:ind w:left="5009" w:hanging="245"/>
      </w:pPr>
      <w:rPr>
        <w:rFonts w:hint="default"/>
        <w:lang w:val="ru-RU" w:eastAsia="en-US" w:bidi="ar-SA"/>
      </w:rPr>
    </w:lvl>
    <w:lvl w:ilvl="6" w:tplc="5956A462">
      <w:numFmt w:val="bullet"/>
      <w:lvlText w:val="•"/>
      <w:lvlJc w:val="left"/>
      <w:pPr>
        <w:ind w:left="6093" w:hanging="245"/>
      </w:pPr>
      <w:rPr>
        <w:rFonts w:hint="default"/>
        <w:lang w:val="ru-RU" w:eastAsia="en-US" w:bidi="ar-SA"/>
      </w:rPr>
    </w:lvl>
    <w:lvl w:ilvl="7" w:tplc="E2CA1EBE">
      <w:numFmt w:val="bullet"/>
      <w:lvlText w:val="•"/>
      <w:lvlJc w:val="left"/>
      <w:pPr>
        <w:ind w:left="7176" w:hanging="245"/>
      </w:pPr>
      <w:rPr>
        <w:rFonts w:hint="default"/>
        <w:lang w:val="ru-RU" w:eastAsia="en-US" w:bidi="ar-SA"/>
      </w:rPr>
    </w:lvl>
    <w:lvl w:ilvl="8" w:tplc="E4AEA84C">
      <w:numFmt w:val="bullet"/>
      <w:lvlText w:val="•"/>
      <w:lvlJc w:val="left"/>
      <w:pPr>
        <w:ind w:left="8259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18005E88"/>
    <w:multiLevelType w:val="hybridMultilevel"/>
    <w:tmpl w:val="BACA5172"/>
    <w:lvl w:ilvl="0" w:tplc="06821CB6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7A35A0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2" w:tplc="851ADE7E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1D30432A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4" w:tplc="FDA8CA80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392CC156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BBEA6FD4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98B84676">
      <w:numFmt w:val="bullet"/>
      <w:lvlText w:val="•"/>
      <w:lvlJc w:val="left"/>
      <w:pPr>
        <w:ind w:left="7918" w:hanging="140"/>
      </w:pPr>
      <w:rPr>
        <w:rFonts w:hint="default"/>
        <w:lang w:val="ru-RU" w:eastAsia="en-US" w:bidi="ar-SA"/>
      </w:rPr>
    </w:lvl>
    <w:lvl w:ilvl="8" w:tplc="B4604146">
      <w:numFmt w:val="bullet"/>
      <w:lvlText w:val="•"/>
      <w:lvlJc w:val="left"/>
      <w:pPr>
        <w:ind w:left="9001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181E5DAB"/>
    <w:multiLevelType w:val="hybridMultilevel"/>
    <w:tmpl w:val="8CF0444A"/>
    <w:lvl w:ilvl="0" w:tplc="4954A95C">
      <w:numFmt w:val="bullet"/>
      <w:lvlText w:val=""/>
      <w:lvlJc w:val="left"/>
      <w:pPr>
        <w:ind w:left="18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486B68">
      <w:numFmt w:val="bullet"/>
      <w:lvlText w:val="•"/>
      <w:lvlJc w:val="left"/>
      <w:pPr>
        <w:ind w:left="1282" w:hanging="284"/>
      </w:pPr>
      <w:rPr>
        <w:rFonts w:hint="default"/>
        <w:lang w:val="ru-RU" w:eastAsia="en-US" w:bidi="ar-SA"/>
      </w:rPr>
    </w:lvl>
    <w:lvl w:ilvl="2" w:tplc="0F6614B4">
      <w:numFmt w:val="bullet"/>
      <w:lvlText w:val="•"/>
      <w:lvlJc w:val="left"/>
      <w:pPr>
        <w:ind w:left="2385" w:hanging="284"/>
      </w:pPr>
      <w:rPr>
        <w:rFonts w:hint="default"/>
        <w:lang w:val="ru-RU" w:eastAsia="en-US" w:bidi="ar-SA"/>
      </w:rPr>
    </w:lvl>
    <w:lvl w:ilvl="3" w:tplc="A7A61E7A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B302D1C4">
      <w:numFmt w:val="bullet"/>
      <w:lvlText w:val="•"/>
      <w:lvlJc w:val="left"/>
      <w:pPr>
        <w:ind w:left="4590" w:hanging="284"/>
      </w:pPr>
      <w:rPr>
        <w:rFonts w:hint="default"/>
        <w:lang w:val="ru-RU" w:eastAsia="en-US" w:bidi="ar-SA"/>
      </w:rPr>
    </w:lvl>
    <w:lvl w:ilvl="5" w:tplc="DEF27B38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B958F738">
      <w:numFmt w:val="bullet"/>
      <w:lvlText w:val="•"/>
      <w:lvlJc w:val="left"/>
      <w:pPr>
        <w:ind w:left="6795" w:hanging="284"/>
      </w:pPr>
      <w:rPr>
        <w:rFonts w:hint="default"/>
        <w:lang w:val="ru-RU" w:eastAsia="en-US" w:bidi="ar-SA"/>
      </w:rPr>
    </w:lvl>
    <w:lvl w:ilvl="7" w:tplc="D0E09868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6F78E068">
      <w:numFmt w:val="bullet"/>
      <w:lvlText w:val="•"/>
      <w:lvlJc w:val="left"/>
      <w:pPr>
        <w:ind w:left="9001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18E8430E"/>
    <w:multiLevelType w:val="hybridMultilevel"/>
    <w:tmpl w:val="786C6414"/>
    <w:lvl w:ilvl="0" w:tplc="E90E7272">
      <w:numFmt w:val="bullet"/>
      <w:lvlText w:val="-"/>
      <w:lvlJc w:val="left"/>
      <w:pPr>
        <w:ind w:left="613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46E104">
      <w:numFmt w:val="bullet"/>
      <w:lvlText w:val="•"/>
      <w:lvlJc w:val="left"/>
      <w:pPr>
        <w:ind w:left="1678" w:hanging="305"/>
      </w:pPr>
      <w:rPr>
        <w:rFonts w:hint="default"/>
        <w:lang w:val="ru-RU" w:eastAsia="en-US" w:bidi="ar-SA"/>
      </w:rPr>
    </w:lvl>
    <w:lvl w:ilvl="2" w:tplc="DD3CCFD2">
      <w:numFmt w:val="bullet"/>
      <w:lvlText w:val="•"/>
      <w:lvlJc w:val="left"/>
      <w:pPr>
        <w:ind w:left="2737" w:hanging="305"/>
      </w:pPr>
      <w:rPr>
        <w:rFonts w:hint="default"/>
        <w:lang w:val="ru-RU" w:eastAsia="en-US" w:bidi="ar-SA"/>
      </w:rPr>
    </w:lvl>
    <w:lvl w:ilvl="3" w:tplc="392843BC">
      <w:numFmt w:val="bullet"/>
      <w:lvlText w:val="•"/>
      <w:lvlJc w:val="left"/>
      <w:pPr>
        <w:ind w:left="3795" w:hanging="305"/>
      </w:pPr>
      <w:rPr>
        <w:rFonts w:hint="default"/>
        <w:lang w:val="ru-RU" w:eastAsia="en-US" w:bidi="ar-SA"/>
      </w:rPr>
    </w:lvl>
    <w:lvl w:ilvl="4" w:tplc="E01AD89C">
      <w:numFmt w:val="bullet"/>
      <w:lvlText w:val="•"/>
      <w:lvlJc w:val="left"/>
      <w:pPr>
        <w:ind w:left="4854" w:hanging="305"/>
      </w:pPr>
      <w:rPr>
        <w:rFonts w:hint="default"/>
        <w:lang w:val="ru-RU" w:eastAsia="en-US" w:bidi="ar-SA"/>
      </w:rPr>
    </w:lvl>
    <w:lvl w:ilvl="5" w:tplc="7D20C6C4">
      <w:numFmt w:val="bullet"/>
      <w:lvlText w:val="•"/>
      <w:lvlJc w:val="left"/>
      <w:pPr>
        <w:ind w:left="5913" w:hanging="305"/>
      </w:pPr>
      <w:rPr>
        <w:rFonts w:hint="default"/>
        <w:lang w:val="ru-RU" w:eastAsia="en-US" w:bidi="ar-SA"/>
      </w:rPr>
    </w:lvl>
    <w:lvl w:ilvl="6" w:tplc="C52E2CB4">
      <w:numFmt w:val="bullet"/>
      <w:lvlText w:val="•"/>
      <w:lvlJc w:val="left"/>
      <w:pPr>
        <w:ind w:left="6971" w:hanging="305"/>
      </w:pPr>
      <w:rPr>
        <w:rFonts w:hint="default"/>
        <w:lang w:val="ru-RU" w:eastAsia="en-US" w:bidi="ar-SA"/>
      </w:rPr>
    </w:lvl>
    <w:lvl w:ilvl="7" w:tplc="3E5A830A">
      <w:numFmt w:val="bullet"/>
      <w:lvlText w:val="•"/>
      <w:lvlJc w:val="left"/>
      <w:pPr>
        <w:ind w:left="8030" w:hanging="305"/>
      </w:pPr>
      <w:rPr>
        <w:rFonts w:hint="default"/>
        <w:lang w:val="ru-RU" w:eastAsia="en-US" w:bidi="ar-SA"/>
      </w:rPr>
    </w:lvl>
    <w:lvl w:ilvl="8" w:tplc="ADC61E7C">
      <w:numFmt w:val="bullet"/>
      <w:lvlText w:val="•"/>
      <w:lvlJc w:val="left"/>
      <w:pPr>
        <w:ind w:left="9089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18EA6EC7"/>
    <w:multiLevelType w:val="hybridMultilevel"/>
    <w:tmpl w:val="2B34F408"/>
    <w:lvl w:ilvl="0" w:tplc="5EDA4012">
      <w:start w:val="18"/>
      <w:numFmt w:val="decimal"/>
      <w:lvlText w:val="%1"/>
      <w:lvlJc w:val="left"/>
      <w:pPr>
        <w:ind w:left="10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03EA6">
      <w:numFmt w:val="bullet"/>
      <w:lvlText w:val="•"/>
      <w:lvlJc w:val="left"/>
      <w:pPr>
        <w:ind w:left="2070" w:hanging="300"/>
      </w:pPr>
      <w:rPr>
        <w:rFonts w:hint="default"/>
        <w:lang w:val="ru-RU" w:eastAsia="en-US" w:bidi="ar-SA"/>
      </w:rPr>
    </w:lvl>
    <w:lvl w:ilvl="2" w:tplc="E15ADBB4">
      <w:numFmt w:val="bullet"/>
      <w:lvlText w:val="•"/>
      <w:lvlJc w:val="left"/>
      <w:pPr>
        <w:ind w:left="3081" w:hanging="300"/>
      </w:pPr>
      <w:rPr>
        <w:rFonts w:hint="default"/>
        <w:lang w:val="ru-RU" w:eastAsia="en-US" w:bidi="ar-SA"/>
      </w:rPr>
    </w:lvl>
    <w:lvl w:ilvl="3" w:tplc="3D34688A">
      <w:numFmt w:val="bullet"/>
      <w:lvlText w:val="•"/>
      <w:lvlJc w:val="left"/>
      <w:pPr>
        <w:ind w:left="4091" w:hanging="300"/>
      </w:pPr>
      <w:rPr>
        <w:rFonts w:hint="default"/>
        <w:lang w:val="ru-RU" w:eastAsia="en-US" w:bidi="ar-SA"/>
      </w:rPr>
    </w:lvl>
    <w:lvl w:ilvl="4" w:tplc="0F0CA14C">
      <w:numFmt w:val="bullet"/>
      <w:lvlText w:val="•"/>
      <w:lvlJc w:val="left"/>
      <w:pPr>
        <w:ind w:left="5102" w:hanging="300"/>
      </w:pPr>
      <w:rPr>
        <w:rFonts w:hint="default"/>
        <w:lang w:val="ru-RU" w:eastAsia="en-US" w:bidi="ar-SA"/>
      </w:rPr>
    </w:lvl>
    <w:lvl w:ilvl="5" w:tplc="7F44D2C4">
      <w:numFmt w:val="bullet"/>
      <w:lvlText w:val="•"/>
      <w:lvlJc w:val="left"/>
      <w:pPr>
        <w:ind w:left="6113" w:hanging="300"/>
      </w:pPr>
      <w:rPr>
        <w:rFonts w:hint="default"/>
        <w:lang w:val="ru-RU" w:eastAsia="en-US" w:bidi="ar-SA"/>
      </w:rPr>
    </w:lvl>
    <w:lvl w:ilvl="6" w:tplc="209A3C6A">
      <w:numFmt w:val="bullet"/>
      <w:lvlText w:val="•"/>
      <w:lvlJc w:val="left"/>
      <w:pPr>
        <w:ind w:left="7123" w:hanging="300"/>
      </w:pPr>
      <w:rPr>
        <w:rFonts w:hint="default"/>
        <w:lang w:val="ru-RU" w:eastAsia="en-US" w:bidi="ar-SA"/>
      </w:rPr>
    </w:lvl>
    <w:lvl w:ilvl="7" w:tplc="0C347446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  <w:lvl w:ilvl="8" w:tplc="2D708E94">
      <w:numFmt w:val="bullet"/>
      <w:lvlText w:val="•"/>
      <w:lvlJc w:val="left"/>
      <w:pPr>
        <w:ind w:left="9145" w:hanging="300"/>
      </w:pPr>
      <w:rPr>
        <w:rFonts w:hint="default"/>
        <w:lang w:val="ru-RU" w:eastAsia="en-US" w:bidi="ar-SA"/>
      </w:rPr>
    </w:lvl>
  </w:abstractNum>
  <w:abstractNum w:abstractNumId="33" w15:restartNumberingAfterBreak="0">
    <w:nsid w:val="190752B2"/>
    <w:multiLevelType w:val="hybridMultilevel"/>
    <w:tmpl w:val="6436CFAC"/>
    <w:lvl w:ilvl="0" w:tplc="72C8CC4A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92089E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0032C03C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41025B8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3FE008F4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E63C4A4E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05C6FE3C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F71462BE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832E109C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19201E79"/>
    <w:multiLevelType w:val="hybridMultilevel"/>
    <w:tmpl w:val="76B0D222"/>
    <w:lvl w:ilvl="0" w:tplc="0F00DD88">
      <w:numFmt w:val="bullet"/>
      <w:lvlText w:val=""/>
      <w:lvlJc w:val="left"/>
      <w:pPr>
        <w:ind w:left="473" w:hanging="293"/>
      </w:pPr>
      <w:rPr>
        <w:rFonts w:hint="default"/>
        <w:w w:val="99"/>
        <w:lang w:val="ru-RU" w:eastAsia="en-US" w:bidi="ar-SA"/>
      </w:rPr>
    </w:lvl>
    <w:lvl w:ilvl="1" w:tplc="27E49D60">
      <w:numFmt w:val="bullet"/>
      <w:lvlText w:val="•"/>
      <w:lvlJc w:val="left"/>
      <w:pPr>
        <w:ind w:left="1548" w:hanging="293"/>
      </w:pPr>
      <w:rPr>
        <w:rFonts w:hint="default"/>
        <w:lang w:val="ru-RU" w:eastAsia="en-US" w:bidi="ar-SA"/>
      </w:rPr>
    </w:lvl>
    <w:lvl w:ilvl="2" w:tplc="05D29036">
      <w:numFmt w:val="bullet"/>
      <w:lvlText w:val="•"/>
      <w:lvlJc w:val="left"/>
      <w:pPr>
        <w:ind w:left="2617" w:hanging="293"/>
      </w:pPr>
      <w:rPr>
        <w:rFonts w:hint="default"/>
        <w:lang w:val="ru-RU" w:eastAsia="en-US" w:bidi="ar-SA"/>
      </w:rPr>
    </w:lvl>
    <w:lvl w:ilvl="3" w:tplc="CEC27A00">
      <w:numFmt w:val="bullet"/>
      <w:lvlText w:val="•"/>
      <w:lvlJc w:val="left"/>
      <w:pPr>
        <w:ind w:left="3685" w:hanging="293"/>
      </w:pPr>
      <w:rPr>
        <w:rFonts w:hint="default"/>
        <w:lang w:val="ru-RU" w:eastAsia="en-US" w:bidi="ar-SA"/>
      </w:rPr>
    </w:lvl>
    <w:lvl w:ilvl="4" w:tplc="D0DC3164">
      <w:numFmt w:val="bullet"/>
      <w:lvlText w:val="•"/>
      <w:lvlJc w:val="left"/>
      <w:pPr>
        <w:ind w:left="4754" w:hanging="293"/>
      </w:pPr>
      <w:rPr>
        <w:rFonts w:hint="default"/>
        <w:lang w:val="ru-RU" w:eastAsia="en-US" w:bidi="ar-SA"/>
      </w:rPr>
    </w:lvl>
    <w:lvl w:ilvl="5" w:tplc="51C2F7C6">
      <w:numFmt w:val="bullet"/>
      <w:lvlText w:val="•"/>
      <w:lvlJc w:val="left"/>
      <w:pPr>
        <w:ind w:left="5823" w:hanging="293"/>
      </w:pPr>
      <w:rPr>
        <w:rFonts w:hint="default"/>
        <w:lang w:val="ru-RU" w:eastAsia="en-US" w:bidi="ar-SA"/>
      </w:rPr>
    </w:lvl>
    <w:lvl w:ilvl="6" w:tplc="16A28600">
      <w:numFmt w:val="bullet"/>
      <w:lvlText w:val="•"/>
      <w:lvlJc w:val="left"/>
      <w:pPr>
        <w:ind w:left="6891" w:hanging="293"/>
      </w:pPr>
      <w:rPr>
        <w:rFonts w:hint="default"/>
        <w:lang w:val="ru-RU" w:eastAsia="en-US" w:bidi="ar-SA"/>
      </w:rPr>
    </w:lvl>
    <w:lvl w:ilvl="7" w:tplc="30A0CD06">
      <w:numFmt w:val="bullet"/>
      <w:lvlText w:val="•"/>
      <w:lvlJc w:val="left"/>
      <w:pPr>
        <w:ind w:left="7960" w:hanging="293"/>
      </w:pPr>
      <w:rPr>
        <w:rFonts w:hint="default"/>
        <w:lang w:val="ru-RU" w:eastAsia="en-US" w:bidi="ar-SA"/>
      </w:rPr>
    </w:lvl>
    <w:lvl w:ilvl="8" w:tplc="FD4CEF50">
      <w:numFmt w:val="bullet"/>
      <w:lvlText w:val="•"/>
      <w:lvlJc w:val="left"/>
      <w:pPr>
        <w:ind w:left="9029" w:hanging="293"/>
      </w:pPr>
      <w:rPr>
        <w:rFonts w:hint="default"/>
        <w:lang w:val="ru-RU" w:eastAsia="en-US" w:bidi="ar-SA"/>
      </w:rPr>
    </w:lvl>
  </w:abstractNum>
  <w:abstractNum w:abstractNumId="35" w15:restartNumberingAfterBreak="0">
    <w:nsid w:val="1A7F1FA8"/>
    <w:multiLevelType w:val="hybridMultilevel"/>
    <w:tmpl w:val="571EA516"/>
    <w:lvl w:ilvl="0" w:tplc="E7FA0E54">
      <w:start w:val="3"/>
      <w:numFmt w:val="decimal"/>
      <w:lvlText w:val="%1."/>
      <w:lvlJc w:val="left"/>
      <w:pPr>
        <w:ind w:left="676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A93CE">
      <w:start w:val="1"/>
      <w:numFmt w:val="decimal"/>
      <w:lvlText w:val="%2."/>
      <w:lvlJc w:val="left"/>
      <w:pPr>
        <w:ind w:left="47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984CD5C">
      <w:numFmt w:val="bullet"/>
      <w:lvlText w:val="•"/>
      <w:lvlJc w:val="left"/>
      <w:pPr>
        <w:ind w:left="1849" w:hanging="850"/>
      </w:pPr>
      <w:rPr>
        <w:rFonts w:hint="default"/>
        <w:lang w:val="ru-RU" w:eastAsia="en-US" w:bidi="ar-SA"/>
      </w:rPr>
    </w:lvl>
    <w:lvl w:ilvl="3" w:tplc="ECB80BA2">
      <w:numFmt w:val="bullet"/>
      <w:lvlText w:val="•"/>
      <w:lvlJc w:val="left"/>
      <w:pPr>
        <w:ind w:left="3019" w:hanging="850"/>
      </w:pPr>
      <w:rPr>
        <w:rFonts w:hint="default"/>
        <w:lang w:val="ru-RU" w:eastAsia="en-US" w:bidi="ar-SA"/>
      </w:rPr>
    </w:lvl>
    <w:lvl w:ilvl="4" w:tplc="972859D4">
      <w:numFmt w:val="bullet"/>
      <w:lvlText w:val="•"/>
      <w:lvlJc w:val="left"/>
      <w:pPr>
        <w:ind w:left="4188" w:hanging="850"/>
      </w:pPr>
      <w:rPr>
        <w:rFonts w:hint="default"/>
        <w:lang w:val="ru-RU" w:eastAsia="en-US" w:bidi="ar-SA"/>
      </w:rPr>
    </w:lvl>
    <w:lvl w:ilvl="5" w:tplc="9EFC9448">
      <w:numFmt w:val="bullet"/>
      <w:lvlText w:val="•"/>
      <w:lvlJc w:val="left"/>
      <w:pPr>
        <w:ind w:left="5358" w:hanging="850"/>
      </w:pPr>
      <w:rPr>
        <w:rFonts w:hint="default"/>
        <w:lang w:val="ru-RU" w:eastAsia="en-US" w:bidi="ar-SA"/>
      </w:rPr>
    </w:lvl>
    <w:lvl w:ilvl="6" w:tplc="249E3416">
      <w:numFmt w:val="bullet"/>
      <w:lvlText w:val="•"/>
      <w:lvlJc w:val="left"/>
      <w:pPr>
        <w:ind w:left="6528" w:hanging="850"/>
      </w:pPr>
      <w:rPr>
        <w:rFonts w:hint="default"/>
        <w:lang w:val="ru-RU" w:eastAsia="en-US" w:bidi="ar-SA"/>
      </w:rPr>
    </w:lvl>
    <w:lvl w:ilvl="7" w:tplc="7EECAD1E">
      <w:numFmt w:val="bullet"/>
      <w:lvlText w:val="•"/>
      <w:lvlJc w:val="left"/>
      <w:pPr>
        <w:ind w:left="7697" w:hanging="850"/>
      </w:pPr>
      <w:rPr>
        <w:rFonts w:hint="default"/>
        <w:lang w:val="ru-RU" w:eastAsia="en-US" w:bidi="ar-SA"/>
      </w:rPr>
    </w:lvl>
    <w:lvl w:ilvl="8" w:tplc="C98C859A">
      <w:numFmt w:val="bullet"/>
      <w:lvlText w:val="•"/>
      <w:lvlJc w:val="left"/>
      <w:pPr>
        <w:ind w:left="8867" w:hanging="850"/>
      </w:pPr>
      <w:rPr>
        <w:rFonts w:hint="default"/>
        <w:lang w:val="ru-RU" w:eastAsia="en-US" w:bidi="ar-SA"/>
      </w:rPr>
    </w:lvl>
  </w:abstractNum>
  <w:abstractNum w:abstractNumId="36" w15:restartNumberingAfterBreak="0">
    <w:nsid w:val="1AD51BC8"/>
    <w:multiLevelType w:val="hybridMultilevel"/>
    <w:tmpl w:val="054A47AA"/>
    <w:lvl w:ilvl="0" w:tplc="AF980C54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116DC7E">
      <w:numFmt w:val="bullet"/>
      <w:lvlText w:val="•"/>
      <w:lvlJc w:val="left"/>
      <w:pPr>
        <w:ind w:left="363" w:hanging="300"/>
      </w:pPr>
      <w:rPr>
        <w:rFonts w:hint="default"/>
        <w:lang w:val="ru-RU" w:eastAsia="en-US" w:bidi="ar-SA"/>
      </w:rPr>
    </w:lvl>
    <w:lvl w:ilvl="2" w:tplc="4A006C76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3" w:tplc="8536F010">
      <w:numFmt w:val="bullet"/>
      <w:lvlText w:val="•"/>
      <w:lvlJc w:val="left"/>
      <w:pPr>
        <w:ind w:left="889" w:hanging="300"/>
      </w:pPr>
      <w:rPr>
        <w:rFonts w:hint="default"/>
        <w:lang w:val="ru-RU" w:eastAsia="en-US" w:bidi="ar-SA"/>
      </w:rPr>
    </w:lvl>
    <w:lvl w:ilvl="4" w:tplc="2510237C">
      <w:numFmt w:val="bullet"/>
      <w:lvlText w:val="•"/>
      <w:lvlJc w:val="left"/>
      <w:pPr>
        <w:ind w:left="1153" w:hanging="300"/>
      </w:pPr>
      <w:rPr>
        <w:rFonts w:hint="default"/>
        <w:lang w:val="ru-RU" w:eastAsia="en-US" w:bidi="ar-SA"/>
      </w:rPr>
    </w:lvl>
    <w:lvl w:ilvl="5" w:tplc="8D768DCE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6" w:tplc="992CD9CA">
      <w:numFmt w:val="bullet"/>
      <w:lvlText w:val="•"/>
      <w:lvlJc w:val="left"/>
      <w:pPr>
        <w:ind w:left="1679" w:hanging="300"/>
      </w:pPr>
      <w:rPr>
        <w:rFonts w:hint="default"/>
        <w:lang w:val="ru-RU" w:eastAsia="en-US" w:bidi="ar-SA"/>
      </w:rPr>
    </w:lvl>
    <w:lvl w:ilvl="7" w:tplc="C23876C0">
      <w:numFmt w:val="bullet"/>
      <w:lvlText w:val="•"/>
      <w:lvlJc w:val="left"/>
      <w:pPr>
        <w:ind w:left="1943" w:hanging="300"/>
      </w:pPr>
      <w:rPr>
        <w:rFonts w:hint="default"/>
        <w:lang w:val="ru-RU" w:eastAsia="en-US" w:bidi="ar-SA"/>
      </w:rPr>
    </w:lvl>
    <w:lvl w:ilvl="8" w:tplc="259631B6">
      <w:numFmt w:val="bullet"/>
      <w:lvlText w:val="•"/>
      <w:lvlJc w:val="left"/>
      <w:pPr>
        <w:ind w:left="2206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1B106B86"/>
    <w:multiLevelType w:val="hybridMultilevel"/>
    <w:tmpl w:val="6B982F5A"/>
    <w:lvl w:ilvl="0" w:tplc="FAD669BC">
      <w:numFmt w:val="bullet"/>
      <w:lvlText w:val="●"/>
      <w:lvlJc w:val="left"/>
      <w:pPr>
        <w:ind w:left="472" w:hanging="99"/>
      </w:pPr>
      <w:rPr>
        <w:rFonts w:ascii="Times New Roman" w:eastAsia="Times New Roman" w:hAnsi="Times New Roman" w:cs="Times New Roman" w:hint="default"/>
        <w:color w:val="171717"/>
        <w:spacing w:val="1"/>
        <w:w w:val="100"/>
        <w:sz w:val="14"/>
        <w:szCs w:val="14"/>
        <w:lang w:val="ru-RU" w:eastAsia="en-US" w:bidi="ar-SA"/>
      </w:rPr>
    </w:lvl>
    <w:lvl w:ilvl="1" w:tplc="E04206EE">
      <w:numFmt w:val="bullet"/>
      <w:lvlText w:val="●"/>
      <w:lvlJc w:val="left"/>
      <w:pPr>
        <w:ind w:left="1278" w:hanging="99"/>
      </w:pPr>
      <w:rPr>
        <w:rFonts w:ascii="Times New Roman" w:eastAsia="Times New Roman" w:hAnsi="Times New Roman" w:cs="Times New Roman" w:hint="default"/>
        <w:color w:val="171717"/>
        <w:spacing w:val="1"/>
        <w:w w:val="100"/>
        <w:sz w:val="14"/>
        <w:szCs w:val="14"/>
        <w:lang w:val="ru-RU" w:eastAsia="en-US" w:bidi="ar-SA"/>
      </w:rPr>
    </w:lvl>
    <w:lvl w:ilvl="2" w:tplc="461291AE">
      <w:numFmt w:val="bullet"/>
      <w:lvlText w:val="•"/>
      <w:lvlJc w:val="left"/>
      <w:pPr>
        <w:ind w:left="2382" w:hanging="99"/>
      </w:pPr>
      <w:rPr>
        <w:rFonts w:hint="default"/>
        <w:lang w:val="ru-RU" w:eastAsia="en-US" w:bidi="ar-SA"/>
      </w:rPr>
    </w:lvl>
    <w:lvl w:ilvl="3" w:tplc="236C3938">
      <w:numFmt w:val="bullet"/>
      <w:lvlText w:val="•"/>
      <w:lvlJc w:val="left"/>
      <w:pPr>
        <w:ind w:left="3485" w:hanging="99"/>
      </w:pPr>
      <w:rPr>
        <w:rFonts w:hint="default"/>
        <w:lang w:val="ru-RU" w:eastAsia="en-US" w:bidi="ar-SA"/>
      </w:rPr>
    </w:lvl>
    <w:lvl w:ilvl="4" w:tplc="67B295B0">
      <w:numFmt w:val="bullet"/>
      <w:lvlText w:val="•"/>
      <w:lvlJc w:val="left"/>
      <w:pPr>
        <w:ind w:left="4588" w:hanging="99"/>
      </w:pPr>
      <w:rPr>
        <w:rFonts w:hint="default"/>
        <w:lang w:val="ru-RU" w:eastAsia="en-US" w:bidi="ar-SA"/>
      </w:rPr>
    </w:lvl>
    <w:lvl w:ilvl="5" w:tplc="2A86E33C">
      <w:numFmt w:val="bullet"/>
      <w:lvlText w:val="•"/>
      <w:lvlJc w:val="left"/>
      <w:pPr>
        <w:ind w:left="5691" w:hanging="99"/>
      </w:pPr>
      <w:rPr>
        <w:rFonts w:hint="default"/>
        <w:lang w:val="ru-RU" w:eastAsia="en-US" w:bidi="ar-SA"/>
      </w:rPr>
    </w:lvl>
    <w:lvl w:ilvl="6" w:tplc="318C51F0">
      <w:numFmt w:val="bullet"/>
      <w:lvlText w:val="•"/>
      <w:lvlJc w:val="left"/>
      <w:pPr>
        <w:ind w:left="6794" w:hanging="99"/>
      </w:pPr>
      <w:rPr>
        <w:rFonts w:hint="default"/>
        <w:lang w:val="ru-RU" w:eastAsia="en-US" w:bidi="ar-SA"/>
      </w:rPr>
    </w:lvl>
    <w:lvl w:ilvl="7" w:tplc="CF94188C">
      <w:numFmt w:val="bullet"/>
      <w:lvlText w:val="•"/>
      <w:lvlJc w:val="left"/>
      <w:pPr>
        <w:ind w:left="7897" w:hanging="99"/>
      </w:pPr>
      <w:rPr>
        <w:rFonts w:hint="default"/>
        <w:lang w:val="ru-RU" w:eastAsia="en-US" w:bidi="ar-SA"/>
      </w:rPr>
    </w:lvl>
    <w:lvl w:ilvl="8" w:tplc="007CCE04">
      <w:numFmt w:val="bullet"/>
      <w:lvlText w:val="•"/>
      <w:lvlJc w:val="left"/>
      <w:pPr>
        <w:ind w:left="9000" w:hanging="99"/>
      </w:pPr>
      <w:rPr>
        <w:rFonts w:hint="default"/>
        <w:lang w:val="ru-RU" w:eastAsia="en-US" w:bidi="ar-SA"/>
      </w:rPr>
    </w:lvl>
  </w:abstractNum>
  <w:abstractNum w:abstractNumId="38" w15:restartNumberingAfterBreak="0">
    <w:nsid w:val="1B496603"/>
    <w:multiLevelType w:val="hybridMultilevel"/>
    <w:tmpl w:val="A9BAF6FC"/>
    <w:lvl w:ilvl="0" w:tplc="B890FA44">
      <w:start w:val="1"/>
      <w:numFmt w:val="decimal"/>
      <w:lvlText w:val="%1"/>
      <w:lvlJc w:val="left"/>
      <w:pPr>
        <w:ind w:left="5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8E58DE">
      <w:numFmt w:val="bullet"/>
      <w:lvlText w:val="•"/>
      <w:lvlJc w:val="left"/>
      <w:pPr>
        <w:ind w:left="2020" w:hanging="180"/>
      </w:pPr>
      <w:rPr>
        <w:rFonts w:hint="default"/>
        <w:lang w:val="ru-RU" w:eastAsia="en-US" w:bidi="ar-SA"/>
      </w:rPr>
    </w:lvl>
    <w:lvl w:ilvl="2" w:tplc="CDD2849C">
      <w:numFmt w:val="bullet"/>
      <w:lvlText w:val="•"/>
      <w:lvlJc w:val="left"/>
      <w:pPr>
        <w:ind w:left="3018" w:hanging="180"/>
      </w:pPr>
      <w:rPr>
        <w:rFonts w:hint="default"/>
        <w:lang w:val="ru-RU" w:eastAsia="en-US" w:bidi="ar-SA"/>
      </w:rPr>
    </w:lvl>
    <w:lvl w:ilvl="3" w:tplc="E7DA4E2A">
      <w:numFmt w:val="bullet"/>
      <w:lvlText w:val="•"/>
      <w:lvlJc w:val="left"/>
      <w:pPr>
        <w:ind w:left="4016" w:hanging="180"/>
      </w:pPr>
      <w:rPr>
        <w:rFonts w:hint="default"/>
        <w:lang w:val="ru-RU" w:eastAsia="en-US" w:bidi="ar-SA"/>
      </w:rPr>
    </w:lvl>
    <w:lvl w:ilvl="4" w:tplc="022E1C22">
      <w:numFmt w:val="bullet"/>
      <w:lvlText w:val="•"/>
      <w:lvlJc w:val="left"/>
      <w:pPr>
        <w:ind w:left="5015" w:hanging="180"/>
      </w:pPr>
      <w:rPr>
        <w:rFonts w:hint="default"/>
        <w:lang w:val="ru-RU" w:eastAsia="en-US" w:bidi="ar-SA"/>
      </w:rPr>
    </w:lvl>
    <w:lvl w:ilvl="5" w:tplc="B9FA3DCC">
      <w:numFmt w:val="bullet"/>
      <w:lvlText w:val="•"/>
      <w:lvlJc w:val="left"/>
      <w:pPr>
        <w:ind w:left="6013" w:hanging="180"/>
      </w:pPr>
      <w:rPr>
        <w:rFonts w:hint="default"/>
        <w:lang w:val="ru-RU" w:eastAsia="en-US" w:bidi="ar-SA"/>
      </w:rPr>
    </w:lvl>
    <w:lvl w:ilvl="6" w:tplc="062AB8DC">
      <w:numFmt w:val="bullet"/>
      <w:lvlText w:val="•"/>
      <w:lvlJc w:val="left"/>
      <w:pPr>
        <w:ind w:left="7012" w:hanging="180"/>
      </w:pPr>
      <w:rPr>
        <w:rFonts w:hint="default"/>
        <w:lang w:val="ru-RU" w:eastAsia="en-US" w:bidi="ar-SA"/>
      </w:rPr>
    </w:lvl>
    <w:lvl w:ilvl="7" w:tplc="71C86BF8">
      <w:numFmt w:val="bullet"/>
      <w:lvlText w:val="•"/>
      <w:lvlJc w:val="left"/>
      <w:pPr>
        <w:ind w:left="8010" w:hanging="180"/>
      </w:pPr>
      <w:rPr>
        <w:rFonts w:hint="default"/>
        <w:lang w:val="ru-RU" w:eastAsia="en-US" w:bidi="ar-SA"/>
      </w:rPr>
    </w:lvl>
    <w:lvl w:ilvl="8" w:tplc="7F9E3A04">
      <w:numFmt w:val="bullet"/>
      <w:lvlText w:val="•"/>
      <w:lvlJc w:val="left"/>
      <w:pPr>
        <w:ind w:left="9009" w:hanging="180"/>
      </w:pPr>
      <w:rPr>
        <w:rFonts w:hint="default"/>
        <w:lang w:val="ru-RU" w:eastAsia="en-US" w:bidi="ar-SA"/>
      </w:rPr>
    </w:lvl>
  </w:abstractNum>
  <w:abstractNum w:abstractNumId="39" w15:restartNumberingAfterBreak="0">
    <w:nsid w:val="1B9609E7"/>
    <w:multiLevelType w:val="hybridMultilevel"/>
    <w:tmpl w:val="3F4EE0B0"/>
    <w:lvl w:ilvl="0" w:tplc="6F6AA0F4">
      <w:numFmt w:val="bullet"/>
      <w:lvlText w:val=""/>
      <w:lvlJc w:val="left"/>
      <w:pPr>
        <w:ind w:left="11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7F0A8DA">
      <w:numFmt w:val="bullet"/>
      <w:lvlText w:val="-"/>
      <w:lvlJc w:val="left"/>
      <w:pPr>
        <w:ind w:left="253" w:hanging="151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3598990E">
      <w:numFmt w:val="bullet"/>
      <w:lvlText w:val="•"/>
      <w:lvlJc w:val="left"/>
      <w:pPr>
        <w:ind w:left="1420" w:hanging="1515"/>
      </w:pPr>
      <w:rPr>
        <w:rFonts w:hint="default"/>
        <w:lang w:val="ru-RU" w:eastAsia="en-US" w:bidi="ar-SA"/>
      </w:rPr>
    </w:lvl>
    <w:lvl w:ilvl="3" w:tplc="276CD4AA">
      <w:numFmt w:val="bullet"/>
      <w:lvlText w:val="•"/>
      <w:lvlJc w:val="left"/>
      <w:pPr>
        <w:ind w:left="2581" w:hanging="1515"/>
      </w:pPr>
      <w:rPr>
        <w:rFonts w:hint="default"/>
        <w:lang w:val="ru-RU" w:eastAsia="en-US" w:bidi="ar-SA"/>
      </w:rPr>
    </w:lvl>
    <w:lvl w:ilvl="4" w:tplc="1672506C">
      <w:numFmt w:val="bullet"/>
      <w:lvlText w:val="•"/>
      <w:lvlJc w:val="left"/>
      <w:pPr>
        <w:ind w:left="3742" w:hanging="1515"/>
      </w:pPr>
      <w:rPr>
        <w:rFonts w:hint="default"/>
        <w:lang w:val="ru-RU" w:eastAsia="en-US" w:bidi="ar-SA"/>
      </w:rPr>
    </w:lvl>
    <w:lvl w:ilvl="5" w:tplc="C1DCA04A">
      <w:numFmt w:val="bullet"/>
      <w:lvlText w:val="•"/>
      <w:lvlJc w:val="left"/>
      <w:pPr>
        <w:ind w:left="4902" w:hanging="1515"/>
      </w:pPr>
      <w:rPr>
        <w:rFonts w:hint="default"/>
        <w:lang w:val="ru-RU" w:eastAsia="en-US" w:bidi="ar-SA"/>
      </w:rPr>
    </w:lvl>
    <w:lvl w:ilvl="6" w:tplc="C8B413D8">
      <w:numFmt w:val="bullet"/>
      <w:lvlText w:val="•"/>
      <w:lvlJc w:val="left"/>
      <w:pPr>
        <w:ind w:left="6063" w:hanging="1515"/>
      </w:pPr>
      <w:rPr>
        <w:rFonts w:hint="default"/>
        <w:lang w:val="ru-RU" w:eastAsia="en-US" w:bidi="ar-SA"/>
      </w:rPr>
    </w:lvl>
    <w:lvl w:ilvl="7" w:tplc="9DB82106">
      <w:numFmt w:val="bullet"/>
      <w:lvlText w:val="•"/>
      <w:lvlJc w:val="left"/>
      <w:pPr>
        <w:ind w:left="7224" w:hanging="1515"/>
      </w:pPr>
      <w:rPr>
        <w:rFonts w:hint="default"/>
        <w:lang w:val="ru-RU" w:eastAsia="en-US" w:bidi="ar-SA"/>
      </w:rPr>
    </w:lvl>
    <w:lvl w:ilvl="8" w:tplc="49DE5F48">
      <w:numFmt w:val="bullet"/>
      <w:lvlText w:val="•"/>
      <w:lvlJc w:val="left"/>
      <w:pPr>
        <w:ind w:left="8384" w:hanging="1515"/>
      </w:pPr>
      <w:rPr>
        <w:rFonts w:hint="default"/>
        <w:lang w:val="ru-RU" w:eastAsia="en-US" w:bidi="ar-SA"/>
      </w:rPr>
    </w:lvl>
  </w:abstractNum>
  <w:abstractNum w:abstractNumId="40" w15:restartNumberingAfterBreak="0">
    <w:nsid w:val="1DCA794D"/>
    <w:multiLevelType w:val="hybridMultilevel"/>
    <w:tmpl w:val="828219BA"/>
    <w:lvl w:ilvl="0" w:tplc="65FAB1BC">
      <w:numFmt w:val="bullet"/>
      <w:lvlText w:val=""/>
      <w:lvlJc w:val="left"/>
      <w:pPr>
        <w:ind w:left="110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745864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8F0C3CAA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9BE079EC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AEF46AE6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7CA66CF6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9C527F2E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6DA0089C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994A265C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1E1968AA"/>
    <w:multiLevelType w:val="hybridMultilevel"/>
    <w:tmpl w:val="FB860F98"/>
    <w:lvl w:ilvl="0" w:tplc="799E35EC">
      <w:numFmt w:val="bullet"/>
      <w:lvlText w:val=""/>
      <w:lvlJc w:val="left"/>
      <w:pPr>
        <w:ind w:left="472" w:hanging="284"/>
      </w:pPr>
      <w:rPr>
        <w:rFonts w:hint="default"/>
        <w:w w:val="100"/>
        <w:lang w:val="ru-RU" w:eastAsia="en-US" w:bidi="ar-SA"/>
      </w:rPr>
    </w:lvl>
    <w:lvl w:ilvl="1" w:tplc="01161BBA">
      <w:numFmt w:val="bullet"/>
      <w:lvlText w:val="-"/>
      <w:lvlJc w:val="left"/>
      <w:pPr>
        <w:ind w:left="613" w:hanging="151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E6C5EC6">
      <w:numFmt w:val="bullet"/>
      <w:lvlText w:val="•"/>
      <w:lvlJc w:val="left"/>
      <w:pPr>
        <w:ind w:left="1796" w:hanging="1515"/>
      </w:pPr>
      <w:rPr>
        <w:rFonts w:hint="default"/>
        <w:lang w:val="ru-RU" w:eastAsia="en-US" w:bidi="ar-SA"/>
      </w:rPr>
    </w:lvl>
    <w:lvl w:ilvl="3" w:tplc="678857B2">
      <w:numFmt w:val="bullet"/>
      <w:lvlText w:val="•"/>
      <w:lvlJc w:val="left"/>
      <w:pPr>
        <w:ind w:left="2972" w:hanging="1515"/>
      </w:pPr>
      <w:rPr>
        <w:rFonts w:hint="default"/>
        <w:lang w:val="ru-RU" w:eastAsia="en-US" w:bidi="ar-SA"/>
      </w:rPr>
    </w:lvl>
    <w:lvl w:ilvl="4" w:tplc="9FB0BB8E">
      <w:numFmt w:val="bullet"/>
      <w:lvlText w:val="•"/>
      <w:lvlJc w:val="left"/>
      <w:pPr>
        <w:ind w:left="4148" w:hanging="1515"/>
      </w:pPr>
      <w:rPr>
        <w:rFonts w:hint="default"/>
        <w:lang w:val="ru-RU" w:eastAsia="en-US" w:bidi="ar-SA"/>
      </w:rPr>
    </w:lvl>
    <w:lvl w:ilvl="5" w:tplc="EE225166">
      <w:numFmt w:val="bullet"/>
      <w:lvlText w:val="•"/>
      <w:lvlJc w:val="left"/>
      <w:pPr>
        <w:ind w:left="5325" w:hanging="1515"/>
      </w:pPr>
      <w:rPr>
        <w:rFonts w:hint="default"/>
        <w:lang w:val="ru-RU" w:eastAsia="en-US" w:bidi="ar-SA"/>
      </w:rPr>
    </w:lvl>
    <w:lvl w:ilvl="6" w:tplc="2996E61E">
      <w:numFmt w:val="bullet"/>
      <w:lvlText w:val="•"/>
      <w:lvlJc w:val="left"/>
      <w:pPr>
        <w:ind w:left="6501" w:hanging="1515"/>
      </w:pPr>
      <w:rPr>
        <w:rFonts w:hint="default"/>
        <w:lang w:val="ru-RU" w:eastAsia="en-US" w:bidi="ar-SA"/>
      </w:rPr>
    </w:lvl>
    <w:lvl w:ilvl="7" w:tplc="A6BE5624">
      <w:numFmt w:val="bullet"/>
      <w:lvlText w:val="•"/>
      <w:lvlJc w:val="left"/>
      <w:pPr>
        <w:ind w:left="7677" w:hanging="1515"/>
      </w:pPr>
      <w:rPr>
        <w:rFonts w:hint="default"/>
        <w:lang w:val="ru-RU" w:eastAsia="en-US" w:bidi="ar-SA"/>
      </w:rPr>
    </w:lvl>
    <w:lvl w:ilvl="8" w:tplc="058E91BA">
      <w:numFmt w:val="bullet"/>
      <w:lvlText w:val="•"/>
      <w:lvlJc w:val="left"/>
      <w:pPr>
        <w:ind w:left="8853" w:hanging="1515"/>
      </w:pPr>
      <w:rPr>
        <w:rFonts w:hint="default"/>
        <w:lang w:val="ru-RU" w:eastAsia="en-US" w:bidi="ar-SA"/>
      </w:rPr>
    </w:lvl>
  </w:abstractNum>
  <w:abstractNum w:abstractNumId="42" w15:restartNumberingAfterBreak="0">
    <w:nsid w:val="1F38525B"/>
    <w:multiLevelType w:val="hybridMultilevel"/>
    <w:tmpl w:val="8534A3A4"/>
    <w:lvl w:ilvl="0" w:tplc="41ACE81E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67667A8">
      <w:numFmt w:val="bullet"/>
      <w:lvlText w:val="•"/>
      <w:lvlJc w:val="left"/>
      <w:pPr>
        <w:ind w:left="363" w:hanging="300"/>
      </w:pPr>
      <w:rPr>
        <w:rFonts w:hint="default"/>
        <w:lang w:val="ru-RU" w:eastAsia="en-US" w:bidi="ar-SA"/>
      </w:rPr>
    </w:lvl>
    <w:lvl w:ilvl="2" w:tplc="3376AFAC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3" w:tplc="E08E55D2">
      <w:numFmt w:val="bullet"/>
      <w:lvlText w:val="•"/>
      <w:lvlJc w:val="left"/>
      <w:pPr>
        <w:ind w:left="889" w:hanging="300"/>
      </w:pPr>
      <w:rPr>
        <w:rFonts w:hint="default"/>
        <w:lang w:val="ru-RU" w:eastAsia="en-US" w:bidi="ar-SA"/>
      </w:rPr>
    </w:lvl>
    <w:lvl w:ilvl="4" w:tplc="BB1CA3F6">
      <w:numFmt w:val="bullet"/>
      <w:lvlText w:val="•"/>
      <w:lvlJc w:val="left"/>
      <w:pPr>
        <w:ind w:left="1153" w:hanging="300"/>
      </w:pPr>
      <w:rPr>
        <w:rFonts w:hint="default"/>
        <w:lang w:val="ru-RU" w:eastAsia="en-US" w:bidi="ar-SA"/>
      </w:rPr>
    </w:lvl>
    <w:lvl w:ilvl="5" w:tplc="818A17D8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6" w:tplc="0C3A6664">
      <w:numFmt w:val="bullet"/>
      <w:lvlText w:val="•"/>
      <w:lvlJc w:val="left"/>
      <w:pPr>
        <w:ind w:left="1679" w:hanging="300"/>
      </w:pPr>
      <w:rPr>
        <w:rFonts w:hint="default"/>
        <w:lang w:val="ru-RU" w:eastAsia="en-US" w:bidi="ar-SA"/>
      </w:rPr>
    </w:lvl>
    <w:lvl w:ilvl="7" w:tplc="8326C7C8">
      <w:numFmt w:val="bullet"/>
      <w:lvlText w:val="•"/>
      <w:lvlJc w:val="left"/>
      <w:pPr>
        <w:ind w:left="1943" w:hanging="300"/>
      </w:pPr>
      <w:rPr>
        <w:rFonts w:hint="default"/>
        <w:lang w:val="ru-RU" w:eastAsia="en-US" w:bidi="ar-SA"/>
      </w:rPr>
    </w:lvl>
    <w:lvl w:ilvl="8" w:tplc="FDF6907C">
      <w:numFmt w:val="bullet"/>
      <w:lvlText w:val="•"/>
      <w:lvlJc w:val="left"/>
      <w:pPr>
        <w:ind w:left="2206" w:hanging="300"/>
      </w:pPr>
      <w:rPr>
        <w:rFonts w:hint="default"/>
        <w:lang w:val="ru-RU" w:eastAsia="en-US" w:bidi="ar-SA"/>
      </w:rPr>
    </w:lvl>
  </w:abstractNum>
  <w:abstractNum w:abstractNumId="43" w15:restartNumberingAfterBreak="0">
    <w:nsid w:val="1F7212BF"/>
    <w:multiLevelType w:val="hybridMultilevel"/>
    <w:tmpl w:val="DF541E10"/>
    <w:lvl w:ilvl="0" w:tplc="93DCFDBE">
      <w:numFmt w:val="bullet"/>
      <w:lvlText w:val="-"/>
      <w:lvlJc w:val="left"/>
      <w:pPr>
        <w:ind w:left="11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643C6A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2" w:tplc="0F5C83BA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3" w:tplc="1C401CBA">
      <w:numFmt w:val="bullet"/>
      <w:lvlText w:val="•"/>
      <w:lvlJc w:val="left"/>
      <w:pPr>
        <w:ind w:left="4187" w:hanging="140"/>
      </w:pPr>
      <w:rPr>
        <w:rFonts w:hint="default"/>
        <w:lang w:val="ru-RU" w:eastAsia="en-US" w:bidi="ar-SA"/>
      </w:rPr>
    </w:lvl>
    <w:lvl w:ilvl="4" w:tplc="7D465366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  <w:lvl w:ilvl="5" w:tplc="FD3EDBD2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B0648E06">
      <w:numFmt w:val="bullet"/>
      <w:lvlText w:val="•"/>
      <w:lvlJc w:val="left"/>
      <w:pPr>
        <w:ind w:left="7195" w:hanging="140"/>
      </w:pPr>
      <w:rPr>
        <w:rFonts w:hint="default"/>
        <w:lang w:val="ru-RU" w:eastAsia="en-US" w:bidi="ar-SA"/>
      </w:rPr>
    </w:lvl>
    <w:lvl w:ilvl="7" w:tplc="15604B54">
      <w:numFmt w:val="bullet"/>
      <w:lvlText w:val="•"/>
      <w:lvlJc w:val="left"/>
      <w:pPr>
        <w:ind w:left="8198" w:hanging="140"/>
      </w:pPr>
      <w:rPr>
        <w:rFonts w:hint="default"/>
        <w:lang w:val="ru-RU" w:eastAsia="en-US" w:bidi="ar-SA"/>
      </w:rPr>
    </w:lvl>
    <w:lvl w:ilvl="8" w:tplc="3790209A">
      <w:numFmt w:val="bullet"/>
      <w:lvlText w:val="•"/>
      <w:lvlJc w:val="left"/>
      <w:pPr>
        <w:ind w:left="9201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1F913BC3"/>
    <w:multiLevelType w:val="hybridMultilevel"/>
    <w:tmpl w:val="B4047FF0"/>
    <w:lvl w:ilvl="0" w:tplc="BFD877D8">
      <w:numFmt w:val="bullet"/>
      <w:lvlText w:val="-"/>
      <w:lvlJc w:val="left"/>
      <w:pPr>
        <w:ind w:left="676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B8872EE">
      <w:numFmt w:val="bullet"/>
      <w:lvlText w:val="•"/>
      <w:lvlJc w:val="left"/>
      <w:pPr>
        <w:ind w:left="680" w:hanging="207"/>
      </w:pPr>
      <w:rPr>
        <w:rFonts w:hint="default"/>
        <w:lang w:val="ru-RU" w:eastAsia="en-US" w:bidi="ar-SA"/>
      </w:rPr>
    </w:lvl>
    <w:lvl w:ilvl="2" w:tplc="95D0B952">
      <w:numFmt w:val="bullet"/>
      <w:lvlText w:val="•"/>
      <w:lvlJc w:val="left"/>
      <w:pPr>
        <w:ind w:left="1849" w:hanging="207"/>
      </w:pPr>
      <w:rPr>
        <w:rFonts w:hint="default"/>
        <w:lang w:val="ru-RU" w:eastAsia="en-US" w:bidi="ar-SA"/>
      </w:rPr>
    </w:lvl>
    <w:lvl w:ilvl="3" w:tplc="F5D2F956">
      <w:numFmt w:val="bullet"/>
      <w:lvlText w:val="•"/>
      <w:lvlJc w:val="left"/>
      <w:pPr>
        <w:ind w:left="3019" w:hanging="207"/>
      </w:pPr>
      <w:rPr>
        <w:rFonts w:hint="default"/>
        <w:lang w:val="ru-RU" w:eastAsia="en-US" w:bidi="ar-SA"/>
      </w:rPr>
    </w:lvl>
    <w:lvl w:ilvl="4" w:tplc="EA929544">
      <w:numFmt w:val="bullet"/>
      <w:lvlText w:val="•"/>
      <w:lvlJc w:val="left"/>
      <w:pPr>
        <w:ind w:left="4188" w:hanging="207"/>
      </w:pPr>
      <w:rPr>
        <w:rFonts w:hint="default"/>
        <w:lang w:val="ru-RU" w:eastAsia="en-US" w:bidi="ar-SA"/>
      </w:rPr>
    </w:lvl>
    <w:lvl w:ilvl="5" w:tplc="D062DE8E">
      <w:numFmt w:val="bullet"/>
      <w:lvlText w:val="•"/>
      <w:lvlJc w:val="left"/>
      <w:pPr>
        <w:ind w:left="5358" w:hanging="207"/>
      </w:pPr>
      <w:rPr>
        <w:rFonts w:hint="default"/>
        <w:lang w:val="ru-RU" w:eastAsia="en-US" w:bidi="ar-SA"/>
      </w:rPr>
    </w:lvl>
    <w:lvl w:ilvl="6" w:tplc="842AC0E0">
      <w:numFmt w:val="bullet"/>
      <w:lvlText w:val="•"/>
      <w:lvlJc w:val="left"/>
      <w:pPr>
        <w:ind w:left="6528" w:hanging="207"/>
      </w:pPr>
      <w:rPr>
        <w:rFonts w:hint="default"/>
        <w:lang w:val="ru-RU" w:eastAsia="en-US" w:bidi="ar-SA"/>
      </w:rPr>
    </w:lvl>
    <w:lvl w:ilvl="7" w:tplc="C88AF9D0">
      <w:numFmt w:val="bullet"/>
      <w:lvlText w:val="•"/>
      <w:lvlJc w:val="left"/>
      <w:pPr>
        <w:ind w:left="7697" w:hanging="207"/>
      </w:pPr>
      <w:rPr>
        <w:rFonts w:hint="default"/>
        <w:lang w:val="ru-RU" w:eastAsia="en-US" w:bidi="ar-SA"/>
      </w:rPr>
    </w:lvl>
    <w:lvl w:ilvl="8" w:tplc="44A856AA">
      <w:numFmt w:val="bullet"/>
      <w:lvlText w:val="•"/>
      <w:lvlJc w:val="left"/>
      <w:pPr>
        <w:ind w:left="8867" w:hanging="207"/>
      </w:pPr>
      <w:rPr>
        <w:rFonts w:hint="default"/>
        <w:lang w:val="ru-RU" w:eastAsia="en-US" w:bidi="ar-SA"/>
      </w:rPr>
    </w:lvl>
  </w:abstractNum>
  <w:abstractNum w:abstractNumId="45" w15:restartNumberingAfterBreak="0">
    <w:nsid w:val="202B4A98"/>
    <w:multiLevelType w:val="hybridMultilevel"/>
    <w:tmpl w:val="B8D66EA6"/>
    <w:lvl w:ilvl="0" w:tplc="31C4B184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76E4F68">
      <w:numFmt w:val="bullet"/>
      <w:lvlText w:val="•"/>
      <w:lvlJc w:val="left"/>
      <w:pPr>
        <w:ind w:left="363" w:hanging="300"/>
      </w:pPr>
      <w:rPr>
        <w:rFonts w:hint="default"/>
        <w:lang w:val="ru-RU" w:eastAsia="en-US" w:bidi="ar-SA"/>
      </w:rPr>
    </w:lvl>
    <w:lvl w:ilvl="2" w:tplc="D840B768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3" w:tplc="B142B6D8">
      <w:numFmt w:val="bullet"/>
      <w:lvlText w:val="•"/>
      <w:lvlJc w:val="left"/>
      <w:pPr>
        <w:ind w:left="889" w:hanging="300"/>
      </w:pPr>
      <w:rPr>
        <w:rFonts w:hint="default"/>
        <w:lang w:val="ru-RU" w:eastAsia="en-US" w:bidi="ar-SA"/>
      </w:rPr>
    </w:lvl>
    <w:lvl w:ilvl="4" w:tplc="0C0A29C0">
      <w:numFmt w:val="bullet"/>
      <w:lvlText w:val="•"/>
      <w:lvlJc w:val="left"/>
      <w:pPr>
        <w:ind w:left="1153" w:hanging="300"/>
      </w:pPr>
      <w:rPr>
        <w:rFonts w:hint="default"/>
        <w:lang w:val="ru-RU" w:eastAsia="en-US" w:bidi="ar-SA"/>
      </w:rPr>
    </w:lvl>
    <w:lvl w:ilvl="5" w:tplc="F20C5732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6" w:tplc="B2B0AF90">
      <w:numFmt w:val="bullet"/>
      <w:lvlText w:val="•"/>
      <w:lvlJc w:val="left"/>
      <w:pPr>
        <w:ind w:left="1679" w:hanging="300"/>
      </w:pPr>
      <w:rPr>
        <w:rFonts w:hint="default"/>
        <w:lang w:val="ru-RU" w:eastAsia="en-US" w:bidi="ar-SA"/>
      </w:rPr>
    </w:lvl>
    <w:lvl w:ilvl="7" w:tplc="D734888A">
      <w:numFmt w:val="bullet"/>
      <w:lvlText w:val="•"/>
      <w:lvlJc w:val="left"/>
      <w:pPr>
        <w:ind w:left="1943" w:hanging="300"/>
      </w:pPr>
      <w:rPr>
        <w:rFonts w:hint="default"/>
        <w:lang w:val="ru-RU" w:eastAsia="en-US" w:bidi="ar-SA"/>
      </w:rPr>
    </w:lvl>
    <w:lvl w:ilvl="8" w:tplc="8FBEEE16">
      <w:numFmt w:val="bullet"/>
      <w:lvlText w:val="•"/>
      <w:lvlJc w:val="left"/>
      <w:pPr>
        <w:ind w:left="2206" w:hanging="300"/>
      </w:pPr>
      <w:rPr>
        <w:rFonts w:hint="default"/>
        <w:lang w:val="ru-RU" w:eastAsia="en-US" w:bidi="ar-SA"/>
      </w:rPr>
    </w:lvl>
  </w:abstractNum>
  <w:abstractNum w:abstractNumId="46" w15:restartNumberingAfterBreak="0">
    <w:nsid w:val="207865B1"/>
    <w:multiLevelType w:val="hybridMultilevel"/>
    <w:tmpl w:val="E684F892"/>
    <w:lvl w:ilvl="0" w:tplc="C4B626FE">
      <w:numFmt w:val="bullet"/>
      <w:lvlText w:val=""/>
      <w:lvlJc w:val="left"/>
      <w:pPr>
        <w:ind w:left="1164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64FC12">
      <w:numFmt w:val="bullet"/>
      <w:lvlText w:val="•"/>
      <w:lvlJc w:val="left"/>
      <w:pPr>
        <w:ind w:left="1562" w:hanging="346"/>
      </w:pPr>
      <w:rPr>
        <w:rFonts w:hint="default"/>
        <w:lang w:val="ru-RU" w:eastAsia="en-US" w:bidi="ar-SA"/>
      </w:rPr>
    </w:lvl>
    <w:lvl w:ilvl="2" w:tplc="FBBE520A">
      <w:numFmt w:val="bullet"/>
      <w:lvlText w:val="•"/>
      <w:lvlJc w:val="left"/>
      <w:pPr>
        <w:ind w:left="1965" w:hanging="346"/>
      </w:pPr>
      <w:rPr>
        <w:rFonts w:hint="default"/>
        <w:lang w:val="ru-RU" w:eastAsia="en-US" w:bidi="ar-SA"/>
      </w:rPr>
    </w:lvl>
    <w:lvl w:ilvl="3" w:tplc="B8C032D2">
      <w:numFmt w:val="bullet"/>
      <w:lvlText w:val="•"/>
      <w:lvlJc w:val="left"/>
      <w:pPr>
        <w:ind w:left="2368" w:hanging="346"/>
      </w:pPr>
      <w:rPr>
        <w:rFonts w:hint="default"/>
        <w:lang w:val="ru-RU" w:eastAsia="en-US" w:bidi="ar-SA"/>
      </w:rPr>
    </w:lvl>
    <w:lvl w:ilvl="4" w:tplc="31948012">
      <w:numFmt w:val="bullet"/>
      <w:lvlText w:val="•"/>
      <w:lvlJc w:val="left"/>
      <w:pPr>
        <w:ind w:left="2771" w:hanging="346"/>
      </w:pPr>
      <w:rPr>
        <w:rFonts w:hint="default"/>
        <w:lang w:val="ru-RU" w:eastAsia="en-US" w:bidi="ar-SA"/>
      </w:rPr>
    </w:lvl>
    <w:lvl w:ilvl="5" w:tplc="981842A4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6" w:tplc="15E2FD80">
      <w:numFmt w:val="bullet"/>
      <w:lvlText w:val="•"/>
      <w:lvlJc w:val="left"/>
      <w:pPr>
        <w:ind w:left="3577" w:hanging="346"/>
      </w:pPr>
      <w:rPr>
        <w:rFonts w:hint="default"/>
        <w:lang w:val="ru-RU" w:eastAsia="en-US" w:bidi="ar-SA"/>
      </w:rPr>
    </w:lvl>
    <w:lvl w:ilvl="7" w:tplc="B262D1AC">
      <w:numFmt w:val="bullet"/>
      <w:lvlText w:val="•"/>
      <w:lvlJc w:val="left"/>
      <w:pPr>
        <w:ind w:left="3980" w:hanging="346"/>
      </w:pPr>
      <w:rPr>
        <w:rFonts w:hint="default"/>
        <w:lang w:val="ru-RU" w:eastAsia="en-US" w:bidi="ar-SA"/>
      </w:rPr>
    </w:lvl>
    <w:lvl w:ilvl="8" w:tplc="72DE1C00">
      <w:numFmt w:val="bullet"/>
      <w:lvlText w:val="•"/>
      <w:lvlJc w:val="left"/>
      <w:pPr>
        <w:ind w:left="4383" w:hanging="346"/>
      </w:pPr>
      <w:rPr>
        <w:rFonts w:hint="default"/>
        <w:lang w:val="ru-RU" w:eastAsia="en-US" w:bidi="ar-SA"/>
      </w:rPr>
    </w:lvl>
  </w:abstractNum>
  <w:abstractNum w:abstractNumId="47" w15:restartNumberingAfterBreak="0">
    <w:nsid w:val="20837643"/>
    <w:multiLevelType w:val="hybridMultilevel"/>
    <w:tmpl w:val="579ED41E"/>
    <w:lvl w:ilvl="0" w:tplc="0A98B9C2">
      <w:numFmt w:val="bullet"/>
      <w:lvlText w:val="—"/>
      <w:lvlJc w:val="left"/>
      <w:pPr>
        <w:ind w:left="4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CE712A">
      <w:numFmt w:val="bullet"/>
      <w:lvlText w:val="•"/>
      <w:lvlJc w:val="left"/>
      <w:pPr>
        <w:ind w:left="277" w:hanging="300"/>
      </w:pPr>
      <w:rPr>
        <w:rFonts w:hint="default"/>
        <w:lang w:val="ru-RU" w:eastAsia="en-US" w:bidi="ar-SA"/>
      </w:rPr>
    </w:lvl>
    <w:lvl w:ilvl="2" w:tplc="F09079A2">
      <w:numFmt w:val="bullet"/>
      <w:lvlText w:val="•"/>
      <w:lvlJc w:val="left"/>
      <w:pPr>
        <w:ind w:left="555" w:hanging="300"/>
      </w:pPr>
      <w:rPr>
        <w:rFonts w:hint="default"/>
        <w:lang w:val="ru-RU" w:eastAsia="en-US" w:bidi="ar-SA"/>
      </w:rPr>
    </w:lvl>
    <w:lvl w:ilvl="3" w:tplc="B44C4B6A">
      <w:numFmt w:val="bullet"/>
      <w:lvlText w:val="•"/>
      <w:lvlJc w:val="left"/>
      <w:pPr>
        <w:ind w:left="832" w:hanging="300"/>
      </w:pPr>
      <w:rPr>
        <w:rFonts w:hint="default"/>
        <w:lang w:val="ru-RU" w:eastAsia="en-US" w:bidi="ar-SA"/>
      </w:rPr>
    </w:lvl>
    <w:lvl w:ilvl="4" w:tplc="B4A225AC">
      <w:numFmt w:val="bullet"/>
      <w:lvlText w:val="•"/>
      <w:lvlJc w:val="left"/>
      <w:pPr>
        <w:ind w:left="1110" w:hanging="300"/>
      </w:pPr>
      <w:rPr>
        <w:rFonts w:hint="default"/>
        <w:lang w:val="ru-RU" w:eastAsia="en-US" w:bidi="ar-SA"/>
      </w:rPr>
    </w:lvl>
    <w:lvl w:ilvl="5" w:tplc="B1EAE82E">
      <w:numFmt w:val="bullet"/>
      <w:lvlText w:val="•"/>
      <w:lvlJc w:val="left"/>
      <w:pPr>
        <w:ind w:left="1387" w:hanging="300"/>
      </w:pPr>
      <w:rPr>
        <w:rFonts w:hint="default"/>
        <w:lang w:val="ru-RU" w:eastAsia="en-US" w:bidi="ar-SA"/>
      </w:rPr>
    </w:lvl>
    <w:lvl w:ilvl="6" w:tplc="BC4E6EF8">
      <w:numFmt w:val="bullet"/>
      <w:lvlText w:val="•"/>
      <w:lvlJc w:val="left"/>
      <w:pPr>
        <w:ind w:left="1665" w:hanging="300"/>
      </w:pPr>
      <w:rPr>
        <w:rFonts w:hint="default"/>
        <w:lang w:val="ru-RU" w:eastAsia="en-US" w:bidi="ar-SA"/>
      </w:rPr>
    </w:lvl>
    <w:lvl w:ilvl="7" w:tplc="8DD21568">
      <w:numFmt w:val="bullet"/>
      <w:lvlText w:val="•"/>
      <w:lvlJc w:val="left"/>
      <w:pPr>
        <w:ind w:left="1942" w:hanging="300"/>
      </w:pPr>
      <w:rPr>
        <w:rFonts w:hint="default"/>
        <w:lang w:val="ru-RU" w:eastAsia="en-US" w:bidi="ar-SA"/>
      </w:rPr>
    </w:lvl>
    <w:lvl w:ilvl="8" w:tplc="88F6BE1C">
      <w:numFmt w:val="bullet"/>
      <w:lvlText w:val="•"/>
      <w:lvlJc w:val="left"/>
      <w:pPr>
        <w:ind w:left="2220" w:hanging="300"/>
      </w:pPr>
      <w:rPr>
        <w:rFonts w:hint="default"/>
        <w:lang w:val="ru-RU" w:eastAsia="en-US" w:bidi="ar-SA"/>
      </w:rPr>
    </w:lvl>
  </w:abstractNum>
  <w:abstractNum w:abstractNumId="48" w15:restartNumberingAfterBreak="0">
    <w:nsid w:val="22221F78"/>
    <w:multiLevelType w:val="hybridMultilevel"/>
    <w:tmpl w:val="D7D6EDDE"/>
    <w:lvl w:ilvl="0" w:tplc="12AA4704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2B08D60">
      <w:numFmt w:val="bullet"/>
      <w:lvlText w:val="•"/>
      <w:lvlJc w:val="left"/>
      <w:pPr>
        <w:ind w:left="365" w:hanging="300"/>
      </w:pPr>
      <w:rPr>
        <w:rFonts w:hint="default"/>
        <w:lang w:val="ru-RU" w:eastAsia="en-US" w:bidi="ar-SA"/>
      </w:rPr>
    </w:lvl>
    <w:lvl w:ilvl="2" w:tplc="438A94A0">
      <w:numFmt w:val="bullet"/>
      <w:lvlText w:val="•"/>
      <w:lvlJc w:val="left"/>
      <w:pPr>
        <w:ind w:left="630" w:hanging="300"/>
      </w:pPr>
      <w:rPr>
        <w:rFonts w:hint="default"/>
        <w:lang w:val="ru-RU" w:eastAsia="en-US" w:bidi="ar-SA"/>
      </w:rPr>
    </w:lvl>
    <w:lvl w:ilvl="3" w:tplc="60507A30">
      <w:numFmt w:val="bullet"/>
      <w:lvlText w:val="•"/>
      <w:lvlJc w:val="left"/>
      <w:pPr>
        <w:ind w:left="895" w:hanging="300"/>
      </w:pPr>
      <w:rPr>
        <w:rFonts w:hint="default"/>
        <w:lang w:val="ru-RU" w:eastAsia="en-US" w:bidi="ar-SA"/>
      </w:rPr>
    </w:lvl>
    <w:lvl w:ilvl="4" w:tplc="F4FE5008">
      <w:numFmt w:val="bullet"/>
      <w:lvlText w:val="•"/>
      <w:lvlJc w:val="left"/>
      <w:pPr>
        <w:ind w:left="1160" w:hanging="300"/>
      </w:pPr>
      <w:rPr>
        <w:rFonts w:hint="default"/>
        <w:lang w:val="ru-RU" w:eastAsia="en-US" w:bidi="ar-SA"/>
      </w:rPr>
    </w:lvl>
    <w:lvl w:ilvl="5" w:tplc="BC42AEE4">
      <w:numFmt w:val="bullet"/>
      <w:lvlText w:val="•"/>
      <w:lvlJc w:val="left"/>
      <w:pPr>
        <w:ind w:left="1425" w:hanging="300"/>
      </w:pPr>
      <w:rPr>
        <w:rFonts w:hint="default"/>
        <w:lang w:val="ru-RU" w:eastAsia="en-US" w:bidi="ar-SA"/>
      </w:rPr>
    </w:lvl>
    <w:lvl w:ilvl="6" w:tplc="123A7F94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7" w:tplc="F0C6A17C">
      <w:numFmt w:val="bullet"/>
      <w:lvlText w:val="•"/>
      <w:lvlJc w:val="left"/>
      <w:pPr>
        <w:ind w:left="1955" w:hanging="300"/>
      </w:pPr>
      <w:rPr>
        <w:rFonts w:hint="default"/>
        <w:lang w:val="ru-RU" w:eastAsia="en-US" w:bidi="ar-SA"/>
      </w:rPr>
    </w:lvl>
    <w:lvl w:ilvl="8" w:tplc="AB5C5A68">
      <w:numFmt w:val="bullet"/>
      <w:lvlText w:val="•"/>
      <w:lvlJc w:val="left"/>
      <w:pPr>
        <w:ind w:left="2220" w:hanging="300"/>
      </w:pPr>
      <w:rPr>
        <w:rFonts w:hint="default"/>
        <w:lang w:val="ru-RU" w:eastAsia="en-US" w:bidi="ar-SA"/>
      </w:rPr>
    </w:lvl>
  </w:abstractNum>
  <w:abstractNum w:abstractNumId="49" w15:restartNumberingAfterBreak="0">
    <w:nsid w:val="22281B97"/>
    <w:multiLevelType w:val="hybridMultilevel"/>
    <w:tmpl w:val="4672FC9E"/>
    <w:lvl w:ilvl="0" w:tplc="DB78290C">
      <w:start w:val="1"/>
      <w:numFmt w:val="decimal"/>
      <w:lvlText w:val="%1)"/>
      <w:lvlJc w:val="left"/>
      <w:pPr>
        <w:ind w:left="472" w:hanging="42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05026D10">
      <w:numFmt w:val="bullet"/>
      <w:lvlText w:val="•"/>
      <w:lvlJc w:val="left"/>
      <w:pPr>
        <w:ind w:left="1552" w:hanging="420"/>
      </w:pPr>
      <w:rPr>
        <w:rFonts w:hint="default"/>
        <w:lang w:val="ru-RU" w:eastAsia="en-US" w:bidi="ar-SA"/>
      </w:rPr>
    </w:lvl>
    <w:lvl w:ilvl="2" w:tplc="9B021CBA">
      <w:numFmt w:val="bullet"/>
      <w:lvlText w:val="•"/>
      <w:lvlJc w:val="left"/>
      <w:pPr>
        <w:ind w:left="2625" w:hanging="420"/>
      </w:pPr>
      <w:rPr>
        <w:rFonts w:hint="default"/>
        <w:lang w:val="ru-RU" w:eastAsia="en-US" w:bidi="ar-SA"/>
      </w:rPr>
    </w:lvl>
    <w:lvl w:ilvl="3" w:tplc="650A9C70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 w:tplc="19F2AB70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 w:tplc="61D8F116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6" w:tplc="9F9808FA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 w:tplc="D5AA7C42">
      <w:numFmt w:val="bullet"/>
      <w:lvlText w:val="•"/>
      <w:lvlJc w:val="left"/>
      <w:pPr>
        <w:ind w:left="7988" w:hanging="420"/>
      </w:pPr>
      <w:rPr>
        <w:rFonts w:hint="default"/>
        <w:lang w:val="ru-RU" w:eastAsia="en-US" w:bidi="ar-SA"/>
      </w:rPr>
    </w:lvl>
    <w:lvl w:ilvl="8" w:tplc="4C54C820">
      <w:numFmt w:val="bullet"/>
      <w:lvlText w:val="•"/>
      <w:lvlJc w:val="left"/>
      <w:pPr>
        <w:ind w:left="9061" w:hanging="420"/>
      </w:pPr>
      <w:rPr>
        <w:rFonts w:hint="default"/>
        <w:lang w:val="ru-RU" w:eastAsia="en-US" w:bidi="ar-SA"/>
      </w:rPr>
    </w:lvl>
  </w:abstractNum>
  <w:abstractNum w:abstractNumId="50" w15:restartNumberingAfterBreak="0">
    <w:nsid w:val="23FC2610"/>
    <w:multiLevelType w:val="hybridMultilevel"/>
    <w:tmpl w:val="B5DC6BA8"/>
    <w:lvl w:ilvl="0" w:tplc="8BBEA364">
      <w:numFmt w:val="bullet"/>
      <w:lvlText w:val="-"/>
      <w:lvlJc w:val="left"/>
      <w:pPr>
        <w:ind w:left="332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6AADF6">
      <w:numFmt w:val="bullet"/>
      <w:lvlText w:val="•"/>
      <w:lvlJc w:val="left"/>
      <w:pPr>
        <w:ind w:left="1422" w:hanging="226"/>
      </w:pPr>
      <w:rPr>
        <w:rFonts w:hint="default"/>
        <w:lang w:val="ru-RU" w:eastAsia="en-US" w:bidi="ar-SA"/>
      </w:rPr>
    </w:lvl>
    <w:lvl w:ilvl="2" w:tplc="38E4F720">
      <w:numFmt w:val="bullet"/>
      <w:lvlText w:val="•"/>
      <w:lvlJc w:val="left"/>
      <w:pPr>
        <w:ind w:left="2505" w:hanging="226"/>
      </w:pPr>
      <w:rPr>
        <w:rFonts w:hint="default"/>
        <w:lang w:val="ru-RU" w:eastAsia="en-US" w:bidi="ar-SA"/>
      </w:rPr>
    </w:lvl>
    <w:lvl w:ilvl="3" w:tplc="31E81080">
      <w:numFmt w:val="bullet"/>
      <w:lvlText w:val="•"/>
      <w:lvlJc w:val="left"/>
      <w:pPr>
        <w:ind w:left="3587" w:hanging="226"/>
      </w:pPr>
      <w:rPr>
        <w:rFonts w:hint="default"/>
        <w:lang w:val="ru-RU" w:eastAsia="en-US" w:bidi="ar-SA"/>
      </w:rPr>
    </w:lvl>
    <w:lvl w:ilvl="4" w:tplc="5C14BEDE">
      <w:numFmt w:val="bullet"/>
      <w:lvlText w:val="•"/>
      <w:lvlJc w:val="left"/>
      <w:pPr>
        <w:ind w:left="4670" w:hanging="226"/>
      </w:pPr>
      <w:rPr>
        <w:rFonts w:hint="default"/>
        <w:lang w:val="ru-RU" w:eastAsia="en-US" w:bidi="ar-SA"/>
      </w:rPr>
    </w:lvl>
    <w:lvl w:ilvl="5" w:tplc="E9D4312A">
      <w:numFmt w:val="bullet"/>
      <w:lvlText w:val="•"/>
      <w:lvlJc w:val="left"/>
      <w:pPr>
        <w:ind w:left="5753" w:hanging="226"/>
      </w:pPr>
      <w:rPr>
        <w:rFonts w:hint="default"/>
        <w:lang w:val="ru-RU" w:eastAsia="en-US" w:bidi="ar-SA"/>
      </w:rPr>
    </w:lvl>
    <w:lvl w:ilvl="6" w:tplc="68481136">
      <w:numFmt w:val="bullet"/>
      <w:lvlText w:val="•"/>
      <w:lvlJc w:val="left"/>
      <w:pPr>
        <w:ind w:left="6835" w:hanging="226"/>
      </w:pPr>
      <w:rPr>
        <w:rFonts w:hint="default"/>
        <w:lang w:val="ru-RU" w:eastAsia="en-US" w:bidi="ar-SA"/>
      </w:rPr>
    </w:lvl>
    <w:lvl w:ilvl="7" w:tplc="970A044E">
      <w:numFmt w:val="bullet"/>
      <w:lvlText w:val="•"/>
      <w:lvlJc w:val="left"/>
      <w:pPr>
        <w:ind w:left="7918" w:hanging="226"/>
      </w:pPr>
      <w:rPr>
        <w:rFonts w:hint="default"/>
        <w:lang w:val="ru-RU" w:eastAsia="en-US" w:bidi="ar-SA"/>
      </w:rPr>
    </w:lvl>
    <w:lvl w:ilvl="8" w:tplc="6FEAEEF2">
      <w:numFmt w:val="bullet"/>
      <w:lvlText w:val="•"/>
      <w:lvlJc w:val="left"/>
      <w:pPr>
        <w:ind w:left="9001" w:hanging="226"/>
      </w:pPr>
      <w:rPr>
        <w:rFonts w:hint="default"/>
        <w:lang w:val="ru-RU" w:eastAsia="en-US" w:bidi="ar-SA"/>
      </w:rPr>
    </w:lvl>
  </w:abstractNum>
  <w:abstractNum w:abstractNumId="51" w15:restartNumberingAfterBreak="0">
    <w:nsid w:val="25112E13"/>
    <w:multiLevelType w:val="hybridMultilevel"/>
    <w:tmpl w:val="B470C5B2"/>
    <w:lvl w:ilvl="0" w:tplc="E60CE242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D50D09E">
      <w:numFmt w:val="bullet"/>
      <w:lvlText w:val="•"/>
      <w:lvlJc w:val="left"/>
      <w:pPr>
        <w:ind w:left="363" w:hanging="300"/>
      </w:pPr>
      <w:rPr>
        <w:rFonts w:hint="default"/>
        <w:lang w:val="ru-RU" w:eastAsia="en-US" w:bidi="ar-SA"/>
      </w:rPr>
    </w:lvl>
    <w:lvl w:ilvl="2" w:tplc="C2E2FFAE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3" w:tplc="53A07A44">
      <w:numFmt w:val="bullet"/>
      <w:lvlText w:val="•"/>
      <w:lvlJc w:val="left"/>
      <w:pPr>
        <w:ind w:left="889" w:hanging="300"/>
      </w:pPr>
      <w:rPr>
        <w:rFonts w:hint="default"/>
        <w:lang w:val="ru-RU" w:eastAsia="en-US" w:bidi="ar-SA"/>
      </w:rPr>
    </w:lvl>
    <w:lvl w:ilvl="4" w:tplc="1012E3A8">
      <w:numFmt w:val="bullet"/>
      <w:lvlText w:val="•"/>
      <w:lvlJc w:val="left"/>
      <w:pPr>
        <w:ind w:left="1153" w:hanging="300"/>
      </w:pPr>
      <w:rPr>
        <w:rFonts w:hint="default"/>
        <w:lang w:val="ru-RU" w:eastAsia="en-US" w:bidi="ar-SA"/>
      </w:rPr>
    </w:lvl>
    <w:lvl w:ilvl="5" w:tplc="1F5EB3B2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6" w:tplc="54F82BC6">
      <w:numFmt w:val="bullet"/>
      <w:lvlText w:val="•"/>
      <w:lvlJc w:val="left"/>
      <w:pPr>
        <w:ind w:left="1679" w:hanging="300"/>
      </w:pPr>
      <w:rPr>
        <w:rFonts w:hint="default"/>
        <w:lang w:val="ru-RU" w:eastAsia="en-US" w:bidi="ar-SA"/>
      </w:rPr>
    </w:lvl>
    <w:lvl w:ilvl="7" w:tplc="CF440F78">
      <w:numFmt w:val="bullet"/>
      <w:lvlText w:val="•"/>
      <w:lvlJc w:val="left"/>
      <w:pPr>
        <w:ind w:left="1943" w:hanging="300"/>
      </w:pPr>
      <w:rPr>
        <w:rFonts w:hint="default"/>
        <w:lang w:val="ru-RU" w:eastAsia="en-US" w:bidi="ar-SA"/>
      </w:rPr>
    </w:lvl>
    <w:lvl w:ilvl="8" w:tplc="DC38DE88">
      <w:numFmt w:val="bullet"/>
      <w:lvlText w:val="•"/>
      <w:lvlJc w:val="left"/>
      <w:pPr>
        <w:ind w:left="2206" w:hanging="300"/>
      </w:pPr>
      <w:rPr>
        <w:rFonts w:hint="default"/>
        <w:lang w:val="ru-RU" w:eastAsia="en-US" w:bidi="ar-SA"/>
      </w:rPr>
    </w:lvl>
  </w:abstractNum>
  <w:abstractNum w:abstractNumId="52" w15:restartNumberingAfterBreak="0">
    <w:nsid w:val="253F2D37"/>
    <w:multiLevelType w:val="hybridMultilevel"/>
    <w:tmpl w:val="C7CECCB6"/>
    <w:lvl w:ilvl="0" w:tplc="EF308726">
      <w:start w:val="1"/>
      <w:numFmt w:val="decimal"/>
      <w:lvlText w:val="%1."/>
      <w:lvlJc w:val="left"/>
      <w:pPr>
        <w:ind w:left="473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AC25CC">
      <w:numFmt w:val="bullet"/>
      <w:lvlText w:val="•"/>
      <w:lvlJc w:val="left"/>
      <w:pPr>
        <w:ind w:left="1548" w:hanging="401"/>
      </w:pPr>
      <w:rPr>
        <w:rFonts w:hint="default"/>
        <w:lang w:val="ru-RU" w:eastAsia="en-US" w:bidi="ar-SA"/>
      </w:rPr>
    </w:lvl>
    <w:lvl w:ilvl="2" w:tplc="775EF51A">
      <w:numFmt w:val="bullet"/>
      <w:lvlText w:val="•"/>
      <w:lvlJc w:val="left"/>
      <w:pPr>
        <w:ind w:left="2617" w:hanging="401"/>
      </w:pPr>
      <w:rPr>
        <w:rFonts w:hint="default"/>
        <w:lang w:val="ru-RU" w:eastAsia="en-US" w:bidi="ar-SA"/>
      </w:rPr>
    </w:lvl>
    <w:lvl w:ilvl="3" w:tplc="AC388C40">
      <w:numFmt w:val="bullet"/>
      <w:lvlText w:val="•"/>
      <w:lvlJc w:val="left"/>
      <w:pPr>
        <w:ind w:left="3685" w:hanging="401"/>
      </w:pPr>
      <w:rPr>
        <w:rFonts w:hint="default"/>
        <w:lang w:val="ru-RU" w:eastAsia="en-US" w:bidi="ar-SA"/>
      </w:rPr>
    </w:lvl>
    <w:lvl w:ilvl="4" w:tplc="15747E1A">
      <w:numFmt w:val="bullet"/>
      <w:lvlText w:val="•"/>
      <w:lvlJc w:val="left"/>
      <w:pPr>
        <w:ind w:left="4754" w:hanging="401"/>
      </w:pPr>
      <w:rPr>
        <w:rFonts w:hint="default"/>
        <w:lang w:val="ru-RU" w:eastAsia="en-US" w:bidi="ar-SA"/>
      </w:rPr>
    </w:lvl>
    <w:lvl w:ilvl="5" w:tplc="354AB8A8">
      <w:numFmt w:val="bullet"/>
      <w:lvlText w:val="•"/>
      <w:lvlJc w:val="left"/>
      <w:pPr>
        <w:ind w:left="5823" w:hanging="401"/>
      </w:pPr>
      <w:rPr>
        <w:rFonts w:hint="default"/>
        <w:lang w:val="ru-RU" w:eastAsia="en-US" w:bidi="ar-SA"/>
      </w:rPr>
    </w:lvl>
    <w:lvl w:ilvl="6" w:tplc="8E4C7158">
      <w:numFmt w:val="bullet"/>
      <w:lvlText w:val="•"/>
      <w:lvlJc w:val="left"/>
      <w:pPr>
        <w:ind w:left="6891" w:hanging="401"/>
      </w:pPr>
      <w:rPr>
        <w:rFonts w:hint="default"/>
        <w:lang w:val="ru-RU" w:eastAsia="en-US" w:bidi="ar-SA"/>
      </w:rPr>
    </w:lvl>
    <w:lvl w:ilvl="7" w:tplc="C2F23F24">
      <w:numFmt w:val="bullet"/>
      <w:lvlText w:val="•"/>
      <w:lvlJc w:val="left"/>
      <w:pPr>
        <w:ind w:left="7960" w:hanging="401"/>
      </w:pPr>
      <w:rPr>
        <w:rFonts w:hint="default"/>
        <w:lang w:val="ru-RU" w:eastAsia="en-US" w:bidi="ar-SA"/>
      </w:rPr>
    </w:lvl>
    <w:lvl w:ilvl="8" w:tplc="DBE6A2F6">
      <w:numFmt w:val="bullet"/>
      <w:lvlText w:val="•"/>
      <w:lvlJc w:val="left"/>
      <w:pPr>
        <w:ind w:left="9029" w:hanging="401"/>
      </w:pPr>
      <w:rPr>
        <w:rFonts w:hint="default"/>
        <w:lang w:val="ru-RU" w:eastAsia="en-US" w:bidi="ar-SA"/>
      </w:rPr>
    </w:lvl>
  </w:abstractNum>
  <w:abstractNum w:abstractNumId="53" w15:restartNumberingAfterBreak="0">
    <w:nsid w:val="255B41EF"/>
    <w:multiLevelType w:val="hybridMultilevel"/>
    <w:tmpl w:val="83083652"/>
    <w:lvl w:ilvl="0" w:tplc="3782F2AE">
      <w:numFmt w:val="bullet"/>
      <w:lvlText w:val="•"/>
      <w:lvlJc w:val="left"/>
      <w:pPr>
        <w:ind w:left="472" w:hanging="142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88F80942">
      <w:numFmt w:val="bullet"/>
      <w:lvlText w:val="•"/>
      <w:lvlJc w:val="left"/>
      <w:pPr>
        <w:ind w:left="1552" w:hanging="142"/>
      </w:pPr>
      <w:rPr>
        <w:rFonts w:hint="default"/>
        <w:lang w:val="ru-RU" w:eastAsia="en-US" w:bidi="ar-SA"/>
      </w:rPr>
    </w:lvl>
    <w:lvl w:ilvl="2" w:tplc="95AA0DEA">
      <w:numFmt w:val="bullet"/>
      <w:lvlText w:val="•"/>
      <w:lvlJc w:val="left"/>
      <w:pPr>
        <w:ind w:left="2625" w:hanging="142"/>
      </w:pPr>
      <w:rPr>
        <w:rFonts w:hint="default"/>
        <w:lang w:val="ru-RU" w:eastAsia="en-US" w:bidi="ar-SA"/>
      </w:rPr>
    </w:lvl>
    <w:lvl w:ilvl="3" w:tplc="402C4906">
      <w:numFmt w:val="bullet"/>
      <w:lvlText w:val="•"/>
      <w:lvlJc w:val="left"/>
      <w:pPr>
        <w:ind w:left="3697" w:hanging="142"/>
      </w:pPr>
      <w:rPr>
        <w:rFonts w:hint="default"/>
        <w:lang w:val="ru-RU" w:eastAsia="en-US" w:bidi="ar-SA"/>
      </w:rPr>
    </w:lvl>
    <w:lvl w:ilvl="4" w:tplc="EE06DD4A">
      <w:numFmt w:val="bullet"/>
      <w:lvlText w:val="•"/>
      <w:lvlJc w:val="left"/>
      <w:pPr>
        <w:ind w:left="4770" w:hanging="142"/>
      </w:pPr>
      <w:rPr>
        <w:rFonts w:hint="default"/>
        <w:lang w:val="ru-RU" w:eastAsia="en-US" w:bidi="ar-SA"/>
      </w:rPr>
    </w:lvl>
    <w:lvl w:ilvl="5" w:tplc="EA402A60">
      <w:numFmt w:val="bullet"/>
      <w:lvlText w:val="•"/>
      <w:lvlJc w:val="left"/>
      <w:pPr>
        <w:ind w:left="5843" w:hanging="142"/>
      </w:pPr>
      <w:rPr>
        <w:rFonts w:hint="default"/>
        <w:lang w:val="ru-RU" w:eastAsia="en-US" w:bidi="ar-SA"/>
      </w:rPr>
    </w:lvl>
    <w:lvl w:ilvl="6" w:tplc="EC9E0A82">
      <w:numFmt w:val="bullet"/>
      <w:lvlText w:val="•"/>
      <w:lvlJc w:val="left"/>
      <w:pPr>
        <w:ind w:left="6915" w:hanging="142"/>
      </w:pPr>
      <w:rPr>
        <w:rFonts w:hint="default"/>
        <w:lang w:val="ru-RU" w:eastAsia="en-US" w:bidi="ar-SA"/>
      </w:rPr>
    </w:lvl>
    <w:lvl w:ilvl="7" w:tplc="5F76C866">
      <w:numFmt w:val="bullet"/>
      <w:lvlText w:val="•"/>
      <w:lvlJc w:val="left"/>
      <w:pPr>
        <w:ind w:left="7988" w:hanging="142"/>
      </w:pPr>
      <w:rPr>
        <w:rFonts w:hint="default"/>
        <w:lang w:val="ru-RU" w:eastAsia="en-US" w:bidi="ar-SA"/>
      </w:rPr>
    </w:lvl>
    <w:lvl w:ilvl="8" w:tplc="71CAB66A">
      <w:numFmt w:val="bullet"/>
      <w:lvlText w:val="•"/>
      <w:lvlJc w:val="left"/>
      <w:pPr>
        <w:ind w:left="9061" w:hanging="142"/>
      </w:pPr>
      <w:rPr>
        <w:rFonts w:hint="default"/>
        <w:lang w:val="ru-RU" w:eastAsia="en-US" w:bidi="ar-SA"/>
      </w:rPr>
    </w:lvl>
  </w:abstractNum>
  <w:abstractNum w:abstractNumId="54" w15:restartNumberingAfterBreak="0">
    <w:nsid w:val="255F6485"/>
    <w:multiLevelType w:val="hybridMultilevel"/>
    <w:tmpl w:val="0388C622"/>
    <w:lvl w:ilvl="0" w:tplc="C33C6E52">
      <w:numFmt w:val="bullet"/>
      <w:lvlText w:val="—"/>
      <w:lvlJc w:val="left"/>
      <w:pPr>
        <w:ind w:left="305" w:hanging="4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6B4CB2E">
      <w:numFmt w:val="bullet"/>
      <w:lvlText w:val="•"/>
      <w:lvlJc w:val="left"/>
      <w:pPr>
        <w:ind w:left="543" w:hanging="408"/>
      </w:pPr>
      <w:rPr>
        <w:rFonts w:hint="default"/>
        <w:lang w:val="ru-RU" w:eastAsia="en-US" w:bidi="ar-SA"/>
      </w:rPr>
    </w:lvl>
    <w:lvl w:ilvl="2" w:tplc="2A9E3754">
      <w:numFmt w:val="bullet"/>
      <w:lvlText w:val="•"/>
      <w:lvlJc w:val="left"/>
      <w:pPr>
        <w:ind w:left="786" w:hanging="408"/>
      </w:pPr>
      <w:rPr>
        <w:rFonts w:hint="default"/>
        <w:lang w:val="ru-RU" w:eastAsia="en-US" w:bidi="ar-SA"/>
      </w:rPr>
    </w:lvl>
    <w:lvl w:ilvl="3" w:tplc="1D5252D0">
      <w:numFmt w:val="bullet"/>
      <w:lvlText w:val="•"/>
      <w:lvlJc w:val="left"/>
      <w:pPr>
        <w:ind w:left="1029" w:hanging="408"/>
      </w:pPr>
      <w:rPr>
        <w:rFonts w:hint="default"/>
        <w:lang w:val="ru-RU" w:eastAsia="en-US" w:bidi="ar-SA"/>
      </w:rPr>
    </w:lvl>
    <w:lvl w:ilvl="4" w:tplc="4AD64064">
      <w:numFmt w:val="bullet"/>
      <w:lvlText w:val="•"/>
      <w:lvlJc w:val="left"/>
      <w:pPr>
        <w:ind w:left="1273" w:hanging="408"/>
      </w:pPr>
      <w:rPr>
        <w:rFonts w:hint="default"/>
        <w:lang w:val="ru-RU" w:eastAsia="en-US" w:bidi="ar-SA"/>
      </w:rPr>
    </w:lvl>
    <w:lvl w:ilvl="5" w:tplc="ACACF1CC">
      <w:numFmt w:val="bullet"/>
      <w:lvlText w:val="•"/>
      <w:lvlJc w:val="left"/>
      <w:pPr>
        <w:ind w:left="1516" w:hanging="408"/>
      </w:pPr>
      <w:rPr>
        <w:rFonts w:hint="default"/>
        <w:lang w:val="ru-RU" w:eastAsia="en-US" w:bidi="ar-SA"/>
      </w:rPr>
    </w:lvl>
    <w:lvl w:ilvl="6" w:tplc="D8DAAC76">
      <w:numFmt w:val="bullet"/>
      <w:lvlText w:val="•"/>
      <w:lvlJc w:val="left"/>
      <w:pPr>
        <w:ind w:left="1759" w:hanging="408"/>
      </w:pPr>
      <w:rPr>
        <w:rFonts w:hint="default"/>
        <w:lang w:val="ru-RU" w:eastAsia="en-US" w:bidi="ar-SA"/>
      </w:rPr>
    </w:lvl>
    <w:lvl w:ilvl="7" w:tplc="DB643F2A">
      <w:numFmt w:val="bullet"/>
      <w:lvlText w:val="•"/>
      <w:lvlJc w:val="left"/>
      <w:pPr>
        <w:ind w:left="2003" w:hanging="408"/>
      </w:pPr>
      <w:rPr>
        <w:rFonts w:hint="default"/>
        <w:lang w:val="ru-RU" w:eastAsia="en-US" w:bidi="ar-SA"/>
      </w:rPr>
    </w:lvl>
    <w:lvl w:ilvl="8" w:tplc="AC4C5EB4">
      <w:numFmt w:val="bullet"/>
      <w:lvlText w:val="•"/>
      <w:lvlJc w:val="left"/>
      <w:pPr>
        <w:ind w:left="2246" w:hanging="408"/>
      </w:pPr>
      <w:rPr>
        <w:rFonts w:hint="default"/>
        <w:lang w:val="ru-RU" w:eastAsia="en-US" w:bidi="ar-SA"/>
      </w:rPr>
    </w:lvl>
  </w:abstractNum>
  <w:abstractNum w:abstractNumId="55" w15:restartNumberingAfterBreak="0">
    <w:nsid w:val="266B0346"/>
    <w:multiLevelType w:val="hybridMultilevel"/>
    <w:tmpl w:val="8788EBB0"/>
    <w:lvl w:ilvl="0" w:tplc="4B2EB912">
      <w:numFmt w:val="bullet"/>
      <w:lvlText w:val=""/>
      <w:lvlJc w:val="left"/>
      <w:pPr>
        <w:ind w:left="110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289978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30D0F906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FD4AB228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564CFA5A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0C124EBC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E0D6F20A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F19689DE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978AF874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56" w15:restartNumberingAfterBreak="0">
    <w:nsid w:val="269716DB"/>
    <w:multiLevelType w:val="hybridMultilevel"/>
    <w:tmpl w:val="243A4110"/>
    <w:lvl w:ilvl="0" w:tplc="59848306">
      <w:start w:val="1"/>
      <w:numFmt w:val="decimal"/>
      <w:lvlText w:val="%1."/>
      <w:lvlJc w:val="left"/>
      <w:pPr>
        <w:ind w:left="127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88056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2" w:tplc="0972D23E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3" w:tplc="40F2E27C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4" w:tplc="3220469C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5" w:tplc="538693A4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8C3AF068">
      <w:numFmt w:val="bullet"/>
      <w:lvlText w:val="•"/>
      <w:lvlJc w:val="left"/>
      <w:pPr>
        <w:ind w:left="7235" w:hanging="240"/>
      </w:pPr>
      <w:rPr>
        <w:rFonts w:hint="default"/>
        <w:lang w:val="ru-RU" w:eastAsia="en-US" w:bidi="ar-SA"/>
      </w:rPr>
    </w:lvl>
    <w:lvl w:ilvl="7" w:tplc="6F80F110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  <w:lvl w:ilvl="8" w:tplc="843EB6D0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26D31CC3"/>
    <w:multiLevelType w:val="hybridMultilevel"/>
    <w:tmpl w:val="2FFACE54"/>
    <w:lvl w:ilvl="0" w:tplc="28C225BA">
      <w:start w:val="1"/>
      <w:numFmt w:val="decimal"/>
      <w:lvlText w:val="%1)"/>
      <w:lvlJc w:val="left"/>
      <w:pPr>
        <w:ind w:left="11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6FC9E">
      <w:numFmt w:val="bullet"/>
      <w:lvlText w:val="•"/>
      <w:lvlJc w:val="left"/>
      <w:pPr>
        <w:ind w:left="2160" w:hanging="260"/>
      </w:pPr>
      <w:rPr>
        <w:rFonts w:hint="default"/>
        <w:lang w:val="ru-RU" w:eastAsia="en-US" w:bidi="ar-SA"/>
      </w:rPr>
    </w:lvl>
    <w:lvl w:ilvl="2" w:tplc="EA102100">
      <w:numFmt w:val="bullet"/>
      <w:lvlText w:val="•"/>
      <w:lvlJc w:val="left"/>
      <w:pPr>
        <w:ind w:left="3161" w:hanging="260"/>
      </w:pPr>
      <w:rPr>
        <w:rFonts w:hint="default"/>
        <w:lang w:val="ru-RU" w:eastAsia="en-US" w:bidi="ar-SA"/>
      </w:rPr>
    </w:lvl>
    <w:lvl w:ilvl="3" w:tplc="6302A4CA">
      <w:numFmt w:val="bullet"/>
      <w:lvlText w:val="•"/>
      <w:lvlJc w:val="left"/>
      <w:pPr>
        <w:ind w:left="4161" w:hanging="260"/>
      </w:pPr>
      <w:rPr>
        <w:rFonts w:hint="default"/>
        <w:lang w:val="ru-RU" w:eastAsia="en-US" w:bidi="ar-SA"/>
      </w:rPr>
    </w:lvl>
    <w:lvl w:ilvl="4" w:tplc="502ABA5E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5" w:tplc="25383CB0"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6" w:tplc="B3A2CD20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7" w:tplc="C16E2D0E">
      <w:numFmt w:val="bullet"/>
      <w:lvlText w:val="•"/>
      <w:lvlJc w:val="left"/>
      <w:pPr>
        <w:ind w:left="8164" w:hanging="260"/>
      </w:pPr>
      <w:rPr>
        <w:rFonts w:hint="default"/>
        <w:lang w:val="ru-RU" w:eastAsia="en-US" w:bidi="ar-SA"/>
      </w:rPr>
    </w:lvl>
    <w:lvl w:ilvl="8" w:tplc="BAA85E70">
      <w:numFmt w:val="bullet"/>
      <w:lvlText w:val="•"/>
      <w:lvlJc w:val="left"/>
      <w:pPr>
        <w:ind w:left="9165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274F4997"/>
    <w:multiLevelType w:val="hybridMultilevel"/>
    <w:tmpl w:val="C48EEDFE"/>
    <w:lvl w:ilvl="0" w:tplc="D8721490">
      <w:start w:val="1"/>
      <w:numFmt w:val="decimal"/>
      <w:lvlText w:val="%1)"/>
      <w:lvlJc w:val="left"/>
      <w:pPr>
        <w:ind w:left="95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46120">
      <w:numFmt w:val="bullet"/>
      <w:lvlText w:val=""/>
      <w:lvlJc w:val="left"/>
      <w:pPr>
        <w:ind w:left="17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307010">
      <w:numFmt w:val="bullet"/>
      <w:lvlText w:val="•"/>
      <w:lvlJc w:val="left"/>
      <w:pPr>
        <w:ind w:left="2805" w:hanging="348"/>
      </w:pPr>
      <w:rPr>
        <w:rFonts w:hint="default"/>
        <w:lang w:val="ru-RU" w:eastAsia="en-US" w:bidi="ar-SA"/>
      </w:rPr>
    </w:lvl>
    <w:lvl w:ilvl="3" w:tplc="90C07878">
      <w:numFmt w:val="bullet"/>
      <w:lvlText w:val="•"/>
      <w:lvlJc w:val="left"/>
      <w:pPr>
        <w:ind w:left="3850" w:hanging="348"/>
      </w:pPr>
      <w:rPr>
        <w:rFonts w:hint="default"/>
        <w:lang w:val="ru-RU" w:eastAsia="en-US" w:bidi="ar-SA"/>
      </w:rPr>
    </w:lvl>
    <w:lvl w:ilvl="4" w:tplc="F8D24E0E">
      <w:numFmt w:val="bullet"/>
      <w:lvlText w:val="•"/>
      <w:lvlJc w:val="left"/>
      <w:pPr>
        <w:ind w:left="4895" w:hanging="348"/>
      </w:pPr>
      <w:rPr>
        <w:rFonts w:hint="default"/>
        <w:lang w:val="ru-RU" w:eastAsia="en-US" w:bidi="ar-SA"/>
      </w:rPr>
    </w:lvl>
    <w:lvl w:ilvl="5" w:tplc="E6F26F9E">
      <w:numFmt w:val="bullet"/>
      <w:lvlText w:val="•"/>
      <w:lvlJc w:val="left"/>
      <w:pPr>
        <w:ind w:left="5940" w:hanging="348"/>
      </w:pPr>
      <w:rPr>
        <w:rFonts w:hint="default"/>
        <w:lang w:val="ru-RU" w:eastAsia="en-US" w:bidi="ar-SA"/>
      </w:rPr>
    </w:lvl>
    <w:lvl w:ilvl="6" w:tplc="62F838A8">
      <w:numFmt w:val="bullet"/>
      <w:lvlText w:val="•"/>
      <w:lvlJc w:val="left"/>
      <w:pPr>
        <w:ind w:left="6985" w:hanging="348"/>
      </w:pPr>
      <w:rPr>
        <w:rFonts w:hint="default"/>
        <w:lang w:val="ru-RU" w:eastAsia="en-US" w:bidi="ar-SA"/>
      </w:rPr>
    </w:lvl>
    <w:lvl w:ilvl="7" w:tplc="D5641EA2">
      <w:numFmt w:val="bullet"/>
      <w:lvlText w:val="•"/>
      <w:lvlJc w:val="left"/>
      <w:pPr>
        <w:ind w:left="8030" w:hanging="348"/>
      </w:pPr>
      <w:rPr>
        <w:rFonts w:hint="default"/>
        <w:lang w:val="ru-RU" w:eastAsia="en-US" w:bidi="ar-SA"/>
      </w:rPr>
    </w:lvl>
    <w:lvl w:ilvl="8" w:tplc="95AA48BA">
      <w:numFmt w:val="bullet"/>
      <w:lvlText w:val="•"/>
      <w:lvlJc w:val="left"/>
      <w:pPr>
        <w:ind w:left="9076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27523DFF"/>
    <w:multiLevelType w:val="hybridMultilevel"/>
    <w:tmpl w:val="25F20A70"/>
    <w:lvl w:ilvl="0" w:tplc="B55ACFA0">
      <w:numFmt w:val="bullet"/>
      <w:lvlText w:val=""/>
      <w:lvlJc w:val="left"/>
      <w:pPr>
        <w:ind w:left="10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F84316">
      <w:numFmt w:val="bullet"/>
      <w:lvlText w:val="•"/>
      <w:lvlJc w:val="left"/>
      <w:pPr>
        <w:ind w:left="609" w:hanging="286"/>
      </w:pPr>
      <w:rPr>
        <w:rFonts w:hint="default"/>
        <w:lang w:val="ru-RU" w:eastAsia="en-US" w:bidi="ar-SA"/>
      </w:rPr>
    </w:lvl>
    <w:lvl w:ilvl="2" w:tplc="06DC8B04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3" w:tplc="8BF0DBDC">
      <w:numFmt w:val="bullet"/>
      <w:lvlText w:val="•"/>
      <w:lvlJc w:val="left"/>
      <w:pPr>
        <w:ind w:left="1627" w:hanging="286"/>
      </w:pPr>
      <w:rPr>
        <w:rFonts w:hint="default"/>
        <w:lang w:val="ru-RU" w:eastAsia="en-US" w:bidi="ar-SA"/>
      </w:rPr>
    </w:lvl>
    <w:lvl w:ilvl="4" w:tplc="1EA4EF74">
      <w:numFmt w:val="bullet"/>
      <w:lvlText w:val="•"/>
      <w:lvlJc w:val="left"/>
      <w:pPr>
        <w:ind w:left="2136" w:hanging="286"/>
      </w:pPr>
      <w:rPr>
        <w:rFonts w:hint="default"/>
        <w:lang w:val="ru-RU" w:eastAsia="en-US" w:bidi="ar-SA"/>
      </w:rPr>
    </w:lvl>
    <w:lvl w:ilvl="5" w:tplc="DDB870E8">
      <w:numFmt w:val="bullet"/>
      <w:lvlText w:val="•"/>
      <w:lvlJc w:val="left"/>
      <w:pPr>
        <w:ind w:left="2645" w:hanging="286"/>
      </w:pPr>
      <w:rPr>
        <w:rFonts w:hint="default"/>
        <w:lang w:val="ru-RU" w:eastAsia="en-US" w:bidi="ar-SA"/>
      </w:rPr>
    </w:lvl>
    <w:lvl w:ilvl="6" w:tplc="D7DC9EB6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7" w:tplc="3BB4EBE0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8" w:tplc="8BDE446C">
      <w:numFmt w:val="bullet"/>
      <w:lvlText w:val="•"/>
      <w:lvlJc w:val="left"/>
      <w:pPr>
        <w:ind w:left="4172" w:hanging="286"/>
      </w:pPr>
      <w:rPr>
        <w:rFonts w:hint="default"/>
        <w:lang w:val="ru-RU" w:eastAsia="en-US" w:bidi="ar-SA"/>
      </w:rPr>
    </w:lvl>
  </w:abstractNum>
  <w:abstractNum w:abstractNumId="60" w15:restartNumberingAfterBreak="0">
    <w:nsid w:val="28237763"/>
    <w:multiLevelType w:val="hybridMultilevel"/>
    <w:tmpl w:val="BCFC8F1E"/>
    <w:lvl w:ilvl="0" w:tplc="09C07304">
      <w:start w:val="4"/>
      <w:numFmt w:val="decimal"/>
      <w:lvlText w:val="%1)"/>
      <w:lvlJc w:val="left"/>
      <w:pPr>
        <w:ind w:left="1159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E291BC">
      <w:numFmt w:val="bullet"/>
      <w:lvlText w:val="•"/>
      <w:lvlJc w:val="left"/>
      <w:pPr>
        <w:ind w:left="1563" w:hanging="346"/>
      </w:pPr>
      <w:rPr>
        <w:rFonts w:hint="default"/>
        <w:lang w:val="ru-RU" w:eastAsia="en-US" w:bidi="ar-SA"/>
      </w:rPr>
    </w:lvl>
    <w:lvl w:ilvl="2" w:tplc="857C8B16">
      <w:numFmt w:val="bullet"/>
      <w:lvlText w:val="•"/>
      <w:lvlJc w:val="left"/>
      <w:pPr>
        <w:ind w:left="1966" w:hanging="346"/>
      </w:pPr>
      <w:rPr>
        <w:rFonts w:hint="default"/>
        <w:lang w:val="ru-RU" w:eastAsia="en-US" w:bidi="ar-SA"/>
      </w:rPr>
    </w:lvl>
    <w:lvl w:ilvl="3" w:tplc="5D00284A">
      <w:numFmt w:val="bullet"/>
      <w:lvlText w:val="•"/>
      <w:lvlJc w:val="left"/>
      <w:pPr>
        <w:ind w:left="2369" w:hanging="346"/>
      </w:pPr>
      <w:rPr>
        <w:rFonts w:hint="default"/>
        <w:lang w:val="ru-RU" w:eastAsia="en-US" w:bidi="ar-SA"/>
      </w:rPr>
    </w:lvl>
    <w:lvl w:ilvl="4" w:tplc="EE18B606">
      <w:numFmt w:val="bullet"/>
      <w:lvlText w:val="•"/>
      <w:lvlJc w:val="left"/>
      <w:pPr>
        <w:ind w:left="2772" w:hanging="346"/>
      </w:pPr>
      <w:rPr>
        <w:rFonts w:hint="default"/>
        <w:lang w:val="ru-RU" w:eastAsia="en-US" w:bidi="ar-SA"/>
      </w:rPr>
    </w:lvl>
    <w:lvl w:ilvl="5" w:tplc="714E595A">
      <w:numFmt w:val="bullet"/>
      <w:lvlText w:val="•"/>
      <w:lvlJc w:val="left"/>
      <w:pPr>
        <w:ind w:left="3175" w:hanging="346"/>
      </w:pPr>
      <w:rPr>
        <w:rFonts w:hint="default"/>
        <w:lang w:val="ru-RU" w:eastAsia="en-US" w:bidi="ar-SA"/>
      </w:rPr>
    </w:lvl>
    <w:lvl w:ilvl="6" w:tplc="3886F202">
      <w:numFmt w:val="bullet"/>
      <w:lvlText w:val="•"/>
      <w:lvlJc w:val="left"/>
      <w:pPr>
        <w:ind w:left="3578" w:hanging="346"/>
      </w:pPr>
      <w:rPr>
        <w:rFonts w:hint="default"/>
        <w:lang w:val="ru-RU" w:eastAsia="en-US" w:bidi="ar-SA"/>
      </w:rPr>
    </w:lvl>
    <w:lvl w:ilvl="7" w:tplc="BD34126C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8" w:tplc="0088B218">
      <w:numFmt w:val="bullet"/>
      <w:lvlText w:val="•"/>
      <w:lvlJc w:val="left"/>
      <w:pPr>
        <w:ind w:left="4384" w:hanging="346"/>
      </w:pPr>
      <w:rPr>
        <w:rFonts w:hint="default"/>
        <w:lang w:val="ru-RU" w:eastAsia="en-US" w:bidi="ar-SA"/>
      </w:rPr>
    </w:lvl>
  </w:abstractNum>
  <w:abstractNum w:abstractNumId="61" w15:restartNumberingAfterBreak="0">
    <w:nsid w:val="292524BE"/>
    <w:multiLevelType w:val="hybridMultilevel"/>
    <w:tmpl w:val="82160194"/>
    <w:lvl w:ilvl="0" w:tplc="DCB0CD92">
      <w:start w:val="1"/>
      <w:numFmt w:val="decimal"/>
      <w:lvlText w:val="%1."/>
      <w:lvlJc w:val="left"/>
      <w:pPr>
        <w:ind w:left="213" w:hanging="272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val="ru-RU" w:eastAsia="en-US" w:bidi="ar-SA"/>
      </w:rPr>
    </w:lvl>
    <w:lvl w:ilvl="1" w:tplc="F184EE64">
      <w:numFmt w:val="bullet"/>
      <w:lvlText w:val="•"/>
      <w:lvlJc w:val="left"/>
      <w:pPr>
        <w:ind w:left="1667" w:hanging="272"/>
      </w:pPr>
      <w:rPr>
        <w:rFonts w:hint="default"/>
        <w:lang w:val="ru-RU" w:eastAsia="en-US" w:bidi="ar-SA"/>
      </w:rPr>
    </w:lvl>
    <w:lvl w:ilvl="2" w:tplc="21120B8C">
      <w:numFmt w:val="bullet"/>
      <w:lvlText w:val="•"/>
      <w:lvlJc w:val="left"/>
      <w:pPr>
        <w:ind w:left="3115" w:hanging="272"/>
      </w:pPr>
      <w:rPr>
        <w:rFonts w:hint="default"/>
        <w:lang w:val="ru-RU" w:eastAsia="en-US" w:bidi="ar-SA"/>
      </w:rPr>
    </w:lvl>
    <w:lvl w:ilvl="3" w:tplc="51C667CE">
      <w:numFmt w:val="bullet"/>
      <w:lvlText w:val="•"/>
      <w:lvlJc w:val="left"/>
      <w:pPr>
        <w:ind w:left="4563" w:hanging="272"/>
      </w:pPr>
      <w:rPr>
        <w:rFonts w:hint="default"/>
        <w:lang w:val="ru-RU" w:eastAsia="en-US" w:bidi="ar-SA"/>
      </w:rPr>
    </w:lvl>
    <w:lvl w:ilvl="4" w:tplc="ABE045DA">
      <w:numFmt w:val="bullet"/>
      <w:lvlText w:val="•"/>
      <w:lvlJc w:val="left"/>
      <w:pPr>
        <w:ind w:left="6011" w:hanging="272"/>
      </w:pPr>
      <w:rPr>
        <w:rFonts w:hint="default"/>
        <w:lang w:val="ru-RU" w:eastAsia="en-US" w:bidi="ar-SA"/>
      </w:rPr>
    </w:lvl>
    <w:lvl w:ilvl="5" w:tplc="33188BDA">
      <w:numFmt w:val="bullet"/>
      <w:lvlText w:val="•"/>
      <w:lvlJc w:val="left"/>
      <w:pPr>
        <w:ind w:left="7459" w:hanging="272"/>
      </w:pPr>
      <w:rPr>
        <w:rFonts w:hint="default"/>
        <w:lang w:val="ru-RU" w:eastAsia="en-US" w:bidi="ar-SA"/>
      </w:rPr>
    </w:lvl>
    <w:lvl w:ilvl="6" w:tplc="B6009D14">
      <w:numFmt w:val="bullet"/>
      <w:lvlText w:val="•"/>
      <w:lvlJc w:val="left"/>
      <w:pPr>
        <w:ind w:left="8907" w:hanging="272"/>
      </w:pPr>
      <w:rPr>
        <w:rFonts w:hint="default"/>
        <w:lang w:val="ru-RU" w:eastAsia="en-US" w:bidi="ar-SA"/>
      </w:rPr>
    </w:lvl>
    <w:lvl w:ilvl="7" w:tplc="725816C0">
      <w:numFmt w:val="bullet"/>
      <w:lvlText w:val="•"/>
      <w:lvlJc w:val="left"/>
      <w:pPr>
        <w:ind w:left="10354" w:hanging="272"/>
      </w:pPr>
      <w:rPr>
        <w:rFonts w:hint="default"/>
        <w:lang w:val="ru-RU" w:eastAsia="en-US" w:bidi="ar-SA"/>
      </w:rPr>
    </w:lvl>
    <w:lvl w:ilvl="8" w:tplc="27F65156">
      <w:numFmt w:val="bullet"/>
      <w:lvlText w:val="•"/>
      <w:lvlJc w:val="left"/>
      <w:pPr>
        <w:ind w:left="11802" w:hanging="272"/>
      </w:pPr>
      <w:rPr>
        <w:rFonts w:hint="default"/>
        <w:lang w:val="ru-RU" w:eastAsia="en-US" w:bidi="ar-SA"/>
      </w:rPr>
    </w:lvl>
  </w:abstractNum>
  <w:abstractNum w:abstractNumId="62" w15:restartNumberingAfterBreak="0">
    <w:nsid w:val="29D641AB"/>
    <w:multiLevelType w:val="hybridMultilevel"/>
    <w:tmpl w:val="0DC8F80A"/>
    <w:lvl w:ilvl="0" w:tplc="3E522132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BD88766">
      <w:numFmt w:val="bullet"/>
      <w:lvlText w:val="•"/>
      <w:lvlJc w:val="left"/>
      <w:pPr>
        <w:ind w:left="364" w:hanging="300"/>
      </w:pPr>
      <w:rPr>
        <w:rFonts w:hint="default"/>
        <w:lang w:val="ru-RU" w:eastAsia="en-US" w:bidi="ar-SA"/>
      </w:rPr>
    </w:lvl>
    <w:lvl w:ilvl="2" w:tplc="EF3C6C40">
      <w:numFmt w:val="bullet"/>
      <w:lvlText w:val="•"/>
      <w:lvlJc w:val="left"/>
      <w:pPr>
        <w:ind w:left="628" w:hanging="300"/>
      </w:pPr>
      <w:rPr>
        <w:rFonts w:hint="default"/>
        <w:lang w:val="ru-RU" w:eastAsia="en-US" w:bidi="ar-SA"/>
      </w:rPr>
    </w:lvl>
    <w:lvl w:ilvl="3" w:tplc="3BA23A2A">
      <w:numFmt w:val="bullet"/>
      <w:lvlText w:val="•"/>
      <w:lvlJc w:val="left"/>
      <w:pPr>
        <w:ind w:left="892" w:hanging="300"/>
      </w:pPr>
      <w:rPr>
        <w:rFonts w:hint="default"/>
        <w:lang w:val="ru-RU" w:eastAsia="en-US" w:bidi="ar-SA"/>
      </w:rPr>
    </w:lvl>
    <w:lvl w:ilvl="4" w:tplc="AE0687E4">
      <w:numFmt w:val="bullet"/>
      <w:lvlText w:val="•"/>
      <w:lvlJc w:val="left"/>
      <w:pPr>
        <w:ind w:left="1156" w:hanging="300"/>
      </w:pPr>
      <w:rPr>
        <w:rFonts w:hint="default"/>
        <w:lang w:val="ru-RU" w:eastAsia="en-US" w:bidi="ar-SA"/>
      </w:rPr>
    </w:lvl>
    <w:lvl w:ilvl="5" w:tplc="D2545C00">
      <w:numFmt w:val="bullet"/>
      <w:lvlText w:val="•"/>
      <w:lvlJc w:val="left"/>
      <w:pPr>
        <w:ind w:left="1421" w:hanging="300"/>
      </w:pPr>
      <w:rPr>
        <w:rFonts w:hint="default"/>
        <w:lang w:val="ru-RU" w:eastAsia="en-US" w:bidi="ar-SA"/>
      </w:rPr>
    </w:lvl>
    <w:lvl w:ilvl="6" w:tplc="E98C4E1C">
      <w:numFmt w:val="bullet"/>
      <w:lvlText w:val="•"/>
      <w:lvlJc w:val="left"/>
      <w:pPr>
        <w:ind w:left="1685" w:hanging="300"/>
      </w:pPr>
      <w:rPr>
        <w:rFonts w:hint="default"/>
        <w:lang w:val="ru-RU" w:eastAsia="en-US" w:bidi="ar-SA"/>
      </w:rPr>
    </w:lvl>
    <w:lvl w:ilvl="7" w:tplc="05D655E8">
      <w:numFmt w:val="bullet"/>
      <w:lvlText w:val="•"/>
      <w:lvlJc w:val="left"/>
      <w:pPr>
        <w:ind w:left="1949" w:hanging="300"/>
      </w:pPr>
      <w:rPr>
        <w:rFonts w:hint="default"/>
        <w:lang w:val="ru-RU" w:eastAsia="en-US" w:bidi="ar-SA"/>
      </w:rPr>
    </w:lvl>
    <w:lvl w:ilvl="8" w:tplc="3176F8B2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</w:abstractNum>
  <w:abstractNum w:abstractNumId="63" w15:restartNumberingAfterBreak="0">
    <w:nsid w:val="2A8438E9"/>
    <w:multiLevelType w:val="hybridMultilevel"/>
    <w:tmpl w:val="FDD69FC4"/>
    <w:lvl w:ilvl="0" w:tplc="B0B6A15E">
      <w:start w:val="10"/>
      <w:numFmt w:val="decimal"/>
      <w:lvlText w:val="%1."/>
      <w:lvlJc w:val="left"/>
      <w:pPr>
        <w:ind w:left="592" w:hanging="361"/>
      </w:pPr>
      <w:rPr>
        <w:rFonts w:hint="default"/>
        <w:w w:val="100"/>
        <w:lang w:val="ru-RU" w:eastAsia="en-US" w:bidi="ar-SA"/>
      </w:rPr>
    </w:lvl>
    <w:lvl w:ilvl="1" w:tplc="2D4E55C0">
      <w:numFmt w:val="bullet"/>
      <w:lvlText w:val=""/>
      <w:lvlJc w:val="left"/>
      <w:pPr>
        <w:ind w:left="95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BA247A">
      <w:numFmt w:val="bullet"/>
      <w:lvlText w:val="•"/>
      <w:lvlJc w:val="left"/>
      <w:pPr>
        <w:ind w:left="23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0486E88">
      <w:numFmt w:val="bullet"/>
      <w:lvlText w:val="•"/>
      <w:lvlJc w:val="left"/>
      <w:pPr>
        <w:ind w:left="2195" w:hanging="142"/>
      </w:pPr>
      <w:rPr>
        <w:rFonts w:hint="default"/>
        <w:lang w:val="ru-RU" w:eastAsia="en-US" w:bidi="ar-SA"/>
      </w:rPr>
    </w:lvl>
    <w:lvl w:ilvl="4" w:tplc="AEFA41E2">
      <w:numFmt w:val="bullet"/>
      <w:lvlText w:val="•"/>
      <w:lvlJc w:val="left"/>
      <w:pPr>
        <w:ind w:left="3431" w:hanging="142"/>
      </w:pPr>
      <w:rPr>
        <w:rFonts w:hint="default"/>
        <w:lang w:val="ru-RU" w:eastAsia="en-US" w:bidi="ar-SA"/>
      </w:rPr>
    </w:lvl>
    <w:lvl w:ilvl="5" w:tplc="DC5E8852">
      <w:numFmt w:val="bullet"/>
      <w:lvlText w:val="•"/>
      <w:lvlJc w:val="left"/>
      <w:pPr>
        <w:ind w:left="4667" w:hanging="142"/>
      </w:pPr>
      <w:rPr>
        <w:rFonts w:hint="default"/>
        <w:lang w:val="ru-RU" w:eastAsia="en-US" w:bidi="ar-SA"/>
      </w:rPr>
    </w:lvl>
    <w:lvl w:ilvl="6" w:tplc="1CA2C1F4">
      <w:numFmt w:val="bullet"/>
      <w:lvlText w:val="•"/>
      <w:lvlJc w:val="left"/>
      <w:pPr>
        <w:ind w:left="5903" w:hanging="142"/>
      </w:pPr>
      <w:rPr>
        <w:rFonts w:hint="default"/>
        <w:lang w:val="ru-RU" w:eastAsia="en-US" w:bidi="ar-SA"/>
      </w:rPr>
    </w:lvl>
    <w:lvl w:ilvl="7" w:tplc="4BC43156">
      <w:numFmt w:val="bullet"/>
      <w:lvlText w:val="•"/>
      <w:lvlJc w:val="left"/>
      <w:pPr>
        <w:ind w:left="7139" w:hanging="142"/>
      </w:pPr>
      <w:rPr>
        <w:rFonts w:hint="default"/>
        <w:lang w:val="ru-RU" w:eastAsia="en-US" w:bidi="ar-SA"/>
      </w:rPr>
    </w:lvl>
    <w:lvl w:ilvl="8" w:tplc="3DFC3E94">
      <w:numFmt w:val="bullet"/>
      <w:lvlText w:val="•"/>
      <w:lvlJc w:val="left"/>
      <w:pPr>
        <w:ind w:left="8374" w:hanging="142"/>
      </w:pPr>
      <w:rPr>
        <w:rFonts w:hint="default"/>
        <w:lang w:val="ru-RU" w:eastAsia="en-US" w:bidi="ar-SA"/>
      </w:rPr>
    </w:lvl>
  </w:abstractNum>
  <w:abstractNum w:abstractNumId="64" w15:restartNumberingAfterBreak="0">
    <w:nsid w:val="2BD5456E"/>
    <w:multiLevelType w:val="hybridMultilevel"/>
    <w:tmpl w:val="8DD49D20"/>
    <w:lvl w:ilvl="0" w:tplc="597C6BF2">
      <w:numFmt w:val="bullet"/>
      <w:lvlText w:val=""/>
      <w:lvlJc w:val="left"/>
      <w:pPr>
        <w:ind w:left="110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790D47C">
      <w:numFmt w:val="bullet"/>
      <w:lvlText w:val="•"/>
      <w:lvlJc w:val="left"/>
      <w:pPr>
        <w:ind w:left="626" w:hanging="346"/>
      </w:pPr>
      <w:rPr>
        <w:rFonts w:hint="default"/>
        <w:lang w:val="ru-RU" w:eastAsia="en-US" w:bidi="ar-SA"/>
      </w:rPr>
    </w:lvl>
    <w:lvl w:ilvl="2" w:tplc="1770616E">
      <w:numFmt w:val="bullet"/>
      <w:lvlText w:val="•"/>
      <w:lvlJc w:val="left"/>
      <w:pPr>
        <w:ind w:left="1133" w:hanging="346"/>
      </w:pPr>
      <w:rPr>
        <w:rFonts w:hint="default"/>
        <w:lang w:val="ru-RU" w:eastAsia="en-US" w:bidi="ar-SA"/>
      </w:rPr>
    </w:lvl>
    <w:lvl w:ilvl="3" w:tplc="49AE1EEE">
      <w:numFmt w:val="bullet"/>
      <w:lvlText w:val="•"/>
      <w:lvlJc w:val="left"/>
      <w:pPr>
        <w:ind w:left="1640" w:hanging="346"/>
      </w:pPr>
      <w:rPr>
        <w:rFonts w:hint="default"/>
        <w:lang w:val="ru-RU" w:eastAsia="en-US" w:bidi="ar-SA"/>
      </w:rPr>
    </w:lvl>
    <w:lvl w:ilvl="4" w:tplc="1B4ED4F4">
      <w:numFmt w:val="bullet"/>
      <w:lvlText w:val="•"/>
      <w:lvlJc w:val="left"/>
      <w:pPr>
        <w:ind w:left="2147" w:hanging="346"/>
      </w:pPr>
      <w:rPr>
        <w:rFonts w:hint="default"/>
        <w:lang w:val="ru-RU" w:eastAsia="en-US" w:bidi="ar-SA"/>
      </w:rPr>
    </w:lvl>
    <w:lvl w:ilvl="5" w:tplc="1060863A">
      <w:numFmt w:val="bullet"/>
      <w:lvlText w:val="•"/>
      <w:lvlJc w:val="left"/>
      <w:pPr>
        <w:ind w:left="2654" w:hanging="346"/>
      </w:pPr>
      <w:rPr>
        <w:rFonts w:hint="default"/>
        <w:lang w:val="ru-RU" w:eastAsia="en-US" w:bidi="ar-SA"/>
      </w:rPr>
    </w:lvl>
    <w:lvl w:ilvl="6" w:tplc="D1483116">
      <w:numFmt w:val="bullet"/>
      <w:lvlText w:val="•"/>
      <w:lvlJc w:val="left"/>
      <w:pPr>
        <w:ind w:left="3161" w:hanging="346"/>
      </w:pPr>
      <w:rPr>
        <w:rFonts w:hint="default"/>
        <w:lang w:val="ru-RU" w:eastAsia="en-US" w:bidi="ar-SA"/>
      </w:rPr>
    </w:lvl>
    <w:lvl w:ilvl="7" w:tplc="8144884C">
      <w:numFmt w:val="bullet"/>
      <w:lvlText w:val="•"/>
      <w:lvlJc w:val="left"/>
      <w:pPr>
        <w:ind w:left="3668" w:hanging="346"/>
      </w:pPr>
      <w:rPr>
        <w:rFonts w:hint="default"/>
        <w:lang w:val="ru-RU" w:eastAsia="en-US" w:bidi="ar-SA"/>
      </w:rPr>
    </w:lvl>
    <w:lvl w:ilvl="8" w:tplc="4350B720">
      <w:numFmt w:val="bullet"/>
      <w:lvlText w:val="•"/>
      <w:lvlJc w:val="left"/>
      <w:pPr>
        <w:ind w:left="4175" w:hanging="346"/>
      </w:pPr>
      <w:rPr>
        <w:rFonts w:hint="default"/>
        <w:lang w:val="ru-RU" w:eastAsia="en-US" w:bidi="ar-SA"/>
      </w:rPr>
    </w:lvl>
  </w:abstractNum>
  <w:abstractNum w:abstractNumId="65" w15:restartNumberingAfterBreak="0">
    <w:nsid w:val="2D303887"/>
    <w:multiLevelType w:val="hybridMultilevel"/>
    <w:tmpl w:val="B92A049E"/>
    <w:lvl w:ilvl="0" w:tplc="76BA5C68">
      <w:numFmt w:val="bullet"/>
      <w:lvlText w:val=""/>
      <w:lvlJc w:val="left"/>
      <w:pPr>
        <w:ind w:left="332" w:hanging="3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708C9E">
      <w:numFmt w:val="bullet"/>
      <w:lvlText w:val="•"/>
      <w:lvlJc w:val="left"/>
      <w:pPr>
        <w:ind w:left="1422" w:hanging="312"/>
      </w:pPr>
      <w:rPr>
        <w:rFonts w:hint="default"/>
        <w:lang w:val="ru-RU" w:eastAsia="en-US" w:bidi="ar-SA"/>
      </w:rPr>
    </w:lvl>
    <w:lvl w:ilvl="2" w:tplc="34B2E18A">
      <w:numFmt w:val="bullet"/>
      <w:lvlText w:val="•"/>
      <w:lvlJc w:val="left"/>
      <w:pPr>
        <w:ind w:left="2505" w:hanging="312"/>
      </w:pPr>
      <w:rPr>
        <w:rFonts w:hint="default"/>
        <w:lang w:val="ru-RU" w:eastAsia="en-US" w:bidi="ar-SA"/>
      </w:rPr>
    </w:lvl>
    <w:lvl w:ilvl="3" w:tplc="2F86880C">
      <w:numFmt w:val="bullet"/>
      <w:lvlText w:val="•"/>
      <w:lvlJc w:val="left"/>
      <w:pPr>
        <w:ind w:left="3587" w:hanging="312"/>
      </w:pPr>
      <w:rPr>
        <w:rFonts w:hint="default"/>
        <w:lang w:val="ru-RU" w:eastAsia="en-US" w:bidi="ar-SA"/>
      </w:rPr>
    </w:lvl>
    <w:lvl w:ilvl="4" w:tplc="D2C2FC96">
      <w:numFmt w:val="bullet"/>
      <w:lvlText w:val="•"/>
      <w:lvlJc w:val="left"/>
      <w:pPr>
        <w:ind w:left="4670" w:hanging="312"/>
      </w:pPr>
      <w:rPr>
        <w:rFonts w:hint="default"/>
        <w:lang w:val="ru-RU" w:eastAsia="en-US" w:bidi="ar-SA"/>
      </w:rPr>
    </w:lvl>
    <w:lvl w:ilvl="5" w:tplc="B4B2B0AC">
      <w:numFmt w:val="bullet"/>
      <w:lvlText w:val="•"/>
      <w:lvlJc w:val="left"/>
      <w:pPr>
        <w:ind w:left="5753" w:hanging="312"/>
      </w:pPr>
      <w:rPr>
        <w:rFonts w:hint="default"/>
        <w:lang w:val="ru-RU" w:eastAsia="en-US" w:bidi="ar-SA"/>
      </w:rPr>
    </w:lvl>
    <w:lvl w:ilvl="6" w:tplc="69A0B1DA">
      <w:numFmt w:val="bullet"/>
      <w:lvlText w:val="•"/>
      <w:lvlJc w:val="left"/>
      <w:pPr>
        <w:ind w:left="6835" w:hanging="312"/>
      </w:pPr>
      <w:rPr>
        <w:rFonts w:hint="default"/>
        <w:lang w:val="ru-RU" w:eastAsia="en-US" w:bidi="ar-SA"/>
      </w:rPr>
    </w:lvl>
    <w:lvl w:ilvl="7" w:tplc="A8F8C476">
      <w:numFmt w:val="bullet"/>
      <w:lvlText w:val="•"/>
      <w:lvlJc w:val="left"/>
      <w:pPr>
        <w:ind w:left="7918" w:hanging="312"/>
      </w:pPr>
      <w:rPr>
        <w:rFonts w:hint="default"/>
        <w:lang w:val="ru-RU" w:eastAsia="en-US" w:bidi="ar-SA"/>
      </w:rPr>
    </w:lvl>
    <w:lvl w:ilvl="8" w:tplc="7F4AADD8">
      <w:numFmt w:val="bullet"/>
      <w:lvlText w:val="•"/>
      <w:lvlJc w:val="left"/>
      <w:pPr>
        <w:ind w:left="9001" w:hanging="312"/>
      </w:pPr>
      <w:rPr>
        <w:rFonts w:hint="default"/>
        <w:lang w:val="ru-RU" w:eastAsia="en-US" w:bidi="ar-SA"/>
      </w:rPr>
    </w:lvl>
  </w:abstractNum>
  <w:abstractNum w:abstractNumId="66" w15:restartNumberingAfterBreak="0">
    <w:nsid w:val="2DF7206B"/>
    <w:multiLevelType w:val="hybridMultilevel"/>
    <w:tmpl w:val="E4C4D242"/>
    <w:lvl w:ilvl="0" w:tplc="EB5CDEF2">
      <w:start w:val="2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928084">
      <w:start w:val="1"/>
      <w:numFmt w:val="decimal"/>
      <w:lvlText w:val="%2."/>
      <w:lvlJc w:val="left"/>
      <w:pPr>
        <w:ind w:left="1052" w:hanging="348"/>
      </w:pPr>
      <w:rPr>
        <w:rFonts w:hint="default"/>
        <w:w w:val="100"/>
        <w:lang w:val="ru-RU" w:eastAsia="en-US" w:bidi="ar-SA"/>
      </w:rPr>
    </w:lvl>
    <w:lvl w:ilvl="2" w:tplc="B07CF760">
      <w:start w:val="4"/>
      <w:numFmt w:val="decimal"/>
      <w:lvlText w:val="%3."/>
      <w:lvlJc w:val="left"/>
      <w:pPr>
        <w:ind w:left="1261" w:hanging="221"/>
      </w:pPr>
      <w:rPr>
        <w:rFonts w:hint="default"/>
        <w:b/>
        <w:bCs/>
        <w:w w:val="100"/>
        <w:lang w:val="ru-RU" w:eastAsia="en-US" w:bidi="ar-SA"/>
      </w:rPr>
    </w:lvl>
    <w:lvl w:ilvl="3" w:tplc="CD6E729E">
      <w:numFmt w:val="bullet"/>
      <w:lvlText w:val="•"/>
      <w:lvlJc w:val="left"/>
      <w:pPr>
        <w:ind w:left="2498" w:hanging="221"/>
      </w:pPr>
      <w:rPr>
        <w:rFonts w:hint="default"/>
        <w:lang w:val="ru-RU" w:eastAsia="en-US" w:bidi="ar-SA"/>
      </w:rPr>
    </w:lvl>
    <w:lvl w:ilvl="4" w:tplc="9E6E5D32">
      <w:numFmt w:val="bullet"/>
      <w:lvlText w:val="•"/>
      <w:lvlJc w:val="left"/>
      <w:pPr>
        <w:ind w:left="3736" w:hanging="221"/>
      </w:pPr>
      <w:rPr>
        <w:rFonts w:hint="default"/>
        <w:lang w:val="ru-RU" w:eastAsia="en-US" w:bidi="ar-SA"/>
      </w:rPr>
    </w:lvl>
    <w:lvl w:ilvl="5" w:tplc="AB127AB2">
      <w:numFmt w:val="bullet"/>
      <w:lvlText w:val="•"/>
      <w:lvlJc w:val="left"/>
      <w:pPr>
        <w:ind w:left="4974" w:hanging="221"/>
      </w:pPr>
      <w:rPr>
        <w:rFonts w:hint="default"/>
        <w:lang w:val="ru-RU" w:eastAsia="en-US" w:bidi="ar-SA"/>
      </w:rPr>
    </w:lvl>
    <w:lvl w:ilvl="6" w:tplc="9F52B4A4">
      <w:numFmt w:val="bullet"/>
      <w:lvlText w:val="•"/>
      <w:lvlJc w:val="left"/>
      <w:pPr>
        <w:ind w:left="6213" w:hanging="221"/>
      </w:pPr>
      <w:rPr>
        <w:rFonts w:hint="default"/>
        <w:lang w:val="ru-RU" w:eastAsia="en-US" w:bidi="ar-SA"/>
      </w:rPr>
    </w:lvl>
    <w:lvl w:ilvl="7" w:tplc="6D44219C">
      <w:numFmt w:val="bullet"/>
      <w:lvlText w:val="•"/>
      <w:lvlJc w:val="left"/>
      <w:pPr>
        <w:ind w:left="7451" w:hanging="221"/>
      </w:pPr>
      <w:rPr>
        <w:rFonts w:hint="default"/>
        <w:lang w:val="ru-RU" w:eastAsia="en-US" w:bidi="ar-SA"/>
      </w:rPr>
    </w:lvl>
    <w:lvl w:ilvl="8" w:tplc="AEBCEEAA">
      <w:numFmt w:val="bullet"/>
      <w:lvlText w:val="•"/>
      <w:lvlJc w:val="left"/>
      <w:pPr>
        <w:ind w:left="8689" w:hanging="221"/>
      </w:pPr>
      <w:rPr>
        <w:rFonts w:hint="default"/>
        <w:lang w:val="ru-RU" w:eastAsia="en-US" w:bidi="ar-SA"/>
      </w:rPr>
    </w:lvl>
  </w:abstractNum>
  <w:abstractNum w:abstractNumId="67" w15:restartNumberingAfterBreak="0">
    <w:nsid w:val="2E7B5DA7"/>
    <w:multiLevelType w:val="hybridMultilevel"/>
    <w:tmpl w:val="579A47BE"/>
    <w:lvl w:ilvl="0" w:tplc="D6EA8D66">
      <w:start w:val="1"/>
      <w:numFmt w:val="decimal"/>
      <w:lvlText w:val="%1."/>
      <w:lvlJc w:val="left"/>
      <w:pPr>
        <w:ind w:left="473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23BAE">
      <w:numFmt w:val="bullet"/>
      <w:lvlText w:val="•"/>
      <w:lvlJc w:val="left"/>
      <w:pPr>
        <w:ind w:left="1548" w:hanging="293"/>
      </w:pPr>
      <w:rPr>
        <w:rFonts w:hint="default"/>
        <w:lang w:val="ru-RU" w:eastAsia="en-US" w:bidi="ar-SA"/>
      </w:rPr>
    </w:lvl>
    <w:lvl w:ilvl="2" w:tplc="FF784E54">
      <w:numFmt w:val="bullet"/>
      <w:lvlText w:val="•"/>
      <w:lvlJc w:val="left"/>
      <w:pPr>
        <w:ind w:left="2617" w:hanging="293"/>
      </w:pPr>
      <w:rPr>
        <w:rFonts w:hint="default"/>
        <w:lang w:val="ru-RU" w:eastAsia="en-US" w:bidi="ar-SA"/>
      </w:rPr>
    </w:lvl>
    <w:lvl w:ilvl="3" w:tplc="83606C96">
      <w:numFmt w:val="bullet"/>
      <w:lvlText w:val="•"/>
      <w:lvlJc w:val="left"/>
      <w:pPr>
        <w:ind w:left="3685" w:hanging="293"/>
      </w:pPr>
      <w:rPr>
        <w:rFonts w:hint="default"/>
        <w:lang w:val="ru-RU" w:eastAsia="en-US" w:bidi="ar-SA"/>
      </w:rPr>
    </w:lvl>
    <w:lvl w:ilvl="4" w:tplc="501E2328">
      <w:numFmt w:val="bullet"/>
      <w:lvlText w:val="•"/>
      <w:lvlJc w:val="left"/>
      <w:pPr>
        <w:ind w:left="4754" w:hanging="293"/>
      </w:pPr>
      <w:rPr>
        <w:rFonts w:hint="default"/>
        <w:lang w:val="ru-RU" w:eastAsia="en-US" w:bidi="ar-SA"/>
      </w:rPr>
    </w:lvl>
    <w:lvl w:ilvl="5" w:tplc="01EABA6E">
      <w:numFmt w:val="bullet"/>
      <w:lvlText w:val="•"/>
      <w:lvlJc w:val="left"/>
      <w:pPr>
        <w:ind w:left="5823" w:hanging="293"/>
      </w:pPr>
      <w:rPr>
        <w:rFonts w:hint="default"/>
        <w:lang w:val="ru-RU" w:eastAsia="en-US" w:bidi="ar-SA"/>
      </w:rPr>
    </w:lvl>
    <w:lvl w:ilvl="6" w:tplc="BCA81730">
      <w:numFmt w:val="bullet"/>
      <w:lvlText w:val="•"/>
      <w:lvlJc w:val="left"/>
      <w:pPr>
        <w:ind w:left="6891" w:hanging="293"/>
      </w:pPr>
      <w:rPr>
        <w:rFonts w:hint="default"/>
        <w:lang w:val="ru-RU" w:eastAsia="en-US" w:bidi="ar-SA"/>
      </w:rPr>
    </w:lvl>
    <w:lvl w:ilvl="7" w:tplc="F0CEA7EE">
      <w:numFmt w:val="bullet"/>
      <w:lvlText w:val="•"/>
      <w:lvlJc w:val="left"/>
      <w:pPr>
        <w:ind w:left="7960" w:hanging="293"/>
      </w:pPr>
      <w:rPr>
        <w:rFonts w:hint="default"/>
        <w:lang w:val="ru-RU" w:eastAsia="en-US" w:bidi="ar-SA"/>
      </w:rPr>
    </w:lvl>
    <w:lvl w:ilvl="8" w:tplc="D1E249AA">
      <w:numFmt w:val="bullet"/>
      <w:lvlText w:val="•"/>
      <w:lvlJc w:val="left"/>
      <w:pPr>
        <w:ind w:left="9029" w:hanging="293"/>
      </w:pPr>
      <w:rPr>
        <w:rFonts w:hint="default"/>
        <w:lang w:val="ru-RU" w:eastAsia="en-US" w:bidi="ar-SA"/>
      </w:rPr>
    </w:lvl>
  </w:abstractNum>
  <w:abstractNum w:abstractNumId="68" w15:restartNumberingAfterBreak="0">
    <w:nsid w:val="2ED14A08"/>
    <w:multiLevelType w:val="hybridMultilevel"/>
    <w:tmpl w:val="ADAE9468"/>
    <w:lvl w:ilvl="0" w:tplc="C88EAE08">
      <w:numFmt w:val="bullet"/>
      <w:lvlText w:val="-"/>
      <w:lvlJc w:val="left"/>
      <w:pPr>
        <w:ind w:left="33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280A0">
      <w:numFmt w:val="bullet"/>
      <w:lvlText w:val="•"/>
      <w:lvlJc w:val="left"/>
      <w:pPr>
        <w:ind w:left="1422" w:hanging="142"/>
      </w:pPr>
      <w:rPr>
        <w:rFonts w:hint="default"/>
        <w:lang w:val="ru-RU" w:eastAsia="en-US" w:bidi="ar-SA"/>
      </w:rPr>
    </w:lvl>
    <w:lvl w:ilvl="2" w:tplc="D72C3844">
      <w:numFmt w:val="bullet"/>
      <w:lvlText w:val="•"/>
      <w:lvlJc w:val="left"/>
      <w:pPr>
        <w:ind w:left="2505" w:hanging="142"/>
      </w:pPr>
      <w:rPr>
        <w:rFonts w:hint="default"/>
        <w:lang w:val="ru-RU" w:eastAsia="en-US" w:bidi="ar-SA"/>
      </w:rPr>
    </w:lvl>
    <w:lvl w:ilvl="3" w:tplc="D1985220">
      <w:numFmt w:val="bullet"/>
      <w:lvlText w:val="•"/>
      <w:lvlJc w:val="left"/>
      <w:pPr>
        <w:ind w:left="3587" w:hanging="142"/>
      </w:pPr>
      <w:rPr>
        <w:rFonts w:hint="default"/>
        <w:lang w:val="ru-RU" w:eastAsia="en-US" w:bidi="ar-SA"/>
      </w:rPr>
    </w:lvl>
    <w:lvl w:ilvl="4" w:tplc="2C4E1D2A">
      <w:numFmt w:val="bullet"/>
      <w:lvlText w:val="•"/>
      <w:lvlJc w:val="left"/>
      <w:pPr>
        <w:ind w:left="4670" w:hanging="142"/>
      </w:pPr>
      <w:rPr>
        <w:rFonts w:hint="default"/>
        <w:lang w:val="ru-RU" w:eastAsia="en-US" w:bidi="ar-SA"/>
      </w:rPr>
    </w:lvl>
    <w:lvl w:ilvl="5" w:tplc="206E6038">
      <w:numFmt w:val="bullet"/>
      <w:lvlText w:val="•"/>
      <w:lvlJc w:val="left"/>
      <w:pPr>
        <w:ind w:left="5753" w:hanging="142"/>
      </w:pPr>
      <w:rPr>
        <w:rFonts w:hint="default"/>
        <w:lang w:val="ru-RU" w:eastAsia="en-US" w:bidi="ar-SA"/>
      </w:rPr>
    </w:lvl>
    <w:lvl w:ilvl="6" w:tplc="BC3CB9C4">
      <w:numFmt w:val="bullet"/>
      <w:lvlText w:val="•"/>
      <w:lvlJc w:val="left"/>
      <w:pPr>
        <w:ind w:left="6835" w:hanging="142"/>
      </w:pPr>
      <w:rPr>
        <w:rFonts w:hint="default"/>
        <w:lang w:val="ru-RU" w:eastAsia="en-US" w:bidi="ar-SA"/>
      </w:rPr>
    </w:lvl>
    <w:lvl w:ilvl="7" w:tplc="13889CAC">
      <w:numFmt w:val="bullet"/>
      <w:lvlText w:val="•"/>
      <w:lvlJc w:val="left"/>
      <w:pPr>
        <w:ind w:left="7918" w:hanging="142"/>
      </w:pPr>
      <w:rPr>
        <w:rFonts w:hint="default"/>
        <w:lang w:val="ru-RU" w:eastAsia="en-US" w:bidi="ar-SA"/>
      </w:rPr>
    </w:lvl>
    <w:lvl w:ilvl="8" w:tplc="032022F2">
      <w:numFmt w:val="bullet"/>
      <w:lvlText w:val="•"/>
      <w:lvlJc w:val="left"/>
      <w:pPr>
        <w:ind w:left="9001" w:hanging="142"/>
      </w:pPr>
      <w:rPr>
        <w:rFonts w:hint="default"/>
        <w:lang w:val="ru-RU" w:eastAsia="en-US" w:bidi="ar-SA"/>
      </w:rPr>
    </w:lvl>
  </w:abstractNum>
  <w:abstractNum w:abstractNumId="69" w15:restartNumberingAfterBreak="0">
    <w:nsid w:val="2EF51E38"/>
    <w:multiLevelType w:val="hybridMultilevel"/>
    <w:tmpl w:val="F1362D44"/>
    <w:lvl w:ilvl="0" w:tplc="1132F78A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B6DD78">
      <w:numFmt w:val="bullet"/>
      <w:lvlText w:val="•"/>
      <w:lvlJc w:val="left"/>
      <w:pPr>
        <w:ind w:left="1422" w:hanging="300"/>
      </w:pPr>
      <w:rPr>
        <w:rFonts w:hint="default"/>
        <w:lang w:val="ru-RU" w:eastAsia="en-US" w:bidi="ar-SA"/>
      </w:rPr>
    </w:lvl>
    <w:lvl w:ilvl="2" w:tplc="C4740DBE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7CAC6142">
      <w:numFmt w:val="bullet"/>
      <w:lvlText w:val="•"/>
      <w:lvlJc w:val="left"/>
      <w:pPr>
        <w:ind w:left="3587" w:hanging="300"/>
      </w:pPr>
      <w:rPr>
        <w:rFonts w:hint="default"/>
        <w:lang w:val="ru-RU" w:eastAsia="en-US" w:bidi="ar-SA"/>
      </w:rPr>
    </w:lvl>
    <w:lvl w:ilvl="4" w:tplc="870EA5E2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3ABC99FC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E4C015DA">
      <w:numFmt w:val="bullet"/>
      <w:lvlText w:val="•"/>
      <w:lvlJc w:val="left"/>
      <w:pPr>
        <w:ind w:left="6835" w:hanging="300"/>
      </w:pPr>
      <w:rPr>
        <w:rFonts w:hint="default"/>
        <w:lang w:val="ru-RU" w:eastAsia="en-US" w:bidi="ar-SA"/>
      </w:rPr>
    </w:lvl>
    <w:lvl w:ilvl="7" w:tplc="A64098E0">
      <w:numFmt w:val="bullet"/>
      <w:lvlText w:val="•"/>
      <w:lvlJc w:val="left"/>
      <w:pPr>
        <w:ind w:left="7918" w:hanging="300"/>
      </w:pPr>
      <w:rPr>
        <w:rFonts w:hint="default"/>
        <w:lang w:val="ru-RU" w:eastAsia="en-US" w:bidi="ar-SA"/>
      </w:rPr>
    </w:lvl>
    <w:lvl w:ilvl="8" w:tplc="4CDAD7DA">
      <w:numFmt w:val="bullet"/>
      <w:lvlText w:val="•"/>
      <w:lvlJc w:val="left"/>
      <w:pPr>
        <w:ind w:left="9001" w:hanging="300"/>
      </w:pPr>
      <w:rPr>
        <w:rFonts w:hint="default"/>
        <w:lang w:val="ru-RU" w:eastAsia="en-US" w:bidi="ar-SA"/>
      </w:rPr>
    </w:lvl>
  </w:abstractNum>
  <w:abstractNum w:abstractNumId="70" w15:restartNumberingAfterBreak="0">
    <w:nsid w:val="2EFB1FED"/>
    <w:multiLevelType w:val="hybridMultilevel"/>
    <w:tmpl w:val="1BC221DA"/>
    <w:lvl w:ilvl="0" w:tplc="2096A21E">
      <w:start w:val="3"/>
      <w:numFmt w:val="decimal"/>
      <w:lvlText w:val="%1."/>
      <w:lvlJc w:val="left"/>
      <w:pPr>
        <w:ind w:left="613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42A16">
      <w:numFmt w:val="bullet"/>
      <w:lvlText w:val="•"/>
      <w:lvlJc w:val="left"/>
      <w:pPr>
        <w:ind w:left="1678" w:hanging="293"/>
      </w:pPr>
      <w:rPr>
        <w:rFonts w:hint="default"/>
        <w:lang w:val="ru-RU" w:eastAsia="en-US" w:bidi="ar-SA"/>
      </w:rPr>
    </w:lvl>
    <w:lvl w:ilvl="2" w:tplc="E7309A9E">
      <w:numFmt w:val="bullet"/>
      <w:lvlText w:val="•"/>
      <w:lvlJc w:val="left"/>
      <w:pPr>
        <w:ind w:left="2737" w:hanging="293"/>
      </w:pPr>
      <w:rPr>
        <w:rFonts w:hint="default"/>
        <w:lang w:val="ru-RU" w:eastAsia="en-US" w:bidi="ar-SA"/>
      </w:rPr>
    </w:lvl>
    <w:lvl w:ilvl="3" w:tplc="14707F60">
      <w:numFmt w:val="bullet"/>
      <w:lvlText w:val="•"/>
      <w:lvlJc w:val="left"/>
      <w:pPr>
        <w:ind w:left="3795" w:hanging="293"/>
      </w:pPr>
      <w:rPr>
        <w:rFonts w:hint="default"/>
        <w:lang w:val="ru-RU" w:eastAsia="en-US" w:bidi="ar-SA"/>
      </w:rPr>
    </w:lvl>
    <w:lvl w:ilvl="4" w:tplc="12CA3A84">
      <w:numFmt w:val="bullet"/>
      <w:lvlText w:val="•"/>
      <w:lvlJc w:val="left"/>
      <w:pPr>
        <w:ind w:left="4854" w:hanging="293"/>
      </w:pPr>
      <w:rPr>
        <w:rFonts w:hint="default"/>
        <w:lang w:val="ru-RU" w:eastAsia="en-US" w:bidi="ar-SA"/>
      </w:rPr>
    </w:lvl>
    <w:lvl w:ilvl="5" w:tplc="2F80AF28">
      <w:numFmt w:val="bullet"/>
      <w:lvlText w:val="•"/>
      <w:lvlJc w:val="left"/>
      <w:pPr>
        <w:ind w:left="5913" w:hanging="293"/>
      </w:pPr>
      <w:rPr>
        <w:rFonts w:hint="default"/>
        <w:lang w:val="ru-RU" w:eastAsia="en-US" w:bidi="ar-SA"/>
      </w:rPr>
    </w:lvl>
    <w:lvl w:ilvl="6" w:tplc="26249412">
      <w:numFmt w:val="bullet"/>
      <w:lvlText w:val="•"/>
      <w:lvlJc w:val="left"/>
      <w:pPr>
        <w:ind w:left="6971" w:hanging="293"/>
      </w:pPr>
      <w:rPr>
        <w:rFonts w:hint="default"/>
        <w:lang w:val="ru-RU" w:eastAsia="en-US" w:bidi="ar-SA"/>
      </w:rPr>
    </w:lvl>
    <w:lvl w:ilvl="7" w:tplc="FBDA82BA">
      <w:numFmt w:val="bullet"/>
      <w:lvlText w:val="•"/>
      <w:lvlJc w:val="left"/>
      <w:pPr>
        <w:ind w:left="8030" w:hanging="293"/>
      </w:pPr>
      <w:rPr>
        <w:rFonts w:hint="default"/>
        <w:lang w:val="ru-RU" w:eastAsia="en-US" w:bidi="ar-SA"/>
      </w:rPr>
    </w:lvl>
    <w:lvl w:ilvl="8" w:tplc="833C11DE">
      <w:numFmt w:val="bullet"/>
      <w:lvlText w:val="•"/>
      <w:lvlJc w:val="left"/>
      <w:pPr>
        <w:ind w:left="9089" w:hanging="293"/>
      </w:pPr>
      <w:rPr>
        <w:rFonts w:hint="default"/>
        <w:lang w:val="ru-RU" w:eastAsia="en-US" w:bidi="ar-SA"/>
      </w:rPr>
    </w:lvl>
  </w:abstractNum>
  <w:abstractNum w:abstractNumId="71" w15:restartNumberingAfterBreak="0">
    <w:nsid w:val="30B54F4C"/>
    <w:multiLevelType w:val="hybridMultilevel"/>
    <w:tmpl w:val="BC9A1142"/>
    <w:lvl w:ilvl="0" w:tplc="96FCCF56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8E480">
      <w:numFmt w:val="bullet"/>
      <w:lvlText w:val=""/>
      <w:lvlJc w:val="left"/>
      <w:pPr>
        <w:ind w:left="33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1E2802A">
      <w:numFmt w:val="bullet"/>
      <w:lvlText w:val="•"/>
      <w:lvlJc w:val="left"/>
      <w:pPr>
        <w:ind w:left="2505" w:hanging="708"/>
      </w:pPr>
      <w:rPr>
        <w:rFonts w:hint="default"/>
        <w:lang w:val="ru-RU" w:eastAsia="en-US" w:bidi="ar-SA"/>
      </w:rPr>
    </w:lvl>
    <w:lvl w:ilvl="3" w:tplc="3C9EE0FC">
      <w:numFmt w:val="bullet"/>
      <w:lvlText w:val="•"/>
      <w:lvlJc w:val="left"/>
      <w:pPr>
        <w:ind w:left="3587" w:hanging="708"/>
      </w:pPr>
      <w:rPr>
        <w:rFonts w:hint="default"/>
        <w:lang w:val="ru-RU" w:eastAsia="en-US" w:bidi="ar-SA"/>
      </w:rPr>
    </w:lvl>
    <w:lvl w:ilvl="4" w:tplc="C8E474CA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F4F4BF08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3B78CE20">
      <w:numFmt w:val="bullet"/>
      <w:lvlText w:val="•"/>
      <w:lvlJc w:val="left"/>
      <w:pPr>
        <w:ind w:left="6835" w:hanging="708"/>
      </w:pPr>
      <w:rPr>
        <w:rFonts w:hint="default"/>
        <w:lang w:val="ru-RU" w:eastAsia="en-US" w:bidi="ar-SA"/>
      </w:rPr>
    </w:lvl>
    <w:lvl w:ilvl="7" w:tplc="4FD62AA6">
      <w:numFmt w:val="bullet"/>
      <w:lvlText w:val="•"/>
      <w:lvlJc w:val="left"/>
      <w:pPr>
        <w:ind w:left="7918" w:hanging="708"/>
      </w:pPr>
      <w:rPr>
        <w:rFonts w:hint="default"/>
        <w:lang w:val="ru-RU" w:eastAsia="en-US" w:bidi="ar-SA"/>
      </w:rPr>
    </w:lvl>
    <w:lvl w:ilvl="8" w:tplc="8550ECAA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72" w15:restartNumberingAfterBreak="0">
    <w:nsid w:val="31471D90"/>
    <w:multiLevelType w:val="hybridMultilevel"/>
    <w:tmpl w:val="C850206C"/>
    <w:lvl w:ilvl="0" w:tplc="25A825A0">
      <w:numFmt w:val="bullet"/>
      <w:lvlText w:val="-"/>
      <w:lvlJc w:val="left"/>
      <w:pPr>
        <w:ind w:left="33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401F76">
      <w:numFmt w:val="bullet"/>
      <w:lvlText w:val=""/>
      <w:lvlJc w:val="left"/>
      <w:pPr>
        <w:ind w:left="17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DC6A1D8">
      <w:numFmt w:val="bullet"/>
      <w:lvlText w:val="•"/>
      <w:lvlJc w:val="left"/>
      <w:pPr>
        <w:ind w:left="2805" w:hanging="348"/>
      </w:pPr>
      <w:rPr>
        <w:rFonts w:hint="default"/>
        <w:lang w:val="ru-RU" w:eastAsia="en-US" w:bidi="ar-SA"/>
      </w:rPr>
    </w:lvl>
    <w:lvl w:ilvl="3" w:tplc="48EC0864">
      <w:numFmt w:val="bullet"/>
      <w:lvlText w:val="•"/>
      <w:lvlJc w:val="left"/>
      <w:pPr>
        <w:ind w:left="3850" w:hanging="348"/>
      </w:pPr>
      <w:rPr>
        <w:rFonts w:hint="default"/>
        <w:lang w:val="ru-RU" w:eastAsia="en-US" w:bidi="ar-SA"/>
      </w:rPr>
    </w:lvl>
    <w:lvl w:ilvl="4" w:tplc="513245EA">
      <w:numFmt w:val="bullet"/>
      <w:lvlText w:val="•"/>
      <w:lvlJc w:val="left"/>
      <w:pPr>
        <w:ind w:left="4895" w:hanging="348"/>
      </w:pPr>
      <w:rPr>
        <w:rFonts w:hint="default"/>
        <w:lang w:val="ru-RU" w:eastAsia="en-US" w:bidi="ar-SA"/>
      </w:rPr>
    </w:lvl>
    <w:lvl w:ilvl="5" w:tplc="9656061E">
      <w:numFmt w:val="bullet"/>
      <w:lvlText w:val="•"/>
      <w:lvlJc w:val="left"/>
      <w:pPr>
        <w:ind w:left="5940" w:hanging="348"/>
      </w:pPr>
      <w:rPr>
        <w:rFonts w:hint="default"/>
        <w:lang w:val="ru-RU" w:eastAsia="en-US" w:bidi="ar-SA"/>
      </w:rPr>
    </w:lvl>
    <w:lvl w:ilvl="6" w:tplc="0E982FAC">
      <w:numFmt w:val="bullet"/>
      <w:lvlText w:val="•"/>
      <w:lvlJc w:val="left"/>
      <w:pPr>
        <w:ind w:left="6985" w:hanging="348"/>
      </w:pPr>
      <w:rPr>
        <w:rFonts w:hint="default"/>
        <w:lang w:val="ru-RU" w:eastAsia="en-US" w:bidi="ar-SA"/>
      </w:rPr>
    </w:lvl>
    <w:lvl w:ilvl="7" w:tplc="4314A206">
      <w:numFmt w:val="bullet"/>
      <w:lvlText w:val="•"/>
      <w:lvlJc w:val="left"/>
      <w:pPr>
        <w:ind w:left="8030" w:hanging="348"/>
      </w:pPr>
      <w:rPr>
        <w:rFonts w:hint="default"/>
        <w:lang w:val="ru-RU" w:eastAsia="en-US" w:bidi="ar-SA"/>
      </w:rPr>
    </w:lvl>
    <w:lvl w:ilvl="8" w:tplc="37F650BC">
      <w:numFmt w:val="bullet"/>
      <w:lvlText w:val="•"/>
      <w:lvlJc w:val="left"/>
      <w:pPr>
        <w:ind w:left="9076" w:hanging="348"/>
      </w:pPr>
      <w:rPr>
        <w:rFonts w:hint="default"/>
        <w:lang w:val="ru-RU" w:eastAsia="en-US" w:bidi="ar-SA"/>
      </w:rPr>
    </w:lvl>
  </w:abstractNum>
  <w:abstractNum w:abstractNumId="73" w15:restartNumberingAfterBreak="0">
    <w:nsid w:val="32D251E0"/>
    <w:multiLevelType w:val="hybridMultilevel"/>
    <w:tmpl w:val="9B5464E4"/>
    <w:lvl w:ilvl="0" w:tplc="09A2EFC6">
      <w:start w:val="1"/>
      <w:numFmt w:val="decimal"/>
      <w:lvlText w:val="%1"/>
      <w:lvlJc w:val="left"/>
      <w:pPr>
        <w:ind w:left="4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1EDCFE">
      <w:numFmt w:val="bullet"/>
      <w:lvlText w:val="•"/>
      <w:lvlJc w:val="left"/>
      <w:pPr>
        <w:ind w:left="1860" w:hanging="180"/>
      </w:pPr>
      <w:rPr>
        <w:rFonts w:hint="default"/>
        <w:lang w:val="ru-RU" w:eastAsia="en-US" w:bidi="ar-SA"/>
      </w:rPr>
    </w:lvl>
    <w:lvl w:ilvl="2" w:tplc="9C6EB324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3" w:tplc="06E4C918">
      <w:numFmt w:val="bullet"/>
      <w:lvlText w:val="•"/>
      <w:lvlJc w:val="left"/>
      <w:pPr>
        <w:ind w:left="3856" w:hanging="180"/>
      </w:pPr>
      <w:rPr>
        <w:rFonts w:hint="default"/>
        <w:lang w:val="ru-RU" w:eastAsia="en-US" w:bidi="ar-SA"/>
      </w:rPr>
    </w:lvl>
    <w:lvl w:ilvl="4" w:tplc="50624462">
      <w:numFmt w:val="bullet"/>
      <w:lvlText w:val="•"/>
      <w:lvlJc w:val="left"/>
      <w:pPr>
        <w:ind w:left="4855" w:hanging="180"/>
      </w:pPr>
      <w:rPr>
        <w:rFonts w:hint="default"/>
        <w:lang w:val="ru-RU" w:eastAsia="en-US" w:bidi="ar-SA"/>
      </w:rPr>
    </w:lvl>
    <w:lvl w:ilvl="5" w:tplc="BC1C1B12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6" w:tplc="E8E2D79C">
      <w:numFmt w:val="bullet"/>
      <w:lvlText w:val="•"/>
      <w:lvlJc w:val="left"/>
      <w:pPr>
        <w:ind w:left="6852" w:hanging="180"/>
      </w:pPr>
      <w:rPr>
        <w:rFonts w:hint="default"/>
        <w:lang w:val="ru-RU" w:eastAsia="en-US" w:bidi="ar-SA"/>
      </w:rPr>
    </w:lvl>
    <w:lvl w:ilvl="7" w:tplc="12B0288E">
      <w:numFmt w:val="bullet"/>
      <w:lvlText w:val="•"/>
      <w:lvlJc w:val="left"/>
      <w:pPr>
        <w:ind w:left="7850" w:hanging="180"/>
      </w:pPr>
      <w:rPr>
        <w:rFonts w:hint="default"/>
        <w:lang w:val="ru-RU" w:eastAsia="en-US" w:bidi="ar-SA"/>
      </w:rPr>
    </w:lvl>
    <w:lvl w:ilvl="8" w:tplc="282EEFAC">
      <w:numFmt w:val="bullet"/>
      <w:lvlText w:val="•"/>
      <w:lvlJc w:val="left"/>
      <w:pPr>
        <w:ind w:left="8849" w:hanging="180"/>
      </w:pPr>
      <w:rPr>
        <w:rFonts w:hint="default"/>
        <w:lang w:val="ru-RU" w:eastAsia="en-US" w:bidi="ar-SA"/>
      </w:rPr>
    </w:lvl>
  </w:abstractNum>
  <w:abstractNum w:abstractNumId="74" w15:restartNumberingAfterBreak="0">
    <w:nsid w:val="33BA1998"/>
    <w:multiLevelType w:val="hybridMultilevel"/>
    <w:tmpl w:val="0AB4FB60"/>
    <w:lvl w:ilvl="0" w:tplc="1B060C8E">
      <w:numFmt w:val="bullet"/>
      <w:lvlText w:val=""/>
      <w:lvlJc w:val="left"/>
      <w:pPr>
        <w:ind w:left="1164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6E1DB6">
      <w:numFmt w:val="bullet"/>
      <w:lvlText w:val="•"/>
      <w:lvlJc w:val="left"/>
      <w:pPr>
        <w:ind w:left="1562" w:hanging="346"/>
      </w:pPr>
      <w:rPr>
        <w:rFonts w:hint="default"/>
        <w:lang w:val="ru-RU" w:eastAsia="en-US" w:bidi="ar-SA"/>
      </w:rPr>
    </w:lvl>
    <w:lvl w:ilvl="2" w:tplc="47701802">
      <w:numFmt w:val="bullet"/>
      <w:lvlText w:val="•"/>
      <w:lvlJc w:val="left"/>
      <w:pPr>
        <w:ind w:left="1965" w:hanging="346"/>
      </w:pPr>
      <w:rPr>
        <w:rFonts w:hint="default"/>
        <w:lang w:val="ru-RU" w:eastAsia="en-US" w:bidi="ar-SA"/>
      </w:rPr>
    </w:lvl>
    <w:lvl w:ilvl="3" w:tplc="498E31FA">
      <w:numFmt w:val="bullet"/>
      <w:lvlText w:val="•"/>
      <w:lvlJc w:val="left"/>
      <w:pPr>
        <w:ind w:left="2368" w:hanging="346"/>
      </w:pPr>
      <w:rPr>
        <w:rFonts w:hint="default"/>
        <w:lang w:val="ru-RU" w:eastAsia="en-US" w:bidi="ar-SA"/>
      </w:rPr>
    </w:lvl>
    <w:lvl w:ilvl="4" w:tplc="AD8AF6EC">
      <w:numFmt w:val="bullet"/>
      <w:lvlText w:val="•"/>
      <w:lvlJc w:val="left"/>
      <w:pPr>
        <w:ind w:left="2771" w:hanging="346"/>
      </w:pPr>
      <w:rPr>
        <w:rFonts w:hint="default"/>
        <w:lang w:val="ru-RU" w:eastAsia="en-US" w:bidi="ar-SA"/>
      </w:rPr>
    </w:lvl>
    <w:lvl w:ilvl="5" w:tplc="418CF9B4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6" w:tplc="11C0406C">
      <w:numFmt w:val="bullet"/>
      <w:lvlText w:val="•"/>
      <w:lvlJc w:val="left"/>
      <w:pPr>
        <w:ind w:left="3577" w:hanging="346"/>
      </w:pPr>
      <w:rPr>
        <w:rFonts w:hint="default"/>
        <w:lang w:val="ru-RU" w:eastAsia="en-US" w:bidi="ar-SA"/>
      </w:rPr>
    </w:lvl>
    <w:lvl w:ilvl="7" w:tplc="D83E766A">
      <w:numFmt w:val="bullet"/>
      <w:lvlText w:val="•"/>
      <w:lvlJc w:val="left"/>
      <w:pPr>
        <w:ind w:left="3980" w:hanging="346"/>
      </w:pPr>
      <w:rPr>
        <w:rFonts w:hint="default"/>
        <w:lang w:val="ru-RU" w:eastAsia="en-US" w:bidi="ar-SA"/>
      </w:rPr>
    </w:lvl>
    <w:lvl w:ilvl="8" w:tplc="5C12BAAC">
      <w:numFmt w:val="bullet"/>
      <w:lvlText w:val="•"/>
      <w:lvlJc w:val="left"/>
      <w:pPr>
        <w:ind w:left="4383" w:hanging="346"/>
      </w:pPr>
      <w:rPr>
        <w:rFonts w:hint="default"/>
        <w:lang w:val="ru-RU" w:eastAsia="en-US" w:bidi="ar-SA"/>
      </w:rPr>
    </w:lvl>
  </w:abstractNum>
  <w:abstractNum w:abstractNumId="75" w15:restartNumberingAfterBreak="0">
    <w:nsid w:val="34F726B6"/>
    <w:multiLevelType w:val="hybridMultilevel"/>
    <w:tmpl w:val="B9F8D622"/>
    <w:lvl w:ilvl="0" w:tplc="85800F1C">
      <w:start w:val="1"/>
      <w:numFmt w:val="decimal"/>
      <w:lvlText w:val="%1."/>
      <w:lvlJc w:val="left"/>
      <w:pPr>
        <w:ind w:left="99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2C21B0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BA3AE80A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5FA4A7A6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4" w:tplc="05F277A0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BDE0C296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71A41DEE">
      <w:numFmt w:val="bullet"/>
      <w:lvlText w:val="•"/>
      <w:lvlJc w:val="left"/>
      <w:pPr>
        <w:ind w:left="7099" w:hanging="240"/>
      </w:pPr>
      <w:rPr>
        <w:rFonts w:hint="default"/>
        <w:lang w:val="ru-RU" w:eastAsia="en-US" w:bidi="ar-SA"/>
      </w:rPr>
    </w:lvl>
    <w:lvl w:ilvl="7" w:tplc="BAC4A0CE">
      <w:numFmt w:val="bullet"/>
      <w:lvlText w:val="•"/>
      <w:lvlJc w:val="left"/>
      <w:pPr>
        <w:ind w:left="8116" w:hanging="240"/>
      </w:pPr>
      <w:rPr>
        <w:rFonts w:hint="default"/>
        <w:lang w:val="ru-RU" w:eastAsia="en-US" w:bidi="ar-SA"/>
      </w:rPr>
    </w:lvl>
    <w:lvl w:ilvl="8" w:tplc="78C6C93E">
      <w:numFmt w:val="bullet"/>
      <w:lvlText w:val="•"/>
      <w:lvlJc w:val="left"/>
      <w:pPr>
        <w:ind w:left="9133" w:hanging="240"/>
      </w:pPr>
      <w:rPr>
        <w:rFonts w:hint="default"/>
        <w:lang w:val="ru-RU" w:eastAsia="en-US" w:bidi="ar-SA"/>
      </w:rPr>
    </w:lvl>
  </w:abstractNum>
  <w:abstractNum w:abstractNumId="76" w15:restartNumberingAfterBreak="0">
    <w:nsid w:val="35DE5251"/>
    <w:multiLevelType w:val="hybridMultilevel"/>
    <w:tmpl w:val="64825CD6"/>
    <w:lvl w:ilvl="0" w:tplc="ED544160">
      <w:numFmt w:val="bullet"/>
      <w:lvlText w:val=""/>
      <w:lvlJc w:val="left"/>
      <w:pPr>
        <w:ind w:left="332" w:hanging="709"/>
      </w:pPr>
      <w:rPr>
        <w:rFonts w:hint="default"/>
        <w:w w:val="100"/>
        <w:lang w:val="ru-RU" w:eastAsia="en-US" w:bidi="ar-SA"/>
      </w:rPr>
    </w:lvl>
    <w:lvl w:ilvl="1" w:tplc="8688B780">
      <w:numFmt w:val="bullet"/>
      <w:lvlText w:val=""/>
      <w:lvlJc w:val="left"/>
      <w:pPr>
        <w:ind w:left="33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2833AC">
      <w:numFmt w:val="bullet"/>
      <w:lvlText w:val="•"/>
      <w:lvlJc w:val="left"/>
      <w:pPr>
        <w:ind w:left="2505" w:hanging="142"/>
      </w:pPr>
      <w:rPr>
        <w:rFonts w:hint="default"/>
        <w:lang w:val="ru-RU" w:eastAsia="en-US" w:bidi="ar-SA"/>
      </w:rPr>
    </w:lvl>
    <w:lvl w:ilvl="3" w:tplc="A16E85DC">
      <w:numFmt w:val="bullet"/>
      <w:lvlText w:val="•"/>
      <w:lvlJc w:val="left"/>
      <w:pPr>
        <w:ind w:left="3587" w:hanging="142"/>
      </w:pPr>
      <w:rPr>
        <w:rFonts w:hint="default"/>
        <w:lang w:val="ru-RU" w:eastAsia="en-US" w:bidi="ar-SA"/>
      </w:rPr>
    </w:lvl>
    <w:lvl w:ilvl="4" w:tplc="C0DA1076">
      <w:numFmt w:val="bullet"/>
      <w:lvlText w:val="•"/>
      <w:lvlJc w:val="left"/>
      <w:pPr>
        <w:ind w:left="4670" w:hanging="142"/>
      </w:pPr>
      <w:rPr>
        <w:rFonts w:hint="default"/>
        <w:lang w:val="ru-RU" w:eastAsia="en-US" w:bidi="ar-SA"/>
      </w:rPr>
    </w:lvl>
    <w:lvl w:ilvl="5" w:tplc="BE9AA32E">
      <w:numFmt w:val="bullet"/>
      <w:lvlText w:val="•"/>
      <w:lvlJc w:val="left"/>
      <w:pPr>
        <w:ind w:left="5753" w:hanging="142"/>
      </w:pPr>
      <w:rPr>
        <w:rFonts w:hint="default"/>
        <w:lang w:val="ru-RU" w:eastAsia="en-US" w:bidi="ar-SA"/>
      </w:rPr>
    </w:lvl>
    <w:lvl w:ilvl="6" w:tplc="CBD2C7AE">
      <w:numFmt w:val="bullet"/>
      <w:lvlText w:val="•"/>
      <w:lvlJc w:val="left"/>
      <w:pPr>
        <w:ind w:left="6835" w:hanging="142"/>
      </w:pPr>
      <w:rPr>
        <w:rFonts w:hint="default"/>
        <w:lang w:val="ru-RU" w:eastAsia="en-US" w:bidi="ar-SA"/>
      </w:rPr>
    </w:lvl>
    <w:lvl w:ilvl="7" w:tplc="048A629E">
      <w:numFmt w:val="bullet"/>
      <w:lvlText w:val="•"/>
      <w:lvlJc w:val="left"/>
      <w:pPr>
        <w:ind w:left="7918" w:hanging="142"/>
      </w:pPr>
      <w:rPr>
        <w:rFonts w:hint="default"/>
        <w:lang w:val="ru-RU" w:eastAsia="en-US" w:bidi="ar-SA"/>
      </w:rPr>
    </w:lvl>
    <w:lvl w:ilvl="8" w:tplc="C6E01490">
      <w:numFmt w:val="bullet"/>
      <w:lvlText w:val="•"/>
      <w:lvlJc w:val="left"/>
      <w:pPr>
        <w:ind w:left="9001" w:hanging="142"/>
      </w:pPr>
      <w:rPr>
        <w:rFonts w:hint="default"/>
        <w:lang w:val="ru-RU" w:eastAsia="en-US" w:bidi="ar-SA"/>
      </w:rPr>
    </w:lvl>
  </w:abstractNum>
  <w:abstractNum w:abstractNumId="77" w15:restartNumberingAfterBreak="0">
    <w:nsid w:val="369350E6"/>
    <w:multiLevelType w:val="hybridMultilevel"/>
    <w:tmpl w:val="8940F38A"/>
    <w:lvl w:ilvl="0" w:tplc="9D06758C">
      <w:numFmt w:val="bullet"/>
      <w:lvlText w:val=""/>
      <w:lvlJc w:val="left"/>
      <w:pPr>
        <w:ind w:left="11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EC24D4">
      <w:numFmt w:val="bullet"/>
      <w:lvlText w:val="•"/>
      <w:lvlJc w:val="left"/>
      <w:pPr>
        <w:ind w:left="626" w:hanging="346"/>
      </w:pPr>
      <w:rPr>
        <w:rFonts w:hint="default"/>
        <w:lang w:val="ru-RU" w:eastAsia="en-US" w:bidi="ar-SA"/>
      </w:rPr>
    </w:lvl>
    <w:lvl w:ilvl="2" w:tplc="24C61882">
      <w:numFmt w:val="bullet"/>
      <w:lvlText w:val="•"/>
      <w:lvlJc w:val="left"/>
      <w:pPr>
        <w:ind w:left="1133" w:hanging="346"/>
      </w:pPr>
      <w:rPr>
        <w:rFonts w:hint="default"/>
        <w:lang w:val="ru-RU" w:eastAsia="en-US" w:bidi="ar-SA"/>
      </w:rPr>
    </w:lvl>
    <w:lvl w:ilvl="3" w:tplc="A31CEBA6">
      <w:numFmt w:val="bullet"/>
      <w:lvlText w:val="•"/>
      <w:lvlJc w:val="left"/>
      <w:pPr>
        <w:ind w:left="1640" w:hanging="346"/>
      </w:pPr>
      <w:rPr>
        <w:rFonts w:hint="default"/>
        <w:lang w:val="ru-RU" w:eastAsia="en-US" w:bidi="ar-SA"/>
      </w:rPr>
    </w:lvl>
    <w:lvl w:ilvl="4" w:tplc="ECF2C370">
      <w:numFmt w:val="bullet"/>
      <w:lvlText w:val="•"/>
      <w:lvlJc w:val="left"/>
      <w:pPr>
        <w:ind w:left="2147" w:hanging="346"/>
      </w:pPr>
      <w:rPr>
        <w:rFonts w:hint="default"/>
        <w:lang w:val="ru-RU" w:eastAsia="en-US" w:bidi="ar-SA"/>
      </w:rPr>
    </w:lvl>
    <w:lvl w:ilvl="5" w:tplc="172AE9CC">
      <w:numFmt w:val="bullet"/>
      <w:lvlText w:val="•"/>
      <w:lvlJc w:val="left"/>
      <w:pPr>
        <w:ind w:left="2654" w:hanging="346"/>
      </w:pPr>
      <w:rPr>
        <w:rFonts w:hint="default"/>
        <w:lang w:val="ru-RU" w:eastAsia="en-US" w:bidi="ar-SA"/>
      </w:rPr>
    </w:lvl>
    <w:lvl w:ilvl="6" w:tplc="EE3866A8">
      <w:numFmt w:val="bullet"/>
      <w:lvlText w:val="•"/>
      <w:lvlJc w:val="left"/>
      <w:pPr>
        <w:ind w:left="3161" w:hanging="346"/>
      </w:pPr>
      <w:rPr>
        <w:rFonts w:hint="default"/>
        <w:lang w:val="ru-RU" w:eastAsia="en-US" w:bidi="ar-SA"/>
      </w:rPr>
    </w:lvl>
    <w:lvl w:ilvl="7" w:tplc="9C54C7DE">
      <w:numFmt w:val="bullet"/>
      <w:lvlText w:val="•"/>
      <w:lvlJc w:val="left"/>
      <w:pPr>
        <w:ind w:left="3668" w:hanging="346"/>
      </w:pPr>
      <w:rPr>
        <w:rFonts w:hint="default"/>
        <w:lang w:val="ru-RU" w:eastAsia="en-US" w:bidi="ar-SA"/>
      </w:rPr>
    </w:lvl>
    <w:lvl w:ilvl="8" w:tplc="1674A3BC">
      <w:numFmt w:val="bullet"/>
      <w:lvlText w:val="•"/>
      <w:lvlJc w:val="left"/>
      <w:pPr>
        <w:ind w:left="4175" w:hanging="346"/>
      </w:pPr>
      <w:rPr>
        <w:rFonts w:hint="default"/>
        <w:lang w:val="ru-RU" w:eastAsia="en-US" w:bidi="ar-SA"/>
      </w:rPr>
    </w:lvl>
  </w:abstractNum>
  <w:abstractNum w:abstractNumId="78" w15:restartNumberingAfterBreak="0">
    <w:nsid w:val="370F72B1"/>
    <w:multiLevelType w:val="hybridMultilevel"/>
    <w:tmpl w:val="7226870C"/>
    <w:lvl w:ilvl="0" w:tplc="485C796E">
      <w:numFmt w:val="bullet"/>
      <w:lvlText w:val="-"/>
      <w:lvlJc w:val="left"/>
      <w:pPr>
        <w:ind w:left="67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CB8A968">
      <w:numFmt w:val="bullet"/>
      <w:lvlText w:val="•"/>
      <w:lvlJc w:val="left"/>
      <w:pPr>
        <w:ind w:left="1732" w:hanging="140"/>
      </w:pPr>
      <w:rPr>
        <w:rFonts w:hint="default"/>
        <w:lang w:val="ru-RU" w:eastAsia="en-US" w:bidi="ar-SA"/>
      </w:rPr>
    </w:lvl>
    <w:lvl w:ilvl="2" w:tplc="92B493CC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3" w:tplc="9A262AA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4" w:tplc="151AD6A6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5" w:tplc="1F3A50DC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95241DF0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 w:tplc="C6C63890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  <w:lvl w:ilvl="8" w:tplc="4B8CC5E4">
      <w:numFmt w:val="bullet"/>
      <w:lvlText w:val="•"/>
      <w:lvlJc w:val="left"/>
      <w:pPr>
        <w:ind w:left="9101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38501502"/>
    <w:multiLevelType w:val="hybridMultilevel"/>
    <w:tmpl w:val="54A839CC"/>
    <w:lvl w:ilvl="0" w:tplc="BAEC834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C2356">
      <w:numFmt w:val="bullet"/>
      <w:lvlText w:val="•"/>
      <w:lvlJc w:val="left"/>
      <w:pPr>
        <w:ind w:left="1552" w:hanging="300"/>
      </w:pPr>
      <w:rPr>
        <w:rFonts w:hint="default"/>
        <w:lang w:val="ru-RU" w:eastAsia="en-US" w:bidi="ar-SA"/>
      </w:rPr>
    </w:lvl>
    <w:lvl w:ilvl="2" w:tplc="1E68BBB6">
      <w:numFmt w:val="bullet"/>
      <w:lvlText w:val="•"/>
      <w:lvlJc w:val="left"/>
      <w:pPr>
        <w:ind w:left="2625" w:hanging="300"/>
      </w:pPr>
      <w:rPr>
        <w:rFonts w:hint="default"/>
        <w:lang w:val="ru-RU" w:eastAsia="en-US" w:bidi="ar-SA"/>
      </w:rPr>
    </w:lvl>
    <w:lvl w:ilvl="3" w:tplc="B7AA74F8">
      <w:numFmt w:val="bullet"/>
      <w:lvlText w:val="•"/>
      <w:lvlJc w:val="left"/>
      <w:pPr>
        <w:ind w:left="3697" w:hanging="300"/>
      </w:pPr>
      <w:rPr>
        <w:rFonts w:hint="default"/>
        <w:lang w:val="ru-RU" w:eastAsia="en-US" w:bidi="ar-SA"/>
      </w:rPr>
    </w:lvl>
    <w:lvl w:ilvl="4" w:tplc="B0CE4D42">
      <w:numFmt w:val="bullet"/>
      <w:lvlText w:val="•"/>
      <w:lvlJc w:val="left"/>
      <w:pPr>
        <w:ind w:left="4770" w:hanging="300"/>
      </w:pPr>
      <w:rPr>
        <w:rFonts w:hint="default"/>
        <w:lang w:val="ru-RU" w:eastAsia="en-US" w:bidi="ar-SA"/>
      </w:rPr>
    </w:lvl>
    <w:lvl w:ilvl="5" w:tplc="50A89E64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F9459D2">
      <w:numFmt w:val="bullet"/>
      <w:lvlText w:val="•"/>
      <w:lvlJc w:val="left"/>
      <w:pPr>
        <w:ind w:left="6915" w:hanging="300"/>
      </w:pPr>
      <w:rPr>
        <w:rFonts w:hint="default"/>
        <w:lang w:val="ru-RU" w:eastAsia="en-US" w:bidi="ar-SA"/>
      </w:rPr>
    </w:lvl>
    <w:lvl w:ilvl="7" w:tplc="5DF4F5F2">
      <w:numFmt w:val="bullet"/>
      <w:lvlText w:val="•"/>
      <w:lvlJc w:val="left"/>
      <w:pPr>
        <w:ind w:left="7988" w:hanging="300"/>
      </w:pPr>
      <w:rPr>
        <w:rFonts w:hint="default"/>
        <w:lang w:val="ru-RU" w:eastAsia="en-US" w:bidi="ar-SA"/>
      </w:rPr>
    </w:lvl>
    <w:lvl w:ilvl="8" w:tplc="CD8E62E0">
      <w:numFmt w:val="bullet"/>
      <w:lvlText w:val="•"/>
      <w:lvlJc w:val="left"/>
      <w:pPr>
        <w:ind w:left="9061" w:hanging="300"/>
      </w:pPr>
      <w:rPr>
        <w:rFonts w:hint="default"/>
        <w:lang w:val="ru-RU" w:eastAsia="en-US" w:bidi="ar-SA"/>
      </w:rPr>
    </w:lvl>
  </w:abstractNum>
  <w:abstractNum w:abstractNumId="80" w15:restartNumberingAfterBreak="0">
    <w:nsid w:val="38524DCD"/>
    <w:multiLevelType w:val="hybridMultilevel"/>
    <w:tmpl w:val="09EA901C"/>
    <w:lvl w:ilvl="0" w:tplc="00A87838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9F22812E">
      <w:numFmt w:val="bullet"/>
      <w:lvlText w:val="•"/>
      <w:lvlJc w:val="left"/>
      <w:pPr>
        <w:ind w:left="1667" w:hanging="226"/>
      </w:pPr>
      <w:rPr>
        <w:rFonts w:hint="default"/>
        <w:lang w:val="ru-RU" w:eastAsia="en-US" w:bidi="ar-SA"/>
      </w:rPr>
    </w:lvl>
    <w:lvl w:ilvl="2" w:tplc="69A4428A">
      <w:numFmt w:val="bullet"/>
      <w:lvlText w:val="•"/>
      <w:lvlJc w:val="left"/>
      <w:pPr>
        <w:ind w:left="3115" w:hanging="226"/>
      </w:pPr>
      <w:rPr>
        <w:rFonts w:hint="default"/>
        <w:lang w:val="ru-RU" w:eastAsia="en-US" w:bidi="ar-SA"/>
      </w:rPr>
    </w:lvl>
    <w:lvl w:ilvl="3" w:tplc="32963166">
      <w:numFmt w:val="bullet"/>
      <w:lvlText w:val="•"/>
      <w:lvlJc w:val="left"/>
      <w:pPr>
        <w:ind w:left="4563" w:hanging="226"/>
      </w:pPr>
      <w:rPr>
        <w:rFonts w:hint="default"/>
        <w:lang w:val="ru-RU" w:eastAsia="en-US" w:bidi="ar-SA"/>
      </w:rPr>
    </w:lvl>
    <w:lvl w:ilvl="4" w:tplc="96141FFE">
      <w:numFmt w:val="bullet"/>
      <w:lvlText w:val="•"/>
      <w:lvlJc w:val="left"/>
      <w:pPr>
        <w:ind w:left="6011" w:hanging="226"/>
      </w:pPr>
      <w:rPr>
        <w:rFonts w:hint="default"/>
        <w:lang w:val="ru-RU" w:eastAsia="en-US" w:bidi="ar-SA"/>
      </w:rPr>
    </w:lvl>
    <w:lvl w:ilvl="5" w:tplc="AA18FB4A">
      <w:numFmt w:val="bullet"/>
      <w:lvlText w:val="•"/>
      <w:lvlJc w:val="left"/>
      <w:pPr>
        <w:ind w:left="7459" w:hanging="226"/>
      </w:pPr>
      <w:rPr>
        <w:rFonts w:hint="default"/>
        <w:lang w:val="ru-RU" w:eastAsia="en-US" w:bidi="ar-SA"/>
      </w:rPr>
    </w:lvl>
    <w:lvl w:ilvl="6" w:tplc="D23CE244">
      <w:numFmt w:val="bullet"/>
      <w:lvlText w:val="•"/>
      <w:lvlJc w:val="left"/>
      <w:pPr>
        <w:ind w:left="8907" w:hanging="226"/>
      </w:pPr>
      <w:rPr>
        <w:rFonts w:hint="default"/>
        <w:lang w:val="ru-RU" w:eastAsia="en-US" w:bidi="ar-SA"/>
      </w:rPr>
    </w:lvl>
    <w:lvl w:ilvl="7" w:tplc="F348A174">
      <w:numFmt w:val="bullet"/>
      <w:lvlText w:val="•"/>
      <w:lvlJc w:val="left"/>
      <w:pPr>
        <w:ind w:left="10354" w:hanging="226"/>
      </w:pPr>
      <w:rPr>
        <w:rFonts w:hint="default"/>
        <w:lang w:val="ru-RU" w:eastAsia="en-US" w:bidi="ar-SA"/>
      </w:rPr>
    </w:lvl>
    <w:lvl w:ilvl="8" w:tplc="714C1422">
      <w:numFmt w:val="bullet"/>
      <w:lvlText w:val="•"/>
      <w:lvlJc w:val="left"/>
      <w:pPr>
        <w:ind w:left="11802" w:hanging="226"/>
      </w:pPr>
      <w:rPr>
        <w:rFonts w:hint="default"/>
        <w:lang w:val="ru-RU" w:eastAsia="en-US" w:bidi="ar-SA"/>
      </w:rPr>
    </w:lvl>
  </w:abstractNum>
  <w:abstractNum w:abstractNumId="81" w15:restartNumberingAfterBreak="0">
    <w:nsid w:val="389853A2"/>
    <w:multiLevelType w:val="hybridMultilevel"/>
    <w:tmpl w:val="751E6EDA"/>
    <w:lvl w:ilvl="0" w:tplc="3F5AF22A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84650B2">
      <w:numFmt w:val="bullet"/>
      <w:lvlText w:val="•"/>
      <w:lvlJc w:val="left"/>
      <w:pPr>
        <w:ind w:left="363" w:hanging="300"/>
      </w:pPr>
      <w:rPr>
        <w:rFonts w:hint="default"/>
        <w:lang w:val="ru-RU" w:eastAsia="en-US" w:bidi="ar-SA"/>
      </w:rPr>
    </w:lvl>
    <w:lvl w:ilvl="2" w:tplc="49ACD4AC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3" w:tplc="888276EA">
      <w:numFmt w:val="bullet"/>
      <w:lvlText w:val="•"/>
      <w:lvlJc w:val="left"/>
      <w:pPr>
        <w:ind w:left="889" w:hanging="300"/>
      </w:pPr>
      <w:rPr>
        <w:rFonts w:hint="default"/>
        <w:lang w:val="ru-RU" w:eastAsia="en-US" w:bidi="ar-SA"/>
      </w:rPr>
    </w:lvl>
    <w:lvl w:ilvl="4" w:tplc="8FD2E59E">
      <w:numFmt w:val="bullet"/>
      <w:lvlText w:val="•"/>
      <w:lvlJc w:val="left"/>
      <w:pPr>
        <w:ind w:left="1153" w:hanging="300"/>
      </w:pPr>
      <w:rPr>
        <w:rFonts w:hint="default"/>
        <w:lang w:val="ru-RU" w:eastAsia="en-US" w:bidi="ar-SA"/>
      </w:rPr>
    </w:lvl>
    <w:lvl w:ilvl="5" w:tplc="712C0436">
      <w:numFmt w:val="bullet"/>
      <w:lvlText w:val="•"/>
      <w:lvlJc w:val="left"/>
      <w:pPr>
        <w:ind w:left="1416" w:hanging="300"/>
      </w:pPr>
      <w:rPr>
        <w:rFonts w:hint="default"/>
        <w:lang w:val="ru-RU" w:eastAsia="en-US" w:bidi="ar-SA"/>
      </w:rPr>
    </w:lvl>
    <w:lvl w:ilvl="6" w:tplc="CFA468DE">
      <w:numFmt w:val="bullet"/>
      <w:lvlText w:val="•"/>
      <w:lvlJc w:val="left"/>
      <w:pPr>
        <w:ind w:left="1679" w:hanging="300"/>
      </w:pPr>
      <w:rPr>
        <w:rFonts w:hint="default"/>
        <w:lang w:val="ru-RU" w:eastAsia="en-US" w:bidi="ar-SA"/>
      </w:rPr>
    </w:lvl>
    <w:lvl w:ilvl="7" w:tplc="82742D44">
      <w:numFmt w:val="bullet"/>
      <w:lvlText w:val="•"/>
      <w:lvlJc w:val="left"/>
      <w:pPr>
        <w:ind w:left="1943" w:hanging="300"/>
      </w:pPr>
      <w:rPr>
        <w:rFonts w:hint="default"/>
        <w:lang w:val="ru-RU" w:eastAsia="en-US" w:bidi="ar-SA"/>
      </w:rPr>
    </w:lvl>
    <w:lvl w:ilvl="8" w:tplc="E9F28FA8">
      <w:numFmt w:val="bullet"/>
      <w:lvlText w:val="•"/>
      <w:lvlJc w:val="left"/>
      <w:pPr>
        <w:ind w:left="2206" w:hanging="300"/>
      </w:pPr>
      <w:rPr>
        <w:rFonts w:hint="default"/>
        <w:lang w:val="ru-RU" w:eastAsia="en-US" w:bidi="ar-SA"/>
      </w:rPr>
    </w:lvl>
  </w:abstractNum>
  <w:abstractNum w:abstractNumId="82" w15:restartNumberingAfterBreak="0">
    <w:nsid w:val="38F54003"/>
    <w:multiLevelType w:val="hybridMultilevel"/>
    <w:tmpl w:val="CC546BF8"/>
    <w:lvl w:ilvl="0" w:tplc="AB80BE74">
      <w:start w:val="8"/>
      <w:numFmt w:val="decimal"/>
      <w:lvlText w:val="%1)"/>
      <w:lvlJc w:val="left"/>
      <w:pPr>
        <w:ind w:left="332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8C964">
      <w:numFmt w:val="bullet"/>
      <w:lvlText w:val="•"/>
      <w:lvlJc w:val="left"/>
      <w:pPr>
        <w:ind w:left="1422" w:hanging="334"/>
      </w:pPr>
      <w:rPr>
        <w:rFonts w:hint="default"/>
        <w:lang w:val="ru-RU" w:eastAsia="en-US" w:bidi="ar-SA"/>
      </w:rPr>
    </w:lvl>
    <w:lvl w:ilvl="2" w:tplc="BB0EBF66">
      <w:numFmt w:val="bullet"/>
      <w:lvlText w:val="•"/>
      <w:lvlJc w:val="left"/>
      <w:pPr>
        <w:ind w:left="2505" w:hanging="334"/>
      </w:pPr>
      <w:rPr>
        <w:rFonts w:hint="default"/>
        <w:lang w:val="ru-RU" w:eastAsia="en-US" w:bidi="ar-SA"/>
      </w:rPr>
    </w:lvl>
    <w:lvl w:ilvl="3" w:tplc="26362CA0">
      <w:numFmt w:val="bullet"/>
      <w:lvlText w:val="•"/>
      <w:lvlJc w:val="left"/>
      <w:pPr>
        <w:ind w:left="3587" w:hanging="334"/>
      </w:pPr>
      <w:rPr>
        <w:rFonts w:hint="default"/>
        <w:lang w:val="ru-RU" w:eastAsia="en-US" w:bidi="ar-SA"/>
      </w:rPr>
    </w:lvl>
    <w:lvl w:ilvl="4" w:tplc="594888B0">
      <w:numFmt w:val="bullet"/>
      <w:lvlText w:val="•"/>
      <w:lvlJc w:val="left"/>
      <w:pPr>
        <w:ind w:left="4670" w:hanging="334"/>
      </w:pPr>
      <w:rPr>
        <w:rFonts w:hint="default"/>
        <w:lang w:val="ru-RU" w:eastAsia="en-US" w:bidi="ar-SA"/>
      </w:rPr>
    </w:lvl>
    <w:lvl w:ilvl="5" w:tplc="42621730">
      <w:numFmt w:val="bullet"/>
      <w:lvlText w:val="•"/>
      <w:lvlJc w:val="left"/>
      <w:pPr>
        <w:ind w:left="5753" w:hanging="334"/>
      </w:pPr>
      <w:rPr>
        <w:rFonts w:hint="default"/>
        <w:lang w:val="ru-RU" w:eastAsia="en-US" w:bidi="ar-SA"/>
      </w:rPr>
    </w:lvl>
    <w:lvl w:ilvl="6" w:tplc="DDF82418">
      <w:numFmt w:val="bullet"/>
      <w:lvlText w:val="•"/>
      <w:lvlJc w:val="left"/>
      <w:pPr>
        <w:ind w:left="6835" w:hanging="334"/>
      </w:pPr>
      <w:rPr>
        <w:rFonts w:hint="default"/>
        <w:lang w:val="ru-RU" w:eastAsia="en-US" w:bidi="ar-SA"/>
      </w:rPr>
    </w:lvl>
    <w:lvl w:ilvl="7" w:tplc="130CFE38">
      <w:numFmt w:val="bullet"/>
      <w:lvlText w:val="•"/>
      <w:lvlJc w:val="left"/>
      <w:pPr>
        <w:ind w:left="7918" w:hanging="334"/>
      </w:pPr>
      <w:rPr>
        <w:rFonts w:hint="default"/>
        <w:lang w:val="ru-RU" w:eastAsia="en-US" w:bidi="ar-SA"/>
      </w:rPr>
    </w:lvl>
    <w:lvl w:ilvl="8" w:tplc="330CCF46">
      <w:numFmt w:val="bullet"/>
      <w:lvlText w:val="•"/>
      <w:lvlJc w:val="left"/>
      <w:pPr>
        <w:ind w:left="9001" w:hanging="334"/>
      </w:pPr>
      <w:rPr>
        <w:rFonts w:hint="default"/>
        <w:lang w:val="ru-RU" w:eastAsia="en-US" w:bidi="ar-SA"/>
      </w:rPr>
    </w:lvl>
  </w:abstractNum>
  <w:abstractNum w:abstractNumId="83" w15:restartNumberingAfterBreak="0">
    <w:nsid w:val="391345D1"/>
    <w:multiLevelType w:val="hybridMultilevel"/>
    <w:tmpl w:val="52B69EF4"/>
    <w:lvl w:ilvl="0" w:tplc="9B1CFC54">
      <w:start w:val="1"/>
      <w:numFmt w:val="decimal"/>
      <w:lvlText w:val="%1."/>
      <w:lvlJc w:val="left"/>
      <w:pPr>
        <w:ind w:left="105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059E6">
      <w:numFmt w:val="bullet"/>
      <w:lvlText w:val="•"/>
      <w:lvlJc w:val="left"/>
      <w:pPr>
        <w:ind w:left="2070" w:hanging="293"/>
      </w:pPr>
      <w:rPr>
        <w:rFonts w:hint="default"/>
        <w:lang w:val="ru-RU" w:eastAsia="en-US" w:bidi="ar-SA"/>
      </w:rPr>
    </w:lvl>
    <w:lvl w:ilvl="2" w:tplc="53F072A8">
      <w:numFmt w:val="bullet"/>
      <w:lvlText w:val="•"/>
      <w:lvlJc w:val="left"/>
      <w:pPr>
        <w:ind w:left="3081" w:hanging="293"/>
      </w:pPr>
      <w:rPr>
        <w:rFonts w:hint="default"/>
        <w:lang w:val="ru-RU" w:eastAsia="en-US" w:bidi="ar-SA"/>
      </w:rPr>
    </w:lvl>
    <w:lvl w:ilvl="3" w:tplc="273A4D0A">
      <w:numFmt w:val="bullet"/>
      <w:lvlText w:val="•"/>
      <w:lvlJc w:val="left"/>
      <w:pPr>
        <w:ind w:left="4091" w:hanging="293"/>
      </w:pPr>
      <w:rPr>
        <w:rFonts w:hint="default"/>
        <w:lang w:val="ru-RU" w:eastAsia="en-US" w:bidi="ar-SA"/>
      </w:rPr>
    </w:lvl>
    <w:lvl w:ilvl="4" w:tplc="CA6406CE">
      <w:numFmt w:val="bullet"/>
      <w:lvlText w:val="•"/>
      <w:lvlJc w:val="left"/>
      <w:pPr>
        <w:ind w:left="5102" w:hanging="293"/>
      </w:pPr>
      <w:rPr>
        <w:rFonts w:hint="default"/>
        <w:lang w:val="ru-RU" w:eastAsia="en-US" w:bidi="ar-SA"/>
      </w:rPr>
    </w:lvl>
    <w:lvl w:ilvl="5" w:tplc="90EADD16">
      <w:numFmt w:val="bullet"/>
      <w:lvlText w:val="•"/>
      <w:lvlJc w:val="left"/>
      <w:pPr>
        <w:ind w:left="6113" w:hanging="293"/>
      </w:pPr>
      <w:rPr>
        <w:rFonts w:hint="default"/>
        <w:lang w:val="ru-RU" w:eastAsia="en-US" w:bidi="ar-SA"/>
      </w:rPr>
    </w:lvl>
    <w:lvl w:ilvl="6" w:tplc="48181842">
      <w:numFmt w:val="bullet"/>
      <w:lvlText w:val="•"/>
      <w:lvlJc w:val="left"/>
      <w:pPr>
        <w:ind w:left="7123" w:hanging="293"/>
      </w:pPr>
      <w:rPr>
        <w:rFonts w:hint="default"/>
        <w:lang w:val="ru-RU" w:eastAsia="en-US" w:bidi="ar-SA"/>
      </w:rPr>
    </w:lvl>
    <w:lvl w:ilvl="7" w:tplc="F3827322">
      <w:numFmt w:val="bullet"/>
      <w:lvlText w:val="•"/>
      <w:lvlJc w:val="left"/>
      <w:pPr>
        <w:ind w:left="8134" w:hanging="293"/>
      </w:pPr>
      <w:rPr>
        <w:rFonts w:hint="default"/>
        <w:lang w:val="ru-RU" w:eastAsia="en-US" w:bidi="ar-SA"/>
      </w:rPr>
    </w:lvl>
    <w:lvl w:ilvl="8" w:tplc="5DAAB7A2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84" w15:restartNumberingAfterBreak="0">
    <w:nsid w:val="39CA2723"/>
    <w:multiLevelType w:val="hybridMultilevel"/>
    <w:tmpl w:val="4D401CF0"/>
    <w:lvl w:ilvl="0" w:tplc="8848CFCA">
      <w:start w:val="18"/>
      <w:numFmt w:val="decimal"/>
      <w:lvlText w:val="%1"/>
      <w:lvlJc w:val="left"/>
      <w:pPr>
        <w:ind w:left="119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CC8E08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  <w:lvl w:ilvl="2" w:tplc="4290F136">
      <w:numFmt w:val="bullet"/>
      <w:lvlText w:val="•"/>
      <w:lvlJc w:val="left"/>
      <w:pPr>
        <w:ind w:left="3201" w:hanging="300"/>
      </w:pPr>
      <w:rPr>
        <w:rFonts w:hint="default"/>
        <w:lang w:val="ru-RU" w:eastAsia="en-US" w:bidi="ar-SA"/>
      </w:rPr>
    </w:lvl>
    <w:lvl w:ilvl="3" w:tplc="6E4847AA">
      <w:numFmt w:val="bullet"/>
      <w:lvlText w:val="•"/>
      <w:lvlJc w:val="left"/>
      <w:pPr>
        <w:ind w:left="4201" w:hanging="300"/>
      </w:pPr>
      <w:rPr>
        <w:rFonts w:hint="default"/>
        <w:lang w:val="ru-RU" w:eastAsia="en-US" w:bidi="ar-SA"/>
      </w:rPr>
    </w:lvl>
    <w:lvl w:ilvl="4" w:tplc="C2607D0E">
      <w:numFmt w:val="bullet"/>
      <w:lvlText w:val="•"/>
      <w:lvlJc w:val="left"/>
      <w:pPr>
        <w:ind w:left="5202" w:hanging="300"/>
      </w:pPr>
      <w:rPr>
        <w:rFonts w:hint="default"/>
        <w:lang w:val="ru-RU" w:eastAsia="en-US" w:bidi="ar-SA"/>
      </w:rPr>
    </w:lvl>
    <w:lvl w:ilvl="5" w:tplc="1F044AF6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6" w:tplc="15944E14">
      <w:numFmt w:val="bullet"/>
      <w:lvlText w:val="•"/>
      <w:lvlJc w:val="left"/>
      <w:pPr>
        <w:ind w:left="7203" w:hanging="300"/>
      </w:pPr>
      <w:rPr>
        <w:rFonts w:hint="default"/>
        <w:lang w:val="ru-RU" w:eastAsia="en-US" w:bidi="ar-SA"/>
      </w:rPr>
    </w:lvl>
    <w:lvl w:ilvl="7" w:tplc="B1BCF816">
      <w:numFmt w:val="bullet"/>
      <w:lvlText w:val="•"/>
      <w:lvlJc w:val="left"/>
      <w:pPr>
        <w:ind w:left="8204" w:hanging="300"/>
      </w:pPr>
      <w:rPr>
        <w:rFonts w:hint="default"/>
        <w:lang w:val="ru-RU" w:eastAsia="en-US" w:bidi="ar-SA"/>
      </w:rPr>
    </w:lvl>
    <w:lvl w:ilvl="8" w:tplc="1F8ED00A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85" w15:restartNumberingAfterBreak="0">
    <w:nsid w:val="3A603378"/>
    <w:multiLevelType w:val="hybridMultilevel"/>
    <w:tmpl w:val="933A8BCA"/>
    <w:lvl w:ilvl="0" w:tplc="4AEA5952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D89634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E544FC98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E696ADC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889EB2FC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011A8056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FF7E242C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2724F3CE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D010B6FC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86" w15:restartNumberingAfterBreak="0">
    <w:nsid w:val="3ABA3853"/>
    <w:multiLevelType w:val="hybridMultilevel"/>
    <w:tmpl w:val="0E38DB8A"/>
    <w:lvl w:ilvl="0" w:tplc="B9C4254A">
      <w:numFmt w:val="bullet"/>
      <w:lvlText w:val="—"/>
      <w:lvlJc w:val="left"/>
      <w:pPr>
        <w:ind w:left="5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4299E4">
      <w:numFmt w:val="bullet"/>
      <w:lvlText w:val="•"/>
      <w:lvlJc w:val="left"/>
      <w:pPr>
        <w:ind w:left="273" w:hanging="300"/>
      </w:pPr>
      <w:rPr>
        <w:rFonts w:hint="default"/>
        <w:lang w:val="ru-RU" w:eastAsia="en-US" w:bidi="ar-SA"/>
      </w:rPr>
    </w:lvl>
    <w:lvl w:ilvl="2" w:tplc="4F1C6ECC">
      <w:numFmt w:val="bullet"/>
      <w:lvlText w:val="•"/>
      <w:lvlJc w:val="left"/>
      <w:pPr>
        <w:ind w:left="546" w:hanging="300"/>
      </w:pPr>
      <w:rPr>
        <w:rFonts w:hint="default"/>
        <w:lang w:val="ru-RU" w:eastAsia="en-US" w:bidi="ar-SA"/>
      </w:rPr>
    </w:lvl>
    <w:lvl w:ilvl="3" w:tplc="1DE89432">
      <w:numFmt w:val="bullet"/>
      <w:lvlText w:val="•"/>
      <w:lvlJc w:val="left"/>
      <w:pPr>
        <w:ind w:left="819" w:hanging="300"/>
      </w:pPr>
      <w:rPr>
        <w:rFonts w:hint="default"/>
        <w:lang w:val="ru-RU" w:eastAsia="en-US" w:bidi="ar-SA"/>
      </w:rPr>
    </w:lvl>
    <w:lvl w:ilvl="4" w:tplc="C65A1E8E">
      <w:numFmt w:val="bullet"/>
      <w:lvlText w:val="•"/>
      <w:lvlJc w:val="left"/>
      <w:pPr>
        <w:ind w:left="1093" w:hanging="300"/>
      </w:pPr>
      <w:rPr>
        <w:rFonts w:hint="default"/>
        <w:lang w:val="ru-RU" w:eastAsia="en-US" w:bidi="ar-SA"/>
      </w:rPr>
    </w:lvl>
    <w:lvl w:ilvl="5" w:tplc="9A34392C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6" w:tplc="D2C66BA6">
      <w:numFmt w:val="bullet"/>
      <w:lvlText w:val="•"/>
      <w:lvlJc w:val="left"/>
      <w:pPr>
        <w:ind w:left="1639" w:hanging="300"/>
      </w:pPr>
      <w:rPr>
        <w:rFonts w:hint="default"/>
        <w:lang w:val="ru-RU" w:eastAsia="en-US" w:bidi="ar-SA"/>
      </w:rPr>
    </w:lvl>
    <w:lvl w:ilvl="7" w:tplc="3134102E">
      <w:numFmt w:val="bullet"/>
      <w:lvlText w:val="•"/>
      <w:lvlJc w:val="left"/>
      <w:pPr>
        <w:ind w:left="1913" w:hanging="300"/>
      </w:pPr>
      <w:rPr>
        <w:rFonts w:hint="default"/>
        <w:lang w:val="ru-RU" w:eastAsia="en-US" w:bidi="ar-SA"/>
      </w:rPr>
    </w:lvl>
    <w:lvl w:ilvl="8" w:tplc="2C761134">
      <w:numFmt w:val="bullet"/>
      <w:lvlText w:val="•"/>
      <w:lvlJc w:val="left"/>
      <w:pPr>
        <w:ind w:left="2186" w:hanging="300"/>
      </w:pPr>
      <w:rPr>
        <w:rFonts w:hint="default"/>
        <w:lang w:val="ru-RU" w:eastAsia="en-US" w:bidi="ar-SA"/>
      </w:rPr>
    </w:lvl>
  </w:abstractNum>
  <w:abstractNum w:abstractNumId="87" w15:restartNumberingAfterBreak="0">
    <w:nsid w:val="3CC2239D"/>
    <w:multiLevelType w:val="hybridMultilevel"/>
    <w:tmpl w:val="EE7EF7EA"/>
    <w:lvl w:ilvl="0" w:tplc="70C6DA14">
      <w:numFmt w:val="bullet"/>
      <w:lvlText w:val=""/>
      <w:lvlJc w:val="left"/>
      <w:pPr>
        <w:ind w:left="110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DE8582">
      <w:numFmt w:val="bullet"/>
      <w:lvlText w:val="•"/>
      <w:lvlJc w:val="left"/>
      <w:pPr>
        <w:ind w:left="626" w:hanging="346"/>
      </w:pPr>
      <w:rPr>
        <w:rFonts w:hint="default"/>
        <w:lang w:val="ru-RU" w:eastAsia="en-US" w:bidi="ar-SA"/>
      </w:rPr>
    </w:lvl>
    <w:lvl w:ilvl="2" w:tplc="5B7289D0">
      <w:numFmt w:val="bullet"/>
      <w:lvlText w:val="•"/>
      <w:lvlJc w:val="left"/>
      <w:pPr>
        <w:ind w:left="1133" w:hanging="346"/>
      </w:pPr>
      <w:rPr>
        <w:rFonts w:hint="default"/>
        <w:lang w:val="ru-RU" w:eastAsia="en-US" w:bidi="ar-SA"/>
      </w:rPr>
    </w:lvl>
    <w:lvl w:ilvl="3" w:tplc="7C9AACA6">
      <w:numFmt w:val="bullet"/>
      <w:lvlText w:val="•"/>
      <w:lvlJc w:val="left"/>
      <w:pPr>
        <w:ind w:left="1640" w:hanging="346"/>
      </w:pPr>
      <w:rPr>
        <w:rFonts w:hint="default"/>
        <w:lang w:val="ru-RU" w:eastAsia="en-US" w:bidi="ar-SA"/>
      </w:rPr>
    </w:lvl>
    <w:lvl w:ilvl="4" w:tplc="02E20B8A">
      <w:numFmt w:val="bullet"/>
      <w:lvlText w:val="•"/>
      <w:lvlJc w:val="left"/>
      <w:pPr>
        <w:ind w:left="2147" w:hanging="346"/>
      </w:pPr>
      <w:rPr>
        <w:rFonts w:hint="default"/>
        <w:lang w:val="ru-RU" w:eastAsia="en-US" w:bidi="ar-SA"/>
      </w:rPr>
    </w:lvl>
    <w:lvl w:ilvl="5" w:tplc="0F9C52AE">
      <w:numFmt w:val="bullet"/>
      <w:lvlText w:val="•"/>
      <w:lvlJc w:val="left"/>
      <w:pPr>
        <w:ind w:left="2654" w:hanging="346"/>
      </w:pPr>
      <w:rPr>
        <w:rFonts w:hint="default"/>
        <w:lang w:val="ru-RU" w:eastAsia="en-US" w:bidi="ar-SA"/>
      </w:rPr>
    </w:lvl>
    <w:lvl w:ilvl="6" w:tplc="427024B0">
      <w:numFmt w:val="bullet"/>
      <w:lvlText w:val="•"/>
      <w:lvlJc w:val="left"/>
      <w:pPr>
        <w:ind w:left="3161" w:hanging="346"/>
      </w:pPr>
      <w:rPr>
        <w:rFonts w:hint="default"/>
        <w:lang w:val="ru-RU" w:eastAsia="en-US" w:bidi="ar-SA"/>
      </w:rPr>
    </w:lvl>
    <w:lvl w:ilvl="7" w:tplc="F322FD14">
      <w:numFmt w:val="bullet"/>
      <w:lvlText w:val="•"/>
      <w:lvlJc w:val="left"/>
      <w:pPr>
        <w:ind w:left="3668" w:hanging="346"/>
      </w:pPr>
      <w:rPr>
        <w:rFonts w:hint="default"/>
        <w:lang w:val="ru-RU" w:eastAsia="en-US" w:bidi="ar-SA"/>
      </w:rPr>
    </w:lvl>
    <w:lvl w:ilvl="8" w:tplc="7DD61974">
      <w:numFmt w:val="bullet"/>
      <w:lvlText w:val="•"/>
      <w:lvlJc w:val="left"/>
      <w:pPr>
        <w:ind w:left="4175" w:hanging="346"/>
      </w:pPr>
      <w:rPr>
        <w:rFonts w:hint="default"/>
        <w:lang w:val="ru-RU" w:eastAsia="en-US" w:bidi="ar-SA"/>
      </w:rPr>
    </w:lvl>
  </w:abstractNum>
  <w:abstractNum w:abstractNumId="88" w15:restartNumberingAfterBreak="0">
    <w:nsid w:val="3D30220B"/>
    <w:multiLevelType w:val="hybridMultilevel"/>
    <w:tmpl w:val="7EA61818"/>
    <w:lvl w:ilvl="0" w:tplc="D9680C58">
      <w:start w:val="1"/>
      <w:numFmt w:val="decimal"/>
      <w:lvlText w:val="%1)"/>
      <w:lvlJc w:val="left"/>
      <w:pPr>
        <w:ind w:left="73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18BC46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2" w:tplc="6E286694">
      <w:numFmt w:val="bullet"/>
      <w:lvlText w:val="•"/>
      <w:lvlJc w:val="left"/>
      <w:pPr>
        <w:ind w:left="2833" w:hanging="260"/>
      </w:pPr>
      <w:rPr>
        <w:rFonts w:hint="default"/>
        <w:lang w:val="ru-RU" w:eastAsia="en-US" w:bidi="ar-SA"/>
      </w:rPr>
    </w:lvl>
    <w:lvl w:ilvl="3" w:tplc="CBAAEDDE">
      <w:numFmt w:val="bullet"/>
      <w:lvlText w:val="•"/>
      <w:lvlJc w:val="left"/>
      <w:pPr>
        <w:ind w:left="3879" w:hanging="260"/>
      </w:pPr>
      <w:rPr>
        <w:rFonts w:hint="default"/>
        <w:lang w:val="ru-RU" w:eastAsia="en-US" w:bidi="ar-SA"/>
      </w:rPr>
    </w:lvl>
    <w:lvl w:ilvl="4" w:tplc="26B40B02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5" w:tplc="C20CD83A">
      <w:numFmt w:val="bullet"/>
      <w:lvlText w:val="•"/>
      <w:lvlJc w:val="left"/>
      <w:pPr>
        <w:ind w:left="5973" w:hanging="260"/>
      </w:pPr>
      <w:rPr>
        <w:rFonts w:hint="default"/>
        <w:lang w:val="ru-RU" w:eastAsia="en-US" w:bidi="ar-SA"/>
      </w:rPr>
    </w:lvl>
    <w:lvl w:ilvl="6" w:tplc="D1A07CE6">
      <w:numFmt w:val="bullet"/>
      <w:lvlText w:val="•"/>
      <w:lvlJc w:val="left"/>
      <w:pPr>
        <w:ind w:left="7019" w:hanging="260"/>
      </w:pPr>
      <w:rPr>
        <w:rFonts w:hint="default"/>
        <w:lang w:val="ru-RU" w:eastAsia="en-US" w:bidi="ar-SA"/>
      </w:rPr>
    </w:lvl>
    <w:lvl w:ilvl="7" w:tplc="06B2514A">
      <w:numFmt w:val="bullet"/>
      <w:lvlText w:val="•"/>
      <w:lvlJc w:val="left"/>
      <w:pPr>
        <w:ind w:left="8066" w:hanging="260"/>
      </w:pPr>
      <w:rPr>
        <w:rFonts w:hint="default"/>
        <w:lang w:val="ru-RU" w:eastAsia="en-US" w:bidi="ar-SA"/>
      </w:rPr>
    </w:lvl>
    <w:lvl w:ilvl="8" w:tplc="199CE2BA">
      <w:numFmt w:val="bullet"/>
      <w:lvlText w:val="•"/>
      <w:lvlJc w:val="left"/>
      <w:pPr>
        <w:ind w:left="9113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3D3851D8"/>
    <w:multiLevelType w:val="hybridMultilevel"/>
    <w:tmpl w:val="0D62C55E"/>
    <w:lvl w:ilvl="0" w:tplc="4C26C0AE">
      <w:numFmt w:val="bullet"/>
      <w:lvlText w:val="—"/>
      <w:lvlJc w:val="left"/>
      <w:pPr>
        <w:ind w:left="123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BC82270">
      <w:numFmt w:val="bullet"/>
      <w:lvlText w:val="•"/>
      <w:lvlJc w:val="left"/>
      <w:pPr>
        <w:ind w:left="382" w:hanging="300"/>
      </w:pPr>
      <w:rPr>
        <w:rFonts w:hint="default"/>
        <w:lang w:val="ru-RU" w:eastAsia="en-US" w:bidi="ar-SA"/>
      </w:rPr>
    </w:lvl>
    <w:lvl w:ilvl="2" w:tplc="6E9CDB2E">
      <w:numFmt w:val="bullet"/>
      <w:lvlText w:val="•"/>
      <w:lvlJc w:val="left"/>
      <w:pPr>
        <w:ind w:left="645" w:hanging="300"/>
      </w:pPr>
      <w:rPr>
        <w:rFonts w:hint="default"/>
        <w:lang w:val="ru-RU" w:eastAsia="en-US" w:bidi="ar-SA"/>
      </w:rPr>
    </w:lvl>
    <w:lvl w:ilvl="3" w:tplc="14C2D8C0">
      <w:numFmt w:val="bullet"/>
      <w:lvlText w:val="•"/>
      <w:lvlJc w:val="left"/>
      <w:pPr>
        <w:ind w:left="908" w:hanging="300"/>
      </w:pPr>
      <w:rPr>
        <w:rFonts w:hint="default"/>
        <w:lang w:val="ru-RU" w:eastAsia="en-US" w:bidi="ar-SA"/>
      </w:rPr>
    </w:lvl>
    <w:lvl w:ilvl="4" w:tplc="FA123864">
      <w:numFmt w:val="bullet"/>
      <w:lvlText w:val="•"/>
      <w:lvlJc w:val="left"/>
      <w:pPr>
        <w:ind w:left="1170" w:hanging="300"/>
      </w:pPr>
      <w:rPr>
        <w:rFonts w:hint="default"/>
        <w:lang w:val="ru-RU" w:eastAsia="en-US" w:bidi="ar-SA"/>
      </w:rPr>
    </w:lvl>
    <w:lvl w:ilvl="5" w:tplc="A2369788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6" w:tplc="A5BCAAE2">
      <w:numFmt w:val="bullet"/>
      <w:lvlText w:val="•"/>
      <w:lvlJc w:val="left"/>
      <w:pPr>
        <w:ind w:left="1696" w:hanging="300"/>
      </w:pPr>
      <w:rPr>
        <w:rFonts w:hint="default"/>
        <w:lang w:val="ru-RU" w:eastAsia="en-US" w:bidi="ar-SA"/>
      </w:rPr>
    </w:lvl>
    <w:lvl w:ilvl="7" w:tplc="4C9C895A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8" w:tplc="E9586764">
      <w:numFmt w:val="bullet"/>
      <w:lvlText w:val="•"/>
      <w:lvlJc w:val="left"/>
      <w:pPr>
        <w:ind w:left="2221" w:hanging="300"/>
      </w:pPr>
      <w:rPr>
        <w:rFonts w:hint="default"/>
        <w:lang w:val="ru-RU" w:eastAsia="en-US" w:bidi="ar-SA"/>
      </w:rPr>
    </w:lvl>
  </w:abstractNum>
  <w:abstractNum w:abstractNumId="90" w15:restartNumberingAfterBreak="0">
    <w:nsid w:val="3DAF300C"/>
    <w:multiLevelType w:val="hybridMultilevel"/>
    <w:tmpl w:val="171E22BA"/>
    <w:lvl w:ilvl="0" w:tplc="8EACBF0E">
      <w:start w:val="1"/>
      <w:numFmt w:val="decimal"/>
      <w:lvlText w:val="%1."/>
      <w:lvlJc w:val="left"/>
      <w:pPr>
        <w:ind w:left="472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4408A">
      <w:numFmt w:val="bullet"/>
      <w:lvlText w:val="•"/>
      <w:lvlJc w:val="left"/>
      <w:pPr>
        <w:ind w:left="1552" w:hanging="387"/>
      </w:pPr>
      <w:rPr>
        <w:rFonts w:hint="default"/>
        <w:lang w:val="ru-RU" w:eastAsia="en-US" w:bidi="ar-SA"/>
      </w:rPr>
    </w:lvl>
    <w:lvl w:ilvl="2" w:tplc="68A0437A">
      <w:numFmt w:val="bullet"/>
      <w:lvlText w:val="•"/>
      <w:lvlJc w:val="left"/>
      <w:pPr>
        <w:ind w:left="2625" w:hanging="387"/>
      </w:pPr>
      <w:rPr>
        <w:rFonts w:hint="default"/>
        <w:lang w:val="ru-RU" w:eastAsia="en-US" w:bidi="ar-SA"/>
      </w:rPr>
    </w:lvl>
    <w:lvl w:ilvl="3" w:tplc="2682D5C4">
      <w:numFmt w:val="bullet"/>
      <w:lvlText w:val="•"/>
      <w:lvlJc w:val="left"/>
      <w:pPr>
        <w:ind w:left="3697" w:hanging="387"/>
      </w:pPr>
      <w:rPr>
        <w:rFonts w:hint="default"/>
        <w:lang w:val="ru-RU" w:eastAsia="en-US" w:bidi="ar-SA"/>
      </w:rPr>
    </w:lvl>
    <w:lvl w:ilvl="4" w:tplc="81620B5A">
      <w:numFmt w:val="bullet"/>
      <w:lvlText w:val="•"/>
      <w:lvlJc w:val="left"/>
      <w:pPr>
        <w:ind w:left="4770" w:hanging="387"/>
      </w:pPr>
      <w:rPr>
        <w:rFonts w:hint="default"/>
        <w:lang w:val="ru-RU" w:eastAsia="en-US" w:bidi="ar-SA"/>
      </w:rPr>
    </w:lvl>
    <w:lvl w:ilvl="5" w:tplc="EFF2CE38">
      <w:numFmt w:val="bullet"/>
      <w:lvlText w:val="•"/>
      <w:lvlJc w:val="left"/>
      <w:pPr>
        <w:ind w:left="5843" w:hanging="387"/>
      </w:pPr>
      <w:rPr>
        <w:rFonts w:hint="default"/>
        <w:lang w:val="ru-RU" w:eastAsia="en-US" w:bidi="ar-SA"/>
      </w:rPr>
    </w:lvl>
    <w:lvl w:ilvl="6" w:tplc="E67841EC">
      <w:numFmt w:val="bullet"/>
      <w:lvlText w:val="•"/>
      <w:lvlJc w:val="left"/>
      <w:pPr>
        <w:ind w:left="6915" w:hanging="387"/>
      </w:pPr>
      <w:rPr>
        <w:rFonts w:hint="default"/>
        <w:lang w:val="ru-RU" w:eastAsia="en-US" w:bidi="ar-SA"/>
      </w:rPr>
    </w:lvl>
    <w:lvl w:ilvl="7" w:tplc="6FE649C8">
      <w:numFmt w:val="bullet"/>
      <w:lvlText w:val="•"/>
      <w:lvlJc w:val="left"/>
      <w:pPr>
        <w:ind w:left="7988" w:hanging="387"/>
      </w:pPr>
      <w:rPr>
        <w:rFonts w:hint="default"/>
        <w:lang w:val="ru-RU" w:eastAsia="en-US" w:bidi="ar-SA"/>
      </w:rPr>
    </w:lvl>
    <w:lvl w:ilvl="8" w:tplc="12661F9C">
      <w:numFmt w:val="bullet"/>
      <w:lvlText w:val="•"/>
      <w:lvlJc w:val="left"/>
      <w:pPr>
        <w:ind w:left="9061" w:hanging="387"/>
      </w:pPr>
      <w:rPr>
        <w:rFonts w:hint="default"/>
        <w:lang w:val="ru-RU" w:eastAsia="en-US" w:bidi="ar-SA"/>
      </w:rPr>
    </w:lvl>
  </w:abstractNum>
  <w:abstractNum w:abstractNumId="91" w15:restartNumberingAfterBreak="0">
    <w:nsid w:val="3EBF5B04"/>
    <w:multiLevelType w:val="hybridMultilevel"/>
    <w:tmpl w:val="F000F264"/>
    <w:lvl w:ilvl="0" w:tplc="9D60EFCC">
      <w:numFmt w:val="bullet"/>
      <w:lvlText w:val="—"/>
      <w:lvlJc w:val="left"/>
      <w:pPr>
        <w:ind w:left="935" w:hanging="36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60C11B2">
      <w:numFmt w:val="bullet"/>
      <w:lvlText w:val=""/>
      <w:lvlJc w:val="left"/>
      <w:pPr>
        <w:ind w:left="969" w:hanging="720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2" w:tplc="1810964A">
      <w:numFmt w:val="bullet"/>
      <w:lvlText w:val="•"/>
      <w:lvlJc w:val="left"/>
      <w:pPr>
        <w:ind w:left="2098" w:hanging="720"/>
      </w:pPr>
      <w:rPr>
        <w:rFonts w:hint="default"/>
        <w:lang w:val="ru-RU" w:eastAsia="en-US" w:bidi="ar-SA"/>
      </w:rPr>
    </w:lvl>
    <w:lvl w:ilvl="3" w:tplc="29EEF904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4" w:tplc="A8FE971E">
      <w:numFmt w:val="bullet"/>
      <w:lvlText w:val="•"/>
      <w:lvlJc w:val="left"/>
      <w:pPr>
        <w:ind w:left="4375" w:hanging="720"/>
      </w:pPr>
      <w:rPr>
        <w:rFonts w:hint="default"/>
        <w:lang w:val="ru-RU" w:eastAsia="en-US" w:bidi="ar-SA"/>
      </w:rPr>
    </w:lvl>
    <w:lvl w:ilvl="5" w:tplc="EC88B662">
      <w:numFmt w:val="bullet"/>
      <w:lvlText w:val="•"/>
      <w:lvlJc w:val="left"/>
      <w:pPr>
        <w:ind w:left="5513" w:hanging="720"/>
      </w:pPr>
      <w:rPr>
        <w:rFonts w:hint="default"/>
        <w:lang w:val="ru-RU" w:eastAsia="en-US" w:bidi="ar-SA"/>
      </w:rPr>
    </w:lvl>
    <w:lvl w:ilvl="6" w:tplc="42FE9FB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7" w:tplc="39DC1F70">
      <w:numFmt w:val="bullet"/>
      <w:lvlText w:val="•"/>
      <w:lvlJc w:val="left"/>
      <w:pPr>
        <w:ind w:left="7790" w:hanging="720"/>
      </w:pPr>
      <w:rPr>
        <w:rFonts w:hint="default"/>
        <w:lang w:val="ru-RU" w:eastAsia="en-US" w:bidi="ar-SA"/>
      </w:rPr>
    </w:lvl>
    <w:lvl w:ilvl="8" w:tplc="7E20284A">
      <w:numFmt w:val="bullet"/>
      <w:lvlText w:val="•"/>
      <w:lvlJc w:val="left"/>
      <w:pPr>
        <w:ind w:left="8929" w:hanging="720"/>
      </w:pPr>
      <w:rPr>
        <w:rFonts w:hint="default"/>
        <w:lang w:val="ru-RU" w:eastAsia="en-US" w:bidi="ar-SA"/>
      </w:rPr>
    </w:lvl>
  </w:abstractNum>
  <w:abstractNum w:abstractNumId="92" w15:restartNumberingAfterBreak="0">
    <w:nsid w:val="3EED4F34"/>
    <w:multiLevelType w:val="multilevel"/>
    <w:tmpl w:val="D456919E"/>
    <w:lvl w:ilvl="0">
      <w:start w:val="2"/>
      <w:numFmt w:val="decimal"/>
      <w:lvlText w:val="%1"/>
      <w:lvlJc w:val="left"/>
      <w:pPr>
        <w:ind w:left="7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260"/>
      </w:pPr>
      <w:rPr>
        <w:rFonts w:hint="default"/>
        <w:lang w:val="ru-RU" w:eastAsia="en-US" w:bidi="ar-SA"/>
      </w:rPr>
    </w:lvl>
  </w:abstractNum>
  <w:abstractNum w:abstractNumId="93" w15:restartNumberingAfterBreak="0">
    <w:nsid w:val="3F542971"/>
    <w:multiLevelType w:val="hybridMultilevel"/>
    <w:tmpl w:val="31806316"/>
    <w:lvl w:ilvl="0" w:tplc="ADD6882E">
      <w:numFmt w:val="bullet"/>
      <w:lvlText w:val=""/>
      <w:lvlJc w:val="left"/>
      <w:pPr>
        <w:ind w:left="110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5E86E4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545CBE56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886613CA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A7829B86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0E96EF90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1706A7D2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8D686B34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1A3E0158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94" w15:restartNumberingAfterBreak="0">
    <w:nsid w:val="40391C2E"/>
    <w:multiLevelType w:val="hybridMultilevel"/>
    <w:tmpl w:val="83EEAB1E"/>
    <w:lvl w:ilvl="0" w:tplc="523EAEB8">
      <w:numFmt w:val="bullet"/>
      <w:lvlText w:val=""/>
      <w:lvlJc w:val="left"/>
      <w:pPr>
        <w:ind w:left="110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3CD302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8272DFE4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DFD0BBE6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FFD8912E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1D00048C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BBCCF88C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AD5C1774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44549F08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95" w15:restartNumberingAfterBreak="0">
    <w:nsid w:val="40D617A5"/>
    <w:multiLevelType w:val="hybridMultilevel"/>
    <w:tmpl w:val="7436973E"/>
    <w:lvl w:ilvl="0" w:tplc="BEB84FAE">
      <w:start w:val="1"/>
      <w:numFmt w:val="decimal"/>
      <w:lvlText w:val="%1."/>
      <w:lvlJc w:val="left"/>
      <w:pPr>
        <w:ind w:left="575" w:hanging="660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4E30FC74">
      <w:numFmt w:val="bullet"/>
      <w:lvlText w:val="•"/>
      <w:lvlJc w:val="left"/>
      <w:pPr>
        <w:ind w:left="1642" w:hanging="660"/>
      </w:pPr>
      <w:rPr>
        <w:rFonts w:hint="default"/>
        <w:lang w:val="ru-RU" w:eastAsia="en-US" w:bidi="ar-SA"/>
      </w:rPr>
    </w:lvl>
    <w:lvl w:ilvl="2" w:tplc="8EFE5112">
      <w:numFmt w:val="bullet"/>
      <w:lvlText w:val="•"/>
      <w:lvlJc w:val="left"/>
      <w:pPr>
        <w:ind w:left="2705" w:hanging="660"/>
      </w:pPr>
      <w:rPr>
        <w:rFonts w:hint="default"/>
        <w:lang w:val="ru-RU" w:eastAsia="en-US" w:bidi="ar-SA"/>
      </w:rPr>
    </w:lvl>
    <w:lvl w:ilvl="3" w:tplc="7176554E">
      <w:numFmt w:val="bullet"/>
      <w:lvlText w:val="•"/>
      <w:lvlJc w:val="left"/>
      <w:pPr>
        <w:ind w:left="3767" w:hanging="660"/>
      </w:pPr>
      <w:rPr>
        <w:rFonts w:hint="default"/>
        <w:lang w:val="ru-RU" w:eastAsia="en-US" w:bidi="ar-SA"/>
      </w:rPr>
    </w:lvl>
    <w:lvl w:ilvl="4" w:tplc="2618D2C0">
      <w:numFmt w:val="bullet"/>
      <w:lvlText w:val="•"/>
      <w:lvlJc w:val="left"/>
      <w:pPr>
        <w:ind w:left="4830" w:hanging="660"/>
      </w:pPr>
      <w:rPr>
        <w:rFonts w:hint="default"/>
        <w:lang w:val="ru-RU" w:eastAsia="en-US" w:bidi="ar-SA"/>
      </w:rPr>
    </w:lvl>
    <w:lvl w:ilvl="5" w:tplc="9B6ABF3E">
      <w:numFmt w:val="bullet"/>
      <w:lvlText w:val="•"/>
      <w:lvlJc w:val="left"/>
      <w:pPr>
        <w:ind w:left="5893" w:hanging="660"/>
      </w:pPr>
      <w:rPr>
        <w:rFonts w:hint="default"/>
        <w:lang w:val="ru-RU" w:eastAsia="en-US" w:bidi="ar-SA"/>
      </w:rPr>
    </w:lvl>
    <w:lvl w:ilvl="6" w:tplc="3D0EBA48">
      <w:numFmt w:val="bullet"/>
      <w:lvlText w:val="•"/>
      <w:lvlJc w:val="left"/>
      <w:pPr>
        <w:ind w:left="6955" w:hanging="660"/>
      </w:pPr>
      <w:rPr>
        <w:rFonts w:hint="default"/>
        <w:lang w:val="ru-RU" w:eastAsia="en-US" w:bidi="ar-SA"/>
      </w:rPr>
    </w:lvl>
    <w:lvl w:ilvl="7" w:tplc="E1785AE8">
      <w:numFmt w:val="bullet"/>
      <w:lvlText w:val="•"/>
      <w:lvlJc w:val="left"/>
      <w:pPr>
        <w:ind w:left="8018" w:hanging="660"/>
      </w:pPr>
      <w:rPr>
        <w:rFonts w:hint="default"/>
        <w:lang w:val="ru-RU" w:eastAsia="en-US" w:bidi="ar-SA"/>
      </w:rPr>
    </w:lvl>
    <w:lvl w:ilvl="8" w:tplc="CDE8DAC6">
      <w:numFmt w:val="bullet"/>
      <w:lvlText w:val="•"/>
      <w:lvlJc w:val="left"/>
      <w:pPr>
        <w:ind w:left="9081" w:hanging="660"/>
      </w:pPr>
      <w:rPr>
        <w:rFonts w:hint="default"/>
        <w:lang w:val="ru-RU" w:eastAsia="en-US" w:bidi="ar-SA"/>
      </w:rPr>
    </w:lvl>
  </w:abstractNum>
  <w:abstractNum w:abstractNumId="96" w15:restartNumberingAfterBreak="0">
    <w:nsid w:val="43415886"/>
    <w:multiLevelType w:val="hybridMultilevel"/>
    <w:tmpl w:val="99FC03AA"/>
    <w:lvl w:ilvl="0" w:tplc="07023144">
      <w:start w:val="8"/>
      <w:numFmt w:val="decimal"/>
      <w:lvlText w:val="%1)"/>
      <w:lvlJc w:val="left"/>
      <w:pPr>
        <w:ind w:left="1104" w:hanging="28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5D782C9C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C474131A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30BC144A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D7A8C932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14FC8584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A0741648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194607C8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DC22B1DA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97" w15:restartNumberingAfterBreak="0">
    <w:nsid w:val="44291A08"/>
    <w:multiLevelType w:val="hybridMultilevel"/>
    <w:tmpl w:val="907697A4"/>
    <w:lvl w:ilvl="0" w:tplc="E6A84248">
      <w:numFmt w:val="bullet"/>
      <w:lvlText w:val="—"/>
      <w:lvlJc w:val="left"/>
      <w:pPr>
        <w:ind w:left="116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BCD322">
      <w:numFmt w:val="bullet"/>
      <w:lvlText w:val="•"/>
      <w:lvlJc w:val="left"/>
      <w:pPr>
        <w:ind w:left="382" w:hanging="300"/>
      </w:pPr>
      <w:rPr>
        <w:rFonts w:hint="default"/>
        <w:lang w:val="ru-RU" w:eastAsia="en-US" w:bidi="ar-SA"/>
      </w:rPr>
    </w:lvl>
    <w:lvl w:ilvl="2" w:tplc="5628A524">
      <w:numFmt w:val="bullet"/>
      <w:lvlText w:val="•"/>
      <w:lvlJc w:val="left"/>
      <w:pPr>
        <w:ind w:left="644" w:hanging="300"/>
      </w:pPr>
      <w:rPr>
        <w:rFonts w:hint="default"/>
        <w:lang w:val="ru-RU" w:eastAsia="en-US" w:bidi="ar-SA"/>
      </w:rPr>
    </w:lvl>
    <w:lvl w:ilvl="3" w:tplc="F43E9E60">
      <w:numFmt w:val="bullet"/>
      <w:lvlText w:val="•"/>
      <w:lvlJc w:val="left"/>
      <w:pPr>
        <w:ind w:left="906" w:hanging="300"/>
      </w:pPr>
      <w:rPr>
        <w:rFonts w:hint="default"/>
        <w:lang w:val="ru-RU" w:eastAsia="en-US" w:bidi="ar-SA"/>
      </w:rPr>
    </w:lvl>
    <w:lvl w:ilvl="4" w:tplc="7AFA2832">
      <w:numFmt w:val="bullet"/>
      <w:lvlText w:val="•"/>
      <w:lvlJc w:val="left"/>
      <w:pPr>
        <w:ind w:left="1168" w:hanging="300"/>
      </w:pPr>
      <w:rPr>
        <w:rFonts w:hint="default"/>
        <w:lang w:val="ru-RU" w:eastAsia="en-US" w:bidi="ar-SA"/>
      </w:rPr>
    </w:lvl>
    <w:lvl w:ilvl="5" w:tplc="4A96DDF4">
      <w:numFmt w:val="bullet"/>
      <w:lvlText w:val="•"/>
      <w:lvlJc w:val="left"/>
      <w:pPr>
        <w:ind w:left="1431" w:hanging="300"/>
      </w:pPr>
      <w:rPr>
        <w:rFonts w:hint="default"/>
        <w:lang w:val="ru-RU" w:eastAsia="en-US" w:bidi="ar-SA"/>
      </w:rPr>
    </w:lvl>
    <w:lvl w:ilvl="6" w:tplc="7C88F71A">
      <w:numFmt w:val="bullet"/>
      <w:lvlText w:val="•"/>
      <w:lvlJc w:val="left"/>
      <w:pPr>
        <w:ind w:left="1693" w:hanging="300"/>
      </w:pPr>
      <w:rPr>
        <w:rFonts w:hint="default"/>
        <w:lang w:val="ru-RU" w:eastAsia="en-US" w:bidi="ar-SA"/>
      </w:rPr>
    </w:lvl>
    <w:lvl w:ilvl="7" w:tplc="36468FA2">
      <w:numFmt w:val="bullet"/>
      <w:lvlText w:val="•"/>
      <w:lvlJc w:val="left"/>
      <w:pPr>
        <w:ind w:left="1955" w:hanging="300"/>
      </w:pPr>
      <w:rPr>
        <w:rFonts w:hint="default"/>
        <w:lang w:val="ru-RU" w:eastAsia="en-US" w:bidi="ar-SA"/>
      </w:rPr>
    </w:lvl>
    <w:lvl w:ilvl="8" w:tplc="A73E9980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</w:abstractNum>
  <w:abstractNum w:abstractNumId="98" w15:restartNumberingAfterBreak="0">
    <w:nsid w:val="44302114"/>
    <w:multiLevelType w:val="hybridMultilevel"/>
    <w:tmpl w:val="7D3A7F6A"/>
    <w:lvl w:ilvl="0" w:tplc="A7F051AC">
      <w:numFmt w:val="bullet"/>
      <w:lvlText w:val="—"/>
      <w:lvlJc w:val="left"/>
      <w:pPr>
        <w:ind w:left="83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4E85E4E">
      <w:numFmt w:val="bullet"/>
      <w:lvlText w:val="•"/>
      <w:lvlJc w:val="left"/>
      <w:pPr>
        <w:ind w:left="346" w:hanging="300"/>
      </w:pPr>
      <w:rPr>
        <w:rFonts w:hint="default"/>
        <w:lang w:val="ru-RU" w:eastAsia="en-US" w:bidi="ar-SA"/>
      </w:rPr>
    </w:lvl>
    <w:lvl w:ilvl="2" w:tplc="65C49296">
      <w:numFmt w:val="bullet"/>
      <w:lvlText w:val="•"/>
      <w:lvlJc w:val="left"/>
      <w:pPr>
        <w:ind w:left="613" w:hanging="300"/>
      </w:pPr>
      <w:rPr>
        <w:rFonts w:hint="default"/>
        <w:lang w:val="ru-RU" w:eastAsia="en-US" w:bidi="ar-SA"/>
      </w:rPr>
    </w:lvl>
    <w:lvl w:ilvl="3" w:tplc="2D00E8EC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4" w:tplc="4E489156">
      <w:numFmt w:val="bullet"/>
      <w:lvlText w:val="•"/>
      <w:lvlJc w:val="left"/>
      <w:pPr>
        <w:ind w:left="1146" w:hanging="300"/>
      </w:pPr>
      <w:rPr>
        <w:rFonts w:hint="default"/>
        <w:lang w:val="ru-RU" w:eastAsia="en-US" w:bidi="ar-SA"/>
      </w:rPr>
    </w:lvl>
    <w:lvl w:ilvl="5" w:tplc="2A62454C">
      <w:numFmt w:val="bullet"/>
      <w:lvlText w:val="•"/>
      <w:lvlJc w:val="left"/>
      <w:pPr>
        <w:ind w:left="1413" w:hanging="300"/>
      </w:pPr>
      <w:rPr>
        <w:rFonts w:hint="default"/>
        <w:lang w:val="ru-RU" w:eastAsia="en-US" w:bidi="ar-SA"/>
      </w:rPr>
    </w:lvl>
    <w:lvl w:ilvl="6" w:tplc="06EE1F4A">
      <w:numFmt w:val="bullet"/>
      <w:lvlText w:val="•"/>
      <w:lvlJc w:val="left"/>
      <w:pPr>
        <w:ind w:left="1680" w:hanging="300"/>
      </w:pPr>
      <w:rPr>
        <w:rFonts w:hint="default"/>
        <w:lang w:val="ru-RU" w:eastAsia="en-US" w:bidi="ar-SA"/>
      </w:rPr>
    </w:lvl>
    <w:lvl w:ilvl="7" w:tplc="D9D8BD98">
      <w:numFmt w:val="bullet"/>
      <w:lvlText w:val="•"/>
      <w:lvlJc w:val="left"/>
      <w:pPr>
        <w:ind w:left="1946" w:hanging="300"/>
      </w:pPr>
      <w:rPr>
        <w:rFonts w:hint="default"/>
        <w:lang w:val="ru-RU" w:eastAsia="en-US" w:bidi="ar-SA"/>
      </w:rPr>
    </w:lvl>
    <w:lvl w:ilvl="8" w:tplc="092071C0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</w:abstractNum>
  <w:abstractNum w:abstractNumId="99" w15:restartNumberingAfterBreak="0">
    <w:nsid w:val="44E415C5"/>
    <w:multiLevelType w:val="hybridMultilevel"/>
    <w:tmpl w:val="9E9647C4"/>
    <w:lvl w:ilvl="0" w:tplc="93DCE4B0">
      <w:numFmt w:val="bullet"/>
      <w:lvlText w:val=""/>
      <w:lvlJc w:val="left"/>
      <w:pPr>
        <w:ind w:left="10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FAFD6C">
      <w:numFmt w:val="bullet"/>
      <w:lvlText w:val="•"/>
      <w:lvlJc w:val="left"/>
      <w:pPr>
        <w:ind w:left="609" w:hanging="346"/>
      </w:pPr>
      <w:rPr>
        <w:rFonts w:hint="default"/>
        <w:lang w:val="ru-RU" w:eastAsia="en-US" w:bidi="ar-SA"/>
      </w:rPr>
    </w:lvl>
    <w:lvl w:ilvl="2" w:tplc="E1FE696A">
      <w:numFmt w:val="bullet"/>
      <w:lvlText w:val="•"/>
      <w:lvlJc w:val="left"/>
      <w:pPr>
        <w:ind w:left="1118" w:hanging="346"/>
      </w:pPr>
      <w:rPr>
        <w:rFonts w:hint="default"/>
        <w:lang w:val="ru-RU" w:eastAsia="en-US" w:bidi="ar-SA"/>
      </w:rPr>
    </w:lvl>
    <w:lvl w:ilvl="3" w:tplc="8ACC4294">
      <w:numFmt w:val="bullet"/>
      <w:lvlText w:val="•"/>
      <w:lvlJc w:val="left"/>
      <w:pPr>
        <w:ind w:left="1627" w:hanging="346"/>
      </w:pPr>
      <w:rPr>
        <w:rFonts w:hint="default"/>
        <w:lang w:val="ru-RU" w:eastAsia="en-US" w:bidi="ar-SA"/>
      </w:rPr>
    </w:lvl>
    <w:lvl w:ilvl="4" w:tplc="9A9013D4">
      <w:numFmt w:val="bullet"/>
      <w:lvlText w:val="•"/>
      <w:lvlJc w:val="left"/>
      <w:pPr>
        <w:ind w:left="2136" w:hanging="346"/>
      </w:pPr>
      <w:rPr>
        <w:rFonts w:hint="default"/>
        <w:lang w:val="ru-RU" w:eastAsia="en-US" w:bidi="ar-SA"/>
      </w:rPr>
    </w:lvl>
    <w:lvl w:ilvl="5" w:tplc="ECC27E50">
      <w:numFmt w:val="bullet"/>
      <w:lvlText w:val="•"/>
      <w:lvlJc w:val="left"/>
      <w:pPr>
        <w:ind w:left="2645" w:hanging="346"/>
      </w:pPr>
      <w:rPr>
        <w:rFonts w:hint="default"/>
        <w:lang w:val="ru-RU" w:eastAsia="en-US" w:bidi="ar-SA"/>
      </w:rPr>
    </w:lvl>
    <w:lvl w:ilvl="6" w:tplc="24CCF30E">
      <w:numFmt w:val="bullet"/>
      <w:lvlText w:val="•"/>
      <w:lvlJc w:val="left"/>
      <w:pPr>
        <w:ind w:left="3154" w:hanging="346"/>
      </w:pPr>
      <w:rPr>
        <w:rFonts w:hint="default"/>
        <w:lang w:val="ru-RU" w:eastAsia="en-US" w:bidi="ar-SA"/>
      </w:rPr>
    </w:lvl>
    <w:lvl w:ilvl="7" w:tplc="02BEB4BA">
      <w:numFmt w:val="bullet"/>
      <w:lvlText w:val="•"/>
      <w:lvlJc w:val="left"/>
      <w:pPr>
        <w:ind w:left="3663" w:hanging="346"/>
      </w:pPr>
      <w:rPr>
        <w:rFonts w:hint="default"/>
        <w:lang w:val="ru-RU" w:eastAsia="en-US" w:bidi="ar-SA"/>
      </w:rPr>
    </w:lvl>
    <w:lvl w:ilvl="8" w:tplc="C31E128E">
      <w:numFmt w:val="bullet"/>
      <w:lvlText w:val="•"/>
      <w:lvlJc w:val="left"/>
      <w:pPr>
        <w:ind w:left="4172" w:hanging="346"/>
      </w:pPr>
      <w:rPr>
        <w:rFonts w:hint="default"/>
        <w:lang w:val="ru-RU" w:eastAsia="en-US" w:bidi="ar-SA"/>
      </w:rPr>
    </w:lvl>
  </w:abstractNum>
  <w:abstractNum w:abstractNumId="100" w15:restartNumberingAfterBreak="0">
    <w:nsid w:val="45A06009"/>
    <w:multiLevelType w:val="hybridMultilevel"/>
    <w:tmpl w:val="EE7A6F1A"/>
    <w:lvl w:ilvl="0" w:tplc="AC5E4834">
      <w:numFmt w:val="bullet"/>
      <w:lvlText w:val="-"/>
      <w:lvlJc w:val="left"/>
      <w:pPr>
        <w:ind w:left="18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C819B2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2" w:tplc="3F587208">
      <w:numFmt w:val="bullet"/>
      <w:lvlText w:val="•"/>
      <w:lvlJc w:val="left"/>
      <w:pPr>
        <w:ind w:left="2385" w:hanging="209"/>
      </w:pPr>
      <w:rPr>
        <w:rFonts w:hint="default"/>
        <w:lang w:val="ru-RU" w:eastAsia="en-US" w:bidi="ar-SA"/>
      </w:rPr>
    </w:lvl>
    <w:lvl w:ilvl="3" w:tplc="15EE8862">
      <w:numFmt w:val="bullet"/>
      <w:lvlText w:val="•"/>
      <w:lvlJc w:val="left"/>
      <w:pPr>
        <w:ind w:left="3487" w:hanging="209"/>
      </w:pPr>
      <w:rPr>
        <w:rFonts w:hint="default"/>
        <w:lang w:val="ru-RU" w:eastAsia="en-US" w:bidi="ar-SA"/>
      </w:rPr>
    </w:lvl>
    <w:lvl w:ilvl="4" w:tplc="A0D220CC">
      <w:numFmt w:val="bullet"/>
      <w:lvlText w:val="•"/>
      <w:lvlJc w:val="left"/>
      <w:pPr>
        <w:ind w:left="4590" w:hanging="209"/>
      </w:pPr>
      <w:rPr>
        <w:rFonts w:hint="default"/>
        <w:lang w:val="ru-RU" w:eastAsia="en-US" w:bidi="ar-SA"/>
      </w:rPr>
    </w:lvl>
    <w:lvl w:ilvl="5" w:tplc="7352B54E">
      <w:numFmt w:val="bullet"/>
      <w:lvlText w:val="•"/>
      <w:lvlJc w:val="left"/>
      <w:pPr>
        <w:ind w:left="5693" w:hanging="209"/>
      </w:pPr>
      <w:rPr>
        <w:rFonts w:hint="default"/>
        <w:lang w:val="ru-RU" w:eastAsia="en-US" w:bidi="ar-SA"/>
      </w:rPr>
    </w:lvl>
    <w:lvl w:ilvl="6" w:tplc="E2045720">
      <w:numFmt w:val="bullet"/>
      <w:lvlText w:val="•"/>
      <w:lvlJc w:val="left"/>
      <w:pPr>
        <w:ind w:left="6795" w:hanging="209"/>
      </w:pPr>
      <w:rPr>
        <w:rFonts w:hint="default"/>
        <w:lang w:val="ru-RU" w:eastAsia="en-US" w:bidi="ar-SA"/>
      </w:rPr>
    </w:lvl>
    <w:lvl w:ilvl="7" w:tplc="BA4457DA">
      <w:numFmt w:val="bullet"/>
      <w:lvlText w:val="•"/>
      <w:lvlJc w:val="left"/>
      <w:pPr>
        <w:ind w:left="7898" w:hanging="209"/>
      </w:pPr>
      <w:rPr>
        <w:rFonts w:hint="default"/>
        <w:lang w:val="ru-RU" w:eastAsia="en-US" w:bidi="ar-SA"/>
      </w:rPr>
    </w:lvl>
    <w:lvl w:ilvl="8" w:tplc="C7F6D76C">
      <w:numFmt w:val="bullet"/>
      <w:lvlText w:val="•"/>
      <w:lvlJc w:val="left"/>
      <w:pPr>
        <w:ind w:left="9001" w:hanging="209"/>
      </w:pPr>
      <w:rPr>
        <w:rFonts w:hint="default"/>
        <w:lang w:val="ru-RU" w:eastAsia="en-US" w:bidi="ar-SA"/>
      </w:rPr>
    </w:lvl>
  </w:abstractNum>
  <w:abstractNum w:abstractNumId="101" w15:restartNumberingAfterBreak="0">
    <w:nsid w:val="46BD13AF"/>
    <w:multiLevelType w:val="hybridMultilevel"/>
    <w:tmpl w:val="BAB06FAE"/>
    <w:lvl w:ilvl="0" w:tplc="E5EE5ACE">
      <w:numFmt w:val="bullet"/>
      <w:lvlText w:val="—"/>
      <w:lvlJc w:val="left"/>
      <w:pPr>
        <w:ind w:left="106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67CE4F8">
      <w:numFmt w:val="bullet"/>
      <w:lvlText w:val="•"/>
      <w:lvlJc w:val="left"/>
      <w:pPr>
        <w:ind w:left="497" w:hanging="300"/>
      </w:pPr>
      <w:rPr>
        <w:rFonts w:hint="default"/>
        <w:lang w:val="ru-RU" w:eastAsia="en-US" w:bidi="ar-SA"/>
      </w:rPr>
    </w:lvl>
    <w:lvl w:ilvl="2" w:tplc="791ED42C">
      <w:numFmt w:val="bullet"/>
      <w:lvlText w:val="•"/>
      <w:lvlJc w:val="left"/>
      <w:pPr>
        <w:ind w:left="894" w:hanging="300"/>
      </w:pPr>
      <w:rPr>
        <w:rFonts w:hint="default"/>
        <w:lang w:val="ru-RU" w:eastAsia="en-US" w:bidi="ar-SA"/>
      </w:rPr>
    </w:lvl>
    <w:lvl w:ilvl="3" w:tplc="401285EC">
      <w:numFmt w:val="bullet"/>
      <w:lvlText w:val="•"/>
      <w:lvlJc w:val="left"/>
      <w:pPr>
        <w:ind w:left="1291" w:hanging="300"/>
      </w:pPr>
      <w:rPr>
        <w:rFonts w:hint="default"/>
        <w:lang w:val="ru-RU" w:eastAsia="en-US" w:bidi="ar-SA"/>
      </w:rPr>
    </w:lvl>
    <w:lvl w:ilvl="4" w:tplc="11207A18">
      <w:numFmt w:val="bullet"/>
      <w:lvlText w:val="•"/>
      <w:lvlJc w:val="left"/>
      <w:pPr>
        <w:ind w:left="1688" w:hanging="300"/>
      </w:pPr>
      <w:rPr>
        <w:rFonts w:hint="default"/>
        <w:lang w:val="ru-RU" w:eastAsia="en-US" w:bidi="ar-SA"/>
      </w:rPr>
    </w:lvl>
    <w:lvl w:ilvl="5" w:tplc="50C4C0B8">
      <w:numFmt w:val="bullet"/>
      <w:lvlText w:val="•"/>
      <w:lvlJc w:val="left"/>
      <w:pPr>
        <w:ind w:left="2085" w:hanging="300"/>
      </w:pPr>
      <w:rPr>
        <w:rFonts w:hint="default"/>
        <w:lang w:val="ru-RU" w:eastAsia="en-US" w:bidi="ar-SA"/>
      </w:rPr>
    </w:lvl>
    <w:lvl w:ilvl="6" w:tplc="0A6E753C">
      <w:numFmt w:val="bullet"/>
      <w:lvlText w:val="•"/>
      <w:lvlJc w:val="left"/>
      <w:pPr>
        <w:ind w:left="2482" w:hanging="300"/>
      </w:pPr>
      <w:rPr>
        <w:rFonts w:hint="default"/>
        <w:lang w:val="ru-RU" w:eastAsia="en-US" w:bidi="ar-SA"/>
      </w:rPr>
    </w:lvl>
    <w:lvl w:ilvl="7" w:tplc="08EC8714">
      <w:numFmt w:val="bullet"/>
      <w:lvlText w:val="•"/>
      <w:lvlJc w:val="left"/>
      <w:pPr>
        <w:ind w:left="2879" w:hanging="300"/>
      </w:pPr>
      <w:rPr>
        <w:rFonts w:hint="default"/>
        <w:lang w:val="ru-RU" w:eastAsia="en-US" w:bidi="ar-SA"/>
      </w:rPr>
    </w:lvl>
    <w:lvl w:ilvl="8" w:tplc="85D0068A">
      <w:numFmt w:val="bullet"/>
      <w:lvlText w:val="•"/>
      <w:lvlJc w:val="left"/>
      <w:pPr>
        <w:ind w:left="3276" w:hanging="300"/>
      </w:pPr>
      <w:rPr>
        <w:rFonts w:hint="default"/>
        <w:lang w:val="ru-RU" w:eastAsia="en-US" w:bidi="ar-SA"/>
      </w:rPr>
    </w:lvl>
  </w:abstractNum>
  <w:abstractNum w:abstractNumId="102" w15:restartNumberingAfterBreak="0">
    <w:nsid w:val="47776A57"/>
    <w:multiLevelType w:val="multilevel"/>
    <w:tmpl w:val="0414B4D6"/>
    <w:lvl w:ilvl="0">
      <w:start w:val="1"/>
      <w:numFmt w:val="decimal"/>
      <w:lvlText w:val="%1"/>
      <w:lvlJc w:val="left"/>
      <w:pPr>
        <w:ind w:left="3105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0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420"/>
      </w:pPr>
      <w:rPr>
        <w:rFonts w:hint="default"/>
        <w:lang w:val="ru-RU" w:eastAsia="en-US" w:bidi="ar-SA"/>
      </w:rPr>
    </w:lvl>
  </w:abstractNum>
  <w:abstractNum w:abstractNumId="103" w15:restartNumberingAfterBreak="0">
    <w:nsid w:val="47815EB0"/>
    <w:multiLevelType w:val="hybridMultilevel"/>
    <w:tmpl w:val="A9C8D5EC"/>
    <w:lvl w:ilvl="0" w:tplc="77383374">
      <w:numFmt w:val="bullet"/>
      <w:lvlText w:val="-"/>
      <w:lvlJc w:val="left"/>
      <w:pPr>
        <w:ind w:left="1052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B062222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2" w:tplc="DEDC3502">
      <w:numFmt w:val="bullet"/>
      <w:lvlText w:val="•"/>
      <w:lvlJc w:val="left"/>
      <w:pPr>
        <w:ind w:left="3081" w:hanging="348"/>
      </w:pPr>
      <w:rPr>
        <w:rFonts w:hint="default"/>
        <w:lang w:val="ru-RU" w:eastAsia="en-US" w:bidi="ar-SA"/>
      </w:rPr>
    </w:lvl>
    <w:lvl w:ilvl="3" w:tplc="E83E2B70">
      <w:numFmt w:val="bullet"/>
      <w:lvlText w:val="•"/>
      <w:lvlJc w:val="left"/>
      <w:pPr>
        <w:ind w:left="4091" w:hanging="348"/>
      </w:pPr>
      <w:rPr>
        <w:rFonts w:hint="default"/>
        <w:lang w:val="ru-RU" w:eastAsia="en-US" w:bidi="ar-SA"/>
      </w:rPr>
    </w:lvl>
    <w:lvl w:ilvl="4" w:tplc="EC7AB396">
      <w:numFmt w:val="bullet"/>
      <w:lvlText w:val="•"/>
      <w:lvlJc w:val="left"/>
      <w:pPr>
        <w:ind w:left="5102" w:hanging="348"/>
      </w:pPr>
      <w:rPr>
        <w:rFonts w:hint="default"/>
        <w:lang w:val="ru-RU" w:eastAsia="en-US" w:bidi="ar-SA"/>
      </w:rPr>
    </w:lvl>
    <w:lvl w:ilvl="5" w:tplc="371EF5AE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A0869C5A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7" w:tplc="C966F91A">
      <w:numFmt w:val="bullet"/>
      <w:lvlText w:val="•"/>
      <w:lvlJc w:val="left"/>
      <w:pPr>
        <w:ind w:left="8134" w:hanging="348"/>
      </w:pPr>
      <w:rPr>
        <w:rFonts w:hint="default"/>
        <w:lang w:val="ru-RU" w:eastAsia="en-US" w:bidi="ar-SA"/>
      </w:rPr>
    </w:lvl>
    <w:lvl w:ilvl="8" w:tplc="E8D6127A">
      <w:numFmt w:val="bullet"/>
      <w:lvlText w:val="•"/>
      <w:lvlJc w:val="left"/>
      <w:pPr>
        <w:ind w:left="9145" w:hanging="348"/>
      </w:pPr>
      <w:rPr>
        <w:rFonts w:hint="default"/>
        <w:lang w:val="ru-RU" w:eastAsia="en-US" w:bidi="ar-SA"/>
      </w:rPr>
    </w:lvl>
  </w:abstractNum>
  <w:abstractNum w:abstractNumId="104" w15:restartNumberingAfterBreak="0">
    <w:nsid w:val="478925FF"/>
    <w:multiLevelType w:val="hybridMultilevel"/>
    <w:tmpl w:val="E6CE202C"/>
    <w:lvl w:ilvl="0" w:tplc="83CCA5C4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22940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2" w:tplc="E8EC25CA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3" w:tplc="090453D6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  <w:lvl w:ilvl="4" w:tplc="B06231D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5" w:tplc="8DEE5A2E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  <w:lvl w:ilvl="6" w:tplc="1CDA1EF2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  <w:lvl w:ilvl="7" w:tplc="916693FC">
      <w:numFmt w:val="bullet"/>
      <w:lvlText w:val="•"/>
      <w:lvlJc w:val="left"/>
      <w:pPr>
        <w:ind w:left="8128" w:hanging="140"/>
      </w:pPr>
      <w:rPr>
        <w:rFonts w:hint="default"/>
        <w:lang w:val="ru-RU" w:eastAsia="en-US" w:bidi="ar-SA"/>
      </w:rPr>
    </w:lvl>
    <w:lvl w:ilvl="8" w:tplc="C15C9612">
      <w:numFmt w:val="bullet"/>
      <w:lvlText w:val="•"/>
      <w:lvlJc w:val="left"/>
      <w:pPr>
        <w:ind w:left="9141" w:hanging="140"/>
      </w:pPr>
      <w:rPr>
        <w:rFonts w:hint="default"/>
        <w:lang w:val="ru-RU" w:eastAsia="en-US" w:bidi="ar-SA"/>
      </w:rPr>
    </w:lvl>
  </w:abstractNum>
  <w:abstractNum w:abstractNumId="105" w15:restartNumberingAfterBreak="0">
    <w:nsid w:val="47C518A0"/>
    <w:multiLevelType w:val="hybridMultilevel"/>
    <w:tmpl w:val="E97E0C9E"/>
    <w:lvl w:ilvl="0" w:tplc="77FECCC4">
      <w:numFmt w:val="bullet"/>
      <w:lvlText w:val=""/>
      <w:lvlJc w:val="left"/>
      <w:pPr>
        <w:ind w:left="110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CCAA3A">
      <w:numFmt w:val="bullet"/>
      <w:lvlText w:val="•"/>
      <w:lvlJc w:val="left"/>
      <w:pPr>
        <w:ind w:left="626" w:hanging="346"/>
      </w:pPr>
      <w:rPr>
        <w:rFonts w:hint="default"/>
        <w:lang w:val="ru-RU" w:eastAsia="en-US" w:bidi="ar-SA"/>
      </w:rPr>
    </w:lvl>
    <w:lvl w:ilvl="2" w:tplc="FED620CC">
      <w:numFmt w:val="bullet"/>
      <w:lvlText w:val="•"/>
      <w:lvlJc w:val="left"/>
      <w:pPr>
        <w:ind w:left="1133" w:hanging="346"/>
      </w:pPr>
      <w:rPr>
        <w:rFonts w:hint="default"/>
        <w:lang w:val="ru-RU" w:eastAsia="en-US" w:bidi="ar-SA"/>
      </w:rPr>
    </w:lvl>
    <w:lvl w:ilvl="3" w:tplc="7CCC3834">
      <w:numFmt w:val="bullet"/>
      <w:lvlText w:val="•"/>
      <w:lvlJc w:val="left"/>
      <w:pPr>
        <w:ind w:left="1640" w:hanging="346"/>
      </w:pPr>
      <w:rPr>
        <w:rFonts w:hint="default"/>
        <w:lang w:val="ru-RU" w:eastAsia="en-US" w:bidi="ar-SA"/>
      </w:rPr>
    </w:lvl>
    <w:lvl w:ilvl="4" w:tplc="750EFDA2">
      <w:numFmt w:val="bullet"/>
      <w:lvlText w:val="•"/>
      <w:lvlJc w:val="left"/>
      <w:pPr>
        <w:ind w:left="2147" w:hanging="346"/>
      </w:pPr>
      <w:rPr>
        <w:rFonts w:hint="default"/>
        <w:lang w:val="ru-RU" w:eastAsia="en-US" w:bidi="ar-SA"/>
      </w:rPr>
    </w:lvl>
    <w:lvl w:ilvl="5" w:tplc="DE0868E8">
      <w:numFmt w:val="bullet"/>
      <w:lvlText w:val="•"/>
      <w:lvlJc w:val="left"/>
      <w:pPr>
        <w:ind w:left="2654" w:hanging="346"/>
      </w:pPr>
      <w:rPr>
        <w:rFonts w:hint="default"/>
        <w:lang w:val="ru-RU" w:eastAsia="en-US" w:bidi="ar-SA"/>
      </w:rPr>
    </w:lvl>
    <w:lvl w:ilvl="6" w:tplc="EC040A04">
      <w:numFmt w:val="bullet"/>
      <w:lvlText w:val="•"/>
      <w:lvlJc w:val="left"/>
      <w:pPr>
        <w:ind w:left="3161" w:hanging="346"/>
      </w:pPr>
      <w:rPr>
        <w:rFonts w:hint="default"/>
        <w:lang w:val="ru-RU" w:eastAsia="en-US" w:bidi="ar-SA"/>
      </w:rPr>
    </w:lvl>
    <w:lvl w:ilvl="7" w:tplc="933AB17E">
      <w:numFmt w:val="bullet"/>
      <w:lvlText w:val="•"/>
      <w:lvlJc w:val="left"/>
      <w:pPr>
        <w:ind w:left="3668" w:hanging="346"/>
      </w:pPr>
      <w:rPr>
        <w:rFonts w:hint="default"/>
        <w:lang w:val="ru-RU" w:eastAsia="en-US" w:bidi="ar-SA"/>
      </w:rPr>
    </w:lvl>
    <w:lvl w:ilvl="8" w:tplc="CB923DA4">
      <w:numFmt w:val="bullet"/>
      <w:lvlText w:val="•"/>
      <w:lvlJc w:val="left"/>
      <w:pPr>
        <w:ind w:left="4175" w:hanging="346"/>
      </w:pPr>
      <w:rPr>
        <w:rFonts w:hint="default"/>
        <w:lang w:val="ru-RU" w:eastAsia="en-US" w:bidi="ar-SA"/>
      </w:rPr>
    </w:lvl>
  </w:abstractNum>
  <w:abstractNum w:abstractNumId="106" w15:restartNumberingAfterBreak="0">
    <w:nsid w:val="47DC126F"/>
    <w:multiLevelType w:val="hybridMultilevel"/>
    <w:tmpl w:val="C49880AE"/>
    <w:lvl w:ilvl="0" w:tplc="FAA06942">
      <w:start w:val="1"/>
      <w:numFmt w:val="decimal"/>
      <w:lvlText w:val="%1."/>
      <w:lvlJc w:val="left"/>
      <w:pPr>
        <w:ind w:left="11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2CCA2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2" w:tplc="1C3800A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FA08BE42">
      <w:numFmt w:val="bullet"/>
      <w:lvlText w:val="•"/>
      <w:lvlJc w:val="left"/>
      <w:pPr>
        <w:ind w:left="4159" w:hanging="240"/>
      </w:pPr>
      <w:rPr>
        <w:rFonts w:hint="default"/>
        <w:lang w:val="ru-RU" w:eastAsia="en-US" w:bidi="ar-SA"/>
      </w:rPr>
    </w:lvl>
    <w:lvl w:ilvl="4" w:tplc="A46E86EA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46FCAD5E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8DDA5BB2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54C0DC3C">
      <w:numFmt w:val="bullet"/>
      <w:lvlText w:val="•"/>
      <w:lvlJc w:val="left"/>
      <w:pPr>
        <w:ind w:left="8186" w:hanging="240"/>
      </w:pPr>
      <w:rPr>
        <w:rFonts w:hint="default"/>
        <w:lang w:val="ru-RU" w:eastAsia="en-US" w:bidi="ar-SA"/>
      </w:rPr>
    </w:lvl>
    <w:lvl w:ilvl="8" w:tplc="8D22DE9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07" w15:restartNumberingAfterBreak="0">
    <w:nsid w:val="482575EF"/>
    <w:multiLevelType w:val="hybridMultilevel"/>
    <w:tmpl w:val="4B380E0A"/>
    <w:lvl w:ilvl="0" w:tplc="0162697C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1A14A2">
      <w:numFmt w:val="bullet"/>
      <w:lvlText w:val=""/>
      <w:lvlJc w:val="left"/>
      <w:pPr>
        <w:ind w:left="1052" w:hanging="348"/>
      </w:pPr>
      <w:rPr>
        <w:rFonts w:hint="default"/>
        <w:w w:val="100"/>
        <w:lang w:val="ru-RU" w:eastAsia="en-US" w:bidi="ar-SA"/>
      </w:rPr>
    </w:lvl>
    <w:lvl w:ilvl="2" w:tplc="0F6CFD3A">
      <w:numFmt w:val="bullet"/>
      <w:lvlText w:val="•"/>
      <w:lvlJc w:val="left"/>
      <w:pPr>
        <w:ind w:left="2182" w:hanging="348"/>
      </w:pPr>
      <w:rPr>
        <w:rFonts w:hint="default"/>
        <w:lang w:val="ru-RU" w:eastAsia="en-US" w:bidi="ar-SA"/>
      </w:rPr>
    </w:lvl>
    <w:lvl w:ilvl="3" w:tplc="48E253FC">
      <w:numFmt w:val="bullet"/>
      <w:lvlText w:val="•"/>
      <w:lvlJc w:val="left"/>
      <w:pPr>
        <w:ind w:left="3305" w:hanging="348"/>
      </w:pPr>
      <w:rPr>
        <w:rFonts w:hint="default"/>
        <w:lang w:val="ru-RU" w:eastAsia="en-US" w:bidi="ar-SA"/>
      </w:rPr>
    </w:lvl>
    <w:lvl w:ilvl="4" w:tplc="536CC902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CB4A59E6">
      <w:numFmt w:val="bullet"/>
      <w:lvlText w:val="•"/>
      <w:lvlJc w:val="left"/>
      <w:pPr>
        <w:ind w:left="5551" w:hanging="348"/>
      </w:pPr>
      <w:rPr>
        <w:rFonts w:hint="default"/>
        <w:lang w:val="ru-RU" w:eastAsia="en-US" w:bidi="ar-SA"/>
      </w:rPr>
    </w:lvl>
    <w:lvl w:ilvl="6" w:tplc="2A34990E">
      <w:numFmt w:val="bullet"/>
      <w:lvlText w:val="•"/>
      <w:lvlJc w:val="left"/>
      <w:pPr>
        <w:ind w:left="6674" w:hanging="348"/>
      </w:pPr>
      <w:rPr>
        <w:rFonts w:hint="default"/>
        <w:lang w:val="ru-RU" w:eastAsia="en-US" w:bidi="ar-SA"/>
      </w:rPr>
    </w:lvl>
    <w:lvl w:ilvl="7" w:tplc="35C659BC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FF5C2E84">
      <w:numFmt w:val="bullet"/>
      <w:lvlText w:val="•"/>
      <w:lvlJc w:val="left"/>
      <w:pPr>
        <w:ind w:left="8920" w:hanging="348"/>
      </w:pPr>
      <w:rPr>
        <w:rFonts w:hint="default"/>
        <w:lang w:val="ru-RU" w:eastAsia="en-US" w:bidi="ar-SA"/>
      </w:rPr>
    </w:lvl>
  </w:abstractNum>
  <w:abstractNum w:abstractNumId="108" w15:restartNumberingAfterBreak="0">
    <w:nsid w:val="492A23B0"/>
    <w:multiLevelType w:val="hybridMultilevel"/>
    <w:tmpl w:val="B3929D3E"/>
    <w:lvl w:ilvl="0" w:tplc="37A28CAE">
      <w:start w:val="1"/>
      <w:numFmt w:val="decimal"/>
      <w:lvlText w:val="%1."/>
      <w:lvlJc w:val="left"/>
      <w:pPr>
        <w:ind w:left="666" w:hanging="29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9847EAA"/>
    <w:multiLevelType w:val="hybridMultilevel"/>
    <w:tmpl w:val="0F76A238"/>
    <w:lvl w:ilvl="0" w:tplc="C0E6E34A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AC606">
      <w:numFmt w:val="bullet"/>
      <w:lvlText w:val="•"/>
      <w:lvlJc w:val="left"/>
      <w:pPr>
        <w:ind w:left="1422" w:hanging="300"/>
      </w:pPr>
      <w:rPr>
        <w:rFonts w:hint="default"/>
        <w:lang w:val="ru-RU" w:eastAsia="en-US" w:bidi="ar-SA"/>
      </w:rPr>
    </w:lvl>
    <w:lvl w:ilvl="2" w:tplc="7BF4A74A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3C5E4362">
      <w:numFmt w:val="bullet"/>
      <w:lvlText w:val="•"/>
      <w:lvlJc w:val="left"/>
      <w:pPr>
        <w:ind w:left="3587" w:hanging="300"/>
      </w:pPr>
      <w:rPr>
        <w:rFonts w:hint="default"/>
        <w:lang w:val="ru-RU" w:eastAsia="en-US" w:bidi="ar-SA"/>
      </w:rPr>
    </w:lvl>
    <w:lvl w:ilvl="4" w:tplc="59E414C2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A28683C0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E1E834D6">
      <w:numFmt w:val="bullet"/>
      <w:lvlText w:val="•"/>
      <w:lvlJc w:val="left"/>
      <w:pPr>
        <w:ind w:left="6835" w:hanging="300"/>
      </w:pPr>
      <w:rPr>
        <w:rFonts w:hint="default"/>
        <w:lang w:val="ru-RU" w:eastAsia="en-US" w:bidi="ar-SA"/>
      </w:rPr>
    </w:lvl>
    <w:lvl w:ilvl="7" w:tplc="7DDABC40">
      <w:numFmt w:val="bullet"/>
      <w:lvlText w:val="•"/>
      <w:lvlJc w:val="left"/>
      <w:pPr>
        <w:ind w:left="7918" w:hanging="300"/>
      </w:pPr>
      <w:rPr>
        <w:rFonts w:hint="default"/>
        <w:lang w:val="ru-RU" w:eastAsia="en-US" w:bidi="ar-SA"/>
      </w:rPr>
    </w:lvl>
    <w:lvl w:ilvl="8" w:tplc="8E74A03A">
      <w:numFmt w:val="bullet"/>
      <w:lvlText w:val="•"/>
      <w:lvlJc w:val="left"/>
      <w:pPr>
        <w:ind w:left="9001" w:hanging="300"/>
      </w:pPr>
      <w:rPr>
        <w:rFonts w:hint="default"/>
        <w:lang w:val="ru-RU" w:eastAsia="en-US" w:bidi="ar-SA"/>
      </w:rPr>
    </w:lvl>
  </w:abstractNum>
  <w:abstractNum w:abstractNumId="110" w15:restartNumberingAfterBreak="0">
    <w:nsid w:val="4A0B5472"/>
    <w:multiLevelType w:val="hybridMultilevel"/>
    <w:tmpl w:val="B7BC52A4"/>
    <w:lvl w:ilvl="0" w:tplc="C2860B8A">
      <w:start w:val="5"/>
      <w:numFmt w:val="decimal"/>
      <w:lvlText w:val="%1."/>
      <w:lvlJc w:val="left"/>
      <w:pPr>
        <w:ind w:left="316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0935E">
      <w:numFmt w:val="bullet"/>
      <w:lvlText w:val="•"/>
      <w:lvlJc w:val="left"/>
      <w:pPr>
        <w:ind w:left="1757" w:hanging="320"/>
      </w:pPr>
      <w:rPr>
        <w:rFonts w:hint="default"/>
        <w:lang w:val="ru-RU" w:eastAsia="en-US" w:bidi="ar-SA"/>
      </w:rPr>
    </w:lvl>
    <w:lvl w:ilvl="2" w:tplc="09345BAC">
      <w:numFmt w:val="bullet"/>
      <w:lvlText w:val="•"/>
      <w:lvlJc w:val="left"/>
      <w:pPr>
        <w:ind w:left="3195" w:hanging="320"/>
      </w:pPr>
      <w:rPr>
        <w:rFonts w:hint="default"/>
        <w:lang w:val="ru-RU" w:eastAsia="en-US" w:bidi="ar-SA"/>
      </w:rPr>
    </w:lvl>
    <w:lvl w:ilvl="3" w:tplc="4A120990">
      <w:numFmt w:val="bullet"/>
      <w:lvlText w:val="•"/>
      <w:lvlJc w:val="left"/>
      <w:pPr>
        <w:ind w:left="4633" w:hanging="320"/>
      </w:pPr>
      <w:rPr>
        <w:rFonts w:hint="default"/>
        <w:lang w:val="ru-RU" w:eastAsia="en-US" w:bidi="ar-SA"/>
      </w:rPr>
    </w:lvl>
    <w:lvl w:ilvl="4" w:tplc="3A8434A4">
      <w:numFmt w:val="bullet"/>
      <w:lvlText w:val="•"/>
      <w:lvlJc w:val="left"/>
      <w:pPr>
        <w:ind w:left="6071" w:hanging="320"/>
      </w:pPr>
      <w:rPr>
        <w:rFonts w:hint="default"/>
        <w:lang w:val="ru-RU" w:eastAsia="en-US" w:bidi="ar-SA"/>
      </w:rPr>
    </w:lvl>
    <w:lvl w:ilvl="5" w:tplc="01F6A0DC">
      <w:numFmt w:val="bullet"/>
      <w:lvlText w:val="•"/>
      <w:lvlJc w:val="left"/>
      <w:pPr>
        <w:ind w:left="7509" w:hanging="320"/>
      </w:pPr>
      <w:rPr>
        <w:rFonts w:hint="default"/>
        <w:lang w:val="ru-RU" w:eastAsia="en-US" w:bidi="ar-SA"/>
      </w:rPr>
    </w:lvl>
    <w:lvl w:ilvl="6" w:tplc="9022DCA4">
      <w:numFmt w:val="bullet"/>
      <w:lvlText w:val="•"/>
      <w:lvlJc w:val="left"/>
      <w:pPr>
        <w:ind w:left="8947" w:hanging="320"/>
      </w:pPr>
      <w:rPr>
        <w:rFonts w:hint="default"/>
        <w:lang w:val="ru-RU" w:eastAsia="en-US" w:bidi="ar-SA"/>
      </w:rPr>
    </w:lvl>
    <w:lvl w:ilvl="7" w:tplc="03448328">
      <w:numFmt w:val="bullet"/>
      <w:lvlText w:val="•"/>
      <w:lvlJc w:val="left"/>
      <w:pPr>
        <w:ind w:left="10384" w:hanging="320"/>
      </w:pPr>
      <w:rPr>
        <w:rFonts w:hint="default"/>
        <w:lang w:val="ru-RU" w:eastAsia="en-US" w:bidi="ar-SA"/>
      </w:rPr>
    </w:lvl>
    <w:lvl w:ilvl="8" w:tplc="0F64CE38">
      <w:numFmt w:val="bullet"/>
      <w:lvlText w:val="•"/>
      <w:lvlJc w:val="left"/>
      <w:pPr>
        <w:ind w:left="11822" w:hanging="320"/>
      </w:pPr>
      <w:rPr>
        <w:rFonts w:hint="default"/>
        <w:lang w:val="ru-RU" w:eastAsia="en-US" w:bidi="ar-SA"/>
      </w:rPr>
    </w:lvl>
  </w:abstractNum>
  <w:abstractNum w:abstractNumId="111" w15:restartNumberingAfterBreak="0">
    <w:nsid w:val="4AB67235"/>
    <w:multiLevelType w:val="multilevel"/>
    <w:tmpl w:val="0A361E0C"/>
    <w:lvl w:ilvl="0">
      <w:start w:val="3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80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98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973" w:hanging="42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8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420"/>
      </w:pPr>
      <w:rPr>
        <w:rFonts w:hint="default"/>
        <w:lang w:val="ru-RU" w:eastAsia="en-US" w:bidi="ar-SA"/>
      </w:rPr>
    </w:lvl>
  </w:abstractNum>
  <w:abstractNum w:abstractNumId="112" w15:restartNumberingAfterBreak="0">
    <w:nsid w:val="4AC0679A"/>
    <w:multiLevelType w:val="hybridMultilevel"/>
    <w:tmpl w:val="A94C3806"/>
    <w:lvl w:ilvl="0" w:tplc="C14ABEAA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EC8502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05200C16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1ADCA8B6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CE4AAB90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57FE399C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90105072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B5C0FE12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9A064500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113" w15:restartNumberingAfterBreak="0">
    <w:nsid w:val="4BB22E6D"/>
    <w:multiLevelType w:val="hybridMultilevel"/>
    <w:tmpl w:val="77741BD2"/>
    <w:lvl w:ilvl="0" w:tplc="C13CA486">
      <w:start w:val="1"/>
      <w:numFmt w:val="decimal"/>
      <w:lvlText w:val="%1."/>
      <w:lvlJc w:val="left"/>
      <w:pPr>
        <w:ind w:left="47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881822">
      <w:numFmt w:val="bullet"/>
      <w:lvlText w:val="•"/>
      <w:lvlJc w:val="left"/>
      <w:pPr>
        <w:ind w:left="1548" w:hanging="181"/>
      </w:pPr>
      <w:rPr>
        <w:rFonts w:hint="default"/>
        <w:lang w:val="ru-RU" w:eastAsia="en-US" w:bidi="ar-SA"/>
      </w:rPr>
    </w:lvl>
    <w:lvl w:ilvl="2" w:tplc="0F58F0D4">
      <w:numFmt w:val="bullet"/>
      <w:lvlText w:val="•"/>
      <w:lvlJc w:val="left"/>
      <w:pPr>
        <w:ind w:left="2617" w:hanging="181"/>
      </w:pPr>
      <w:rPr>
        <w:rFonts w:hint="default"/>
        <w:lang w:val="ru-RU" w:eastAsia="en-US" w:bidi="ar-SA"/>
      </w:rPr>
    </w:lvl>
    <w:lvl w:ilvl="3" w:tplc="9FC6F0BA">
      <w:numFmt w:val="bullet"/>
      <w:lvlText w:val="•"/>
      <w:lvlJc w:val="left"/>
      <w:pPr>
        <w:ind w:left="3685" w:hanging="181"/>
      </w:pPr>
      <w:rPr>
        <w:rFonts w:hint="default"/>
        <w:lang w:val="ru-RU" w:eastAsia="en-US" w:bidi="ar-SA"/>
      </w:rPr>
    </w:lvl>
    <w:lvl w:ilvl="4" w:tplc="C9D8E40C">
      <w:numFmt w:val="bullet"/>
      <w:lvlText w:val="•"/>
      <w:lvlJc w:val="left"/>
      <w:pPr>
        <w:ind w:left="4754" w:hanging="181"/>
      </w:pPr>
      <w:rPr>
        <w:rFonts w:hint="default"/>
        <w:lang w:val="ru-RU" w:eastAsia="en-US" w:bidi="ar-SA"/>
      </w:rPr>
    </w:lvl>
    <w:lvl w:ilvl="5" w:tplc="56E629D0">
      <w:numFmt w:val="bullet"/>
      <w:lvlText w:val="•"/>
      <w:lvlJc w:val="left"/>
      <w:pPr>
        <w:ind w:left="5823" w:hanging="181"/>
      </w:pPr>
      <w:rPr>
        <w:rFonts w:hint="default"/>
        <w:lang w:val="ru-RU" w:eastAsia="en-US" w:bidi="ar-SA"/>
      </w:rPr>
    </w:lvl>
    <w:lvl w:ilvl="6" w:tplc="6B44A748">
      <w:numFmt w:val="bullet"/>
      <w:lvlText w:val="•"/>
      <w:lvlJc w:val="left"/>
      <w:pPr>
        <w:ind w:left="6891" w:hanging="181"/>
      </w:pPr>
      <w:rPr>
        <w:rFonts w:hint="default"/>
        <w:lang w:val="ru-RU" w:eastAsia="en-US" w:bidi="ar-SA"/>
      </w:rPr>
    </w:lvl>
    <w:lvl w:ilvl="7" w:tplc="0BB0B790">
      <w:numFmt w:val="bullet"/>
      <w:lvlText w:val="•"/>
      <w:lvlJc w:val="left"/>
      <w:pPr>
        <w:ind w:left="7960" w:hanging="181"/>
      </w:pPr>
      <w:rPr>
        <w:rFonts w:hint="default"/>
        <w:lang w:val="ru-RU" w:eastAsia="en-US" w:bidi="ar-SA"/>
      </w:rPr>
    </w:lvl>
    <w:lvl w:ilvl="8" w:tplc="7F069702">
      <w:numFmt w:val="bullet"/>
      <w:lvlText w:val="•"/>
      <w:lvlJc w:val="left"/>
      <w:pPr>
        <w:ind w:left="9029" w:hanging="181"/>
      </w:pPr>
      <w:rPr>
        <w:rFonts w:hint="default"/>
        <w:lang w:val="ru-RU" w:eastAsia="en-US" w:bidi="ar-SA"/>
      </w:rPr>
    </w:lvl>
  </w:abstractNum>
  <w:abstractNum w:abstractNumId="114" w15:restartNumberingAfterBreak="0">
    <w:nsid w:val="4BB64A0F"/>
    <w:multiLevelType w:val="hybridMultilevel"/>
    <w:tmpl w:val="A6F44EB0"/>
    <w:lvl w:ilvl="0" w:tplc="092E9958">
      <w:start w:val="1"/>
      <w:numFmt w:val="decimal"/>
      <w:lvlText w:val="%1."/>
      <w:lvlJc w:val="left"/>
      <w:pPr>
        <w:ind w:left="7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024B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B7A877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14D0AE78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B41641F8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4162B29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804F86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749AD7D4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976A51C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4C504D74"/>
    <w:multiLevelType w:val="hybridMultilevel"/>
    <w:tmpl w:val="4BDE0158"/>
    <w:lvl w:ilvl="0" w:tplc="EA625780">
      <w:numFmt w:val="bullet"/>
      <w:lvlText w:val="-"/>
      <w:lvlJc w:val="left"/>
      <w:pPr>
        <w:ind w:left="834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09A7578">
      <w:numFmt w:val="bullet"/>
      <w:lvlText w:val="•"/>
      <w:lvlJc w:val="left"/>
      <w:pPr>
        <w:ind w:left="1876" w:hanging="142"/>
      </w:pPr>
      <w:rPr>
        <w:rFonts w:hint="default"/>
        <w:lang w:val="ru-RU" w:eastAsia="en-US" w:bidi="ar-SA"/>
      </w:rPr>
    </w:lvl>
    <w:lvl w:ilvl="2" w:tplc="E9085B3C">
      <w:numFmt w:val="bullet"/>
      <w:lvlText w:val="•"/>
      <w:lvlJc w:val="left"/>
      <w:pPr>
        <w:ind w:left="2913" w:hanging="142"/>
      </w:pPr>
      <w:rPr>
        <w:rFonts w:hint="default"/>
        <w:lang w:val="ru-RU" w:eastAsia="en-US" w:bidi="ar-SA"/>
      </w:rPr>
    </w:lvl>
    <w:lvl w:ilvl="3" w:tplc="959AD788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4" w:tplc="3B84B89A">
      <w:numFmt w:val="bullet"/>
      <w:lvlText w:val="•"/>
      <w:lvlJc w:val="left"/>
      <w:pPr>
        <w:ind w:left="4986" w:hanging="142"/>
      </w:pPr>
      <w:rPr>
        <w:rFonts w:hint="default"/>
        <w:lang w:val="ru-RU" w:eastAsia="en-US" w:bidi="ar-SA"/>
      </w:rPr>
    </w:lvl>
    <w:lvl w:ilvl="5" w:tplc="65D88F72">
      <w:numFmt w:val="bullet"/>
      <w:lvlText w:val="•"/>
      <w:lvlJc w:val="left"/>
      <w:pPr>
        <w:ind w:left="6023" w:hanging="142"/>
      </w:pPr>
      <w:rPr>
        <w:rFonts w:hint="default"/>
        <w:lang w:val="ru-RU" w:eastAsia="en-US" w:bidi="ar-SA"/>
      </w:rPr>
    </w:lvl>
    <w:lvl w:ilvl="6" w:tplc="6F822A9C">
      <w:numFmt w:val="bullet"/>
      <w:lvlText w:val="•"/>
      <w:lvlJc w:val="left"/>
      <w:pPr>
        <w:ind w:left="7059" w:hanging="142"/>
      </w:pPr>
      <w:rPr>
        <w:rFonts w:hint="default"/>
        <w:lang w:val="ru-RU" w:eastAsia="en-US" w:bidi="ar-SA"/>
      </w:rPr>
    </w:lvl>
    <w:lvl w:ilvl="7" w:tplc="0B680BD8">
      <w:numFmt w:val="bullet"/>
      <w:lvlText w:val="•"/>
      <w:lvlJc w:val="left"/>
      <w:pPr>
        <w:ind w:left="8096" w:hanging="142"/>
      </w:pPr>
      <w:rPr>
        <w:rFonts w:hint="default"/>
        <w:lang w:val="ru-RU" w:eastAsia="en-US" w:bidi="ar-SA"/>
      </w:rPr>
    </w:lvl>
    <w:lvl w:ilvl="8" w:tplc="AE7C42D6">
      <w:numFmt w:val="bullet"/>
      <w:lvlText w:val="•"/>
      <w:lvlJc w:val="left"/>
      <w:pPr>
        <w:ind w:left="9133" w:hanging="142"/>
      </w:pPr>
      <w:rPr>
        <w:rFonts w:hint="default"/>
        <w:lang w:val="ru-RU" w:eastAsia="en-US" w:bidi="ar-SA"/>
      </w:rPr>
    </w:lvl>
  </w:abstractNum>
  <w:abstractNum w:abstractNumId="116" w15:restartNumberingAfterBreak="0">
    <w:nsid w:val="4CA343E0"/>
    <w:multiLevelType w:val="hybridMultilevel"/>
    <w:tmpl w:val="776A9304"/>
    <w:lvl w:ilvl="0" w:tplc="906268A6">
      <w:numFmt w:val="bullet"/>
      <w:lvlText w:val="-"/>
      <w:lvlJc w:val="left"/>
      <w:pPr>
        <w:ind w:left="473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6E3CC2">
      <w:numFmt w:val="bullet"/>
      <w:lvlText w:val="•"/>
      <w:lvlJc w:val="left"/>
      <w:pPr>
        <w:ind w:left="1548" w:hanging="305"/>
      </w:pPr>
      <w:rPr>
        <w:rFonts w:hint="default"/>
        <w:lang w:val="ru-RU" w:eastAsia="en-US" w:bidi="ar-SA"/>
      </w:rPr>
    </w:lvl>
    <w:lvl w:ilvl="2" w:tplc="6E0656B0">
      <w:numFmt w:val="bullet"/>
      <w:lvlText w:val="•"/>
      <w:lvlJc w:val="left"/>
      <w:pPr>
        <w:ind w:left="2617" w:hanging="305"/>
      </w:pPr>
      <w:rPr>
        <w:rFonts w:hint="default"/>
        <w:lang w:val="ru-RU" w:eastAsia="en-US" w:bidi="ar-SA"/>
      </w:rPr>
    </w:lvl>
    <w:lvl w:ilvl="3" w:tplc="FC96A6E4">
      <w:numFmt w:val="bullet"/>
      <w:lvlText w:val="•"/>
      <w:lvlJc w:val="left"/>
      <w:pPr>
        <w:ind w:left="3685" w:hanging="305"/>
      </w:pPr>
      <w:rPr>
        <w:rFonts w:hint="default"/>
        <w:lang w:val="ru-RU" w:eastAsia="en-US" w:bidi="ar-SA"/>
      </w:rPr>
    </w:lvl>
    <w:lvl w:ilvl="4" w:tplc="1CB481F6">
      <w:numFmt w:val="bullet"/>
      <w:lvlText w:val="•"/>
      <w:lvlJc w:val="left"/>
      <w:pPr>
        <w:ind w:left="4754" w:hanging="305"/>
      </w:pPr>
      <w:rPr>
        <w:rFonts w:hint="default"/>
        <w:lang w:val="ru-RU" w:eastAsia="en-US" w:bidi="ar-SA"/>
      </w:rPr>
    </w:lvl>
    <w:lvl w:ilvl="5" w:tplc="19B0BEF4">
      <w:numFmt w:val="bullet"/>
      <w:lvlText w:val="•"/>
      <w:lvlJc w:val="left"/>
      <w:pPr>
        <w:ind w:left="5823" w:hanging="305"/>
      </w:pPr>
      <w:rPr>
        <w:rFonts w:hint="default"/>
        <w:lang w:val="ru-RU" w:eastAsia="en-US" w:bidi="ar-SA"/>
      </w:rPr>
    </w:lvl>
    <w:lvl w:ilvl="6" w:tplc="3182C40E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EF1818E6">
      <w:numFmt w:val="bullet"/>
      <w:lvlText w:val="•"/>
      <w:lvlJc w:val="left"/>
      <w:pPr>
        <w:ind w:left="7960" w:hanging="305"/>
      </w:pPr>
      <w:rPr>
        <w:rFonts w:hint="default"/>
        <w:lang w:val="ru-RU" w:eastAsia="en-US" w:bidi="ar-SA"/>
      </w:rPr>
    </w:lvl>
    <w:lvl w:ilvl="8" w:tplc="8B00F0C2">
      <w:numFmt w:val="bullet"/>
      <w:lvlText w:val="•"/>
      <w:lvlJc w:val="left"/>
      <w:pPr>
        <w:ind w:left="9029" w:hanging="305"/>
      </w:pPr>
      <w:rPr>
        <w:rFonts w:hint="default"/>
        <w:lang w:val="ru-RU" w:eastAsia="en-US" w:bidi="ar-SA"/>
      </w:rPr>
    </w:lvl>
  </w:abstractNum>
  <w:abstractNum w:abstractNumId="117" w15:restartNumberingAfterBreak="0">
    <w:nsid w:val="4EB706C4"/>
    <w:multiLevelType w:val="hybridMultilevel"/>
    <w:tmpl w:val="5E30C320"/>
    <w:lvl w:ilvl="0" w:tplc="173810B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5E7032">
      <w:numFmt w:val="bullet"/>
      <w:lvlText w:val=""/>
      <w:lvlJc w:val="left"/>
      <w:pPr>
        <w:ind w:left="1674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A15CEF9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98FEC47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523411AC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506A6E6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AC7A4B24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7" w:tplc="0BFC0C82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  <w:lvl w:ilvl="8" w:tplc="25F23DCA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F303D58"/>
    <w:multiLevelType w:val="hybridMultilevel"/>
    <w:tmpl w:val="3602584C"/>
    <w:lvl w:ilvl="0" w:tplc="BC6CF16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4269A8">
      <w:numFmt w:val="bullet"/>
      <w:lvlText w:val="•"/>
      <w:lvlJc w:val="left"/>
      <w:pPr>
        <w:ind w:left="695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9FA5904">
      <w:numFmt w:val="bullet"/>
      <w:lvlText w:val="•"/>
      <w:lvlJc w:val="left"/>
      <w:pPr>
        <w:ind w:left="1885" w:hanging="147"/>
      </w:pPr>
      <w:rPr>
        <w:rFonts w:hint="default"/>
        <w:lang w:val="ru-RU" w:eastAsia="en-US" w:bidi="ar-SA"/>
      </w:rPr>
    </w:lvl>
    <w:lvl w:ilvl="3" w:tplc="5AEA4AFE">
      <w:numFmt w:val="bullet"/>
      <w:lvlText w:val="•"/>
      <w:lvlJc w:val="left"/>
      <w:pPr>
        <w:ind w:left="3050" w:hanging="147"/>
      </w:pPr>
      <w:rPr>
        <w:rFonts w:hint="default"/>
        <w:lang w:val="ru-RU" w:eastAsia="en-US" w:bidi="ar-SA"/>
      </w:rPr>
    </w:lvl>
    <w:lvl w:ilvl="4" w:tplc="5BCE613A">
      <w:numFmt w:val="bullet"/>
      <w:lvlText w:val="•"/>
      <w:lvlJc w:val="left"/>
      <w:pPr>
        <w:ind w:left="4215" w:hanging="147"/>
      </w:pPr>
      <w:rPr>
        <w:rFonts w:hint="default"/>
        <w:lang w:val="ru-RU" w:eastAsia="en-US" w:bidi="ar-SA"/>
      </w:rPr>
    </w:lvl>
    <w:lvl w:ilvl="5" w:tplc="7B00565A">
      <w:numFmt w:val="bullet"/>
      <w:lvlText w:val="•"/>
      <w:lvlJc w:val="left"/>
      <w:pPr>
        <w:ind w:left="5380" w:hanging="147"/>
      </w:pPr>
      <w:rPr>
        <w:rFonts w:hint="default"/>
        <w:lang w:val="ru-RU" w:eastAsia="en-US" w:bidi="ar-SA"/>
      </w:rPr>
    </w:lvl>
    <w:lvl w:ilvl="6" w:tplc="4F06F2F4">
      <w:numFmt w:val="bullet"/>
      <w:lvlText w:val="•"/>
      <w:lvlJc w:val="left"/>
      <w:pPr>
        <w:ind w:left="6545" w:hanging="147"/>
      </w:pPr>
      <w:rPr>
        <w:rFonts w:hint="default"/>
        <w:lang w:val="ru-RU" w:eastAsia="en-US" w:bidi="ar-SA"/>
      </w:rPr>
    </w:lvl>
    <w:lvl w:ilvl="7" w:tplc="0D40A40E">
      <w:numFmt w:val="bullet"/>
      <w:lvlText w:val="•"/>
      <w:lvlJc w:val="left"/>
      <w:pPr>
        <w:ind w:left="7710" w:hanging="147"/>
      </w:pPr>
      <w:rPr>
        <w:rFonts w:hint="default"/>
        <w:lang w:val="ru-RU" w:eastAsia="en-US" w:bidi="ar-SA"/>
      </w:rPr>
    </w:lvl>
    <w:lvl w:ilvl="8" w:tplc="21423C14">
      <w:numFmt w:val="bullet"/>
      <w:lvlText w:val="•"/>
      <w:lvlJc w:val="left"/>
      <w:pPr>
        <w:ind w:left="8876" w:hanging="147"/>
      </w:pPr>
      <w:rPr>
        <w:rFonts w:hint="default"/>
        <w:lang w:val="ru-RU" w:eastAsia="en-US" w:bidi="ar-SA"/>
      </w:rPr>
    </w:lvl>
  </w:abstractNum>
  <w:abstractNum w:abstractNumId="119" w15:restartNumberingAfterBreak="0">
    <w:nsid w:val="4FF83190"/>
    <w:multiLevelType w:val="hybridMultilevel"/>
    <w:tmpl w:val="210E9CC4"/>
    <w:lvl w:ilvl="0" w:tplc="BB12477C">
      <w:numFmt w:val="bullet"/>
      <w:lvlText w:val=""/>
      <w:lvlJc w:val="left"/>
      <w:pPr>
        <w:ind w:left="116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08302A">
      <w:numFmt w:val="bullet"/>
      <w:lvlText w:val="•"/>
      <w:lvlJc w:val="left"/>
      <w:pPr>
        <w:ind w:left="1562" w:hanging="346"/>
      </w:pPr>
      <w:rPr>
        <w:rFonts w:hint="default"/>
        <w:lang w:val="ru-RU" w:eastAsia="en-US" w:bidi="ar-SA"/>
      </w:rPr>
    </w:lvl>
    <w:lvl w:ilvl="2" w:tplc="0F2E99EA">
      <w:numFmt w:val="bullet"/>
      <w:lvlText w:val="•"/>
      <w:lvlJc w:val="left"/>
      <w:pPr>
        <w:ind w:left="1965" w:hanging="346"/>
      </w:pPr>
      <w:rPr>
        <w:rFonts w:hint="default"/>
        <w:lang w:val="ru-RU" w:eastAsia="en-US" w:bidi="ar-SA"/>
      </w:rPr>
    </w:lvl>
    <w:lvl w:ilvl="3" w:tplc="13121758">
      <w:numFmt w:val="bullet"/>
      <w:lvlText w:val="•"/>
      <w:lvlJc w:val="left"/>
      <w:pPr>
        <w:ind w:left="2368" w:hanging="346"/>
      </w:pPr>
      <w:rPr>
        <w:rFonts w:hint="default"/>
        <w:lang w:val="ru-RU" w:eastAsia="en-US" w:bidi="ar-SA"/>
      </w:rPr>
    </w:lvl>
    <w:lvl w:ilvl="4" w:tplc="0406CD64">
      <w:numFmt w:val="bullet"/>
      <w:lvlText w:val="•"/>
      <w:lvlJc w:val="left"/>
      <w:pPr>
        <w:ind w:left="2771" w:hanging="346"/>
      </w:pPr>
      <w:rPr>
        <w:rFonts w:hint="default"/>
        <w:lang w:val="ru-RU" w:eastAsia="en-US" w:bidi="ar-SA"/>
      </w:rPr>
    </w:lvl>
    <w:lvl w:ilvl="5" w:tplc="1B4CB458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6" w:tplc="27FEC8C6">
      <w:numFmt w:val="bullet"/>
      <w:lvlText w:val="•"/>
      <w:lvlJc w:val="left"/>
      <w:pPr>
        <w:ind w:left="3577" w:hanging="346"/>
      </w:pPr>
      <w:rPr>
        <w:rFonts w:hint="default"/>
        <w:lang w:val="ru-RU" w:eastAsia="en-US" w:bidi="ar-SA"/>
      </w:rPr>
    </w:lvl>
    <w:lvl w:ilvl="7" w:tplc="F20E9DEC">
      <w:numFmt w:val="bullet"/>
      <w:lvlText w:val="•"/>
      <w:lvlJc w:val="left"/>
      <w:pPr>
        <w:ind w:left="3980" w:hanging="346"/>
      </w:pPr>
      <w:rPr>
        <w:rFonts w:hint="default"/>
        <w:lang w:val="ru-RU" w:eastAsia="en-US" w:bidi="ar-SA"/>
      </w:rPr>
    </w:lvl>
    <w:lvl w:ilvl="8" w:tplc="F0C4248A">
      <w:numFmt w:val="bullet"/>
      <w:lvlText w:val="•"/>
      <w:lvlJc w:val="left"/>
      <w:pPr>
        <w:ind w:left="4383" w:hanging="346"/>
      </w:pPr>
      <w:rPr>
        <w:rFonts w:hint="default"/>
        <w:lang w:val="ru-RU" w:eastAsia="en-US" w:bidi="ar-SA"/>
      </w:rPr>
    </w:lvl>
  </w:abstractNum>
  <w:abstractNum w:abstractNumId="120" w15:restartNumberingAfterBreak="0">
    <w:nsid w:val="5154592A"/>
    <w:multiLevelType w:val="hybridMultilevel"/>
    <w:tmpl w:val="C8C015BC"/>
    <w:lvl w:ilvl="0" w:tplc="0FD83774">
      <w:numFmt w:val="bullet"/>
      <w:lvlText w:val="-"/>
      <w:lvlJc w:val="left"/>
      <w:pPr>
        <w:ind w:left="676" w:hanging="1645"/>
      </w:pPr>
      <w:rPr>
        <w:rFonts w:hint="default"/>
        <w:w w:val="94"/>
        <w:lang w:val="ru-RU" w:eastAsia="en-US" w:bidi="ar-SA"/>
      </w:rPr>
    </w:lvl>
    <w:lvl w:ilvl="1" w:tplc="A858D888">
      <w:numFmt w:val="bullet"/>
      <w:lvlText w:val="-"/>
      <w:lvlJc w:val="left"/>
      <w:pPr>
        <w:ind w:left="613" w:hanging="151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7396B8AC">
      <w:numFmt w:val="bullet"/>
      <w:lvlText w:val="-"/>
      <w:lvlJc w:val="left"/>
      <w:pPr>
        <w:ind w:left="873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19901A80">
      <w:numFmt w:val="bullet"/>
      <w:lvlText w:val="•"/>
      <w:lvlJc w:val="left"/>
      <w:pPr>
        <w:ind w:left="880" w:hanging="245"/>
      </w:pPr>
      <w:rPr>
        <w:rFonts w:hint="default"/>
        <w:lang w:val="ru-RU" w:eastAsia="en-US" w:bidi="ar-SA"/>
      </w:rPr>
    </w:lvl>
    <w:lvl w:ilvl="4" w:tplc="F1248CEC">
      <w:numFmt w:val="bullet"/>
      <w:lvlText w:val="•"/>
      <w:lvlJc w:val="left"/>
      <w:pPr>
        <w:ind w:left="2355" w:hanging="245"/>
      </w:pPr>
      <w:rPr>
        <w:rFonts w:hint="default"/>
        <w:lang w:val="ru-RU" w:eastAsia="en-US" w:bidi="ar-SA"/>
      </w:rPr>
    </w:lvl>
    <w:lvl w:ilvl="5" w:tplc="AA8EA5EA">
      <w:numFmt w:val="bullet"/>
      <w:lvlText w:val="•"/>
      <w:lvlJc w:val="left"/>
      <w:pPr>
        <w:ind w:left="3830" w:hanging="245"/>
      </w:pPr>
      <w:rPr>
        <w:rFonts w:hint="default"/>
        <w:lang w:val="ru-RU" w:eastAsia="en-US" w:bidi="ar-SA"/>
      </w:rPr>
    </w:lvl>
    <w:lvl w:ilvl="6" w:tplc="83782072">
      <w:numFmt w:val="bullet"/>
      <w:lvlText w:val="•"/>
      <w:lvlJc w:val="left"/>
      <w:pPr>
        <w:ind w:left="5305" w:hanging="245"/>
      </w:pPr>
      <w:rPr>
        <w:rFonts w:hint="default"/>
        <w:lang w:val="ru-RU" w:eastAsia="en-US" w:bidi="ar-SA"/>
      </w:rPr>
    </w:lvl>
    <w:lvl w:ilvl="7" w:tplc="204C6D30">
      <w:numFmt w:val="bullet"/>
      <w:lvlText w:val="•"/>
      <w:lvlJc w:val="left"/>
      <w:pPr>
        <w:ind w:left="6780" w:hanging="245"/>
      </w:pPr>
      <w:rPr>
        <w:rFonts w:hint="default"/>
        <w:lang w:val="ru-RU" w:eastAsia="en-US" w:bidi="ar-SA"/>
      </w:rPr>
    </w:lvl>
    <w:lvl w:ilvl="8" w:tplc="6A70CF38">
      <w:numFmt w:val="bullet"/>
      <w:lvlText w:val="•"/>
      <w:lvlJc w:val="left"/>
      <w:pPr>
        <w:ind w:left="8256" w:hanging="245"/>
      </w:pPr>
      <w:rPr>
        <w:rFonts w:hint="default"/>
        <w:lang w:val="ru-RU" w:eastAsia="en-US" w:bidi="ar-SA"/>
      </w:rPr>
    </w:lvl>
  </w:abstractNum>
  <w:abstractNum w:abstractNumId="121" w15:restartNumberingAfterBreak="0">
    <w:nsid w:val="522E70E0"/>
    <w:multiLevelType w:val="hybridMultilevel"/>
    <w:tmpl w:val="326A7B28"/>
    <w:lvl w:ilvl="0" w:tplc="1B8894A2">
      <w:numFmt w:val="bullet"/>
      <w:lvlText w:val="-"/>
      <w:lvlJc w:val="left"/>
      <w:pPr>
        <w:ind w:left="31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6F04E30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2" w:tplc="FF24D2F0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3" w:tplc="D40427F8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4" w:tplc="BB2C3264">
      <w:numFmt w:val="bullet"/>
      <w:lvlText w:val="•"/>
      <w:lvlJc w:val="left"/>
      <w:pPr>
        <w:ind w:left="6071" w:hanging="140"/>
      </w:pPr>
      <w:rPr>
        <w:rFonts w:hint="default"/>
        <w:lang w:val="ru-RU" w:eastAsia="en-US" w:bidi="ar-SA"/>
      </w:rPr>
    </w:lvl>
    <w:lvl w:ilvl="5" w:tplc="B3A2CD52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6" w:tplc="77AC7604">
      <w:numFmt w:val="bullet"/>
      <w:lvlText w:val="•"/>
      <w:lvlJc w:val="left"/>
      <w:pPr>
        <w:ind w:left="8947" w:hanging="140"/>
      </w:pPr>
      <w:rPr>
        <w:rFonts w:hint="default"/>
        <w:lang w:val="ru-RU" w:eastAsia="en-US" w:bidi="ar-SA"/>
      </w:rPr>
    </w:lvl>
    <w:lvl w:ilvl="7" w:tplc="E794C23E">
      <w:numFmt w:val="bullet"/>
      <w:lvlText w:val="•"/>
      <w:lvlJc w:val="left"/>
      <w:pPr>
        <w:ind w:left="10384" w:hanging="140"/>
      </w:pPr>
      <w:rPr>
        <w:rFonts w:hint="default"/>
        <w:lang w:val="ru-RU" w:eastAsia="en-US" w:bidi="ar-SA"/>
      </w:rPr>
    </w:lvl>
    <w:lvl w:ilvl="8" w:tplc="38022FD6">
      <w:numFmt w:val="bullet"/>
      <w:lvlText w:val="•"/>
      <w:lvlJc w:val="left"/>
      <w:pPr>
        <w:ind w:left="11822" w:hanging="140"/>
      </w:pPr>
      <w:rPr>
        <w:rFonts w:hint="default"/>
        <w:lang w:val="ru-RU" w:eastAsia="en-US" w:bidi="ar-SA"/>
      </w:rPr>
    </w:lvl>
  </w:abstractNum>
  <w:abstractNum w:abstractNumId="122" w15:restartNumberingAfterBreak="0">
    <w:nsid w:val="55AA283E"/>
    <w:multiLevelType w:val="hybridMultilevel"/>
    <w:tmpl w:val="2914734C"/>
    <w:lvl w:ilvl="0" w:tplc="8B98CA72">
      <w:numFmt w:val="bullet"/>
      <w:lvlText w:val=""/>
      <w:lvlJc w:val="left"/>
      <w:pPr>
        <w:ind w:left="105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6645112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2" w:tplc="71D4399E">
      <w:numFmt w:val="bullet"/>
      <w:lvlText w:val="•"/>
      <w:lvlJc w:val="left"/>
      <w:pPr>
        <w:ind w:left="3081" w:hanging="348"/>
      </w:pPr>
      <w:rPr>
        <w:rFonts w:hint="default"/>
        <w:lang w:val="ru-RU" w:eastAsia="en-US" w:bidi="ar-SA"/>
      </w:rPr>
    </w:lvl>
    <w:lvl w:ilvl="3" w:tplc="ED823734">
      <w:numFmt w:val="bullet"/>
      <w:lvlText w:val="•"/>
      <w:lvlJc w:val="left"/>
      <w:pPr>
        <w:ind w:left="4091" w:hanging="348"/>
      </w:pPr>
      <w:rPr>
        <w:rFonts w:hint="default"/>
        <w:lang w:val="ru-RU" w:eastAsia="en-US" w:bidi="ar-SA"/>
      </w:rPr>
    </w:lvl>
    <w:lvl w:ilvl="4" w:tplc="17800484">
      <w:numFmt w:val="bullet"/>
      <w:lvlText w:val="•"/>
      <w:lvlJc w:val="left"/>
      <w:pPr>
        <w:ind w:left="5102" w:hanging="348"/>
      </w:pPr>
      <w:rPr>
        <w:rFonts w:hint="default"/>
        <w:lang w:val="ru-RU" w:eastAsia="en-US" w:bidi="ar-SA"/>
      </w:rPr>
    </w:lvl>
    <w:lvl w:ilvl="5" w:tplc="8B9A21E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860275C2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7" w:tplc="0FE8863E">
      <w:numFmt w:val="bullet"/>
      <w:lvlText w:val="•"/>
      <w:lvlJc w:val="left"/>
      <w:pPr>
        <w:ind w:left="8134" w:hanging="348"/>
      </w:pPr>
      <w:rPr>
        <w:rFonts w:hint="default"/>
        <w:lang w:val="ru-RU" w:eastAsia="en-US" w:bidi="ar-SA"/>
      </w:rPr>
    </w:lvl>
    <w:lvl w:ilvl="8" w:tplc="7CC64CFC">
      <w:numFmt w:val="bullet"/>
      <w:lvlText w:val="•"/>
      <w:lvlJc w:val="left"/>
      <w:pPr>
        <w:ind w:left="9145" w:hanging="348"/>
      </w:pPr>
      <w:rPr>
        <w:rFonts w:hint="default"/>
        <w:lang w:val="ru-RU" w:eastAsia="en-US" w:bidi="ar-SA"/>
      </w:rPr>
    </w:lvl>
  </w:abstractNum>
  <w:abstractNum w:abstractNumId="123" w15:restartNumberingAfterBreak="0">
    <w:nsid w:val="55E627D6"/>
    <w:multiLevelType w:val="hybridMultilevel"/>
    <w:tmpl w:val="E9142044"/>
    <w:lvl w:ilvl="0" w:tplc="28A004C0">
      <w:start w:val="1"/>
      <w:numFmt w:val="decimal"/>
      <w:lvlText w:val="%1."/>
      <w:lvlJc w:val="left"/>
      <w:pPr>
        <w:ind w:left="167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2A0E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2" w:tplc="C24A0352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D36EB072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9E0C9CE4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677C866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A3BE2AE2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8A9C0B2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1C4E4302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564E34D0"/>
    <w:multiLevelType w:val="hybridMultilevel"/>
    <w:tmpl w:val="A9328930"/>
    <w:lvl w:ilvl="0" w:tplc="6D8C1046">
      <w:numFmt w:val="bullet"/>
      <w:lvlText w:val="—"/>
      <w:lvlJc w:val="left"/>
      <w:pPr>
        <w:ind w:left="4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BBCC490">
      <w:numFmt w:val="bullet"/>
      <w:lvlText w:val="•"/>
      <w:lvlJc w:val="left"/>
      <w:pPr>
        <w:ind w:left="277" w:hanging="300"/>
      </w:pPr>
      <w:rPr>
        <w:rFonts w:hint="default"/>
        <w:lang w:val="ru-RU" w:eastAsia="en-US" w:bidi="ar-SA"/>
      </w:rPr>
    </w:lvl>
    <w:lvl w:ilvl="2" w:tplc="6848FFD6">
      <w:numFmt w:val="bullet"/>
      <w:lvlText w:val="•"/>
      <w:lvlJc w:val="left"/>
      <w:pPr>
        <w:ind w:left="555" w:hanging="300"/>
      </w:pPr>
      <w:rPr>
        <w:rFonts w:hint="default"/>
        <w:lang w:val="ru-RU" w:eastAsia="en-US" w:bidi="ar-SA"/>
      </w:rPr>
    </w:lvl>
    <w:lvl w:ilvl="3" w:tplc="563E1256">
      <w:numFmt w:val="bullet"/>
      <w:lvlText w:val="•"/>
      <w:lvlJc w:val="left"/>
      <w:pPr>
        <w:ind w:left="832" w:hanging="300"/>
      </w:pPr>
      <w:rPr>
        <w:rFonts w:hint="default"/>
        <w:lang w:val="ru-RU" w:eastAsia="en-US" w:bidi="ar-SA"/>
      </w:rPr>
    </w:lvl>
    <w:lvl w:ilvl="4" w:tplc="B4665192">
      <w:numFmt w:val="bullet"/>
      <w:lvlText w:val="•"/>
      <w:lvlJc w:val="left"/>
      <w:pPr>
        <w:ind w:left="1110" w:hanging="300"/>
      </w:pPr>
      <w:rPr>
        <w:rFonts w:hint="default"/>
        <w:lang w:val="ru-RU" w:eastAsia="en-US" w:bidi="ar-SA"/>
      </w:rPr>
    </w:lvl>
    <w:lvl w:ilvl="5" w:tplc="DCD68A34">
      <w:numFmt w:val="bullet"/>
      <w:lvlText w:val="•"/>
      <w:lvlJc w:val="left"/>
      <w:pPr>
        <w:ind w:left="1387" w:hanging="300"/>
      </w:pPr>
      <w:rPr>
        <w:rFonts w:hint="default"/>
        <w:lang w:val="ru-RU" w:eastAsia="en-US" w:bidi="ar-SA"/>
      </w:rPr>
    </w:lvl>
    <w:lvl w:ilvl="6" w:tplc="7518B874">
      <w:numFmt w:val="bullet"/>
      <w:lvlText w:val="•"/>
      <w:lvlJc w:val="left"/>
      <w:pPr>
        <w:ind w:left="1665" w:hanging="300"/>
      </w:pPr>
      <w:rPr>
        <w:rFonts w:hint="default"/>
        <w:lang w:val="ru-RU" w:eastAsia="en-US" w:bidi="ar-SA"/>
      </w:rPr>
    </w:lvl>
    <w:lvl w:ilvl="7" w:tplc="BED0D80C">
      <w:numFmt w:val="bullet"/>
      <w:lvlText w:val="•"/>
      <w:lvlJc w:val="left"/>
      <w:pPr>
        <w:ind w:left="1942" w:hanging="300"/>
      </w:pPr>
      <w:rPr>
        <w:rFonts w:hint="default"/>
        <w:lang w:val="ru-RU" w:eastAsia="en-US" w:bidi="ar-SA"/>
      </w:rPr>
    </w:lvl>
    <w:lvl w:ilvl="8" w:tplc="00B21E42">
      <w:numFmt w:val="bullet"/>
      <w:lvlText w:val="•"/>
      <w:lvlJc w:val="left"/>
      <w:pPr>
        <w:ind w:left="2220" w:hanging="300"/>
      </w:pPr>
      <w:rPr>
        <w:rFonts w:hint="default"/>
        <w:lang w:val="ru-RU" w:eastAsia="en-US" w:bidi="ar-SA"/>
      </w:rPr>
    </w:lvl>
  </w:abstractNum>
  <w:abstractNum w:abstractNumId="125" w15:restartNumberingAfterBreak="0">
    <w:nsid w:val="59D163B7"/>
    <w:multiLevelType w:val="hybridMultilevel"/>
    <w:tmpl w:val="72A6DA3E"/>
    <w:lvl w:ilvl="0" w:tplc="1CFC426C">
      <w:numFmt w:val="decimal"/>
      <w:lvlText w:val="%1"/>
      <w:lvlJc w:val="left"/>
      <w:pPr>
        <w:ind w:left="12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0FD38">
      <w:numFmt w:val="bullet"/>
      <w:lvlText w:val="•"/>
      <w:lvlJc w:val="left"/>
      <w:pPr>
        <w:ind w:left="2214" w:hanging="180"/>
      </w:pPr>
      <w:rPr>
        <w:rFonts w:hint="default"/>
        <w:lang w:val="ru-RU" w:eastAsia="en-US" w:bidi="ar-SA"/>
      </w:rPr>
    </w:lvl>
    <w:lvl w:ilvl="2" w:tplc="F0EC4204">
      <w:numFmt w:val="bullet"/>
      <w:lvlText w:val="•"/>
      <w:lvlJc w:val="left"/>
      <w:pPr>
        <w:ind w:left="3209" w:hanging="180"/>
      </w:pPr>
      <w:rPr>
        <w:rFonts w:hint="default"/>
        <w:lang w:val="ru-RU" w:eastAsia="en-US" w:bidi="ar-SA"/>
      </w:rPr>
    </w:lvl>
    <w:lvl w:ilvl="3" w:tplc="052A6360">
      <w:numFmt w:val="bullet"/>
      <w:lvlText w:val="•"/>
      <w:lvlJc w:val="left"/>
      <w:pPr>
        <w:ind w:left="4203" w:hanging="180"/>
      </w:pPr>
      <w:rPr>
        <w:rFonts w:hint="default"/>
        <w:lang w:val="ru-RU" w:eastAsia="en-US" w:bidi="ar-SA"/>
      </w:rPr>
    </w:lvl>
    <w:lvl w:ilvl="4" w:tplc="D3ECAD42">
      <w:numFmt w:val="bullet"/>
      <w:lvlText w:val="•"/>
      <w:lvlJc w:val="left"/>
      <w:pPr>
        <w:ind w:left="5198" w:hanging="180"/>
      </w:pPr>
      <w:rPr>
        <w:rFonts w:hint="default"/>
        <w:lang w:val="ru-RU" w:eastAsia="en-US" w:bidi="ar-SA"/>
      </w:rPr>
    </w:lvl>
    <w:lvl w:ilvl="5" w:tplc="37ECE608">
      <w:numFmt w:val="bullet"/>
      <w:lvlText w:val="•"/>
      <w:lvlJc w:val="left"/>
      <w:pPr>
        <w:ind w:left="6193" w:hanging="180"/>
      </w:pPr>
      <w:rPr>
        <w:rFonts w:hint="default"/>
        <w:lang w:val="ru-RU" w:eastAsia="en-US" w:bidi="ar-SA"/>
      </w:rPr>
    </w:lvl>
    <w:lvl w:ilvl="6" w:tplc="8184477A">
      <w:numFmt w:val="bullet"/>
      <w:lvlText w:val="•"/>
      <w:lvlJc w:val="left"/>
      <w:pPr>
        <w:ind w:left="7187" w:hanging="180"/>
      </w:pPr>
      <w:rPr>
        <w:rFonts w:hint="default"/>
        <w:lang w:val="ru-RU" w:eastAsia="en-US" w:bidi="ar-SA"/>
      </w:rPr>
    </w:lvl>
    <w:lvl w:ilvl="7" w:tplc="66682E1A">
      <w:numFmt w:val="bullet"/>
      <w:lvlText w:val="•"/>
      <w:lvlJc w:val="left"/>
      <w:pPr>
        <w:ind w:left="8182" w:hanging="180"/>
      </w:pPr>
      <w:rPr>
        <w:rFonts w:hint="default"/>
        <w:lang w:val="ru-RU" w:eastAsia="en-US" w:bidi="ar-SA"/>
      </w:rPr>
    </w:lvl>
    <w:lvl w:ilvl="8" w:tplc="F0487884">
      <w:numFmt w:val="bullet"/>
      <w:lvlText w:val="•"/>
      <w:lvlJc w:val="left"/>
      <w:pPr>
        <w:ind w:left="9177" w:hanging="180"/>
      </w:pPr>
      <w:rPr>
        <w:rFonts w:hint="default"/>
        <w:lang w:val="ru-RU" w:eastAsia="en-US" w:bidi="ar-SA"/>
      </w:rPr>
    </w:lvl>
  </w:abstractNum>
  <w:abstractNum w:abstractNumId="126" w15:restartNumberingAfterBreak="0">
    <w:nsid w:val="59D461EC"/>
    <w:multiLevelType w:val="hybridMultilevel"/>
    <w:tmpl w:val="B17EA310"/>
    <w:lvl w:ilvl="0" w:tplc="23E8FD90">
      <w:numFmt w:val="bullet"/>
      <w:lvlText w:val="•"/>
      <w:lvlJc w:val="left"/>
      <w:pPr>
        <w:ind w:left="47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A42D8">
      <w:numFmt w:val="bullet"/>
      <w:lvlText w:val="•"/>
      <w:lvlJc w:val="left"/>
      <w:pPr>
        <w:ind w:left="1552" w:hanging="850"/>
      </w:pPr>
      <w:rPr>
        <w:rFonts w:hint="default"/>
        <w:lang w:val="ru-RU" w:eastAsia="en-US" w:bidi="ar-SA"/>
      </w:rPr>
    </w:lvl>
    <w:lvl w:ilvl="2" w:tplc="D958A3FA">
      <w:numFmt w:val="bullet"/>
      <w:lvlText w:val="•"/>
      <w:lvlJc w:val="left"/>
      <w:pPr>
        <w:ind w:left="2625" w:hanging="850"/>
      </w:pPr>
      <w:rPr>
        <w:rFonts w:hint="default"/>
        <w:lang w:val="ru-RU" w:eastAsia="en-US" w:bidi="ar-SA"/>
      </w:rPr>
    </w:lvl>
    <w:lvl w:ilvl="3" w:tplc="272E7A5C">
      <w:numFmt w:val="bullet"/>
      <w:lvlText w:val="•"/>
      <w:lvlJc w:val="left"/>
      <w:pPr>
        <w:ind w:left="3697" w:hanging="850"/>
      </w:pPr>
      <w:rPr>
        <w:rFonts w:hint="default"/>
        <w:lang w:val="ru-RU" w:eastAsia="en-US" w:bidi="ar-SA"/>
      </w:rPr>
    </w:lvl>
    <w:lvl w:ilvl="4" w:tplc="A4EA2CFE">
      <w:numFmt w:val="bullet"/>
      <w:lvlText w:val="•"/>
      <w:lvlJc w:val="left"/>
      <w:pPr>
        <w:ind w:left="4770" w:hanging="850"/>
      </w:pPr>
      <w:rPr>
        <w:rFonts w:hint="default"/>
        <w:lang w:val="ru-RU" w:eastAsia="en-US" w:bidi="ar-SA"/>
      </w:rPr>
    </w:lvl>
    <w:lvl w:ilvl="5" w:tplc="8ED86C98">
      <w:numFmt w:val="bullet"/>
      <w:lvlText w:val="•"/>
      <w:lvlJc w:val="left"/>
      <w:pPr>
        <w:ind w:left="5843" w:hanging="850"/>
      </w:pPr>
      <w:rPr>
        <w:rFonts w:hint="default"/>
        <w:lang w:val="ru-RU" w:eastAsia="en-US" w:bidi="ar-SA"/>
      </w:rPr>
    </w:lvl>
    <w:lvl w:ilvl="6" w:tplc="9FC4956E">
      <w:numFmt w:val="bullet"/>
      <w:lvlText w:val="•"/>
      <w:lvlJc w:val="left"/>
      <w:pPr>
        <w:ind w:left="6915" w:hanging="850"/>
      </w:pPr>
      <w:rPr>
        <w:rFonts w:hint="default"/>
        <w:lang w:val="ru-RU" w:eastAsia="en-US" w:bidi="ar-SA"/>
      </w:rPr>
    </w:lvl>
    <w:lvl w:ilvl="7" w:tplc="33D02BB6">
      <w:numFmt w:val="bullet"/>
      <w:lvlText w:val="•"/>
      <w:lvlJc w:val="left"/>
      <w:pPr>
        <w:ind w:left="7988" w:hanging="850"/>
      </w:pPr>
      <w:rPr>
        <w:rFonts w:hint="default"/>
        <w:lang w:val="ru-RU" w:eastAsia="en-US" w:bidi="ar-SA"/>
      </w:rPr>
    </w:lvl>
    <w:lvl w:ilvl="8" w:tplc="71CCFF46">
      <w:numFmt w:val="bullet"/>
      <w:lvlText w:val="•"/>
      <w:lvlJc w:val="left"/>
      <w:pPr>
        <w:ind w:left="9061" w:hanging="850"/>
      </w:pPr>
      <w:rPr>
        <w:rFonts w:hint="default"/>
        <w:lang w:val="ru-RU" w:eastAsia="en-US" w:bidi="ar-SA"/>
      </w:rPr>
    </w:lvl>
  </w:abstractNum>
  <w:abstractNum w:abstractNumId="127" w15:restartNumberingAfterBreak="0">
    <w:nsid w:val="5AA421CC"/>
    <w:multiLevelType w:val="hybridMultilevel"/>
    <w:tmpl w:val="794E01E0"/>
    <w:lvl w:ilvl="0" w:tplc="25581FAC">
      <w:numFmt w:val="bullet"/>
      <w:lvlText w:val="-"/>
      <w:lvlJc w:val="left"/>
      <w:pPr>
        <w:ind w:left="33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3CDFB0">
      <w:numFmt w:val="bullet"/>
      <w:lvlText w:val="•"/>
      <w:lvlJc w:val="left"/>
      <w:pPr>
        <w:ind w:left="1422" w:hanging="149"/>
      </w:pPr>
      <w:rPr>
        <w:rFonts w:hint="default"/>
        <w:lang w:val="ru-RU" w:eastAsia="en-US" w:bidi="ar-SA"/>
      </w:rPr>
    </w:lvl>
    <w:lvl w:ilvl="2" w:tplc="26EEE746">
      <w:numFmt w:val="bullet"/>
      <w:lvlText w:val="•"/>
      <w:lvlJc w:val="left"/>
      <w:pPr>
        <w:ind w:left="2505" w:hanging="149"/>
      </w:pPr>
      <w:rPr>
        <w:rFonts w:hint="default"/>
        <w:lang w:val="ru-RU" w:eastAsia="en-US" w:bidi="ar-SA"/>
      </w:rPr>
    </w:lvl>
    <w:lvl w:ilvl="3" w:tplc="EB12B25A">
      <w:numFmt w:val="bullet"/>
      <w:lvlText w:val="•"/>
      <w:lvlJc w:val="left"/>
      <w:pPr>
        <w:ind w:left="3587" w:hanging="149"/>
      </w:pPr>
      <w:rPr>
        <w:rFonts w:hint="default"/>
        <w:lang w:val="ru-RU" w:eastAsia="en-US" w:bidi="ar-SA"/>
      </w:rPr>
    </w:lvl>
    <w:lvl w:ilvl="4" w:tplc="973C5620">
      <w:numFmt w:val="bullet"/>
      <w:lvlText w:val="•"/>
      <w:lvlJc w:val="left"/>
      <w:pPr>
        <w:ind w:left="4670" w:hanging="149"/>
      </w:pPr>
      <w:rPr>
        <w:rFonts w:hint="default"/>
        <w:lang w:val="ru-RU" w:eastAsia="en-US" w:bidi="ar-SA"/>
      </w:rPr>
    </w:lvl>
    <w:lvl w:ilvl="5" w:tplc="91782B62">
      <w:numFmt w:val="bullet"/>
      <w:lvlText w:val="•"/>
      <w:lvlJc w:val="left"/>
      <w:pPr>
        <w:ind w:left="5753" w:hanging="149"/>
      </w:pPr>
      <w:rPr>
        <w:rFonts w:hint="default"/>
        <w:lang w:val="ru-RU" w:eastAsia="en-US" w:bidi="ar-SA"/>
      </w:rPr>
    </w:lvl>
    <w:lvl w:ilvl="6" w:tplc="D526AD42">
      <w:numFmt w:val="bullet"/>
      <w:lvlText w:val="•"/>
      <w:lvlJc w:val="left"/>
      <w:pPr>
        <w:ind w:left="6835" w:hanging="149"/>
      </w:pPr>
      <w:rPr>
        <w:rFonts w:hint="default"/>
        <w:lang w:val="ru-RU" w:eastAsia="en-US" w:bidi="ar-SA"/>
      </w:rPr>
    </w:lvl>
    <w:lvl w:ilvl="7" w:tplc="2F0AED7C">
      <w:numFmt w:val="bullet"/>
      <w:lvlText w:val="•"/>
      <w:lvlJc w:val="left"/>
      <w:pPr>
        <w:ind w:left="7918" w:hanging="149"/>
      </w:pPr>
      <w:rPr>
        <w:rFonts w:hint="default"/>
        <w:lang w:val="ru-RU" w:eastAsia="en-US" w:bidi="ar-SA"/>
      </w:rPr>
    </w:lvl>
    <w:lvl w:ilvl="8" w:tplc="58E85486">
      <w:numFmt w:val="bullet"/>
      <w:lvlText w:val="•"/>
      <w:lvlJc w:val="left"/>
      <w:pPr>
        <w:ind w:left="9001" w:hanging="149"/>
      </w:pPr>
      <w:rPr>
        <w:rFonts w:hint="default"/>
        <w:lang w:val="ru-RU" w:eastAsia="en-US" w:bidi="ar-SA"/>
      </w:rPr>
    </w:lvl>
  </w:abstractNum>
  <w:abstractNum w:abstractNumId="128" w15:restartNumberingAfterBreak="0">
    <w:nsid w:val="5C631604"/>
    <w:multiLevelType w:val="hybridMultilevel"/>
    <w:tmpl w:val="8C66A81A"/>
    <w:lvl w:ilvl="0" w:tplc="73367410">
      <w:start w:val="5"/>
      <w:numFmt w:val="decimal"/>
      <w:lvlText w:val="%1"/>
      <w:lvlJc w:val="left"/>
      <w:pPr>
        <w:ind w:left="65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90AFE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A78E268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68B2D0CE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26BAFC5E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360017D0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AFA80C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4E081DE0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6F4C1F3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5C6A0F9A"/>
    <w:multiLevelType w:val="hybridMultilevel"/>
    <w:tmpl w:val="5C303B1E"/>
    <w:lvl w:ilvl="0" w:tplc="37341D5C">
      <w:numFmt w:val="bullet"/>
      <w:lvlText w:val="—"/>
      <w:lvlJc w:val="left"/>
      <w:pPr>
        <w:ind w:left="5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E2A1A54">
      <w:numFmt w:val="bullet"/>
      <w:lvlText w:val="•"/>
      <w:lvlJc w:val="left"/>
      <w:pPr>
        <w:ind w:left="273" w:hanging="300"/>
      </w:pPr>
      <w:rPr>
        <w:rFonts w:hint="default"/>
        <w:lang w:val="ru-RU" w:eastAsia="en-US" w:bidi="ar-SA"/>
      </w:rPr>
    </w:lvl>
    <w:lvl w:ilvl="2" w:tplc="5E88092A">
      <w:numFmt w:val="bullet"/>
      <w:lvlText w:val="•"/>
      <w:lvlJc w:val="left"/>
      <w:pPr>
        <w:ind w:left="546" w:hanging="300"/>
      </w:pPr>
      <w:rPr>
        <w:rFonts w:hint="default"/>
        <w:lang w:val="ru-RU" w:eastAsia="en-US" w:bidi="ar-SA"/>
      </w:rPr>
    </w:lvl>
    <w:lvl w:ilvl="3" w:tplc="07300E9A">
      <w:numFmt w:val="bullet"/>
      <w:lvlText w:val="•"/>
      <w:lvlJc w:val="left"/>
      <w:pPr>
        <w:ind w:left="819" w:hanging="300"/>
      </w:pPr>
      <w:rPr>
        <w:rFonts w:hint="default"/>
        <w:lang w:val="ru-RU" w:eastAsia="en-US" w:bidi="ar-SA"/>
      </w:rPr>
    </w:lvl>
    <w:lvl w:ilvl="4" w:tplc="B06497D2">
      <w:numFmt w:val="bullet"/>
      <w:lvlText w:val="•"/>
      <w:lvlJc w:val="left"/>
      <w:pPr>
        <w:ind w:left="1093" w:hanging="300"/>
      </w:pPr>
      <w:rPr>
        <w:rFonts w:hint="default"/>
        <w:lang w:val="ru-RU" w:eastAsia="en-US" w:bidi="ar-SA"/>
      </w:rPr>
    </w:lvl>
    <w:lvl w:ilvl="5" w:tplc="D320140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6" w:tplc="1D92B6AE">
      <w:numFmt w:val="bullet"/>
      <w:lvlText w:val="•"/>
      <w:lvlJc w:val="left"/>
      <w:pPr>
        <w:ind w:left="1639" w:hanging="300"/>
      </w:pPr>
      <w:rPr>
        <w:rFonts w:hint="default"/>
        <w:lang w:val="ru-RU" w:eastAsia="en-US" w:bidi="ar-SA"/>
      </w:rPr>
    </w:lvl>
    <w:lvl w:ilvl="7" w:tplc="B464ED4C">
      <w:numFmt w:val="bullet"/>
      <w:lvlText w:val="•"/>
      <w:lvlJc w:val="left"/>
      <w:pPr>
        <w:ind w:left="1913" w:hanging="300"/>
      </w:pPr>
      <w:rPr>
        <w:rFonts w:hint="default"/>
        <w:lang w:val="ru-RU" w:eastAsia="en-US" w:bidi="ar-SA"/>
      </w:rPr>
    </w:lvl>
    <w:lvl w:ilvl="8" w:tplc="1B585512">
      <w:numFmt w:val="bullet"/>
      <w:lvlText w:val="•"/>
      <w:lvlJc w:val="left"/>
      <w:pPr>
        <w:ind w:left="2186" w:hanging="300"/>
      </w:pPr>
      <w:rPr>
        <w:rFonts w:hint="default"/>
        <w:lang w:val="ru-RU" w:eastAsia="en-US" w:bidi="ar-SA"/>
      </w:rPr>
    </w:lvl>
  </w:abstractNum>
  <w:abstractNum w:abstractNumId="130" w15:restartNumberingAfterBreak="0">
    <w:nsid w:val="5C9743F2"/>
    <w:multiLevelType w:val="hybridMultilevel"/>
    <w:tmpl w:val="BBFC64BC"/>
    <w:lvl w:ilvl="0" w:tplc="1058515E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CDAB6">
      <w:numFmt w:val="bullet"/>
      <w:lvlText w:val="•"/>
      <w:lvlJc w:val="left"/>
      <w:pPr>
        <w:ind w:left="1422" w:hanging="300"/>
      </w:pPr>
      <w:rPr>
        <w:rFonts w:hint="default"/>
        <w:lang w:val="ru-RU" w:eastAsia="en-US" w:bidi="ar-SA"/>
      </w:rPr>
    </w:lvl>
    <w:lvl w:ilvl="2" w:tplc="084A3816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0116E048">
      <w:numFmt w:val="bullet"/>
      <w:lvlText w:val="•"/>
      <w:lvlJc w:val="left"/>
      <w:pPr>
        <w:ind w:left="3587" w:hanging="300"/>
      </w:pPr>
      <w:rPr>
        <w:rFonts w:hint="default"/>
        <w:lang w:val="ru-RU" w:eastAsia="en-US" w:bidi="ar-SA"/>
      </w:rPr>
    </w:lvl>
    <w:lvl w:ilvl="4" w:tplc="C1904CE0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AE905A5E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1EBA108E">
      <w:numFmt w:val="bullet"/>
      <w:lvlText w:val="•"/>
      <w:lvlJc w:val="left"/>
      <w:pPr>
        <w:ind w:left="6835" w:hanging="300"/>
      </w:pPr>
      <w:rPr>
        <w:rFonts w:hint="default"/>
        <w:lang w:val="ru-RU" w:eastAsia="en-US" w:bidi="ar-SA"/>
      </w:rPr>
    </w:lvl>
    <w:lvl w:ilvl="7" w:tplc="6520EC44">
      <w:numFmt w:val="bullet"/>
      <w:lvlText w:val="•"/>
      <w:lvlJc w:val="left"/>
      <w:pPr>
        <w:ind w:left="7918" w:hanging="300"/>
      </w:pPr>
      <w:rPr>
        <w:rFonts w:hint="default"/>
        <w:lang w:val="ru-RU" w:eastAsia="en-US" w:bidi="ar-SA"/>
      </w:rPr>
    </w:lvl>
    <w:lvl w:ilvl="8" w:tplc="7F704DC8">
      <w:numFmt w:val="bullet"/>
      <w:lvlText w:val="•"/>
      <w:lvlJc w:val="left"/>
      <w:pPr>
        <w:ind w:left="9001" w:hanging="300"/>
      </w:pPr>
      <w:rPr>
        <w:rFonts w:hint="default"/>
        <w:lang w:val="ru-RU" w:eastAsia="en-US" w:bidi="ar-SA"/>
      </w:rPr>
    </w:lvl>
  </w:abstractNum>
  <w:abstractNum w:abstractNumId="131" w15:restartNumberingAfterBreak="0">
    <w:nsid w:val="5CE04A6D"/>
    <w:multiLevelType w:val="hybridMultilevel"/>
    <w:tmpl w:val="11C4E37E"/>
    <w:lvl w:ilvl="0" w:tplc="16D65B08">
      <w:start w:val="1"/>
      <w:numFmt w:val="upperRoman"/>
      <w:lvlText w:val="%1."/>
      <w:lvlJc w:val="left"/>
      <w:pPr>
        <w:ind w:left="332" w:hanging="33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C5D895C4">
      <w:numFmt w:val="bullet"/>
      <w:lvlText w:val="•"/>
      <w:lvlJc w:val="left"/>
      <w:pPr>
        <w:ind w:left="1422" w:hanging="334"/>
      </w:pPr>
      <w:rPr>
        <w:rFonts w:hint="default"/>
        <w:lang w:val="ru-RU" w:eastAsia="en-US" w:bidi="ar-SA"/>
      </w:rPr>
    </w:lvl>
    <w:lvl w:ilvl="2" w:tplc="0C6C06E8">
      <w:numFmt w:val="bullet"/>
      <w:lvlText w:val="•"/>
      <w:lvlJc w:val="left"/>
      <w:pPr>
        <w:ind w:left="2505" w:hanging="334"/>
      </w:pPr>
      <w:rPr>
        <w:rFonts w:hint="default"/>
        <w:lang w:val="ru-RU" w:eastAsia="en-US" w:bidi="ar-SA"/>
      </w:rPr>
    </w:lvl>
    <w:lvl w:ilvl="3" w:tplc="3D9631A0">
      <w:numFmt w:val="bullet"/>
      <w:lvlText w:val="•"/>
      <w:lvlJc w:val="left"/>
      <w:pPr>
        <w:ind w:left="3587" w:hanging="334"/>
      </w:pPr>
      <w:rPr>
        <w:rFonts w:hint="default"/>
        <w:lang w:val="ru-RU" w:eastAsia="en-US" w:bidi="ar-SA"/>
      </w:rPr>
    </w:lvl>
    <w:lvl w:ilvl="4" w:tplc="42C00B9C">
      <w:numFmt w:val="bullet"/>
      <w:lvlText w:val="•"/>
      <w:lvlJc w:val="left"/>
      <w:pPr>
        <w:ind w:left="4670" w:hanging="334"/>
      </w:pPr>
      <w:rPr>
        <w:rFonts w:hint="default"/>
        <w:lang w:val="ru-RU" w:eastAsia="en-US" w:bidi="ar-SA"/>
      </w:rPr>
    </w:lvl>
    <w:lvl w:ilvl="5" w:tplc="D834FD0C">
      <w:numFmt w:val="bullet"/>
      <w:lvlText w:val="•"/>
      <w:lvlJc w:val="left"/>
      <w:pPr>
        <w:ind w:left="5753" w:hanging="334"/>
      </w:pPr>
      <w:rPr>
        <w:rFonts w:hint="default"/>
        <w:lang w:val="ru-RU" w:eastAsia="en-US" w:bidi="ar-SA"/>
      </w:rPr>
    </w:lvl>
    <w:lvl w:ilvl="6" w:tplc="686EA47C">
      <w:numFmt w:val="bullet"/>
      <w:lvlText w:val="•"/>
      <w:lvlJc w:val="left"/>
      <w:pPr>
        <w:ind w:left="6835" w:hanging="334"/>
      </w:pPr>
      <w:rPr>
        <w:rFonts w:hint="default"/>
        <w:lang w:val="ru-RU" w:eastAsia="en-US" w:bidi="ar-SA"/>
      </w:rPr>
    </w:lvl>
    <w:lvl w:ilvl="7" w:tplc="C99AB3D0">
      <w:numFmt w:val="bullet"/>
      <w:lvlText w:val="•"/>
      <w:lvlJc w:val="left"/>
      <w:pPr>
        <w:ind w:left="7918" w:hanging="334"/>
      </w:pPr>
      <w:rPr>
        <w:rFonts w:hint="default"/>
        <w:lang w:val="ru-RU" w:eastAsia="en-US" w:bidi="ar-SA"/>
      </w:rPr>
    </w:lvl>
    <w:lvl w:ilvl="8" w:tplc="A6B63034">
      <w:numFmt w:val="bullet"/>
      <w:lvlText w:val="•"/>
      <w:lvlJc w:val="left"/>
      <w:pPr>
        <w:ind w:left="9001" w:hanging="334"/>
      </w:pPr>
      <w:rPr>
        <w:rFonts w:hint="default"/>
        <w:lang w:val="ru-RU" w:eastAsia="en-US" w:bidi="ar-SA"/>
      </w:rPr>
    </w:lvl>
  </w:abstractNum>
  <w:abstractNum w:abstractNumId="132" w15:restartNumberingAfterBreak="0">
    <w:nsid w:val="5DD61AEB"/>
    <w:multiLevelType w:val="hybridMultilevel"/>
    <w:tmpl w:val="BE2058A4"/>
    <w:lvl w:ilvl="0" w:tplc="F1F86B3C">
      <w:numFmt w:val="bullet"/>
      <w:lvlText w:val=""/>
      <w:lvlJc w:val="left"/>
      <w:pPr>
        <w:ind w:left="472" w:hanging="154"/>
      </w:pPr>
      <w:rPr>
        <w:rFonts w:hint="default"/>
        <w:w w:val="100"/>
        <w:lang w:val="ru-RU" w:eastAsia="en-US" w:bidi="ar-SA"/>
      </w:rPr>
    </w:lvl>
    <w:lvl w:ilvl="1" w:tplc="74BE1A72">
      <w:numFmt w:val="bullet"/>
      <w:lvlText w:val=""/>
      <w:lvlJc w:val="left"/>
      <w:pPr>
        <w:ind w:left="188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87E035C">
      <w:numFmt w:val="bullet"/>
      <w:lvlText w:val="•"/>
      <w:lvlJc w:val="left"/>
      <w:pPr>
        <w:ind w:left="2916" w:hanging="708"/>
      </w:pPr>
      <w:rPr>
        <w:rFonts w:hint="default"/>
        <w:lang w:val="ru-RU" w:eastAsia="en-US" w:bidi="ar-SA"/>
      </w:rPr>
    </w:lvl>
    <w:lvl w:ilvl="3" w:tplc="2F2C1D5E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4" w:tplc="0E24C5BE">
      <w:numFmt w:val="bullet"/>
      <w:lvlText w:val="•"/>
      <w:lvlJc w:val="left"/>
      <w:pPr>
        <w:ind w:left="4988" w:hanging="708"/>
      </w:pPr>
      <w:rPr>
        <w:rFonts w:hint="default"/>
        <w:lang w:val="ru-RU" w:eastAsia="en-US" w:bidi="ar-SA"/>
      </w:rPr>
    </w:lvl>
    <w:lvl w:ilvl="5" w:tplc="7F9862B4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2A0A3D72">
      <w:numFmt w:val="bullet"/>
      <w:lvlText w:val="•"/>
      <w:lvlJc w:val="left"/>
      <w:pPr>
        <w:ind w:left="7061" w:hanging="708"/>
      </w:pPr>
      <w:rPr>
        <w:rFonts w:hint="default"/>
        <w:lang w:val="ru-RU" w:eastAsia="en-US" w:bidi="ar-SA"/>
      </w:rPr>
    </w:lvl>
    <w:lvl w:ilvl="7" w:tplc="C68EEEF2">
      <w:numFmt w:val="bullet"/>
      <w:lvlText w:val="•"/>
      <w:lvlJc w:val="left"/>
      <w:pPr>
        <w:ind w:left="8097" w:hanging="708"/>
      </w:pPr>
      <w:rPr>
        <w:rFonts w:hint="default"/>
        <w:lang w:val="ru-RU" w:eastAsia="en-US" w:bidi="ar-SA"/>
      </w:rPr>
    </w:lvl>
    <w:lvl w:ilvl="8" w:tplc="6B6468E4">
      <w:numFmt w:val="bullet"/>
      <w:lvlText w:val="•"/>
      <w:lvlJc w:val="left"/>
      <w:pPr>
        <w:ind w:left="9133" w:hanging="708"/>
      </w:pPr>
      <w:rPr>
        <w:rFonts w:hint="default"/>
        <w:lang w:val="ru-RU" w:eastAsia="en-US" w:bidi="ar-SA"/>
      </w:rPr>
    </w:lvl>
  </w:abstractNum>
  <w:abstractNum w:abstractNumId="133" w15:restartNumberingAfterBreak="0">
    <w:nsid w:val="5F8421CC"/>
    <w:multiLevelType w:val="hybridMultilevel"/>
    <w:tmpl w:val="B25857FC"/>
    <w:lvl w:ilvl="0" w:tplc="BC44FA82">
      <w:numFmt w:val="bullet"/>
      <w:lvlText w:val="-"/>
      <w:lvlJc w:val="left"/>
      <w:pPr>
        <w:ind w:left="64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7E87734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2" w:tplc="9522B610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3" w:tplc="26B076DA">
      <w:numFmt w:val="bullet"/>
      <w:lvlText w:val="•"/>
      <w:lvlJc w:val="left"/>
      <w:pPr>
        <w:ind w:left="4857" w:hanging="140"/>
      </w:pPr>
      <w:rPr>
        <w:rFonts w:hint="default"/>
        <w:lang w:val="ru-RU" w:eastAsia="en-US" w:bidi="ar-SA"/>
      </w:rPr>
    </w:lvl>
    <w:lvl w:ilvl="4" w:tplc="04DE0018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5" w:tplc="0728FA00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6" w:tplc="7A34BFD6">
      <w:numFmt w:val="bullet"/>
      <w:lvlText w:val="•"/>
      <w:lvlJc w:val="left"/>
      <w:pPr>
        <w:ind w:left="9075" w:hanging="140"/>
      </w:pPr>
      <w:rPr>
        <w:rFonts w:hint="default"/>
        <w:lang w:val="ru-RU" w:eastAsia="en-US" w:bidi="ar-SA"/>
      </w:rPr>
    </w:lvl>
    <w:lvl w:ilvl="7" w:tplc="F2FA174C">
      <w:numFmt w:val="bullet"/>
      <w:lvlText w:val="•"/>
      <w:lvlJc w:val="left"/>
      <w:pPr>
        <w:ind w:left="10480" w:hanging="140"/>
      </w:pPr>
      <w:rPr>
        <w:rFonts w:hint="default"/>
        <w:lang w:val="ru-RU" w:eastAsia="en-US" w:bidi="ar-SA"/>
      </w:rPr>
    </w:lvl>
    <w:lvl w:ilvl="8" w:tplc="19F05338">
      <w:numFmt w:val="bullet"/>
      <w:lvlText w:val="•"/>
      <w:lvlJc w:val="left"/>
      <w:pPr>
        <w:ind w:left="11886" w:hanging="140"/>
      </w:pPr>
      <w:rPr>
        <w:rFonts w:hint="default"/>
        <w:lang w:val="ru-RU" w:eastAsia="en-US" w:bidi="ar-SA"/>
      </w:rPr>
    </w:lvl>
  </w:abstractNum>
  <w:abstractNum w:abstractNumId="134" w15:restartNumberingAfterBreak="0">
    <w:nsid w:val="5F9765D4"/>
    <w:multiLevelType w:val="hybridMultilevel"/>
    <w:tmpl w:val="A7D4FF54"/>
    <w:lvl w:ilvl="0" w:tplc="C7B05D04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FD2F97E">
      <w:numFmt w:val="bullet"/>
      <w:lvlText w:val="•"/>
      <w:lvlJc w:val="left"/>
      <w:pPr>
        <w:ind w:left="364" w:hanging="300"/>
      </w:pPr>
      <w:rPr>
        <w:rFonts w:hint="default"/>
        <w:lang w:val="ru-RU" w:eastAsia="en-US" w:bidi="ar-SA"/>
      </w:rPr>
    </w:lvl>
    <w:lvl w:ilvl="2" w:tplc="19C4E286">
      <w:numFmt w:val="bullet"/>
      <w:lvlText w:val="•"/>
      <w:lvlJc w:val="left"/>
      <w:pPr>
        <w:ind w:left="628" w:hanging="300"/>
      </w:pPr>
      <w:rPr>
        <w:rFonts w:hint="default"/>
        <w:lang w:val="ru-RU" w:eastAsia="en-US" w:bidi="ar-SA"/>
      </w:rPr>
    </w:lvl>
    <w:lvl w:ilvl="3" w:tplc="EAF0BBE0">
      <w:numFmt w:val="bullet"/>
      <w:lvlText w:val="•"/>
      <w:lvlJc w:val="left"/>
      <w:pPr>
        <w:ind w:left="892" w:hanging="300"/>
      </w:pPr>
      <w:rPr>
        <w:rFonts w:hint="default"/>
        <w:lang w:val="ru-RU" w:eastAsia="en-US" w:bidi="ar-SA"/>
      </w:rPr>
    </w:lvl>
    <w:lvl w:ilvl="4" w:tplc="F2A4FE64">
      <w:numFmt w:val="bullet"/>
      <w:lvlText w:val="•"/>
      <w:lvlJc w:val="left"/>
      <w:pPr>
        <w:ind w:left="1156" w:hanging="300"/>
      </w:pPr>
      <w:rPr>
        <w:rFonts w:hint="default"/>
        <w:lang w:val="ru-RU" w:eastAsia="en-US" w:bidi="ar-SA"/>
      </w:rPr>
    </w:lvl>
    <w:lvl w:ilvl="5" w:tplc="EEBC4290">
      <w:numFmt w:val="bullet"/>
      <w:lvlText w:val="•"/>
      <w:lvlJc w:val="left"/>
      <w:pPr>
        <w:ind w:left="1421" w:hanging="300"/>
      </w:pPr>
      <w:rPr>
        <w:rFonts w:hint="default"/>
        <w:lang w:val="ru-RU" w:eastAsia="en-US" w:bidi="ar-SA"/>
      </w:rPr>
    </w:lvl>
    <w:lvl w:ilvl="6" w:tplc="E910C644">
      <w:numFmt w:val="bullet"/>
      <w:lvlText w:val="•"/>
      <w:lvlJc w:val="left"/>
      <w:pPr>
        <w:ind w:left="1685" w:hanging="300"/>
      </w:pPr>
      <w:rPr>
        <w:rFonts w:hint="default"/>
        <w:lang w:val="ru-RU" w:eastAsia="en-US" w:bidi="ar-SA"/>
      </w:rPr>
    </w:lvl>
    <w:lvl w:ilvl="7" w:tplc="9F228888">
      <w:numFmt w:val="bullet"/>
      <w:lvlText w:val="•"/>
      <w:lvlJc w:val="left"/>
      <w:pPr>
        <w:ind w:left="1949" w:hanging="300"/>
      </w:pPr>
      <w:rPr>
        <w:rFonts w:hint="default"/>
        <w:lang w:val="ru-RU" w:eastAsia="en-US" w:bidi="ar-SA"/>
      </w:rPr>
    </w:lvl>
    <w:lvl w:ilvl="8" w:tplc="645C949C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</w:abstractNum>
  <w:abstractNum w:abstractNumId="135" w15:restartNumberingAfterBreak="0">
    <w:nsid w:val="5FDA03EE"/>
    <w:multiLevelType w:val="hybridMultilevel"/>
    <w:tmpl w:val="E11CB1EC"/>
    <w:lvl w:ilvl="0" w:tplc="19C0498E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6165CF2">
      <w:numFmt w:val="bullet"/>
      <w:lvlText w:val="•"/>
      <w:lvlJc w:val="left"/>
      <w:pPr>
        <w:ind w:left="365" w:hanging="300"/>
      </w:pPr>
      <w:rPr>
        <w:rFonts w:hint="default"/>
        <w:lang w:val="ru-RU" w:eastAsia="en-US" w:bidi="ar-SA"/>
      </w:rPr>
    </w:lvl>
    <w:lvl w:ilvl="2" w:tplc="1332D1AA">
      <w:numFmt w:val="bullet"/>
      <w:lvlText w:val="•"/>
      <w:lvlJc w:val="left"/>
      <w:pPr>
        <w:ind w:left="630" w:hanging="300"/>
      </w:pPr>
      <w:rPr>
        <w:rFonts w:hint="default"/>
        <w:lang w:val="ru-RU" w:eastAsia="en-US" w:bidi="ar-SA"/>
      </w:rPr>
    </w:lvl>
    <w:lvl w:ilvl="3" w:tplc="0CBA7A90">
      <w:numFmt w:val="bullet"/>
      <w:lvlText w:val="•"/>
      <w:lvlJc w:val="left"/>
      <w:pPr>
        <w:ind w:left="895" w:hanging="300"/>
      </w:pPr>
      <w:rPr>
        <w:rFonts w:hint="default"/>
        <w:lang w:val="ru-RU" w:eastAsia="en-US" w:bidi="ar-SA"/>
      </w:rPr>
    </w:lvl>
    <w:lvl w:ilvl="4" w:tplc="738C5F24">
      <w:numFmt w:val="bullet"/>
      <w:lvlText w:val="•"/>
      <w:lvlJc w:val="left"/>
      <w:pPr>
        <w:ind w:left="1160" w:hanging="300"/>
      </w:pPr>
      <w:rPr>
        <w:rFonts w:hint="default"/>
        <w:lang w:val="ru-RU" w:eastAsia="en-US" w:bidi="ar-SA"/>
      </w:rPr>
    </w:lvl>
    <w:lvl w:ilvl="5" w:tplc="7F4CFC9C">
      <w:numFmt w:val="bullet"/>
      <w:lvlText w:val="•"/>
      <w:lvlJc w:val="left"/>
      <w:pPr>
        <w:ind w:left="1425" w:hanging="300"/>
      </w:pPr>
      <w:rPr>
        <w:rFonts w:hint="default"/>
        <w:lang w:val="ru-RU" w:eastAsia="en-US" w:bidi="ar-SA"/>
      </w:rPr>
    </w:lvl>
    <w:lvl w:ilvl="6" w:tplc="7570DCCE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7" w:tplc="61EC08E8">
      <w:numFmt w:val="bullet"/>
      <w:lvlText w:val="•"/>
      <w:lvlJc w:val="left"/>
      <w:pPr>
        <w:ind w:left="1955" w:hanging="300"/>
      </w:pPr>
      <w:rPr>
        <w:rFonts w:hint="default"/>
        <w:lang w:val="ru-RU" w:eastAsia="en-US" w:bidi="ar-SA"/>
      </w:rPr>
    </w:lvl>
    <w:lvl w:ilvl="8" w:tplc="06880548">
      <w:numFmt w:val="bullet"/>
      <w:lvlText w:val="•"/>
      <w:lvlJc w:val="left"/>
      <w:pPr>
        <w:ind w:left="2220" w:hanging="300"/>
      </w:pPr>
      <w:rPr>
        <w:rFonts w:hint="default"/>
        <w:lang w:val="ru-RU" w:eastAsia="en-US" w:bidi="ar-SA"/>
      </w:rPr>
    </w:lvl>
  </w:abstractNum>
  <w:abstractNum w:abstractNumId="136" w15:restartNumberingAfterBreak="0">
    <w:nsid w:val="5FEC2F1B"/>
    <w:multiLevelType w:val="hybridMultilevel"/>
    <w:tmpl w:val="DB9A3AD0"/>
    <w:lvl w:ilvl="0" w:tplc="C85632B4">
      <w:numFmt w:val="bullet"/>
      <w:lvlText w:val="—"/>
      <w:lvlJc w:val="left"/>
      <w:pPr>
        <w:ind w:left="123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126D1CC">
      <w:numFmt w:val="bullet"/>
      <w:lvlText w:val="•"/>
      <w:lvlJc w:val="left"/>
      <w:pPr>
        <w:ind w:left="382" w:hanging="300"/>
      </w:pPr>
      <w:rPr>
        <w:rFonts w:hint="default"/>
        <w:lang w:val="ru-RU" w:eastAsia="en-US" w:bidi="ar-SA"/>
      </w:rPr>
    </w:lvl>
    <w:lvl w:ilvl="2" w:tplc="021C6384">
      <w:numFmt w:val="bullet"/>
      <w:lvlText w:val="•"/>
      <w:lvlJc w:val="left"/>
      <w:pPr>
        <w:ind w:left="645" w:hanging="300"/>
      </w:pPr>
      <w:rPr>
        <w:rFonts w:hint="default"/>
        <w:lang w:val="ru-RU" w:eastAsia="en-US" w:bidi="ar-SA"/>
      </w:rPr>
    </w:lvl>
    <w:lvl w:ilvl="3" w:tplc="28B4F406">
      <w:numFmt w:val="bullet"/>
      <w:lvlText w:val="•"/>
      <w:lvlJc w:val="left"/>
      <w:pPr>
        <w:ind w:left="908" w:hanging="300"/>
      </w:pPr>
      <w:rPr>
        <w:rFonts w:hint="default"/>
        <w:lang w:val="ru-RU" w:eastAsia="en-US" w:bidi="ar-SA"/>
      </w:rPr>
    </w:lvl>
    <w:lvl w:ilvl="4" w:tplc="0C50952A">
      <w:numFmt w:val="bullet"/>
      <w:lvlText w:val="•"/>
      <w:lvlJc w:val="left"/>
      <w:pPr>
        <w:ind w:left="1170" w:hanging="300"/>
      </w:pPr>
      <w:rPr>
        <w:rFonts w:hint="default"/>
        <w:lang w:val="ru-RU" w:eastAsia="en-US" w:bidi="ar-SA"/>
      </w:rPr>
    </w:lvl>
    <w:lvl w:ilvl="5" w:tplc="FAE856F8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6" w:tplc="BFE6578A">
      <w:numFmt w:val="bullet"/>
      <w:lvlText w:val="•"/>
      <w:lvlJc w:val="left"/>
      <w:pPr>
        <w:ind w:left="1696" w:hanging="300"/>
      </w:pPr>
      <w:rPr>
        <w:rFonts w:hint="default"/>
        <w:lang w:val="ru-RU" w:eastAsia="en-US" w:bidi="ar-SA"/>
      </w:rPr>
    </w:lvl>
    <w:lvl w:ilvl="7" w:tplc="D1A8BDB0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8" w:tplc="BD701BCA">
      <w:numFmt w:val="bullet"/>
      <w:lvlText w:val="•"/>
      <w:lvlJc w:val="left"/>
      <w:pPr>
        <w:ind w:left="2221" w:hanging="300"/>
      </w:pPr>
      <w:rPr>
        <w:rFonts w:hint="default"/>
        <w:lang w:val="ru-RU" w:eastAsia="en-US" w:bidi="ar-SA"/>
      </w:rPr>
    </w:lvl>
  </w:abstractNum>
  <w:abstractNum w:abstractNumId="137" w15:restartNumberingAfterBreak="0">
    <w:nsid w:val="60264B80"/>
    <w:multiLevelType w:val="hybridMultilevel"/>
    <w:tmpl w:val="84D684CE"/>
    <w:lvl w:ilvl="0" w:tplc="353228D0">
      <w:numFmt w:val="bullet"/>
      <w:lvlText w:val="-"/>
      <w:lvlJc w:val="left"/>
      <w:pPr>
        <w:ind w:left="594" w:hanging="7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1C24F08">
      <w:numFmt w:val="bullet"/>
      <w:lvlText w:val="•"/>
      <w:lvlJc w:val="left"/>
      <w:pPr>
        <w:ind w:left="1660" w:hanging="728"/>
      </w:pPr>
      <w:rPr>
        <w:rFonts w:hint="default"/>
        <w:lang w:val="ru-RU" w:eastAsia="en-US" w:bidi="ar-SA"/>
      </w:rPr>
    </w:lvl>
    <w:lvl w:ilvl="2" w:tplc="5C1C13AA">
      <w:numFmt w:val="bullet"/>
      <w:lvlText w:val="•"/>
      <w:lvlJc w:val="left"/>
      <w:pPr>
        <w:ind w:left="2721" w:hanging="728"/>
      </w:pPr>
      <w:rPr>
        <w:rFonts w:hint="default"/>
        <w:lang w:val="ru-RU" w:eastAsia="en-US" w:bidi="ar-SA"/>
      </w:rPr>
    </w:lvl>
    <w:lvl w:ilvl="3" w:tplc="A2005DAC">
      <w:numFmt w:val="bullet"/>
      <w:lvlText w:val="•"/>
      <w:lvlJc w:val="left"/>
      <w:pPr>
        <w:ind w:left="3781" w:hanging="728"/>
      </w:pPr>
      <w:rPr>
        <w:rFonts w:hint="default"/>
        <w:lang w:val="ru-RU" w:eastAsia="en-US" w:bidi="ar-SA"/>
      </w:rPr>
    </w:lvl>
    <w:lvl w:ilvl="4" w:tplc="19DC645C">
      <w:numFmt w:val="bullet"/>
      <w:lvlText w:val="•"/>
      <w:lvlJc w:val="left"/>
      <w:pPr>
        <w:ind w:left="4842" w:hanging="728"/>
      </w:pPr>
      <w:rPr>
        <w:rFonts w:hint="default"/>
        <w:lang w:val="ru-RU" w:eastAsia="en-US" w:bidi="ar-SA"/>
      </w:rPr>
    </w:lvl>
    <w:lvl w:ilvl="5" w:tplc="91004584">
      <w:numFmt w:val="bullet"/>
      <w:lvlText w:val="•"/>
      <w:lvlJc w:val="left"/>
      <w:pPr>
        <w:ind w:left="5903" w:hanging="728"/>
      </w:pPr>
      <w:rPr>
        <w:rFonts w:hint="default"/>
        <w:lang w:val="ru-RU" w:eastAsia="en-US" w:bidi="ar-SA"/>
      </w:rPr>
    </w:lvl>
    <w:lvl w:ilvl="6" w:tplc="389E8398">
      <w:numFmt w:val="bullet"/>
      <w:lvlText w:val="•"/>
      <w:lvlJc w:val="left"/>
      <w:pPr>
        <w:ind w:left="6963" w:hanging="728"/>
      </w:pPr>
      <w:rPr>
        <w:rFonts w:hint="default"/>
        <w:lang w:val="ru-RU" w:eastAsia="en-US" w:bidi="ar-SA"/>
      </w:rPr>
    </w:lvl>
    <w:lvl w:ilvl="7" w:tplc="033EE4EE">
      <w:numFmt w:val="bullet"/>
      <w:lvlText w:val="•"/>
      <w:lvlJc w:val="left"/>
      <w:pPr>
        <w:ind w:left="8024" w:hanging="728"/>
      </w:pPr>
      <w:rPr>
        <w:rFonts w:hint="default"/>
        <w:lang w:val="ru-RU" w:eastAsia="en-US" w:bidi="ar-SA"/>
      </w:rPr>
    </w:lvl>
    <w:lvl w:ilvl="8" w:tplc="3662D79C">
      <w:numFmt w:val="bullet"/>
      <w:lvlText w:val="•"/>
      <w:lvlJc w:val="left"/>
      <w:pPr>
        <w:ind w:left="9085" w:hanging="728"/>
      </w:pPr>
      <w:rPr>
        <w:rFonts w:hint="default"/>
        <w:lang w:val="ru-RU" w:eastAsia="en-US" w:bidi="ar-SA"/>
      </w:rPr>
    </w:lvl>
  </w:abstractNum>
  <w:abstractNum w:abstractNumId="138" w15:restartNumberingAfterBreak="0">
    <w:nsid w:val="60FB3E2C"/>
    <w:multiLevelType w:val="hybridMultilevel"/>
    <w:tmpl w:val="D0CA4DE2"/>
    <w:lvl w:ilvl="0" w:tplc="5BFC372C">
      <w:numFmt w:val="bullet"/>
      <w:lvlText w:val="•"/>
      <w:lvlJc w:val="left"/>
      <w:pPr>
        <w:ind w:left="3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AB272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2" w:tplc="74544F82">
      <w:numFmt w:val="bullet"/>
      <w:lvlText w:val="•"/>
      <w:lvlJc w:val="left"/>
      <w:pPr>
        <w:ind w:left="2505" w:hanging="144"/>
      </w:pPr>
      <w:rPr>
        <w:rFonts w:hint="default"/>
        <w:lang w:val="ru-RU" w:eastAsia="en-US" w:bidi="ar-SA"/>
      </w:rPr>
    </w:lvl>
    <w:lvl w:ilvl="3" w:tplc="BA6A131C">
      <w:numFmt w:val="bullet"/>
      <w:lvlText w:val="•"/>
      <w:lvlJc w:val="left"/>
      <w:pPr>
        <w:ind w:left="3587" w:hanging="144"/>
      </w:pPr>
      <w:rPr>
        <w:rFonts w:hint="default"/>
        <w:lang w:val="ru-RU" w:eastAsia="en-US" w:bidi="ar-SA"/>
      </w:rPr>
    </w:lvl>
    <w:lvl w:ilvl="4" w:tplc="63F63932">
      <w:numFmt w:val="bullet"/>
      <w:lvlText w:val="•"/>
      <w:lvlJc w:val="left"/>
      <w:pPr>
        <w:ind w:left="4670" w:hanging="144"/>
      </w:pPr>
      <w:rPr>
        <w:rFonts w:hint="default"/>
        <w:lang w:val="ru-RU" w:eastAsia="en-US" w:bidi="ar-SA"/>
      </w:rPr>
    </w:lvl>
    <w:lvl w:ilvl="5" w:tplc="994A537C">
      <w:numFmt w:val="bullet"/>
      <w:lvlText w:val="•"/>
      <w:lvlJc w:val="left"/>
      <w:pPr>
        <w:ind w:left="5753" w:hanging="144"/>
      </w:pPr>
      <w:rPr>
        <w:rFonts w:hint="default"/>
        <w:lang w:val="ru-RU" w:eastAsia="en-US" w:bidi="ar-SA"/>
      </w:rPr>
    </w:lvl>
    <w:lvl w:ilvl="6" w:tplc="21700860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C47C56A8">
      <w:numFmt w:val="bullet"/>
      <w:lvlText w:val="•"/>
      <w:lvlJc w:val="left"/>
      <w:pPr>
        <w:ind w:left="7918" w:hanging="144"/>
      </w:pPr>
      <w:rPr>
        <w:rFonts w:hint="default"/>
        <w:lang w:val="ru-RU" w:eastAsia="en-US" w:bidi="ar-SA"/>
      </w:rPr>
    </w:lvl>
    <w:lvl w:ilvl="8" w:tplc="F31E5D6C">
      <w:numFmt w:val="bullet"/>
      <w:lvlText w:val="•"/>
      <w:lvlJc w:val="left"/>
      <w:pPr>
        <w:ind w:left="9001" w:hanging="144"/>
      </w:pPr>
      <w:rPr>
        <w:rFonts w:hint="default"/>
        <w:lang w:val="ru-RU" w:eastAsia="en-US" w:bidi="ar-SA"/>
      </w:rPr>
    </w:lvl>
  </w:abstractNum>
  <w:abstractNum w:abstractNumId="139" w15:restartNumberingAfterBreak="0">
    <w:nsid w:val="61890C84"/>
    <w:multiLevelType w:val="hybridMultilevel"/>
    <w:tmpl w:val="B6B030A6"/>
    <w:lvl w:ilvl="0" w:tplc="D054B8A4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D013F4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2" w:tplc="DBE0D11E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09B01326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4" w:tplc="1714B7F2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2CD8D0F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BF70E3EC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7AA80718">
      <w:numFmt w:val="bullet"/>
      <w:lvlText w:val="•"/>
      <w:lvlJc w:val="left"/>
      <w:pPr>
        <w:ind w:left="7918" w:hanging="140"/>
      </w:pPr>
      <w:rPr>
        <w:rFonts w:hint="default"/>
        <w:lang w:val="ru-RU" w:eastAsia="en-US" w:bidi="ar-SA"/>
      </w:rPr>
    </w:lvl>
    <w:lvl w:ilvl="8" w:tplc="87BA538E">
      <w:numFmt w:val="bullet"/>
      <w:lvlText w:val="•"/>
      <w:lvlJc w:val="left"/>
      <w:pPr>
        <w:ind w:left="9001" w:hanging="140"/>
      </w:pPr>
      <w:rPr>
        <w:rFonts w:hint="default"/>
        <w:lang w:val="ru-RU" w:eastAsia="en-US" w:bidi="ar-SA"/>
      </w:rPr>
    </w:lvl>
  </w:abstractNum>
  <w:abstractNum w:abstractNumId="140" w15:restartNumberingAfterBreak="0">
    <w:nsid w:val="61D154B9"/>
    <w:multiLevelType w:val="hybridMultilevel"/>
    <w:tmpl w:val="FAA2DF14"/>
    <w:lvl w:ilvl="0" w:tplc="836663EA">
      <w:numFmt w:val="bullet"/>
      <w:lvlText w:val="●"/>
      <w:lvlJc w:val="left"/>
      <w:pPr>
        <w:ind w:left="1220" w:hanging="122"/>
      </w:pPr>
      <w:rPr>
        <w:rFonts w:ascii="Times New Roman" w:eastAsia="Times New Roman" w:hAnsi="Times New Roman" w:cs="Times New Roman" w:hint="default"/>
        <w:color w:val="171717"/>
        <w:spacing w:val="-1"/>
        <w:w w:val="99"/>
        <w:sz w:val="18"/>
        <w:szCs w:val="18"/>
        <w:lang w:val="ru-RU" w:eastAsia="en-US" w:bidi="ar-SA"/>
      </w:rPr>
    </w:lvl>
    <w:lvl w:ilvl="1" w:tplc="96B4FD26">
      <w:numFmt w:val="bullet"/>
      <w:lvlText w:val="•"/>
      <w:lvlJc w:val="left"/>
      <w:pPr>
        <w:ind w:left="2218" w:hanging="122"/>
      </w:pPr>
      <w:rPr>
        <w:rFonts w:hint="default"/>
        <w:lang w:val="ru-RU" w:eastAsia="en-US" w:bidi="ar-SA"/>
      </w:rPr>
    </w:lvl>
    <w:lvl w:ilvl="2" w:tplc="635AFBE4">
      <w:numFmt w:val="bullet"/>
      <w:lvlText w:val="•"/>
      <w:lvlJc w:val="left"/>
      <w:pPr>
        <w:ind w:left="3217" w:hanging="122"/>
      </w:pPr>
      <w:rPr>
        <w:rFonts w:hint="default"/>
        <w:lang w:val="ru-RU" w:eastAsia="en-US" w:bidi="ar-SA"/>
      </w:rPr>
    </w:lvl>
    <w:lvl w:ilvl="3" w:tplc="0B66AA62">
      <w:numFmt w:val="bullet"/>
      <w:lvlText w:val="•"/>
      <w:lvlJc w:val="left"/>
      <w:pPr>
        <w:ind w:left="4215" w:hanging="122"/>
      </w:pPr>
      <w:rPr>
        <w:rFonts w:hint="default"/>
        <w:lang w:val="ru-RU" w:eastAsia="en-US" w:bidi="ar-SA"/>
      </w:rPr>
    </w:lvl>
    <w:lvl w:ilvl="4" w:tplc="FD1E2A88">
      <w:numFmt w:val="bullet"/>
      <w:lvlText w:val="•"/>
      <w:lvlJc w:val="left"/>
      <w:pPr>
        <w:ind w:left="5214" w:hanging="122"/>
      </w:pPr>
      <w:rPr>
        <w:rFonts w:hint="default"/>
        <w:lang w:val="ru-RU" w:eastAsia="en-US" w:bidi="ar-SA"/>
      </w:rPr>
    </w:lvl>
    <w:lvl w:ilvl="5" w:tplc="148E0172">
      <w:numFmt w:val="bullet"/>
      <w:lvlText w:val="•"/>
      <w:lvlJc w:val="left"/>
      <w:pPr>
        <w:ind w:left="6213" w:hanging="122"/>
      </w:pPr>
      <w:rPr>
        <w:rFonts w:hint="default"/>
        <w:lang w:val="ru-RU" w:eastAsia="en-US" w:bidi="ar-SA"/>
      </w:rPr>
    </w:lvl>
    <w:lvl w:ilvl="6" w:tplc="C3D2D414">
      <w:numFmt w:val="bullet"/>
      <w:lvlText w:val="•"/>
      <w:lvlJc w:val="left"/>
      <w:pPr>
        <w:ind w:left="7211" w:hanging="122"/>
      </w:pPr>
      <w:rPr>
        <w:rFonts w:hint="default"/>
        <w:lang w:val="ru-RU" w:eastAsia="en-US" w:bidi="ar-SA"/>
      </w:rPr>
    </w:lvl>
    <w:lvl w:ilvl="7" w:tplc="AB988E7C">
      <w:numFmt w:val="bullet"/>
      <w:lvlText w:val="•"/>
      <w:lvlJc w:val="left"/>
      <w:pPr>
        <w:ind w:left="8210" w:hanging="122"/>
      </w:pPr>
      <w:rPr>
        <w:rFonts w:hint="default"/>
        <w:lang w:val="ru-RU" w:eastAsia="en-US" w:bidi="ar-SA"/>
      </w:rPr>
    </w:lvl>
    <w:lvl w:ilvl="8" w:tplc="A596E314">
      <w:numFmt w:val="bullet"/>
      <w:lvlText w:val="•"/>
      <w:lvlJc w:val="left"/>
      <w:pPr>
        <w:ind w:left="9209" w:hanging="122"/>
      </w:pPr>
      <w:rPr>
        <w:rFonts w:hint="default"/>
        <w:lang w:val="ru-RU" w:eastAsia="en-US" w:bidi="ar-SA"/>
      </w:rPr>
    </w:lvl>
  </w:abstractNum>
  <w:abstractNum w:abstractNumId="141" w15:restartNumberingAfterBreak="0">
    <w:nsid w:val="622C08B4"/>
    <w:multiLevelType w:val="multilevel"/>
    <w:tmpl w:val="0452FA52"/>
    <w:lvl w:ilvl="0">
      <w:start w:val="2"/>
      <w:numFmt w:val="decimal"/>
      <w:lvlText w:val="%1"/>
      <w:lvlJc w:val="left"/>
      <w:pPr>
        <w:ind w:left="328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8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1" w:hanging="420"/>
      </w:pPr>
      <w:rPr>
        <w:rFonts w:hint="default"/>
        <w:lang w:val="ru-RU" w:eastAsia="en-US" w:bidi="ar-SA"/>
      </w:rPr>
    </w:lvl>
  </w:abstractNum>
  <w:abstractNum w:abstractNumId="142" w15:restartNumberingAfterBreak="0">
    <w:nsid w:val="62424C77"/>
    <w:multiLevelType w:val="hybridMultilevel"/>
    <w:tmpl w:val="69B271BC"/>
    <w:lvl w:ilvl="0" w:tplc="B3E01534">
      <w:start w:val="1"/>
      <w:numFmt w:val="decimal"/>
      <w:lvlText w:val="%1)"/>
      <w:lvlJc w:val="left"/>
      <w:pPr>
        <w:ind w:left="33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44A0E">
      <w:numFmt w:val="bullet"/>
      <w:lvlText w:val="•"/>
      <w:lvlJc w:val="left"/>
      <w:pPr>
        <w:ind w:left="1422" w:hanging="260"/>
      </w:pPr>
      <w:rPr>
        <w:rFonts w:hint="default"/>
        <w:lang w:val="ru-RU" w:eastAsia="en-US" w:bidi="ar-SA"/>
      </w:rPr>
    </w:lvl>
    <w:lvl w:ilvl="2" w:tplc="7C9CF18A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E104E1F8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4" w:tplc="7F14AD16">
      <w:numFmt w:val="bullet"/>
      <w:lvlText w:val="•"/>
      <w:lvlJc w:val="left"/>
      <w:pPr>
        <w:ind w:left="4670" w:hanging="260"/>
      </w:pPr>
      <w:rPr>
        <w:rFonts w:hint="default"/>
        <w:lang w:val="ru-RU" w:eastAsia="en-US" w:bidi="ar-SA"/>
      </w:rPr>
    </w:lvl>
    <w:lvl w:ilvl="5" w:tplc="B812002A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BA04AFD4">
      <w:numFmt w:val="bullet"/>
      <w:lvlText w:val="•"/>
      <w:lvlJc w:val="left"/>
      <w:pPr>
        <w:ind w:left="6835" w:hanging="260"/>
      </w:pPr>
      <w:rPr>
        <w:rFonts w:hint="default"/>
        <w:lang w:val="ru-RU" w:eastAsia="en-US" w:bidi="ar-SA"/>
      </w:rPr>
    </w:lvl>
    <w:lvl w:ilvl="7" w:tplc="F288DA80">
      <w:numFmt w:val="bullet"/>
      <w:lvlText w:val="•"/>
      <w:lvlJc w:val="left"/>
      <w:pPr>
        <w:ind w:left="7918" w:hanging="260"/>
      </w:pPr>
      <w:rPr>
        <w:rFonts w:hint="default"/>
        <w:lang w:val="ru-RU" w:eastAsia="en-US" w:bidi="ar-SA"/>
      </w:rPr>
    </w:lvl>
    <w:lvl w:ilvl="8" w:tplc="1E3E79BC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43" w15:restartNumberingAfterBreak="0">
    <w:nsid w:val="634B064C"/>
    <w:multiLevelType w:val="hybridMultilevel"/>
    <w:tmpl w:val="67D02E4E"/>
    <w:lvl w:ilvl="0" w:tplc="B4FCC2FE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7ADC26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2F1833D6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0E2C18F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6EE4AF2A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91A02290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501478EE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B156A126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B9D47410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144" w15:restartNumberingAfterBreak="0">
    <w:nsid w:val="636A1413"/>
    <w:multiLevelType w:val="hybridMultilevel"/>
    <w:tmpl w:val="925410CA"/>
    <w:lvl w:ilvl="0" w:tplc="6D8883CC">
      <w:start w:val="1"/>
      <w:numFmt w:val="decimal"/>
      <w:lvlText w:val="%1)"/>
      <w:lvlJc w:val="left"/>
      <w:pPr>
        <w:ind w:left="59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7CA638">
      <w:numFmt w:val="bullet"/>
      <w:lvlText w:val="•"/>
      <w:lvlJc w:val="left"/>
      <w:pPr>
        <w:ind w:left="1656" w:hanging="260"/>
      </w:pPr>
      <w:rPr>
        <w:rFonts w:hint="default"/>
        <w:lang w:val="ru-RU" w:eastAsia="en-US" w:bidi="ar-SA"/>
      </w:rPr>
    </w:lvl>
    <w:lvl w:ilvl="2" w:tplc="3C4A7042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3" w:tplc="34EEE098">
      <w:numFmt w:val="bullet"/>
      <w:lvlText w:val="•"/>
      <w:lvlJc w:val="left"/>
      <w:pPr>
        <w:ind w:left="3769" w:hanging="260"/>
      </w:pPr>
      <w:rPr>
        <w:rFonts w:hint="default"/>
        <w:lang w:val="ru-RU" w:eastAsia="en-US" w:bidi="ar-SA"/>
      </w:rPr>
    </w:lvl>
    <w:lvl w:ilvl="4" w:tplc="CA32796A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36D4C588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6" w:tplc="92F09236">
      <w:numFmt w:val="bullet"/>
      <w:lvlText w:val="•"/>
      <w:lvlJc w:val="left"/>
      <w:pPr>
        <w:ind w:left="6939" w:hanging="260"/>
      </w:pPr>
      <w:rPr>
        <w:rFonts w:hint="default"/>
        <w:lang w:val="ru-RU" w:eastAsia="en-US" w:bidi="ar-SA"/>
      </w:rPr>
    </w:lvl>
    <w:lvl w:ilvl="7" w:tplc="B4689AD8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B6603848">
      <w:numFmt w:val="bullet"/>
      <w:lvlText w:val="•"/>
      <w:lvlJc w:val="left"/>
      <w:pPr>
        <w:ind w:left="9053" w:hanging="260"/>
      </w:pPr>
      <w:rPr>
        <w:rFonts w:hint="default"/>
        <w:lang w:val="ru-RU" w:eastAsia="en-US" w:bidi="ar-SA"/>
      </w:rPr>
    </w:lvl>
  </w:abstractNum>
  <w:abstractNum w:abstractNumId="145" w15:restartNumberingAfterBreak="0">
    <w:nsid w:val="64C06430"/>
    <w:multiLevelType w:val="hybridMultilevel"/>
    <w:tmpl w:val="C616E87A"/>
    <w:lvl w:ilvl="0" w:tplc="14CAF81A">
      <w:numFmt w:val="bullet"/>
      <w:lvlText w:val="—"/>
      <w:lvlJc w:val="left"/>
      <w:pPr>
        <w:ind w:left="45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D6E15E">
      <w:numFmt w:val="bullet"/>
      <w:lvlText w:val="—"/>
      <w:lvlJc w:val="left"/>
      <w:pPr>
        <w:ind w:left="332" w:hanging="300"/>
      </w:pPr>
      <w:rPr>
        <w:rFonts w:hint="default"/>
        <w:w w:val="100"/>
        <w:lang w:val="ru-RU" w:eastAsia="en-US" w:bidi="ar-SA"/>
      </w:rPr>
    </w:lvl>
    <w:lvl w:ilvl="2" w:tplc="8C668D16">
      <w:numFmt w:val="bullet"/>
      <w:lvlText w:val="•"/>
      <w:lvlJc w:val="left"/>
      <w:pPr>
        <w:ind w:left="1551" w:hanging="300"/>
      </w:pPr>
      <w:rPr>
        <w:rFonts w:hint="default"/>
        <w:lang w:val="ru-RU" w:eastAsia="en-US" w:bidi="ar-SA"/>
      </w:rPr>
    </w:lvl>
    <w:lvl w:ilvl="3" w:tplc="FAE60CEC">
      <w:numFmt w:val="bullet"/>
      <w:lvlText w:val="•"/>
      <w:lvlJc w:val="left"/>
      <w:pPr>
        <w:ind w:left="2642" w:hanging="300"/>
      </w:pPr>
      <w:rPr>
        <w:rFonts w:hint="default"/>
        <w:lang w:val="ru-RU" w:eastAsia="en-US" w:bidi="ar-SA"/>
      </w:rPr>
    </w:lvl>
    <w:lvl w:ilvl="4" w:tplc="0B2ABDCE">
      <w:numFmt w:val="bullet"/>
      <w:lvlText w:val="•"/>
      <w:lvlJc w:val="left"/>
      <w:pPr>
        <w:ind w:left="3733" w:hanging="300"/>
      </w:pPr>
      <w:rPr>
        <w:rFonts w:hint="default"/>
        <w:lang w:val="ru-RU" w:eastAsia="en-US" w:bidi="ar-SA"/>
      </w:rPr>
    </w:lvl>
    <w:lvl w:ilvl="5" w:tplc="2D1850CC">
      <w:numFmt w:val="bullet"/>
      <w:lvlText w:val="•"/>
      <w:lvlJc w:val="left"/>
      <w:pPr>
        <w:ind w:left="4824" w:hanging="300"/>
      </w:pPr>
      <w:rPr>
        <w:rFonts w:hint="default"/>
        <w:lang w:val="ru-RU" w:eastAsia="en-US" w:bidi="ar-SA"/>
      </w:rPr>
    </w:lvl>
    <w:lvl w:ilvl="6" w:tplc="1030681C">
      <w:numFmt w:val="bullet"/>
      <w:lvlText w:val="•"/>
      <w:lvlJc w:val="left"/>
      <w:pPr>
        <w:ind w:left="5916" w:hanging="300"/>
      </w:pPr>
      <w:rPr>
        <w:rFonts w:hint="default"/>
        <w:lang w:val="ru-RU" w:eastAsia="en-US" w:bidi="ar-SA"/>
      </w:rPr>
    </w:lvl>
    <w:lvl w:ilvl="7" w:tplc="7E0AD9C0">
      <w:numFmt w:val="bullet"/>
      <w:lvlText w:val="•"/>
      <w:lvlJc w:val="left"/>
      <w:pPr>
        <w:ind w:left="7007" w:hanging="300"/>
      </w:pPr>
      <w:rPr>
        <w:rFonts w:hint="default"/>
        <w:lang w:val="ru-RU" w:eastAsia="en-US" w:bidi="ar-SA"/>
      </w:rPr>
    </w:lvl>
    <w:lvl w:ilvl="8" w:tplc="190096D4">
      <w:numFmt w:val="bullet"/>
      <w:lvlText w:val="•"/>
      <w:lvlJc w:val="left"/>
      <w:pPr>
        <w:ind w:left="8098" w:hanging="300"/>
      </w:pPr>
      <w:rPr>
        <w:rFonts w:hint="default"/>
        <w:lang w:val="ru-RU" w:eastAsia="en-US" w:bidi="ar-SA"/>
      </w:rPr>
    </w:lvl>
  </w:abstractNum>
  <w:abstractNum w:abstractNumId="146" w15:restartNumberingAfterBreak="0">
    <w:nsid w:val="65071313"/>
    <w:multiLevelType w:val="hybridMultilevel"/>
    <w:tmpl w:val="F9E44F56"/>
    <w:lvl w:ilvl="0" w:tplc="0774451C">
      <w:start w:val="6"/>
      <w:numFmt w:val="decimal"/>
      <w:lvlText w:val="%1."/>
      <w:lvlJc w:val="left"/>
      <w:pPr>
        <w:ind w:left="119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B6BC96">
      <w:numFmt w:val="bullet"/>
      <w:lvlText w:val="•"/>
      <w:lvlJc w:val="left"/>
      <w:pPr>
        <w:ind w:left="2200" w:hanging="293"/>
      </w:pPr>
      <w:rPr>
        <w:rFonts w:hint="default"/>
        <w:lang w:val="ru-RU" w:eastAsia="en-US" w:bidi="ar-SA"/>
      </w:rPr>
    </w:lvl>
    <w:lvl w:ilvl="2" w:tplc="7FB6C89A">
      <w:numFmt w:val="bullet"/>
      <w:lvlText w:val="•"/>
      <w:lvlJc w:val="left"/>
      <w:pPr>
        <w:ind w:left="3201" w:hanging="293"/>
      </w:pPr>
      <w:rPr>
        <w:rFonts w:hint="default"/>
        <w:lang w:val="ru-RU" w:eastAsia="en-US" w:bidi="ar-SA"/>
      </w:rPr>
    </w:lvl>
    <w:lvl w:ilvl="3" w:tplc="2F9CE3BE">
      <w:numFmt w:val="bullet"/>
      <w:lvlText w:val="•"/>
      <w:lvlJc w:val="left"/>
      <w:pPr>
        <w:ind w:left="4201" w:hanging="293"/>
      </w:pPr>
      <w:rPr>
        <w:rFonts w:hint="default"/>
        <w:lang w:val="ru-RU" w:eastAsia="en-US" w:bidi="ar-SA"/>
      </w:rPr>
    </w:lvl>
    <w:lvl w:ilvl="4" w:tplc="A9BC455C">
      <w:numFmt w:val="bullet"/>
      <w:lvlText w:val="•"/>
      <w:lvlJc w:val="left"/>
      <w:pPr>
        <w:ind w:left="5202" w:hanging="293"/>
      </w:pPr>
      <w:rPr>
        <w:rFonts w:hint="default"/>
        <w:lang w:val="ru-RU" w:eastAsia="en-US" w:bidi="ar-SA"/>
      </w:rPr>
    </w:lvl>
    <w:lvl w:ilvl="5" w:tplc="4358F660">
      <w:numFmt w:val="bullet"/>
      <w:lvlText w:val="•"/>
      <w:lvlJc w:val="left"/>
      <w:pPr>
        <w:ind w:left="6203" w:hanging="293"/>
      </w:pPr>
      <w:rPr>
        <w:rFonts w:hint="default"/>
        <w:lang w:val="ru-RU" w:eastAsia="en-US" w:bidi="ar-SA"/>
      </w:rPr>
    </w:lvl>
    <w:lvl w:ilvl="6" w:tplc="84D461E4">
      <w:numFmt w:val="bullet"/>
      <w:lvlText w:val="•"/>
      <w:lvlJc w:val="left"/>
      <w:pPr>
        <w:ind w:left="7203" w:hanging="293"/>
      </w:pPr>
      <w:rPr>
        <w:rFonts w:hint="default"/>
        <w:lang w:val="ru-RU" w:eastAsia="en-US" w:bidi="ar-SA"/>
      </w:rPr>
    </w:lvl>
    <w:lvl w:ilvl="7" w:tplc="EB548D64">
      <w:numFmt w:val="bullet"/>
      <w:lvlText w:val="•"/>
      <w:lvlJc w:val="left"/>
      <w:pPr>
        <w:ind w:left="8204" w:hanging="293"/>
      </w:pPr>
      <w:rPr>
        <w:rFonts w:hint="default"/>
        <w:lang w:val="ru-RU" w:eastAsia="en-US" w:bidi="ar-SA"/>
      </w:rPr>
    </w:lvl>
    <w:lvl w:ilvl="8" w:tplc="99AAB74A">
      <w:numFmt w:val="bullet"/>
      <w:lvlText w:val="•"/>
      <w:lvlJc w:val="left"/>
      <w:pPr>
        <w:ind w:left="9205" w:hanging="293"/>
      </w:pPr>
      <w:rPr>
        <w:rFonts w:hint="default"/>
        <w:lang w:val="ru-RU" w:eastAsia="en-US" w:bidi="ar-SA"/>
      </w:rPr>
    </w:lvl>
  </w:abstractNum>
  <w:abstractNum w:abstractNumId="147" w15:restartNumberingAfterBreak="0">
    <w:nsid w:val="65EF5C63"/>
    <w:multiLevelType w:val="hybridMultilevel"/>
    <w:tmpl w:val="13761A14"/>
    <w:lvl w:ilvl="0" w:tplc="EB6E93E6">
      <w:numFmt w:val="bullet"/>
      <w:lvlText w:val="-"/>
      <w:lvlJc w:val="left"/>
      <w:pPr>
        <w:ind w:left="213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5165476">
      <w:numFmt w:val="bullet"/>
      <w:lvlText w:val="•"/>
      <w:lvlJc w:val="left"/>
      <w:pPr>
        <w:ind w:left="1667" w:hanging="152"/>
      </w:pPr>
      <w:rPr>
        <w:rFonts w:hint="default"/>
        <w:lang w:val="ru-RU" w:eastAsia="en-US" w:bidi="ar-SA"/>
      </w:rPr>
    </w:lvl>
    <w:lvl w:ilvl="2" w:tplc="A1C470FA">
      <w:numFmt w:val="bullet"/>
      <w:lvlText w:val="•"/>
      <w:lvlJc w:val="left"/>
      <w:pPr>
        <w:ind w:left="3115" w:hanging="152"/>
      </w:pPr>
      <w:rPr>
        <w:rFonts w:hint="default"/>
        <w:lang w:val="ru-RU" w:eastAsia="en-US" w:bidi="ar-SA"/>
      </w:rPr>
    </w:lvl>
    <w:lvl w:ilvl="3" w:tplc="BC98A73E">
      <w:numFmt w:val="bullet"/>
      <w:lvlText w:val="•"/>
      <w:lvlJc w:val="left"/>
      <w:pPr>
        <w:ind w:left="4563" w:hanging="152"/>
      </w:pPr>
      <w:rPr>
        <w:rFonts w:hint="default"/>
        <w:lang w:val="ru-RU" w:eastAsia="en-US" w:bidi="ar-SA"/>
      </w:rPr>
    </w:lvl>
    <w:lvl w:ilvl="4" w:tplc="9BBAC86C">
      <w:numFmt w:val="bullet"/>
      <w:lvlText w:val="•"/>
      <w:lvlJc w:val="left"/>
      <w:pPr>
        <w:ind w:left="6011" w:hanging="152"/>
      </w:pPr>
      <w:rPr>
        <w:rFonts w:hint="default"/>
        <w:lang w:val="ru-RU" w:eastAsia="en-US" w:bidi="ar-SA"/>
      </w:rPr>
    </w:lvl>
    <w:lvl w:ilvl="5" w:tplc="71FE8A40">
      <w:numFmt w:val="bullet"/>
      <w:lvlText w:val="•"/>
      <w:lvlJc w:val="left"/>
      <w:pPr>
        <w:ind w:left="7459" w:hanging="152"/>
      </w:pPr>
      <w:rPr>
        <w:rFonts w:hint="default"/>
        <w:lang w:val="ru-RU" w:eastAsia="en-US" w:bidi="ar-SA"/>
      </w:rPr>
    </w:lvl>
    <w:lvl w:ilvl="6" w:tplc="219497DC">
      <w:numFmt w:val="bullet"/>
      <w:lvlText w:val="•"/>
      <w:lvlJc w:val="left"/>
      <w:pPr>
        <w:ind w:left="8907" w:hanging="152"/>
      </w:pPr>
      <w:rPr>
        <w:rFonts w:hint="default"/>
        <w:lang w:val="ru-RU" w:eastAsia="en-US" w:bidi="ar-SA"/>
      </w:rPr>
    </w:lvl>
    <w:lvl w:ilvl="7" w:tplc="3EDE26C4">
      <w:numFmt w:val="bullet"/>
      <w:lvlText w:val="•"/>
      <w:lvlJc w:val="left"/>
      <w:pPr>
        <w:ind w:left="10354" w:hanging="152"/>
      </w:pPr>
      <w:rPr>
        <w:rFonts w:hint="default"/>
        <w:lang w:val="ru-RU" w:eastAsia="en-US" w:bidi="ar-SA"/>
      </w:rPr>
    </w:lvl>
    <w:lvl w:ilvl="8" w:tplc="98D80D08">
      <w:numFmt w:val="bullet"/>
      <w:lvlText w:val="•"/>
      <w:lvlJc w:val="left"/>
      <w:pPr>
        <w:ind w:left="11802" w:hanging="152"/>
      </w:pPr>
      <w:rPr>
        <w:rFonts w:hint="default"/>
        <w:lang w:val="ru-RU" w:eastAsia="en-US" w:bidi="ar-SA"/>
      </w:rPr>
    </w:lvl>
  </w:abstractNum>
  <w:abstractNum w:abstractNumId="148" w15:restartNumberingAfterBreak="0">
    <w:nsid w:val="667A140F"/>
    <w:multiLevelType w:val="hybridMultilevel"/>
    <w:tmpl w:val="51D27F94"/>
    <w:lvl w:ilvl="0" w:tplc="E36C3202">
      <w:numFmt w:val="bullet"/>
      <w:lvlText w:val="—"/>
      <w:lvlJc w:val="left"/>
      <w:pPr>
        <w:ind w:left="3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6ED680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C1ABA18">
      <w:numFmt w:val="bullet"/>
      <w:lvlText w:val="•"/>
      <w:lvlJc w:val="left"/>
      <w:pPr>
        <w:ind w:left="2305" w:hanging="300"/>
      </w:pPr>
      <w:rPr>
        <w:rFonts w:hint="default"/>
        <w:lang w:val="ru-RU" w:eastAsia="en-US" w:bidi="ar-SA"/>
      </w:rPr>
    </w:lvl>
    <w:lvl w:ilvl="3" w:tplc="AC2CBA4E">
      <w:numFmt w:val="bullet"/>
      <w:lvlText w:val="•"/>
      <w:lvlJc w:val="left"/>
      <w:pPr>
        <w:ind w:left="3288" w:hanging="300"/>
      </w:pPr>
      <w:rPr>
        <w:rFonts w:hint="default"/>
        <w:lang w:val="ru-RU" w:eastAsia="en-US" w:bidi="ar-SA"/>
      </w:rPr>
    </w:lvl>
    <w:lvl w:ilvl="4" w:tplc="B1187364">
      <w:numFmt w:val="bullet"/>
      <w:lvlText w:val="•"/>
      <w:lvlJc w:val="left"/>
      <w:pPr>
        <w:ind w:left="4271" w:hanging="300"/>
      </w:pPr>
      <w:rPr>
        <w:rFonts w:hint="default"/>
        <w:lang w:val="ru-RU" w:eastAsia="en-US" w:bidi="ar-SA"/>
      </w:rPr>
    </w:lvl>
    <w:lvl w:ilvl="5" w:tplc="60FAF4A2">
      <w:numFmt w:val="bullet"/>
      <w:lvlText w:val="•"/>
      <w:lvlJc w:val="left"/>
      <w:pPr>
        <w:ind w:left="5254" w:hanging="300"/>
      </w:pPr>
      <w:rPr>
        <w:rFonts w:hint="default"/>
        <w:lang w:val="ru-RU" w:eastAsia="en-US" w:bidi="ar-SA"/>
      </w:rPr>
    </w:lvl>
    <w:lvl w:ilvl="6" w:tplc="85AA617A">
      <w:numFmt w:val="bullet"/>
      <w:lvlText w:val="•"/>
      <w:lvlJc w:val="left"/>
      <w:pPr>
        <w:ind w:left="6237" w:hanging="300"/>
      </w:pPr>
      <w:rPr>
        <w:rFonts w:hint="default"/>
        <w:lang w:val="ru-RU" w:eastAsia="en-US" w:bidi="ar-SA"/>
      </w:rPr>
    </w:lvl>
    <w:lvl w:ilvl="7" w:tplc="F5AA440A">
      <w:numFmt w:val="bullet"/>
      <w:lvlText w:val="•"/>
      <w:lvlJc w:val="left"/>
      <w:pPr>
        <w:ind w:left="7219" w:hanging="300"/>
      </w:pPr>
      <w:rPr>
        <w:rFonts w:hint="default"/>
        <w:lang w:val="ru-RU" w:eastAsia="en-US" w:bidi="ar-SA"/>
      </w:rPr>
    </w:lvl>
    <w:lvl w:ilvl="8" w:tplc="9A3452A8">
      <w:numFmt w:val="bullet"/>
      <w:lvlText w:val="•"/>
      <w:lvlJc w:val="left"/>
      <w:pPr>
        <w:ind w:left="8202" w:hanging="300"/>
      </w:pPr>
      <w:rPr>
        <w:rFonts w:hint="default"/>
        <w:lang w:val="ru-RU" w:eastAsia="en-US" w:bidi="ar-SA"/>
      </w:rPr>
    </w:lvl>
  </w:abstractNum>
  <w:abstractNum w:abstractNumId="149" w15:restartNumberingAfterBreak="0">
    <w:nsid w:val="66BC12DD"/>
    <w:multiLevelType w:val="hybridMultilevel"/>
    <w:tmpl w:val="93BE6D86"/>
    <w:lvl w:ilvl="0" w:tplc="48041FB6">
      <w:numFmt w:val="bullet"/>
      <w:lvlText w:val=""/>
      <w:lvlJc w:val="left"/>
      <w:pPr>
        <w:ind w:left="110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C224E8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5F049542">
      <w:numFmt w:val="bullet"/>
      <w:lvlText w:val="•"/>
      <w:lvlJc w:val="left"/>
      <w:pPr>
        <w:ind w:left="1917" w:hanging="286"/>
      </w:pPr>
      <w:rPr>
        <w:rFonts w:hint="default"/>
        <w:lang w:val="ru-RU" w:eastAsia="en-US" w:bidi="ar-SA"/>
      </w:rPr>
    </w:lvl>
    <w:lvl w:ilvl="3" w:tplc="6A3ABFCA"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4" w:tplc="540E0B6A">
      <w:numFmt w:val="bullet"/>
      <w:lvlText w:val="•"/>
      <w:lvlJc w:val="left"/>
      <w:pPr>
        <w:ind w:left="2735" w:hanging="286"/>
      </w:pPr>
      <w:rPr>
        <w:rFonts w:hint="default"/>
        <w:lang w:val="ru-RU" w:eastAsia="en-US" w:bidi="ar-SA"/>
      </w:rPr>
    </w:lvl>
    <w:lvl w:ilvl="5" w:tplc="58646734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6" w:tplc="BBF682AE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7" w:tplc="CB782E7C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8" w:tplc="DBAC02D6">
      <w:numFmt w:val="bullet"/>
      <w:lvlText w:val="•"/>
      <w:lvlJc w:val="left"/>
      <w:pPr>
        <w:ind w:left="4371" w:hanging="286"/>
      </w:pPr>
      <w:rPr>
        <w:rFonts w:hint="default"/>
        <w:lang w:val="ru-RU" w:eastAsia="en-US" w:bidi="ar-SA"/>
      </w:rPr>
    </w:lvl>
  </w:abstractNum>
  <w:abstractNum w:abstractNumId="150" w15:restartNumberingAfterBreak="0">
    <w:nsid w:val="66E82C74"/>
    <w:multiLevelType w:val="hybridMultilevel"/>
    <w:tmpl w:val="5254CDF0"/>
    <w:lvl w:ilvl="0" w:tplc="000AC4C4">
      <w:numFmt w:val="bullet"/>
      <w:lvlText w:val="—"/>
      <w:lvlJc w:val="left"/>
      <w:pPr>
        <w:ind w:left="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7CC26C">
      <w:numFmt w:val="bullet"/>
      <w:lvlText w:val="•"/>
      <w:lvlJc w:val="left"/>
      <w:pPr>
        <w:ind w:left="292" w:hanging="300"/>
      </w:pPr>
      <w:rPr>
        <w:rFonts w:hint="default"/>
        <w:lang w:val="ru-RU" w:eastAsia="en-US" w:bidi="ar-SA"/>
      </w:rPr>
    </w:lvl>
    <w:lvl w:ilvl="2" w:tplc="4558CC3C">
      <w:numFmt w:val="bullet"/>
      <w:lvlText w:val="•"/>
      <w:lvlJc w:val="left"/>
      <w:pPr>
        <w:ind w:left="565" w:hanging="300"/>
      </w:pPr>
      <w:rPr>
        <w:rFonts w:hint="default"/>
        <w:lang w:val="ru-RU" w:eastAsia="en-US" w:bidi="ar-SA"/>
      </w:rPr>
    </w:lvl>
    <w:lvl w:ilvl="3" w:tplc="D63C3FD6">
      <w:numFmt w:val="bullet"/>
      <w:lvlText w:val="•"/>
      <w:lvlJc w:val="left"/>
      <w:pPr>
        <w:ind w:left="838" w:hanging="300"/>
      </w:pPr>
      <w:rPr>
        <w:rFonts w:hint="default"/>
        <w:lang w:val="ru-RU" w:eastAsia="en-US" w:bidi="ar-SA"/>
      </w:rPr>
    </w:lvl>
    <w:lvl w:ilvl="4" w:tplc="50D42FE4">
      <w:numFmt w:val="bullet"/>
      <w:lvlText w:val="•"/>
      <w:lvlJc w:val="left"/>
      <w:pPr>
        <w:ind w:left="1110" w:hanging="300"/>
      </w:pPr>
      <w:rPr>
        <w:rFonts w:hint="default"/>
        <w:lang w:val="ru-RU" w:eastAsia="en-US" w:bidi="ar-SA"/>
      </w:rPr>
    </w:lvl>
    <w:lvl w:ilvl="5" w:tplc="AD2E6248">
      <w:numFmt w:val="bullet"/>
      <w:lvlText w:val="•"/>
      <w:lvlJc w:val="left"/>
      <w:pPr>
        <w:ind w:left="1383" w:hanging="300"/>
      </w:pPr>
      <w:rPr>
        <w:rFonts w:hint="default"/>
        <w:lang w:val="ru-RU" w:eastAsia="en-US" w:bidi="ar-SA"/>
      </w:rPr>
    </w:lvl>
    <w:lvl w:ilvl="6" w:tplc="C33A1D7C">
      <w:numFmt w:val="bullet"/>
      <w:lvlText w:val="•"/>
      <w:lvlJc w:val="left"/>
      <w:pPr>
        <w:ind w:left="1656" w:hanging="300"/>
      </w:pPr>
      <w:rPr>
        <w:rFonts w:hint="default"/>
        <w:lang w:val="ru-RU" w:eastAsia="en-US" w:bidi="ar-SA"/>
      </w:rPr>
    </w:lvl>
    <w:lvl w:ilvl="7" w:tplc="821E5390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8" w:tplc="1F00887E">
      <w:numFmt w:val="bullet"/>
      <w:lvlText w:val="•"/>
      <w:lvlJc w:val="left"/>
      <w:pPr>
        <w:ind w:left="2201" w:hanging="300"/>
      </w:pPr>
      <w:rPr>
        <w:rFonts w:hint="default"/>
        <w:lang w:val="ru-RU" w:eastAsia="en-US" w:bidi="ar-SA"/>
      </w:rPr>
    </w:lvl>
  </w:abstractNum>
  <w:abstractNum w:abstractNumId="151" w15:restartNumberingAfterBreak="0">
    <w:nsid w:val="67E2211A"/>
    <w:multiLevelType w:val="hybridMultilevel"/>
    <w:tmpl w:val="4EAC847C"/>
    <w:lvl w:ilvl="0" w:tplc="13E206AE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BC8A24">
      <w:numFmt w:val="bullet"/>
      <w:lvlText w:val="•"/>
      <w:lvlJc w:val="left"/>
      <w:pPr>
        <w:ind w:left="364" w:hanging="300"/>
      </w:pPr>
      <w:rPr>
        <w:rFonts w:hint="default"/>
        <w:lang w:val="ru-RU" w:eastAsia="en-US" w:bidi="ar-SA"/>
      </w:rPr>
    </w:lvl>
    <w:lvl w:ilvl="2" w:tplc="FB2A396C">
      <w:numFmt w:val="bullet"/>
      <w:lvlText w:val="•"/>
      <w:lvlJc w:val="left"/>
      <w:pPr>
        <w:ind w:left="628" w:hanging="300"/>
      </w:pPr>
      <w:rPr>
        <w:rFonts w:hint="default"/>
        <w:lang w:val="ru-RU" w:eastAsia="en-US" w:bidi="ar-SA"/>
      </w:rPr>
    </w:lvl>
    <w:lvl w:ilvl="3" w:tplc="3F5E58F2">
      <w:numFmt w:val="bullet"/>
      <w:lvlText w:val="•"/>
      <w:lvlJc w:val="left"/>
      <w:pPr>
        <w:ind w:left="892" w:hanging="300"/>
      </w:pPr>
      <w:rPr>
        <w:rFonts w:hint="default"/>
        <w:lang w:val="ru-RU" w:eastAsia="en-US" w:bidi="ar-SA"/>
      </w:rPr>
    </w:lvl>
    <w:lvl w:ilvl="4" w:tplc="BB6E1040">
      <w:numFmt w:val="bullet"/>
      <w:lvlText w:val="•"/>
      <w:lvlJc w:val="left"/>
      <w:pPr>
        <w:ind w:left="1156" w:hanging="300"/>
      </w:pPr>
      <w:rPr>
        <w:rFonts w:hint="default"/>
        <w:lang w:val="ru-RU" w:eastAsia="en-US" w:bidi="ar-SA"/>
      </w:rPr>
    </w:lvl>
    <w:lvl w:ilvl="5" w:tplc="AB705B96">
      <w:numFmt w:val="bullet"/>
      <w:lvlText w:val="•"/>
      <w:lvlJc w:val="left"/>
      <w:pPr>
        <w:ind w:left="1421" w:hanging="300"/>
      </w:pPr>
      <w:rPr>
        <w:rFonts w:hint="default"/>
        <w:lang w:val="ru-RU" w:eastAsia="en-US" w:bidi="ar-SA"/>
      </w:rPr>
    </w:lvl>
    <w:lvl w:ilvl="6" w:tplc="1FBA7B5E">
      <w:numFmt w:val="bullet"/>
      <w:lvlText w:val="•"/>
      <w:lvlJc w:val="left"/>
      <w:pPr>
        <w:ind w:left="1685" w:hanging="300"/>
      </w:pPr>
      <w:rPr>
        <w:rFonts w:hint="default"/>
        <w:lang w:val="ru-RU" w:eastAsia="en-US" w:bidi="ar-SA"/>
      </w:rPr>
    </w:lvl>
    <w:lvl w:ilvl="7" w:tplc="58121A88">
      <w:numFmt w:val="bullet"/>
      <w:lvlText w:val="•"/>
      <w:lvlJc w:val="left"/>
      <w:pPr>
        <w:ind w:left="1949" w:hanging="300"/>
      </w:pPr>
      <w:rPr>
        <w:rFonts w:hint="default"/>
        <w:lang w:val="ru-RU" w:eastAsia="en-US" w:bidi="ar-SA"/>
      </w:rPr>
    </w:lvl>
    <w:lvl w:ilvl="8" w:tplc="1D78ED96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</w:abstractNum>
  <w:abstractNum w:abstractNumId="152" w15:restartNumberingAfterBreak="0">
    <w:nsid w:val="686714D7"/>
    <w:multiLevelType w:val="hybridMultilevel"/>
    <w:tmpl w:val="42EEEEB4"/>
    <w:lvl w:ilvl="0" w:tplc="0F98B24C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6E4D2">
      <w:numFmt w:val="bullet"/>
      <w:lvlText w:val="•"/>
      <w:lvlJc w:val="left"/>
      <w:pPr>
        <w:ind w:left="1552" w:hanging="300"/>
      </w:pPr>
      <w:rPr>
        <w:rFonts w:hint="default"/>
        <w:lang w:val="ru-RU" w:eastAsia="en-US" w:bidi="ar-SA"/>
      </w:rPr>
    </w:lvl>
    <w:lvl w:ilvl="2" w:tplc="D5ACB3D0">
      <w:numFmt w:val="bullet"/>
      <w:lvlText w:val="•"/>
      <w:lvlJc w:val="left"/>
      <w:pPr>
        <w:ind w:left="2625" w:hanging="300"/>
      </w:pPr>
      <w:rPr>
        <w:rFonts w:hint="default"/>
        <w:lang w:val="ru-RU" w:eastAsia="en-US" w:bidi="ar-SA"/>
      </w:rPr>
    </w:lvl>
    <w:lvl w:ilvl="3" w:tplc="B09E54B2">
      <w:numFmt w:val="bullet"/>
      <w:lvlText w:val="•"/>
      <w:lvlJc w:val="left"/>
      <w:pPr>
        <w:ind w:left="3697" w:hanging="300"/>
      </w:pPr>
      <w:rPr>
        <w:rFonts w:hint="default"/>
        <w:lang w:val="ru-RU" w:eastAsia="en-US" w:bidi="ar-SA"/>
      </w:rPr>
    </w:lvl>
    <w:lvl w:ilvl="4" w:tplc="C9B245F4">
      <w:numFmt w:val="bullet"/>
      <w:lvlText w:val="•"/>
      <w:lvlJc w:val="left"/>
      <w:pPr>
        <w:ind w:left="4770" w:hanging="300"/>
      </w:pPr>
      <w:rPr>
        <w:rFonts w:hint="default"/>
        <w:lang w:val="ru-RU" w:eastAsia="en-US" w:bidi="ar-SA"/>
      </w:rPr>
    </w:lvl>
    <w:lvl w:ilvl="5" w:tplc="21CCFCA0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14F66B2E">
      <w:numFmt w:val="bullet"/>
      <w:lvlText w:val="•"/>
      <w:lvlJc w:val="left"/>
      <w:pPr>
        <w:ind w:left="6915" w:hanging="300"/>
      </w:pPr>
      <w:rPr>
        <w:rFonts w:hint="default"/>
        <w:lang w:val="ru-RU" w:eastAsia="en-US" w:bidi="ar-SA"/>
      </w:rPr>
    </w:lvl>
    <w:lvl w:ilvl="7" w:tplc="25268EBE">
      <w:numFmt w:val="bullet"/>
      <w:lvlText w:val="•"/>
      <w:lvlJc w:val="left"/>
      <w:pPr>
        <w:ind w:left="7988" w:hanging="300"/>
      </w:pPr>
      <w:rPr>
        <w:rFonts w:hint="default"/>
        <w:lang w:val="ru-RU" w:eastAsia="en-US" w:bidi="ar-SA"/>
      </w:rPr>
    </w:lvl>
    <w:lvl w:ilvl="8" w:tplc="7958AFCA">
      <w:numFmt w:val="bullet"/>
      <w:lvlText w:val="•"/>
      <w:lvlJc w:val="left"/>
      <w:pPr>
        <w:ind w:left="9061" w:hanging="300"/>
      </w:pPr>
      <w:rPr>
        <w:rFonts w:hint="default"/>
        <w:lang w:val="ru-RU" w:eastAsia="en-US" w:bidi="ar-SA"/>
      </w:rPr>
    </w:lvl>
  </w:abstractNum>
  <w:abstractNum w:abstractNumId="153" w15:restartNumberingAfterBreak="0">
    <w:nsid w:val="686A087D"/>
    <w:multiLevelType w:val="hybridMultilevel"/>
    <w:tmpl w:val="B8A2B04E"/>
    <w:lvl w:ilvl="0" w:tplc="251E5838">
      <w:numFmt w:val="bullet"/>
      <w:lvlText w:val="—"/>
      <w:lvlJc w:val="left"/>
      <w:pPr>
        <w:ind w:left="83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DF25048">
      <w:numFmt w:val="bullet"/>
      <w:lvlText w:val="•"/>
      <w:lvlJc w:val="left"/>
      <w:pPr>
        <w:ind w:left="346" w:hanging="300"/>
      </w:pPr>
      <w:rPr>
        <w:rFonts w:hint="default"/>
        <w:lang w:val="ru-RU" w:eastAsia="en-US" w:bidi="ar-SA"/>
      </w:rPr>
    </w:lvl>
    <w:lvl w:ilvl="2" w:tplc="69BA632A">
      <w:numFmt w:val="bullet"/>
      <w:lvlText w:val="•"/>
      <w:lvlJc w:val="left"/>
      <w:pPr>
        <w:ind w:left="613" w:hanging="300"/>
      </w:pPr>
      <w:rPr>
        <w:rFonts w:hint="default"/>
        <w:lang w:val="ru-RU" w:eastAsia="en-US" w:bidi="ar-SA"/>
      </w:rPr>
    </w:lvl>
    <w:lvl w:ilvl="3" w:tplc="CD04953E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4" w:tplc="01B4D5DC">
      <w:numFmt w:val="bullet"/>
      <w:lvlText w:val="•"/>
      <w:lvlJc w:val="left"/>
      <w:pPr>
        <w:ind w:left="1146" w:hanging="300"/>
      </w:pPr>
      <w:rPr>
        <w:rFonts w:hint="default"/>
        <w:lang w:val="ru-RU" w:eastAsia="en-US" w:bidi="ar-SA"/>
      </w:rPr>
    </w:lvl>
    <w:lvl w:ilvl="5" w:tplc="0F4AE8AC">
      <w:numFmt w:val="bullet"/>
      <w:lvlText w:val="•"/>
      <w:lvlJc w:val="left"/>
      <w:pPr>
        <w:ind w:left="1413" w:hanging="300"/>
      </w:pPr>
      <w:rPr>
        <w:rFonts w:hint="default"/>
        <w:lang w:val="ru-RU" w:eastAsia="en-US" w:bidi="ar-SA"/>
      </w:rPr>
    </w:lvl>
    <w:lvl w:ilvl="6" w:tplc="991C351C">
      <w:numFmt w:val="bullet"/>
      <w:lvlText w:val="•"/>
      <w:lvlJc w:val="left"/>
      <w:pPr>
        <w:ind w:left="1680" w:hanging="300"/>
      </w:pPr>
      <w:rPr>
        <w:rFonts w:hint="default"/>
        <w:lang w:val="ru-RU" w:eastAsia="en-US" w:bidi="ar-SA"/>
      </w:rPr>
    </w:lvl>
    <w:lvl w:ilvl="7" w:tplc="CAF25BE2">
      <w:numFmt w:val="bullet"/>
      <w:lvlText w:val="•"/>
      <w:lvlJc w:val="left"/>
      <w:pPr>
        <w:ind w:left="1946" w:hanging="300"/>
      </w:pPr>
      <w:rPr>
        <w:rFonts w:hint="default"/>
        <w:lang w:val="ru-RU" w:eastAsia="en-US" w:bidi="ar-SA"/>
      </w:rPr>
    </w:lvl>
    <w:lvl w:ilvl="8" w:tplc="623AD400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</w:abstractNum>
  <w:abstractNum w:abstractNumId="154" w15:restartNumberingAfterBreak="0">
    <w:nsid w:val="6988517F"/>
    <w:multiLevelType w:val="hybridMultilevel"/>
    <w:tmpl w:val="60BEDBCA"/>
    <w:lvl w:ilvl="0" w:tplc="8A0A4528">
      <w:start w:val="1"/>
      <w:numFmt w:val="decimal"/>
      <w:lvlText w:val="%1."/>
      <w:lvlJc w:val="left"/>
      <w:pPr>
        <w:ind w:left="675" w:hanging="240"/>
        <w:jc w:val="right"/>
      </w:pPr>
      <w:rPr>
        <w:rFonts w:hint="default"/>
        <w:spacing w:val="-7"/>
        <w:w w:val="97"/>
        <w:lang w:val="ru-RU" w:eastAsia="en-US" w:bidi="ar-SA"/>
      </w:rPr>
    </w:lvl>
    <w:lvl w:ilvl="1" w:tplc="8500F242">
      <w:numFmt w:val="bullet"/>
      <w:lvlText w:val=""/>
      <w:lvlJc w:val="left"/>
      <w:pPr>
        <w:ind w:left="1153" w:hanging="35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8C9242F8">
      <w:numFmt w:val="bullet"/>
      <w:lvlText w:val="–"/>
      <w:lvlJc w:val="left"/>
      <w:pPr>
        <w:ind w:left="1155" w:hanging="18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99B40E72">
      <w:numFmt w:val="bullet"/>
      <w:lvlText w:val=""/>
      <w:lvlJc w:val="left"/>
      <w:pPr>
        <w:ind w:left="1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B06A98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 w:tplc="5EC066BE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272E77B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B59A4210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AB7C56F8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6996745E"/>
    <w:multiLevelType w:val="hybridMultilevel"/>
    <w:tmpl w:val="FAF04D56"/>
    <w:lvl w:ilvl="0" w:tplc="51606604">
      <w:start w:val="1"/>
      <w:numFmt w:val="decimal"/>
      <w:lvlText w:val="%1."/>
      <w:lvlJc w:val="left"/>
      <w:pPr>
        <w:ind w:left="105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D23FA2">
      <w:start w:val="1"/>
      <w:numFmt w:val="decimal"/>
      <w:lvlText w:val="%2)"/>
      <w:lvlJc w:val="left"/>
      <w:pPr>
        <w:ind w:left="33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30A368">
      <w:numFmt w:val="bullet"/>
      <w:lvlText w:val="•"/>
      <w:lvlJc w:val="left"/>
      <w:pPr>
        <w:ind w:left="2182" w:hanging="341"/>
      </w:pPr>
      <w:rPr>
        <w:rFonts w:hint="default"/>
        <w:lang w:val="ru-RU" w:eastAsia="en-US" w:bidi="ar-SA"/>
      </w:rPr>
    </w:lvl>
    <w:lvl w:ilvl="3" w:tplc="59BAA418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953A7E2E">
      <w:numFmt w:val="bullet"/>
      <w:lvlText w:val="•"/>
      <w:lvlJc w:val="left"/>
      <w:pPr>
        <w:ind w:left="4428" w:hanging="341"/>
      </w:pPr>
      <w:rPr>
        <w:rFonts w:hint="default"/>
        <w:lang w:val="ru-RU" w:eastAsia="en-US" w:bidi="ar-SA"/>
      </w:rPr>
    </w:lvl>
    <w:lvl w:ilvl="5" w:tplc="34283B70">
      <w:numFmt w:val="bullet"/>
      <w:lvlText w:val="•"/>
      <w:lvlJc w:val="left"/>
      <w:pPr>
        <w:ind w:left="5551" w:hanging="341"/>
      </w:pPr>
      <w:rPr>
        <w:rFonts w:hint="default"/>
        <w:lang w:val="ru-RU" w:eastAsia="en-US" w:bidi="ar-SA"/>
      </w:rPr>
    </w:lvl>
    <w:lvl w:ilvl="6" w:tplc="B3BCD15C">
      <w:numFmt w:val="bullet"/>
      <w:lvlText w:val="•"/>
      <w:lvlJc w:val="left"/>
      <w:pPr>
        <w:ind w:left="6674" w:hanging="341"/>
      </w:pPr>
      <w:rPr>
        <w:rFonts w:hint="default"/>
        <w:lang w:val="ru-RU" w:eastAsia="en-US" w:bidi="ar-SA"/>
      </w:rPr>
    </w:lvl>
    <w:lvl w:ilvl="7" w:tplc="47AAD09C">
      <w:numFmt w:val="bullet"/>
      <w:lvlText w:val="•"/>
      <w:lvlJc w:val="left"/>
      <w:pPr>
        <w:ind w:left="7797" w:hanging="341"/>
      </w:pPr>
      <w:rPr>
        <w:rFonts w:hint="default"/>
        <w:lang w:val="ru-RU" w:eastAsia="en-US" w:bidi="ar-SA"/>
      </w:rPr>
    </w:lvl>
    <w:lvl w:ilvl="8" w:tplc="AAE81B92">
      <w:numFmt w:val="bullet"/>
      <w:lvlText w:val="•"/>
      <w:lvlJc w:val="left"/>
      <w:pPr>
        <w:ind w:left="8920" w:hanging="341"/>
      </w:pPr>
      <w:rPr>
        <w:rFonts w:hint="default"/>
        <w:lang w:val="ru-RU" w:eastAsia="en-US" w:bidi="ar-SA"/>
      </w:rPr>
    </w:lvl>
  </w:abstractNum>
  <w:abstractNum w:abstractNumId="156" w15:restartNumberingAfterBreak="0">
    <w:nsid w:val="6A87025C"/>
    <w:multiLevelType w:val="hybridMultilevel"/>
    <w:tmpl w:val="775226B2"/>
    <w:lvl w:ilvl="0" w:tplc="015EF65A">
      <w:numFmt w:val="bullet"/>
      <w:lvlText w:val=""/>
      <w:lvlJc w:val="left"/>
      <w:pPr>
        <w:ind w:left="11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1E4A1C">
      <w:numFmt w:val="bullet"/>
      <w:lvlText w:val="•"/>
      <w:lvlJc w:val="left"/>
      <w:pPr>
        <w:ind w:left="2090" w:hanging="348"/>
      </w:pPr>
      <w:rPr>
        <w:rFonts w:hint="default"/>
        <w:lang w:val="ru-RU" w:eastAsia="en-US" w:bidi="ar-SA"/>
      </w:rPr>
    </w:lvl>
    <w:lvl w:ilvl="2" w:tplc="A4FE20C2">
      <w:numFmt w:val="bullet"/>
      <w:lvlText w:val="•"/>
      <w:lvlJc w:val="left"/>
      <w:pPr>
        <w:ind w:left="3081" w:hanging="348"/>
      </w:pPr>
      <w:rPr>
        <w:rFonts w:hint="default"/>
        <w:lang w:val="ru-RU" w:eastAsia="en-US" w:bidi="ar-SA"/>
      </w:rPr>
    </w:lvl>
    <w:lvl w:ilvl="3" w:tplc="2D627DDA">
      <w:numFmt w:val="bullet"/>
      <w:lvlText w:val="•"/>
      <w:lvlJc w:val="left"/>
      <w:pPr>
        <w:ind w:left="4071" w:hanging="348"/>
      </w:pPr>
      <w:rPr>
        <w:rFonts w:hint="default"/>
        <w:lang w:val="ru-RU" w:eastAsia="en-US" w:bidi="ar-SA"/>
      </w:rPr>
    </w:lvl>
    <w:lvl w:ilvl="4" w:tplc="A8624F9A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5" w:tplc="40182E10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8EC250CA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7" w:tplc="E12C0692">
      <w:numFmt w:val="bullet"/>
      <w:lvlText w:val="•"/>
      <w:lvlJc w:val="left"/>
      <w:pPr>
        <w:ind w:left="8034" w:hanging="348"/>
      </w:pPr>
      <w:rPr>
        <w:rFonts w:hint="default"/>
        <w:lang w:val="ru-RU" w:eastAsia="en-US" w:bidi="ar-SA"/>
      </w:rPr>
    </w:lvl>
    <w:lvl w:ilvl="8" w:tplc="915851BE">
      <w:numFmt w:val="bullet"/>
      <w:lvlText w:val="•"/>
      <w:lvlJc w:val="left"/>
      <w:pPr>
        <w:ind w:left="9025" w:hanging="348"/>
      </w:pPr>
      <w:rPr>
        <w:rFonts w:hint="default"/>
        <w:lang w:val="ru-RU" w:eastAsia="en-US" w:bidi="ar-SA"/>
      </w:rPr>
    </w:lvl>
  </w:abstractNum>
  <w:abstractNum w:abstractNumId="157" w15:restartNumberingAfterBreak="0">
    <w:nsid w:val="6B126018"/>
    <w:multiLevelType w:val="hybridMultilevel"/>
    <w:tmpl w:val="A3D4AA78"/>
    <w:lvl w:ilvl="0" w:tplc="6A4A244E">
      <w:numFmt w:val="bullet"/>
      <w:lvlText w:val="-"/>
      <w:lvlJc w:val="left"/>
      <w:pPr>
        <w:ind w:left="33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CC478">
      <w:numFmt w:val="bullet"/>
      <w:lvlText w:val="•"/>
      <w:lvlJc w:val="left"/>
      <w:pPr>
        <w:ind w:left="1422" w:hanging="166"/>
      </w:pPr>
      <w:rPr>
        <w:rFonts w:hint="default"/>
        <w:lang w:val="ru-RU" w:eastAsia="en-US" w:bidi="ar-SA"/>
      </w:rPr>
    </w:lvl>
    <w:lvl w:ilvl="2" w:tplc="D4C4FF76">
      <w:numFmt w:val="bullet"/>
      <w:lvlText w:val="•"/>
      <w:lvlJc w:val="left"/>
      <w:pPr>
        <w:ind w:left="2505" w:hanging="166"/>
      </w:pPr>
      <w:rPr>
        <w:rFonts w:hint="default"/>
        <w:lang w:val="ru-RU" w:eastAsia="en-US" w:bidi="ar-SA"/>
      </w:rPr>
    </w:lvl>
    <w:lvl w:ilvl="3" w:tplc="01E614A6">
      <w:numFmt w:val="bullet"/>
      <w:lvlText w:val="•"/>
      <w:lvlJc w:val="left"/>
      <w:pPr>
        <w:ind w:left="3587" w:hanging="166"/>
      </w:pPr>
      <w:rPr>
        <w:rFonts w:hint="default"/>
        <w:lang w:val="ru-RU" w:eastAsia="en-US" w:bidi="ar-SA"/>
      </w:rPr>
    </w:lvl>
    <w:lvl w:ilvl="4" w:tplc="6FD81444">
      <w:numFmt w:val="bullet"/>
      <w:lvlText w:val="•"/>
      <w:lvlJc w:val="left"/>
      <w:pPr>
        <w:ind w:left="4670" w:hanging="166"/>
      </w:pPr>
      <w:rPr>
        <w:rFonts w:hint="default"/>
        <w:lang w:val="ru-RU" w:eastAsia="en-US" w:bidi="ar-SA"/>
      </w:rPr>
    </w:lvl>
    <w:lvl w:ilvl="5" w:tplc="B6043A94">
      <w:numFmt w:val="bullet"/>
      <w:lvlText w:val="•"/>
      <w:lvlJc w:val="left"/>
      <w:pPr>
        <w:ind w:left="5753" w:hanging="166"/>
      </w:pPr>
      <w:rPr>
        <w:rFonts w:hint="default"/>
        <w:lang w:val="ru-RU" w:eastAsia="en-US" w:bidi="ar-SA"/>
      </w:rPr>
    </w:lvl>
    <w:lvl w:ilvl="6" w:tplc="BEE28442">
      <w:numFmt w:val="bullet"/>
      <w:lvlText w:val="•"/>
      <w:lvlJc w:val="left"/>
      <w:pPr>
        <w:ind w:left="6835" w:hanging="166"/>
      </w:pPr>
      <w:rPr>
        <w:rFonts w:hint="default"/>
        <w:lang w:val="ru-RU" w:eastAsia="en-US" w:bidi="ar-SA"/>
      </w:rPr>
    </w:lvl>
    <w:lvl w:ilvl="7" w:tplc="43C42746">
      <w:numFmt w:val="bullet"/>
      <w:lvlText w:val="•"/>
      <w:lvlJc w:val="left"/>
      <w:pPr>
        <w:ind w:left="7918" w:hanging="166"/>
      </w:pPr>
      <w:rPr>
        <w:rFonts w:hint="default"/>
        <w:lang w:val="ru-RU" w:eastAsia="en-US" w:bidi="ar-SA"/>
      </w:rPr>
    </w:lvl>
    <w:lvl w:ilvl="8" w:tplc="0E36752E">
      <w:numFmt w:val="bullet"/>
      <w:lvlText w:val="•"/>
      <w:lvlJc w:val="left"/>
      <w:pPr>
        <w:ind w:left="9001" w:hanging="166"/>
      </w:pPr>
      <w:rPr>
        <w:rFonts w:hint="default"/>
        <w:lang w:val="ru-RU" w:eastAsia="en-US" w:bidi="ar-SA"/>
      </w:rPr>
    </w:lvl>
  </w:abstractNum>
  <w:abstractNum w:abstractNumId="158" w15:restartNumberingAfterBreak="0">
    <w:nsid w:val="6B5C710E"/>
    <w:multiLevelType w:val="hybridMultilevel"/>
    <w:tmpl w:val="08F2AA74"/>
    <w:lvl w:ilvl="0" w:tplc="95CC2A00">
      <w:numFmt w:val="bullet"/>
      <w:lvlText w:val=""/>
      <w:lvlJc w:val="left"/>
      <w:pPr>
        <w:ind w:left="10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FD89424">
      <w:numFmt w:val="bullet"/>
      <w:lvlText w:val="•"/>
      <w:lvlJc w:val="left"/>
      <w:pPr>
        <w:ind w:left="609" w:hanging="286"/>
      </w:pPr>
      <w:rPr>
        <w:rFonts w:hint="default"/>
        <w:lang w:val="ru-RU" w:eastAsia="en-US" w:bidi="ar-SA"/>
      </w:rPr>
    </w:lvl>
    <w:lvl w:ilvl="2" w:tplc="D1424C7E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3" w:tplc="0F6025C2">
      <w:numFmt w:val="bullet"/>
      <w:lvlText w:val="•"/>
      <w:lvlJc w:val="left"/>
      <w:pPr>
        <w:ind w:left="1627" w:hanging="286"/>
      </w:pPr>
      <w:rPr>
        <w:rFonts w:hint="default"/>
        <w:lang w:val="ru-RU" w:eastAsia="en-US" w:bidi="ar-SA"/>
      </w:rPr>
    </w:lvl>
    <w:lvl w:ilvl="4" w:tplc="0A2E0AB0">
      <w:numFmt w:val="bullet"/>
      <w:lvlText w:val="•"/>
      <w:lvlJc w:val="left"/>
      <w:pPr>
        <w:ind w:left="2136" w:hanging="286"/>
      </w:pPr>
      <w:rPr>
        <w:rFonts w:hint="default"/>
        <w:lang w:val="ru-RU" w:eastAsia="en-US" w:bidi="ar-SA"/>
      </w:rPr>
    </w:lvl>
    <w:lvl w:ilvl="5" w:tplc="5622D670">
      <w:numFmt w:val="bullet"/>
      <w:lvlText w:val="•"/>
      <w:lvlJc w:val="left"/>
      <w:pPr>
        <w:ind w:left="2645" w:hanging="286"/>
      </w:pPr>
      <w:rPr>
        <w:rFonts w:hint="default"/>
        <w:lang w:val="ru-RU" w:eastAsia="en-US" w:bidi="ar-SA"/>
      </w:rPr>
    </w:lvl>
    <w:lvl w:ilvl="6" w:tplc="461297C4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7" w:tplc="C37016AC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8" w:tplc="1E0AA918">
      <w:numFmt w:val="bullet"/>
      <w:lvlText w:val="•"/>
      <w:lvlJc w:val="left"/>
      <w:pPr>
        <w:ind w:left="4172" w:hanging="286"/>
      </w:pPr>
      <w:rPr>
        <w:rFonts w:hint="default"/>
        <w:lang w:val="ru-RU" w:eastAsia="en-US" w:bidi="ar-SA"/>
      </w:rPr>
    </w:lvl>
  </w:abstractNum>
  <w:abstractNum w:abstractNumId="159" w15:restartNumberingAfterBreak="0">
    <w:nsid w:val="6BC10C93"/>
    <w:multiLevelType w:val="hybridMultilevel"/>
    <w:tmpl w:val="1F6E11CC"/>
    <w:lvl w:ilvl="0" w:tplc="1EE0EDE6">
      <w:start w:val="1"/>
      <w:numFmt w:val="decimal"/>
      <w:lvlText w:val="%1."/>
      <w:lvlJc w:val="left"/>
      <w:pPr>
        <w:ind w:left="33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C4488">
      <w:numFmt w:val="bullet"/>
      <w:lvlText w:val="•"/>
      <w:lvlJc w:val="left"/>
      <w:pPr>
        <w:ind w:left="3940" w:hanging="516"/>
      </w:pPr>
      <w:rPr>
        <w:rFonts w:hint="default"/>
        <w:lang w:val="ru-RU" w:eastAsia="en-US" w:bidi="ar-SA"/>
      </w:rPr>
    </w:lvl>
    <w:lvl w:ilvl="2" w:tplc="833E52A8">
      <w:numFmt w:val="bullet"/>
      <w:lvlText w:val="•"/>
      <w:lvlJc w:val="left"/>
      <w:pPr>
        <w:ind w:left="4742" w:hanging="516"/>
      </w:pPr>
      <w:rPr>
        <w:rFonts w:hint="default"/>
        <w:lang w:val="ru-RU" w:eastAsia="en-US" w:bidi="ar-SA"/>
      </w:rPr>
    </w:lvl>
    <w:lvl w:ilvl="3" w:tplc="4C886FCC">
      <w:numFmt w:val="bullet"/>
      <w:lvlText w:val="•"/>
      <w:lvlJc w:val="left"/>
      <w:pPr>
        <w:ind w:left="5545" w:hanging="516"/>
      </w:pPr>
      <w:rPr>
        <w:rFonts w:hint="default"/>
        <w:lang w:val="ru-RU" w:eastAsia="en-US" w:bidi="ar-SA"/>
      </w:rPr>
    </w:lvl>
    <w:lvl w:ilvl="4" w:tplc="49BCFF34">
      <w:numFmt w:val="bullet"/>
      <w:lvlText w:val="•"/>
      <w:lvlJc w:val="left"/>
      <w:pPr>
        <w:ind w:left="6348" w:hanging="516"/>
      </w:pPr>
      <w:rPr>
        <w:rFonts w:hint="default"/>
        <w:lang w:val="ru-RU" w:eastAsia="en-US" w:bidi="ar-SA"/>
      </w:rPr>
    </w:lvl>
    <w:lvl w:ilvl="5" w:tplc="22963D04">
      <w:numFmt w:val="bullet"/>
      <w:lvlText w:val="•"/>
      <w:lvlJc w:val="left"/>
      <w:pPr>
        <w:ind w:left="7151" w:hanging="516"/>
      </w:pPr>
      <w:rPr>
        <w:rFonts w:hint="default"/>
        <w:lang w:val="ru-RU" w:eastAsia="en-US" w:bidi="ar-SA"/>
      </w:rPr>
    </w:lvl>
    <w:lvl w:ilvl="6" w:tplc="4B1A8EE0">
      <w:numFmt w:val="bullet"/>
      <w:lvlText w:val="•"/>
      <w:lvlJc w:val="left"/>
      <w:pPr>
        <w:ind w:left="7954" w:hanging="516"/>
      </w:pPr>
      <w:rPr>
        <w:rFonts w:hint="default"/>
        <w:lang w:val="ru-RU" w:eastAsia="en-US" w:bidi="ar-SA"/>
      </w:rPr>
    </w:lvl>
    <w:lvl w:ilvl="7" w:tplc="92BA686C">
      <w:numFmt w:val="bullet"/>
      <w:lvlText w:val="•"/>
      <w:lvlJc w:val="left"/>
      <w:pPr>
        <w:ind w:left="8757" w:hanging="516"/>
      </w:pPr>
      <w:rPr>
        <w:rFonts w:hint="default"/>
        <w:lang w:val="ru-RU" w:eastAsia="en-US" w:bidi="ar-SA"/>
      </w:rPr>
    </w:lvl>
    <w:lvl w:ilvl="8" w:tplc="512EA1C0">
      <w:numFmt w:val="bullet"/>
      <w:lvlText w:val="•"/>
      <w:lvlJc w:val="left"/>
      <w:pPr>
        <w:ind w:left="9560" w:hanging="516"/>
      </w:pPr>
      <w:rPr>
        <w:rFonts w:hint="default"/>
        <w:lang w:val="ru-RU" w:eastAsia="en-US" w:bidi="ar-SA"/>
      </w:rPr>
    </w:lvl>
  </w:abstractNum>
  <w:abstractNum w:abstractNumId="160" w15:restartNumberingAfterBreak="0">
    <w:nsid w:val="6BF433AF"/>
    <w:multiLevelType w:val="hybridMultilevel"/>
    <w:tmpl w:val="E0641FCC"/>
    <w:lvl w:ilvl="0" w:tplc="3894E882">
      <w:numFmt w:val="bullet"/>
      <w:lvlText w:val="•"/>
      <w:lvlJc w:val="left"/>
      <w:pPr>
        <w:ind w:left="47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EE0CC">
      <w:numFmt w:val="bullet"/>
      <w:lvlText w:val="•"/>
      <w:lvlJc w:val="left"/>
      <w:pPr>
        <w:ind w:left="1552" w:hanging="709"/>
      </w:pPr>
      <w:rPr>
        <w:rFonts w:hint="default"/>
        <w:lang w:val="ru-RU" w:eastAsia="en-US" w:bidi="ar-SA"/>
      </w:rPr>
    </w:lvl>
    <w:lvl w:ilvl="2" w:tplc="9A7AADD6">
      <w:numFmt w:val="bullet"/>
      <w:lvlText w:val="•"/>
      <w:lvlJc w:val="left"/>
      <w:pPr>
        <w:ind w:left="2625" w:hanging="709"/>
      </w:pPr>
      <w:rPr>
        <w:rFonts w:hint="default"/>
        <w:lang w:val="ru-RU" w:eastAsia="en-US" w:bidi="ar-SA"/>
      </w:rPr>
    </w:lvl>
    <w:lvl w:ilvl="3" w:tplc="5674F1AC">
      <w:numFmt w:val="bullet"/>
      <w:lvlText w:val="•"/>
      <w:lvlJc w:val="left"/>
      <w:pPr>
        <w:ind w:left="3697" w:hanging="709"/>
      </w:pPr>
      <w:rPr>
        <w:rFonts w:hint="default"/>
        <w:lang w:val="ru-RU" w:eastAsia="en-US" w:bidi="ar-SA"/>
      </w:rPr>
    </w:lvl>
    <w:lvl w:ilvl="4" w:tplc="16D07042">
      <w:numFmt w:val="bullet"/>
      <w:lvlText w:val="•"/>
      <w:lvlJc w:val="left"/>
      <w:pPr>
        <w:ind w:left="4770" w:hanging="709"/>
      </w:pPr>
      <w:rPr>
        <w:rFonts w:hint="default"/>
        <w:lang w:val="ru-RU" w:eastAsia="en-US" w:bidi="ar-SA"/>
      </w:rPr>
    </w:lvl>
    <w:lvl w:ilvl="5" w:tplc="073CF65C">
      <w:numFmt w:val="bullet"/>
      <w:lvlText w:val="•"/>
      <w:lvlJc w:val="left"/>
      <w:pPr>
        <w:ind w:left="5843" w:hanging="709"/>
      </w:pPr>
      <w:rPr>
        <w:rFonts w:hint="default"/>
        <w:lang w:val="ru-RU" w:eastAsia="en-US" w:bidi="ar-SA"/>
      </w:rPr>
    </w:lvl>
    <w:lvl w:ilvl="6" w:tplc="C8D41E7E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0AACBDCC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D92E7022">
      <w:numFmt w:val="bullet"/>
      <w:lvlText w:val="•"/>
      <w:lvlJc w:val="left"/>
      <w:pPr>
        <w:ind w:left="9061" w:hanging="709"/>
      </w:pPr>
      <w:rPr>
        <w:rFonts w:hint="default"/>
        <w:lang w:val="ru-RU" w:eastAsia="en-US" w:bidi="ar-SA"/>
      </w:rPr>
    </w:lvl>
  </w:abstractNum>
  <w:abstractNum w:abstractNumId="161" w15:restartNumberingAfterBreak="0">
    <w:nsid w:val="6CE55F17"/>
    <w:multiLevelType w:val="hybridMultilevel"/>
    <w:tmpl w:val="9F88BF2C"/>
    <w:lvl w:ilvl="0" w:tplc="A0A6854E">
      <w:numFmt w:val="bullet"/>
      <w:lvlText w:val="—"/>
      <w:lvlJc w:val="left"/>
      <w:pPr>
        <w:ind w:left="47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A9914">
      <w:numFmt w:val="bullet"/>
      <w:lvlText w:val=""/>
      <w:lvlJc w:val="left"/>
      <w:pPr>
        <w:ind w:left="613" w:hanging="293"/>
      </w:pPr>
      <w:rPr>
        <w:rFonts w:hint="default"/>
        <w:w w:val="99"/>
        <w:lang w:val="ru-RU" w:eastAsia="en-US" w:bidi="ar-SA"/>
      </w:rPr>
    </w:lvl>
    <w:lvl w:ilvl="2" w:tplc="42DE9342">
      <w:numFmt w:val="bullet"/>
      <w:lvlText w:val="•"/>
      <w:lvlJc w:val="left"/>
      <w:pPr>
        <w:ind w:left="1796" w:hanging="293"/>
      </w:pPr>
      <w:rPr>
        <w:rFonts w:hint="default"/>
        <w:lang w:val="ru-RU" w:eastAsia="en-US" w:bidi="ar-SA"/>
      </w:rPr>
    </w:lvl>
    <w:lvl w:ilvl="3" w:tplc="DB329F3C">
      <w:numFmt w:val="bullet"/>
      <w:lvlText w:val="•"/>
      <w:lvlJc w:val="left"/>
      <w:pPr>
        <w:ind w:left="2972" w:hanging="293"/>
      </w:pPr>
      <w:rPr>
        <w:rFonts w:hint="default"/>
        <w:lang w:val="ru-RU" w:eastAsia="en-US" w:bidi="ar-SA"/>
      </w:rPr>
    </w:lvl>
    <w:lvl w:ilvl="4" w:tplc="3EDAB05A">
      <w:numFmt w:val="bullet"/>
      <w:lvlText w:val="•"/>
      <w:lvlJc w:val="left"/>
      <w:pPr>
        <w:ind w:left="4148" w:hanging="293"/>
      </w:pPr>
      <w:rPr>
        <w:rFonts w:hint="default"/>
        <w:lang w:val="ru-RU" w:eastAsia="en-US" w:bidi="ar-SA"/>
      </w:rPr>
    </w:lvl>
    <w:lvl w:ilvl="5" w:tplc="F38A82A2">
      <w:numFmt w:val="bullet"/>
      <w:lvlText w:val="•"/>
      <w:lvlJc w:val="left"/>
      <w:pPr>
        <w:ind w:left="5325" w:hanging="293"/>
      </w:pPr>
      <w:rPr>
        <w:rFonts w:hint="default"/>
        <w:lang w:val="ru-RU" w:eastAsia="en-US" w:bidi="ar-SA"/>
      </w:rPr>
    </w:lvl>
    <w:lvl w:ilvl="6" w:tplc="EF58ACE2">
      <w:numFmt w:val="bullet"/>
      <w:lvlText w:val="•"/>
      <w:lvlJc w:val="left"/>
      <w:pPr>
        <w:ind w:left="6501" w:hanging="293"/>
      </w:pPr>
      <w:rPr>
        <w:rFonts w:hint="default"/>
        <w:lang w:val="ru-RU" w:eastAsia="en-US" w:bidi="ar-SA"/>
      </w:rPr>
    </w:lvl>
    <w:lvl w:ilvl="7" w:tplc="CB868FFC">
      <w:numFmt w:val="bullet"/>
      <w:lvlText w:val="•"/>
      <w:lvlJc w:val="left"/>
      <w:pPr>
        <w:ind w:left="7677" w:hanging="293"/>
      </w:pPr>
      <w:rPr>
        <w:rFonts w:hint="default"/>
        <w:lang w:val="ru-RU" w:eastAsia="en-US" w:bidi="ar-SA"/>
      </w:rPr>
    </w:lvl>
    <w:lvl w:ilvl="8" w:tplc="1B8E75BC">
      <w:numFmt w:val="bullet"/>
      <w:lvlText w:val="•"/>
      <w:lvlJc w:val="left"/>
      <w:pPr>
        <w:ind w:left="8853" w:hanging="293"/>
      </w:pPr>
      <w:rPr>
        <w:rFonts w:hint="default"/>
        <w:lang w:val="ru-RU" w:eastAsia="en-US" w:bidi="ar-SA"/>
      </w:rPr>
    </w:lvl>
  </w:abstractNum>
  <w:abstractNum w:abstractNumId="162" w15:restartNumberingAfterBreak="0">
    <w:nsid w:val="6D57717A"/>
    <w:multiLevelType w:val="hybridMultilevel"/>
    <w:tmpl w:val="62D63490"/>
    <w:lvl w:ilvl="0" w:tplc="E648EF80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440096E">
      <w:numFmt w:val="bullet"/>
      <w:lvlText w:val="•"/>
      <w:lvlJc w:val="left"/>
      <w:pPr>
        <w:ind w:left="365" w:hanging="300"/>
      </w:pPr>
      <w:rPr>
        <w:rFonts w:hint="default"/>
        <w:lang w:val="ru-RU" w:eastAsia="en-US" w:bidi="ar-SA"/>
      </w:rPr>
    </w:lvl>
    <w:lvl w:ilvl="2" w:tplc="10A4E594">
      <w:numFmt w:val="bullet"/>
      <w:lvlText w:val="•"/>
      <w:lvlJc w:val="left"/>
      <w:pPr>
        <w:ind w:left="630" w:hanging="300"/>
      </w:pPr>
      <w:rPr>
        <w:rFonts w:hint="default"/>
        <w:lang w:val="ru-RU" w:eastAsia="en-US" w:bidi="ar-SA"/>
      </w:rPr>
    </w:lvl>
    <w:lvl w:ilvl="3" w:tplc="EAEAD988">
      <w:numFmt w:val="bullet"/>
      <w:lvlText w:val="•"/>
      <w:lvlJc w:val="left"/>
      <w:pPr>
        <w:ind w:left="895" w:hanging="300"/>
      </w:pPr>
      <w:rPr>
        <w:rFonts w:hint="default"/>
        <w:lang w:val="ru-RU" w:eastAsia="en-US" w:bidi="ar-SA"/>
      </w:rPr>
    </w:lvl>
    <w:lvl w:ilvl="4" w:tplc="C2EEA11A">
      <w:numFmt w:val="bullet"/>
      <w:lvlText w:val="•"/>
      <w:lvlJc w:val="left"/>
      <w:pPr>
        <w:ind w:left="1160" w:hanging="300"/>
      </w:pPr>
      <w:rPr>
        <w:rFonts w:hint="default"/>
        <w:lang w:val="ru-RU" w:eastAsia="en-US" w:bidi="ar-SA"/>
      </w:rPr>
    </w:lvl>
    <w:lvl w:ilvl="5" w:tplc="10B0AAF6">
      <w:numFmt w:val="bullet"/>
      <w:lvlText w:val="•"/>
      <w:lvlJc w:val="left"/>
      <w:pPr>
        <w:ind w:left="1425" w:hanging="300"/>
      </w:pPr>
      <w:rPr>
        <w:rFonts w:hint="default"/>
        <w:lang w:val="ru-RU" w:eastAsia="en-US" w:bidi="ar-SA"/>
      </w:rPr>
    </w:lvl>
    <w:lvl w:ilvl="6" w:tplc="3B9C1F6E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7" w:tplc="2E70E6EA">
      <w:numFmt w:val="bullet"/>
      <w:lvlText w:val="•"/>
      <w:lvlJc w:val="left"/>
      <w:pPr>
        <w:ind w:left="1955" w:hanging="300"/>
      </w:pPr>
      <w:rPr>
        <w:rFonts w:hint="default"/>
        <w:lang w:val="ru-RU" w:eastAsia="en-US" w:bidi="ar-SA"/>
      </w:rPr>
    </w:lvl>
    <w:lvl w:ilvl="8" w:tplc="66EA82E6">
      <w:numFmt w:val="bullet"/>
      <w:lvlText w:val="•"/>
      <w:lvlJc w:val="left"/>
      <w:pPr>
        <w:ind w:left="2220" w:hanging="300"/>
      </w:pPr>
      <w:rPr>
        <w:rFonts w:hint="default"/>
        <w:lang w:val="ru-RU" w:eastAsia="en-US" w:bidi="ar-SA"/>
      </w:rPr>
    </w:lvl>
  </w:abstractNum>
  <w:abstractNum w:abstractNumId="163" w15:restartNumberingAfterBreak="0">
    <w:nsid w:val="6D866F48"/>
    <w:multiLevelType w:val="hybridMultilevel"/>
    <w:tmpl w:val="E2EE68F8"/>
    <w:lvl w:ilvl="0" w:tplc="8754210E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949DDC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963273FE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71D0DC58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D84C5C22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D654F65E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240C2F0E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78A82ED8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9FE0DD6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164" w15:restartNumberingAfterBreak="0">
    <w:nsid w:val="6E1A28AB"/>
    <w:multiLevelType w:val="hybridMultilevel"/>
    <w:tmpl w:val="D90AE658"/>
    <w:lvl w:ilvl="0" w:tplc="852EB4EC">
      <w:start w:val="1"/>
      <w:numFmt w:val="decimal"/>
      <w:lvlText w:val="%1."/>
      <w:lvlJc w:val="left"/>
      <w:pPr>
        <w:ind w:left="1141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A0434A">
      <w:numFmt w:val="bullet"/>
      <w:lvlText w:val="•"/>
      <w:lvlJc w:val="left"/>
      <w:pPr>
        <w:ind w:left="2142" w:hanging="243"/>
      </w:pPr>
      <w:rPr>
        <w:rFonts w:hint="default"/>
        <w:lang w:val="ru-RU" w:eastAsia="en-US" w:bidi="ar-SA"/>
      </w:rPr>
    </w:lvl>
    <w:lvl w:ilvl="2" w:tplc="EC74D41E">
      <w:numFmt w:val="bullet"/>
      <w:lvlText w:val="•"/>
      <w:lvlJc w:val="left"/>
      <w:pPr>
        <w:ind w:left="3145" w:hanging="243"/>
      </w:pPr>
      <w:rPr>
        <w:rFonts w:hint="default"/>
        <w:lang w:val="ru-RU" w:eastAsia="en-US" w:bidi="ar-SA"/>
      </w:rPr>
    </w:lvl>
    <w:lvl w:ilvl="3" w:tplc="41723194">
      <w:numFmt w:val="bullet"/>
      <w:lvlText w:val="•"/>
      <w:lvlJc w:val="left"/>
      <w:pPr>
        <w:ind w:left="4147" w:hanging="243"/>
      </w:pPr>
      <w:rPr>
        <w:rFonts w:hint="default"/>
        <w:lang w:val="ru-RU" w:eastAsia="en-US" w:bidi="ar-SA"/>
      </w:rPr>
    </w:lvl>
    <w:lvl w:ilvl="4" w:tplc="543CFF8C">
      <w:numFmt w:val="bullet"/>
      <w:lvlText w:val="•"/>
      <w:lvlJc w:val="left"/>
      <w:pPr>
        <w:ind w:left="5150" w:hanging="243"/>
      </w:pPr>
      <w:rPr>
        <w:rFonts w:hint="default"/>
        <w:lang w:val="ru-RU" w:eastAsia="en-US" w:bidi="ar-SA"/>
      </w:rPr>
    </w:lvl>
    <w:lvl w:ilvl="5" w:tplc="2DBCFDC6">
      <w:numFmt w:val="bullet"/>
      <w:lvlText w:val="•"/>
      <w:lvlJc w:val="left"/>
      <w:pPr>
        <w:ind w:left="6153" w:hanging="243"/>
      </w:pPr>
      <w:rPr>
        <w:rFonts w:hint="default"/>
        <w:lang w:val="ru-RU" w:eastAsia="en-US" w:bidi="ar-SA"/>
      </w:rPr>
    </w:lvl>
    <w:lvl w:ilvl="6" w:tplc="27B0E544">
      <w:numFmt w:val="bullet"/>
      <w:lvlText w:val="•"/>
      <w:lvlJc w:val="left"/>
      <w:pPr>
        <w:ind w:left="7155" w:hanging="243"/>
      </w:pPr>
      <w:rPr>
        <w:rFonts w:hint="default"/>
        <w:lang w:val="ru-RU" w:eastAsia="en-US" w:bidi="ar-SA"/>
      </w:rPr>
    </w:lvl>
    <w:lvl w:ilvl="7" w:tplc="EDA46848">
      <w:numFmt w:val="bullet"/>
      <w:lvlText w:val="•"/>
      <w:lvlJc w:val="left"/>
      <w:pPr>
        <w:ind w:left="8158" w:hanging="243"/>
      </w:pPr>
      <w:rPr>
        <w:rFonts w:hint="default"/>
        <w:lang w:val="ru-RU" w:eastAsia="en-US" w:bidi="ar-SA"/>
      </w:rPr>
    </w:lvl>
    <w:lvl w:ilvl="8" w:tplc="260A977E">
      <w:numFmt w:val="bullet"/>
      <w:lvlText w:val="•"/>
      <w:lvlJc w:val="left"/>
      <w:pPr>
        <w:ind w:left="9161" w:hanging="243"/>
      </w:pPr>
      <w:rPr>
        <w:rFonts w:hint="default"/>
        <w:lang w:val="ru-RU" w:eastAsia="en-US" w:bidi="ar-SA"/>
      </w:rPr>
    </w:lvl>
  </w:abstractNum>
  <w:abstractNum w:abstractNumId="165" w15:restartNumberingAfterBreak="0">
    <w:nsid w:val="6EA750FC"/>
    <w:multiLevelType w:val="hybridMultilevel"/>
    <w:tmpl w:val="526EA32C"/>
    <w:lvl w:ilvl="0" w:tplc="4DC27CAE">
      <w:start w:val="12"/>
      <w:numFmt w:val="decimal"/>
      <w:lvlText w:val="%1."/>
      <w:lvlJc w:val="left"/>
      <w:pPr>
        <w:ind w:left="47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25C54">
      <w:start w:val="1"/>
      <w:numFmt w:val="upperRoman"/>
      <w:lvlText w:val="%2."/>
      <w:lvlJc w:val="left"/>
      <w:pPr>
        <w:ind w:left="145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9EE2B052">
      <w:numFmt w:val="bullet"/>
      <w:lvlText w:val="•"/>
      <w:lvlJc w:val="left"/>
      <w:pPr>
        <w:ind w:left="2542" w:hanging="214"/>
      </w:pPr>
      <w:rPr>
        <w:rFonts w:hint="default"/>
        <w:lang w:val="ru-RU" w:eastAsia="en-US" w:bidi="ar-SA"/>
      </w:rPr>
    </w:lvl>
    <w:lvl w:ilvl="3" w:tplc="B260B7C8">
      <w:numFmt w:val="bullet"/>
      <w:lvlText w:val="•"/>
      <w:lvlJc w:val="left"/>
      <w:pPr>
        <w:ind w:left="3625" w:hanging="214"/>
      </w:pPr>
      <w:rPr>
        <w:rFonts w:hint="default"/>
        <w:lang w:val="ru-RU" w:eastAsia="en-US" w:bidi="ar-SA"/>
      </w:rPr>
    </w:lvl>
    <w:lvl w:ilvl="4" w:tplc="0AD012E6">
      <w:numFmt w:val="bullet"/>
      <w:lvlText w:val="•"/>
      <w:lvlJc w:val="left"/>
      <w:pPr>
        <w:ind w:left="4708" w:hanging="214"/>
      </w:pPr>
      <w:rPr>
        <w:rFonts w:hint="default"/>
        <w:lang w:val="ru-RU" w:eastAsia="en-US" w:bidi="ar-SA"/>
      </w:rPr>
    </w:lvl>
    <w:lvl w:ilvl="5" w:tplc="5C801AE0">
      <w:numFmt w:val="bullet"/>
      <w:lvlText w:val="•"/>
      <w:lvlJc w:val="left"/>
      <w:pPr>
        <w:ind w:left="5791" w:hanging="214"/>
      </w:pPr>
      <w:rPr>
        <w:rFonts w:hint="default"/>
        <w:lang w:val="ru-RU" w:eastAsia="en-US" w:bidi="ar-SA"/>
      </w:rPr>
    </w:lvl>
    <w:lvl w:ilvl="6" w:tplc="44D64452">
      <w:numFmt w:val="bullet"/>
      <w:lvlText w:val="•"/>
      <w:lvlJc w:val="left"/>
      <w:pPr>
        <w:ind w:left="6874" w:hanging="214"/>
      </w:pPr>
      <w:rPr>
        <w:rFonts w:hint="default"/>
        <w:lang w:val="ru-RU" w:eastAsia="en-US" w:bidi="ar-SA"/>
      </w:rPr>
    </w:lvl>
    <w:lvl w:ilvl="7" w:tplc="8AFA195A">
      <w:numFmt w:val="bullet"/>
      <w:lvlText w:val="•"/>
      <w:lvlJc w:val="left"/>
      <w:pPr>
        <w:ind w:left="7957" w:hanging="214"/>
      </w:pPr>
      <w:rPr>
        <w:rFonts w:hint="default"/>
        <w:lang w:val="ru-RU" w:eastAsia="en-US" w:bidi="ar-SA"/>
      </w:rPr>
    </w:lvl>
    <w:lvl w:ilvl="8" w:tplc="02C490D0">
      <w:numFmt w:val="bullet"/>
      <w:lvlText w:val="•"/>
      <w:lvlJc w:val="left"/>
      <w:pPr>
        <w:ind w:left="9040" w:hanging="214"/>
      </w:pPr>
      <w:rPr>
        <w:rFonts w:hint="default"/>
        <w:lang w:val="ru-RU" w:eastAsia="en-US" w:bidi="ar-SA"/>
      </w:rPr>
    </w:lvl>
  </w:abstractNum>
  <w:abstractNum w:abstractNumId="166" w15:restartNumberingAfterBreak="0">
    <w:nsid w:val="6EB25F5D"/>
    <w:multiLevelType w:val="hybridMultilevel"/>
    <w:tmpl w:val="8BF4A4BC"/>
    <w:lvl w:ilvl="0" w:tplc="6742EA7C">
      <w:numFmt w:val="bullet"/>
      <w:lvlText w:val="•"/>
      <w:lvlJc w:val="left"/>
      <w:pPr>
        <w:ind w:left="78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4F85614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2" w:tplc="BCF0D1DA">
      <w:numFmt w:val="bullet"/>
      <w:lvlText w:val="•"/>
      <w:lvlJc w:val="left"/>
      <w:pPr>
        <w:ind w:left="3563" w:hanging="144"/>
      </w:pPr>
      <w:rPr>
        <w:rFonts w:hint="default"/>
        <w:lang w:val="ru-RU" w:eastAsia="en-US" w:bidi="ar-SA"/>
      </w:rPr>
    </w:lvl>
    <w:lvl w:ilvl="3" w:tplc="45066B5A">
      <w:numFmt w:val="bullet"/>
      <w:lvlText w:val="•"/>
      <w:lvlJc w:val="left"/>
      <w:pPr>
        <w:ind w:left="4955" w:hanging="144"/>
      </w:pPr>
      <w:rPr>
        <w:rFonts w:hint="default"/>
        <w:lang w:val="ru-RU" w:eastAsia="en-US" w:bidi="ar-SA"/>
      </w:rPr>
    </w:lvl>
    <w:lvl w:ilvl="4" w:tplc="C2F23EC4">
      <w:numFmt w:val="bullet"/>
      <w:lvlText w:val="•"/>
      <w:lvlJc w:val="left"/>
      <w:pPr>
        <w:ind w:left="6347" w:hanging="144"/>
      </w:pPr>
      <w:rPr>
        <w:rFonts w:hint="default"/>
        <w:lang w:val="ru-RU" w:eastAsia="en-US" w:bidi="ar-SA"/>
      </w:rPr>
    </w:lvl>
    <w:lvl w:ilvl="5" w:tplc="5A306FD8">
      <w:numFmt w:val="bullet"/>
      <w:lvlText w:val="•"/>
      <w:lvlJc w:val="left"/>
      <w:pPr>
        <w:ind w:left="7739" w:hanging="144"/>
      </w:pPr>
      <w:rPr>
        <w:rFonts w:hint="default"/>
        <w:lang w:val="ru-RU" w:eastAsia="en-US" w:bidi="ar-SA"/>
      </w:rPr>
    </w:lvl>
    <w:lvl w:ilvl="6" w:tplc="350ECD84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  <w:lvl w:ilvl="7" w:tplc="E542D6BC">
      <w:numFmt w:val="bullet"/>
      <w:lvlText w:val="•"/>
      <w:lvlJc w:val="left"/>
      <w:pPr>
        <w:ind w:left="10522" w:hanging="144"/>
      </w:pPr>
      <w:rPr>
        <w:rFonts w:hint="default"/>
        <w:lang w:val="ru-RU" w:eastAsia="en-US" w:bidi="ar-SA"/>
      </w:rPr>
    </w:lvl>
    <w:lvl w:ilvl="8" w:tplc="69C29958">
      <w:numFmt w:val="bullet"/>
      <w:lvlText w:val="•"/>
      <w:lvlJc w:val="left"/>
      <w:pPr>
        <w:ind w:left="11914" w:hanging="144"/>
      </w:pPr>
      <w:rPr>
        <w:rFonts w:hint="default"/>
        <w:lang w:val="ru-RU" w:eastAsia="en-US" w:bidi="ar-SA"/>
      </w:rPr>
    </w:lvl>
  </w:abstractNum>
  <w:abstractNum w:abstractNumId="167" w15:restartNumberingAfterBreak="0">
    <w:nsid w:val="6EF27C2C"/>
    <w:multiLevelType w:val="hybridMultilevel"/>
    <w:tmpl w:val="CD666C44"/>
    <w:lvl w:ilvl="0" w:tplc="024C64C4">
      <w:start w:val="1"/>
      <w:numFmt w:val="decimal"/>
      <w:lvlText w:val="%1."/>
      <w:lvlJc w:val="left"/>
      <w:pPr>
        <w:ind w:left="472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B2BCA8">
      <w:numFmt w:val="bullet"/>
      <w:lvlText w:val="•"/>
      <w:lvlJc w:val="left"/>
      <w:pPr>
        <w:ind w:left="1552" w:hanging="250"/>
      </w:pPr>
      <w:rPr>
        <w:rFonts w:hint="default"/>
        <w:lang w:val="ru-RU" w:eastAsia="en-US" w:bidi="ar-SA"/>
      </w:rPr>
    </w:lvl>
    <w:lvl w:ilvl="2" w:tplc="EFB6B7BE">
      <w:numFmt w:val="bullet"/>
      <w:lvlText w:val="•"/>
      <w:lvlJc w:val="left"/>
      <w:pPr>
        <w:ind w:left="2625" w:hanging="250"/>
      </w:pPr>
      <w:rPr>
        <w:rFonts w:hint="default"/>
        <w:lang w:val="ru-RU" w:eastAsia="en-US" w:bidi="ar-SA"/>
      </w:rPr>
    </w:lvl>
    <w:lvl w:ilvl="3" w:tplc="6CFC8D56">
      <w:numFmt w:val="bullet"/>
      <w:lvlText w:val="•"/>
      <w:lvlJc w:val="left"/>
      <w:pPr>
        <w:ind w:left="3697" w:hanging="250"/>
      </w:pPr>
      <w:rPr>
        <w:rFonts w:hint="default"/>
        <w:lang w:val="ru-RU" w:eastAsia="en-US" w:bidi="ar-SA"/>
      </w:rPr>
    </w:lvl>
    <w:lvl w:ilvl="4" w:tplc="7E40C76A">
      <w:numFmt w:val="bullet"/>
      <w:lvlText w:val="•"/>
      <w:lvlJc w:val="left"/>
      <w:pPr>
        <w:ind w:left="4770" w:hanging="250"/>
      </w:pPr>
      <w:rPr>
        <w:rFonts w:hint="default"/>
        <w:lang w:val="ru-RU" w:eastAsia="en-US" w:bidi="ar-SA"/>
      </w:rPr>
    </w:lvl>
    <w:lvl w:ilvl="5" w:tplc="B7D61430">
      <w:numFmt w:val="bullet"/>
      <w:lvlText w:val="•"/>
      <w:lvlJc w:val="left"/>
      <w:pPr>
        <w:ind w:left="5843" w:hanging="250"/>
      </w:pPr>
      <w:rPr>
        <w:rFonts w:hint="default"/>
        <w:lang w:val="ru-RU" w:eastAsia="en-US" w:bidi="ar-SA"/>
      </w:rPr>
    </w:lvl>
    <w:lvl w:ilvl="6" w:tplc="C4A8EC3E">
      <w:numFmt w:val="bullet"/>
      <w:lvlText w:val="•"/>
      <w:lvlJc w:val="left"/>
      <w:pPr>
        <w:ind w:left="6915" w:hanging="250"/>
      </w:pPr>
      <w:rPr>
        <w:rFonts w:hint="default"/>
        <w:lang w:val="ru-RU" w:eastAsia="en-US" w:bidi="ar-SA"/>
      </w:rPr>
    </w:lvl>
    <w:lvl w:ilvl="7" w:tplc="CC544972">
      <w:numFmt w:val="bullet"/>
      <w:lvlText w:val="•"/>
      <w:lvlJc w:val="left"/>
      <w:pPr>
        <w:ind w:left="7988" w:hanging="250"/>
      </w:pPr>
      <w:rPr>
        <w:rFonts w:hint="default"/>
        <w:lang w:val="ru-RU" w:eastAsia="en-US" w:bidi="ar-SA"/>
      </w:rPr>
    </w:lvl>
    <w:lvl w:ilvl="8" w:tplc="F51CCD48">
      <w:numFmt w:val="bullet"/>
      <w:lvlText w:val="•"/>
      <w:lvlJc w:val="left"/>
      <w:pPr>
        <w:ind w:left="9061" w:hanging="250"/>
      </w:pPr>
      <w:rPr>
        <w:rFonts w:hint="default"/>
        <w:lang w:val="ru-RU" w:eastAsia="en-US" w:bidi="ar-SA"/>
      </w:rPr>
    </w:lvl>
  </w:abstractNum>
  <w:abstractNum w:abstractNumId="168" w15:restartNumberingAfterBreak="0">
    <w:nsid w:val="6F1E135E"/>
    <w:multiLevelType w:val="hybridMultilevel"/>
    <w:tmpl w:val="486EF966"/>
    <w:lvl w:ilvl="0" w:tplc="7A1E6770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2705C">
      <w:numFmt w:val="bullet"/>
      <w:lvlText w:val="•"/>
      <w:lvlJc w:val="left"/>
      <w:pPr>
        <w:ind w:left="1422" w:hanging="300"/>
      </w:pPr>
      <w:rPr>
        <w:rFonts w:hint="default"/>
        <w:lang w:val="ru-RU" w:eastAsia="en-US" w:bidi="ar-SA"/>
      </w:rPr>
    </w:lvl>
    <w:lvl w:ilvl="2" w:tplc="D466E862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8E921D54">
      <w:numFmt w:val="bullet"/>
      <w:lvlText w:val="•"/>
      <w:lvlJc w:val="left"/>
      <w:pPr>
        <w:ind w:left="3587" w:hanging="300"/>
      </w:pPr>
      <w:rPr>
        <w:rFonts w:hint="default"/>
        <w:lang w:val="ru-RU" w:eastAsia="en-US" w:bidi="ar-SA"/>
      </w:rPr>
    </w:lvl>
    <w:lvl w:ilvl="4" w:tplc="96AE2F60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C39826B4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466E3B06">
      <w:numFmt w:val="bullet"/>
      <w:lvlText w:val="•"/>
      <w:lvlJc w:val="left"/>
      <w:pPr>
        <w:ind w:left="6835" w:hanging="300"/>
      </w:pPr>
      <w:rPr>
        <w:rFonts w:hint="default"/>
        <w:lang w:val="ru-RU" w:eastAsia="en-US" w:bidi="ar-SA"/>
      </w:rPr>
    </w:lvl>
    <w:lvl w:ilvl="7" w:tplc="C3F8B7E6">
      <w:numFmt w:val="bullet"/>
      <w:lvlText w:val="•"/>
      <w:lvlJc w:val="left"/>
      <w:pPr>
        <w:ind w:left="7918" w:hanging="300"/>
      </w:pPr>
      <w:rPr>
        <w:rFonts w:hint="default"/>
        <w:lang w:val="ru-RU" w:eastAsia="en-US" w:bidi="ar-SA"/>
      </w:rPr>
    </w:lvl>
    <w:lvl w:ilvl="8" w:tplc="8A2066BA">
      <w:numFmt w:val="bullet"/>
      <w:lvlText w:val="•"/>
      <w:lvlJc w:val="left"/>
      <w:pPr>
        <w:ind w:left="9001" w:hanging="300"/>
      </w:pPr>
      <w:rPr>
        <w:rFonts w:hint="default"/>
        <w:lang w:val="ru-RU" w:eastAsia="en-US" w:bidi="ar-SA"/>
      </w:rPr>
    </w:lvl>
  </w:abstractNum>
  <w:abstractNum w:abstractNumId="169" w15:restartNumberingAfterBreak="0">
    <w:nsid w:val="6FD20CDB"/>
    <w:multiLevelType w:val="hybridMultilevel"/>
    <w:tmpl w:val="BEEAAEA2"/>
    <w:lvl w:ilvl="0" w:tplc="2B942374">
      <w:numFmt w:val="bullet"/>
      <w:lvlText w:val=""/>
      <w:lvlJc w:val="left"/>
      <w:pPr>
        <w:ind w:left="61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B444C0">
      <w:numFmt w:val="bullet"/>
      <w:lvlText w:val="•"/>
      <w:lvlJc w:val="left"/>
      <w:pPr>
        <w:ind w:left="1678" w:hanging="567"/>
      </w:pPr>
      <w:rPr>
        <w:rFonts w:hint="default"/>
        <w:lang w:val="ru-RU" w:eastAsia="en-US" w:bidi="ar-SA"/>
      </w:rPr>
    </w:lvl>
    <w:lvl w:ilvl="2" w:tplc="0AB86E4E">
      <w:numFmt w:val="bullet"/>
      <w:lvlText w:val="•"/>
      <w:lvlJc w:val="left"/>
      <w:pPr>
        <w:ind w:left="2737" w:hanging="567"/>
      </w:pPr>
      <w:rPr>
        <w:rFonts w:hint="default"/>
        <w:lang w:val="ru-RU" w:eastAsia="en-US" w:bidi="ar-SA"/>
      </w:rPr>
    </w:lvl>
    <w:lvl w:ilvl="3" w:tplc="3B3CD6DA">
      <w:numFmt w:val="bullet"/>
      <w:lvlText w:val="•"/>
      <w:lvlJc w:val="left"/>
      <w:pPr>
        <w:ind w:left="3795" w:hanging="567"/>
      </w:pPr>
      <w:rPr>
        <w:rFonts w:hint="default"/>
        <w:lang w:val="ru-RU" w:eastAsia="en-US" w:bidi="ar-SA"/>
      </w:rPr>
    </w:lvl>
    <w:lvl w:ilvl="4" w:tplc="23027F56">
      <w:numFmt w:val="bullet"/>
      <w:lvlText w:val="•"/>
      <w:lvlJc w:val="left"/>
      <w:pPr>
        <w:ind w:left="4854" w:hanging="567"/>
      </w:pPr>
      <w:rPr>
        <w:rFonts w:hint="default"/>
        <w:lang w:val="ru-RU" w:eastAsia="en-US" w:bidi="ar-SA"/>
      </w:rPr>
    </w:lvl>
    <w:lvl w:ilvl="5" w:tplc="75745E1E">
      <w:numFmt w:val="bullet"/>
      <w:lvlText w:val="•"/>
      <w:lvlJc w:val="left"/>
      <w:pPr>
        <w:ind w:left="5913" w:hanging="567"/>
      </w:pPr>
      <w:rPr>
        <w:rFonts w:hint="default"/>
        <w:lang w:val="ru-RU" w:eastAsia="en-US" w:bidi="ar-SA"/>
      </w:rPr>
    </w:lvl>
    <w:lvl w:ilvl="6" w:tplc="FAA883D6">
      <w:numFmt w:val="bullet"/>
      <w:lvlText w:val="•"/>
      <w:lvlJc w:val="left"/>
      <w:pPr>
        <w:ind w:left="6971" w:hanging="567"/>
      </w:pPr>
      <w:rPr>
        <w:rFonts w:hint="default"/>
        <w:lang w:val="ru-RU" w:eastAsia="en-US" w:bidi="ar-SA"/>
      </w:rPr>
    </w:lvl>
    <w:lvl w:ilvl="7" w:tplc="3D88118A">
      <w:numFmt w:val="bullet"/>
      <w:lvlText w:val="•"/>
      <w:lvlJc w:val="left"/>
      <w:pPr>
        <w:ind w:left="8030" w:hanging="567"/>
      </w:pPr>
      <w:rPr>
        <w:rFonts w:hint="default"/>
        <w:lang w:val="ru-RU" w:eastAsia="en-US" w:bidi="ar-SA"/>
      </w:rPr>
    </w:lvl>
    <w:lvl w:ilvl="8" w:tplc="35CEAD86">
      <w:numFmt w:val="bullet"/>
      <w:lvlText w:val="•"/>
      <w:lvlJc w:val="left"/>
      <w:pPr>
        <w:ind w:left="9089" w:hanging="567"/>
      </w:pPr>
      <w:rPr>
        <w:rFonts w:hint="default"/>
        <w:lang w:val="ru-RU" w:eastAsia="en-US" w:bidi="ar-SA"/>
      </w:rPr>
    </w:lvl>
  </w:abstractNum>
  <w:abstractNum w:abstractNumId="170" w15:restartNumberingAfterBreak="0">
    <w:nsid w:val="6FFC6296"/>
    <w:multiLevelType w:val="hybridMultilevel"/>
    <w:tmpl w:val="E2AA4BF6"/>
    <w:lvl w:ilvl="0" w:tplc="89EE04B4">
      <w:numFmt w:val="bullet"/>
      <w:lvlText w:val=""/>
      <w:lvlJc w:val="left"/>
      <w:pPr>
        <w:ind w:left="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F60562">
      <w:numFmt w:val="bullet"/>
      <w:lvlText w:val="•"/>
      <w:lvlJc w:val="left"/>
      <w:pPr>
        <w:ind w:left="626" w:hanging="286"/>
      </w:pPr>
      <w:rPr>
        <w:rFonts w:hint="default"/>
        <w:lang w:val="ru-RU" w:eastAsia="en-US" w:bidi="ar-SA"/>
      </w:rPr>
    </w:lvl>
    <w:lvl w:ilvl="2" w:tplc="E4EE253C">
      <w:numFmt w:val="bullet"/>
      <w:lvlText w:val="•"/>
      <w:lvlJc w:val="left"/>
      <w:pPr>
        <w:ind w:left="1133" w:hanging="286"/>
      </w:pPr>
      <w:rPr>
        <w:rFonts w:hint="default"/>
        <w:lang w:val="ru-RU" w:eastAsia="en-US" w:bidi="ar-SA"/>
      </w:rPr>
    </w:lvl>
    <w:lvl w:ilvl="3" w:tplc="CA686B98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39FE479A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5" w:tplc="38A81364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6" w:tplc="42EA7988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7" w:tplc="DDB4C6FA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8" w:tplc="ED9C2518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</w:abstractNum>
  <w:abstractNum w:abstractNumId="171" w15:restartNumberingAfterBreak="0">
    <w:nsid w:val="711D277E"/>
    <w:multiLevelType w:val="hybridMultilevel"/>
    <w:tmpl w:val="9D80DCB6"/>
    <w:lvl w:ilvl="0" w:tplc="E0A8304E">
      <w:numFmt w:val="bullet"/>
      <w:lvlText w:val="—"/>
      <w:lvlJc w:val="left"/>
      <w:pPr>
        <w:ind w:left="304" w:hanging="4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058DDAC">
      <w:numFmt w:val="bullet"/>
      <w:lvlText w:val="•"/>
      <w:lvlJc w:val="left"/>
      <w:pPr>
        <w:ind w:left="547" w:hanging="408"/>
      </w:pPr>
      <w:rPr>
        <w:rFonts w:hint="default"/>
        <w:lang w:val="ru-RU" w:eastAsia="en-US" w:bidi="ar-SA"/>
      </w:rPr>
    </w:lvl>
    <w:lvl w:ilvl="2" w:tplc="B6DA40D6">
      <w:numFmt w:val="bullet"/>
      <w:lvlText w:val="•"/>
      <w:lvlJc w:val="left"/>
      <w:pPr>
        <w:ind w:left="795" w:hanging="408"/>
      </w:pPr>
      <w:rPr>
        <w:rFonts w:hint="default"/>
        <w:lang w:val="ru-RU" w:eastAsia="en-US" w:bidi="ar-SA"/>
      </w:rPr>
    </w:lvl>
    <w:lvl w:ilvl="3" w:tplc="E0BAD4B0">
      <w:numFmt w:val="bullet"/>
      <w:lvlText w:val="•"/>
      <w:lvlJc w:val="left"/>
      <w:pPr>
        <w:ind w:left="1042" w:hanging="408"/>
      </w:pPr>
      <w:rPr>
        <w:rFonts w:hint="default"/>
        <w:lang w:val="ru-RU" w:eastAsia="en-US" w:bidi="ar-SA"/>
      </w:rPr>
    </w:lvl>
    <w:lvl w:ilvl="4" w:tplc="0968281E">
      <w:numFmt w:val="bullet"/>
      <w:lvlText w:val="•"/>
      <w:lvlJc w:val="left"/>
      <w:pPr>
        <w:ind w:left="1290" w:hanging="408"/>
      </w:pPr>
      <w:rPr>
        <w:rFonts w:hint="default"/>
        <w:lang w:val="ru-RU" w:eastAsia="en-US" w:bidi="ar-SA"/>
      </w:rPr>
    </w:lvl>
    <w:lvl w:ilvl="5" w:tplc="523E8FA8">
      <w:numFmt w:val="bullet"/>
      <w:lvlText w:val="•"/>
      <w:lvlJc w:val="left"/>
      <w:pPr>
        <w:ind w:left="1537" w:hanging="408"/>
      </w:pPr>
      <w:rPr>
        <w:rFonts w:hint="default"/>
        <w:lang w:val="ru-RU" w:eastAsia="en-US" w:bidi="ar-SA"/>
      </w:rPr>
    </w:lvl>
    <w:lvl w:ilvl="6" w:tplc="A8E04128">
      <w:numFmt w:val="bullet"/>
      <w:lvlText w:val="•"/>
      <w:lvlJc w:val="left"/>
      <w:pPr>
        <w:ind w:left="1785" w:hanging="408"/>
      </w:pPr>
      <w:rPr>
        <w:rFonts w:hint="default"/>
        <w:lang w:val="ru-RU" w:eastAsia="en-US" w:bidi="ar-SA"/>
      </w:rPr>
    </w:lvl>
    <w:lvl w:ilvl="7" w:tplc="0E2C1758">
      <w:numFmt w:val="bullet"/>
      <w:lvlText w:val="•"/>
      <w:lvlJc w:val="left"/>
      <w:pPr>
        <w:ind w:left="2032" w:hanging="408"/>
      </w:pPr>
      <w:rPr>
        <w:rFonts w:hint="default"/>
        <w:lang w:val="ru-RU" w:eastAsia="en-US" w:bidi="ar-SA"/>
      </w:rPr>
    </w:lvl>
    <w:lvl w:ilvl="8" w:tplc="D21AB9E2">
      <w:numFmt w:val="bullet"/>
      <w:lvlText w:val="•"/>
      <w:lvlJc w:val="left"/>
      <w:pPr>
        <w:ind w:left="2280" w:hanging="408"/>
      </w:pPr>
      <w:rPr>
        <w:rFonts w:hint="default"/>
        <w:lang w:val="ru-RU" w:eastAsia="en-US" w:bidi="ar-SA"/>
      </w:rPr>
    </w:lvl>
  </w:abstractNum>
  <w:abstractNum w:abstractNumId="172" w15:restartNumberingAfterBreak="0">
    <w:nsid w:val="73F72DD5"/>
    <w:multiLevelType w:val="hybridMultilevel"/>
    <w:tmpl w:val="E51E774E"/>
    <w:lvl w:ilvl="0" w:tplc="794819BC">
      <w:numFmt w:val="bullet"/>
      <w:lvlText w:val="-"/>
      <w:lvlJc w:val="left"/>
      <w:pPr>
        <w:ind w:left="475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6D046D0">
      <w:numFmt w:val="bullet"/>
      <w:lvlText w:val="•"/>
      <w:lvlJc w:val="left"/>
      <w:pPr>
        <w:ind w:left="1901" w:hanging="142"/>
      </w:pPr>
      <w:rPr>
        <w:rFonts w:hint="default"/>
        <w:lang w:val="ru-RU" w:eastAsia="en-US" w:bidi="ar-SA"/>
      </w:rPr>
    </w:lvl>
    <w:lvl w:ilvl="2" w:tplc="2E4A2DD0">
      <w:numFmt w:val="bullet"/>
      <w:lvlText w:val="•"/>
      <w:lvlJc w:val="left"/>
      <w:pPr>
        <w:ind w:left="3323" w:hanging="142"/>
      </w:pPr>
      <w:rPr>
        <w:rFonts w:hint="default"/>
        <w:lang w:val="ru-RU" w:eastAsia="en-US" w:bidi="ar-SA"/>
      </w:rPr>
    </w:lvl>
    <w:lvl w:ilvl="3" w:tplc="D8E457A0">
      <w:numFmt w:val="bullet"/>
      <w:lvlText w:val="•"/>
      <w:lvlJc w:val="left"/>
      <w:pPr>
        <w:ind w:left="4745" w:hanging="142"/>
      </w:pPr>
      <w:rPr>
        <w:rFonts w:hint="default"/>
        <w:lang w:val="ru-RU" w:eastAsia="en-US" w:bidi="ar-SA"/>
      </w:rPr>
    </w:lvl>
    <w:lvl w:ilvl="4" w:tplc="FC142E84">
      <w:numFmt w:val="bullet"/>
      <w:lvlText w:val="•"/>
      <w:lvlJc w:val="left"/>
      <w:pPr>
        <w:ind w:left="6167" w:hanging="142"/>
      </w:pPr>
      <w:rPr>
        <w:rFonts w:hint="default"/>
        <w:lang w:val="ru-RU" w:eastAsia="en-US" w:bidi="ar-SA"/>
      </w:rPr>
    </w:lvl>
    <w:lvl w:ilvl="5" w:tplc="0172B17C">
      <w:numFmt w:val="bullet"/>
      <w:lvlText w:val="•"/>
      <w:lvlJc w:val="left"/>
      <w:pPr>
        <w:ind w:left="7589" w:hanging="142"/>
      </w:pPr>
      <w:rPr>
        <w:rFonts w:hint="default"/>
        <w:lang w:val="ru-RU" w:eastAsia="en-US" w:bidi="ar-SA"/>
      </w:rPr>
    </w:lvl>
    <w:lvl w:ilvl="6" w:tplc="4DF63952">
      <w:numFmt w:val="bullet"/>
      <w:lvlText w:val="•"/>
      <w:lvlJc w:val="left"/>
      <w:pPr>
        <w:ind w:left="9011" w:hanging="142"/>
      </w:pPr>
      <w:rPr>
        <w:rFonts w:hint="default"/>
        <w:lang w:val="ru-RU" w:eastAsia="en-US" w:bidi="ar-SA"/>
      </w:rPr>
    </w:lvl>
    <w:lvl w:ilvl="7" w:tplc="6DE2DE6C">
      <w:numFmt w:val="bullet"/>
      <w:lvlText w:val="•"/>
      <w:lvlJc w:val="left"/>
      <w:pPr>
        <w:ind w:left="10432" w:hanging="142"/>
      </w:pPr>
      <w:rPr>
        <w:rFonts w:hint="default"/>
        <w:lang w:val="ru-RU" w:eastAsia="en-US" w:bidi="ar-SA"/>
      </w:rPr>
    </w:lvl>
    <w:lvl w:ilvl="8" w:tplc="6AD4B25E">
      <w:numFmt w:val="bullet"/>
      <w:lvlText w:val="•"/>
      <w:lvlJc w:val="left"/>
      <w:pPr>
        <w:ind w:left="11854" w:hanging="142"/>
      </w:pPr>
      <w:rPr>
        <w:rFonts w:hint="default"/>
        <w:lang w:val="ru-RU" w:eastAsia="en-US" w:bidi="ar-SA"/>
      </w:rPr>
    </w:lvl>
  </w:abstractNum>
  <w:abstractNum w:abstractNumId="173" w15:restartNumberingAfterBreak="0">
    <w:nsid w:val="76544647"/>
    <w:multiLevelType w:val="hybridMultilevel"/>
    <w:tmpl w:val="84E4A960"/>
    <w:lvl w:ilvl="0" w:tplc="5ABA1D70">
      <w:start w:val="1"/>
      <w:numFmt w:val="decimal"/>
      <w:lvlText w:val="%1"/>
      <w:lvlJc w:val="left"/>
      <w:pPr>
        <w:ind w:left="332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F6FAA0">
      <w:numFmt w:val="bullet"/>
      <w:lvlText w:val="•"/>
      <w:lvlJc w:val="left"/>
      <w:pPr>
        <w:ind w:left="1422" w:hanging="231"/>
      </w:pPr>
      <w:rPr>
        <w:rFonts w:hint="default"/>
        <w:lang w:val="ru-RU" w:eastAsia="en-US" w:bidi="ar-SA"/>
      </w:rPr>
    </w:lvl>
    <w:lvl w:ilvl="2" w:tplc="5C964B18">
      <w:numFmt w:val="bullet"/>
      <w:lvlText w:val="•"/>
      <w:lvlJc w:val="left"/>
      <w:pPr>
        <w:ind w:left="2505" w:hanging="231"/>
      </w:pPr>
      <w:rPr>
        <w:rFonts w:hint="default"/>
        <w:lang w:val="ru-RU" w:eastAsia="en-US" w:bidi="ar-SA"/>
      </w:rPr>
    </w:lvl>
    <w:lvl w:ilvl="3" w:tplc="6A46A19C">
      <w:numFmt w:val="bullet"/>
      <w:lvlText w:val="•"/>
      <w:lvlJc w:val="left"/>
      <w:pPr>
        <w:ind w:left="3587" w:hanging="231"/>
      </w:pPr>
      <w:rPr>
        <w:rFonts w:hint="default"/>
        <w:lang w:val="ru-RU" w:eastAsia="en-US" w:bidi="ar-SA"/>
      </w:rPr>
    </w:lvl>
    <w:lvl w:ilvl="4" w:tplc="7D7C5F8A">
      <w:numFmt w:val="bullet"/>
      <w:lvlText w:val="•"/>
      <w:lvlJc w:val="left"/>
      <w:pPr>
        <w:ind w:left="4670" w:hanging="231"/>
      </w:pPr>
      <w:rPr>
        <w:rFonts w:hint="default"/>
        <w:lang w:val="ru-RU" w:eastAsia="en-US" w:bidi="ar-SA"/>
      </w:rPr>
    </w:lvl>
    <w:lvl w:ilvl="5" w:tplc="92E4B404">
      <w:numFmt w:val="bullet"/>
      <w:lvlText w:val="•"/>
      <w:lvlJc w:val="left"/>
      <w:pPr>
        <w:ind w:left="5753" w:hanging="231"/>
      </w:pPr>
      <w:rPr>
        <w:rFonts w:hint="default"/>
        <w:lang w:val="ru-RU" w:eastAsia="en-US" w:bidi="ar-SA"/>
      </w:rPr>
    </w:lvl>
    <w:lvl w:ilvl="6" w:tplc="920EA9CC">
      <w:numFmt w:val="bullet"/>
      <w:lvlText w:val="•"/>
      <w:lvlJc w:val="left"/>
      <w:pPr>
        <w:ind w:left="6835" w:hanging="231"/>
      </w:pPr>
      <w:rPr>
        <w:rFonts w:hint="default"/>
        <w:lang w:val="ru-RU" w:eastAsia="en-US" w:bidi="ar-SA"/>
      </w:rPr>
    </w:lvl>
    <w:lvl w:ilvl="7" w:tplc="7C9E3CBE">
      <w:numFmt w:val="bullet"/>
      <w:lvlText w:val="•"/>
      <w:lvlJc w:val="left"/>
      <w:pPr>
        <w:ind w:left="7918" w:hanging="231"/>
      </w:pPr>
      <w:rPr>
        <w:rFonts w:hint="default"/>
        <w:lang w:val="ru-RU" w:eastAsia="en-US" w:bidi="ar-SA"/>
      </w:rPr>
    </w:lvl>
    <w:lvl w:ilvl="8" w:tplc="A03CCF94">
      <w:numFmt w:val="bullet"/>
      <w:lvlText w:val="•"/>
      <w:lvlJc w:val="left"/>
      <w:pPr>
        <w:ind w:left="9001" w:hanging="231"/>
      </w:pPr>
      <w:rPr>
        <w:rFonts w:hint="default"/>
        <w:lang w:val="ru-RU" w:eastAsia="en-US" w:bidi="ar-SA"/>
      </w:rPr>
    </w:lvl>
  </w:abstractNum>
  <w:abstractNum w:abstractNumId="174" w15:restartNumberingAfterBreak="0">
    <w:nsid w:val="774554A7"/>
    <w:multiLevelType w:val="hybridMultilevel"/>
    <w:tmpl w:val="8648E714"/>
    <w:lvl w:ilvl="0" w:tplc="B1302CAE">
      <w:numFmt w:val="bullet"/>
      <w:lvlText w:val="-"/>
      <w:lvlJc w:val="left"/>
      <w:pPr>
        <w:ind w:left="133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C397E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2" w:tplc="F168AD24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3" w:tplc="DAD80F00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4" w:tplc="DD301930">
      <w:numFmt w:val="bullet"/>
      <w:lvlText w:val="•"/>
      <w:lvlJc w:val="left"/>
      <w:pPr>
        <w:ind w:left="5286" w:hanging="140"/>
      </w:pPr>
      <w:rPr>
        <w:rFonts w:hint="default"/>
        <w:lang w:val="ru-RU" w:eastAsia="en-US" w:bidi="ar-SA"/>
      </w:rPr>
    </w:lvl>
    <w:lvl w:ilvl="5" w:tplc="A692B86C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 w:tplc="8132BF62">
      <w:numFmt w:val="bullet"/>
      <w:lvlText w:val="•"/>
      <w:lvlJc w:val="left"/>
      <w:pPr>
        <w:ind w:left="7259" w:hanging="140"/>
      </w:pPr>
      <w:rPr>
        <w:rFonts w:hint="default"/>
        <w:lang w:val="ru-RU" w:eastAsia="en-US" w:bidi="ar-SA"/>
      </w:rPr>
    </w:lvl>
    <w:lvl w:ilvl="7" w:tplc="AEBCF004">
      <w:numFmt w:val="bullet"/>
      <w:lvlText w:val="•"/>
      <w:lvlJc w:val="left"/>
      <w:pPr>
        <w:ind w:left="8246" w:hanging="140"/>
      </w:pPr>
      <w:rPr>
        <w:rFonts w:hint="default"/>
        <w:lang w:val="ru-RU" w:eastAsia="en-US" w:bidi="ar-SA"/>
      </w:rPr>
    </w:lvl>
    <w:lvl w:ilvl="8" w:tplc="7D98A8AE">
      <w:numFmt w:val="bullet"/>
      <w:lvlText w:val="•"/>
      <w:lvlJc w:val="left"/>
      <w:pPr>
        <w:ind w:left="9233" w:hanging="140"/>
      </w:pPr>
      <w:rPr>
        <w:rFonts w:hint="default"/>
        <w:lang w:val="ru-RU" w:eastAsia="en-US" w:bidi="ar-SA"/>
      </w:rPr>
    </w:lvl>
  </w:abstractNum>
  <w:abstractNum w:abstractNumId="175" w15:restartNumberingAfterBreak="0">
    <w:nsid w:val="78036E60"/>
    <w:multiLevelType w:val="hybridMultilevel"/>
    <w:tmpl w:val="543E69D8"/>
    <w:lvl w:ilvl="0" w:tplc="E9AC2A8E">
      <w:numFmt w:val="bullet"/>
      <w:lvlText w:val=""/>
      <w:lvlJc w:val="left"/>
      <w:pPr>
        <w:ind w:left="118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78CCA2">
      <w:numFmt w:val="bullet"/>
      <w:lvlText w:val="•"/>
      <w:lvlJc w:val="left"/>
      <w:pPr>
        <w:ind w:left="2178" w:hanging="425"/>
      </w:pPr>
      <w:rPr>
        <w:rFonts w:hint="default"/>
        <w:lang w:val="ru-RU" w:eastAsia="en-US" w:bidi="ar-SA"/>
      </w:rPr>
    </w:lvl>
    <w:lvl w:ilvl="2" w:tplc="EBE4102C">
      <w:numFmt w:val="bullet"/>
      <w:lvlText w:val="•"/>
      <w:lvlJc w:val="left"/>
      <w:pPr>
        <w:ind w:left="3177" w:hanging="425"/>
      </w:pPr>
      <w:rPr>
        <w:rFonts w:hint="default"/>
        <w:lang w:val="ru-RU" w:eastAsia="en-US" w:bidi="ar-SA"/>
      </w:rPr>
    </w:lvl>
    <w:lvl w:ilvl="3" w:tplc="CF4AEDF6">
      <w:numFmt w:val="bullet"/>
      <w:lvlText w:val="•"/>
      <w:lvlJc w:val="left"/>
      <w:pPr>
        <w:ind w:left="4175" w:hanging="425"/>
      </w:pPr>
      <w:rPr>
        <w:rFonts w:hint="default"/>
        <w:lang w:val="ru-RU" w:eastAsia="en-US" w:bidi="ar-SA"/>
      </w:rPr>
    </w:lvl>
    <w:lvl w:ilvl="4" w:tplc="91C22564">
      <w:numFmt w:val="bullet"/>
      <w:lvlText w:val="•"/>
      <w:lvlJc w:val="left"/>
      <w:pPr>
        <w:ind w:left="5174" w:hanging="425"/>
      </w:pPr>
      <w:rPr>
        <w:rFonts w:hint="default"/>
        <w:lang w:val="ru-RU" w:eastAsia="en-US" w:bidi="ar-SA"/>
      </w:rPr>
    </w:lvl>
    <w:lvl w:ilvl="5" w:tplc="B73E3AFA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6" w:tplc="E0908B12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7" w:tplc="D528FFE8">
      <w:numFmt w:val="bullet"/>
      <w:lvlText w:val="•"/>
      <w:lvlJc w:val="left"/>
      <w:pPr>
        <w:ind w:left="8170" w:hanging="425"/>
      </w:pPr>
      <w:rPr>
        <w:rFonts w:hint="default"/>
        <w:lang w:val="ru-RU" w:eastAsia="en-US" w:bidi="ar-SA"/>
      </w:rPr>
    </w:lvl>
    <w:lvl w:ilvl="8" w:tplc="347E3EF2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76" w15:restartNumberingAfterBreak="0">
    <w:nsid w:val="7DF61175"/>
    <w:multiLevelType w:val="hybridMultilevel"/>
    <w:tmpl w:val="BE88002C"/>
    <w:lvl w:ilvl="0" w:tplc="0B1222CC">
      <w:numFmt w:val="bullet"/>
      <w:lvlText w:val="-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1DE4534">
      <w:numFmt w:val="bullet"/>
      <w:lvlText w:val="•"/>
      <w:lvlJc w:val="left"/>
      <w:pPr>
        <w:ind w:left="320" w:hanging="207"/>
      </w:pPr>
      <w:rPr>
        <w:rFonts w:hint="default"/>
        <w:lang w:val="ru-RU" w:eastAsia="en-US" w:bidi="ar-SA"/>
      </w:rPr>
    </w:lvl>
    <w:lvl w:ilvl="2" w:tplc="515CBE3E"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 w:tplc="D188EF44">
      <w:numFmt w:val="bullet"/>
      <w:lvlText w:val="•"/>
      <w:lvlJc w:val="left"/>
      <w:pPr>
        <w:ind w:left="2628" w:hanging="207"/>
      </w:pPr>
      <w:rPr>
        <w:rFonts w:hint="default"/>
        <w:lang w:val="ru-RU" w:eastAsia="en-US" w:bidi="ar-SA"/>
      </w:rPr>
    </w:lvl>
    <w:lvl w:ilvl="4" w:tplc="C91EF670">
      <w:numFmt w:val="bullet"/>
      <w:lvlText w:val="•"/>
      <w:lvlJc w:val="left"/>
      <w:pPr>
        <w:ind w:left="3782" w:hanging="207"/>
      </w:pPr>
      <w:rPr>
        <w:rFonts w:hint="default"/>
        <w:lang w:val="ru-RU" w:eastAsia="en-US" w:bidi="ar-SA"/>
      </w:rPr>
    </w:lvl>
    <w:lvl w:ilvl="5" w:tplc="EA5A44E8">
      <w:numFmt w:val="bullet"/>
      <w:lvlText w:val="•"/>
      <w:lvlJc w:val="left"/>
      <w:pPr>
        <w:ind w:left="4936" w:hanging="207"/>
      </w:pPr>
      <w:rPr>
        <w:rFonts w:hint="default"/>
        <w:lang w:val="ru-RU" w:eastAsia="en-US" w:bidi="ar-SA"/>
      </w:rPr>
    </w:lvl>
    <w:lvl w:ilvl="6" w:tplc="E4EA7562">
      <w:numFmt w:val="bullet"/>
      <w:lvlText w:val="•"/>
      <w:lvlJc w:val="left"/>
      <w:pPr>
        <w:ind w:left="6090" w:hanging="207"/>
      </w:pPr>
      <w:rPr>
        <w:rFonts w:hint="default"/>
        <w:lang w:val="ru-RU" w:eastAsia="en-US" w:bidi="ar-SA"/>
      </w:rPr>
    </w:lvl>
    <w:lvl w:ilvl="7" w:tplc="BDC01096">
      <w:numFmt w:val="bullet"/>
      <w:lvlText w:val="•"/>
      <w:lvlJc w:val="left"/>
      <w:pPr>
        <w:ind w:left="7244" w:hanging="207"/>
      </w:pPr>
      <w:rPr>
        <w:rFonts w:hint="default"/>
        <w:lang w:val="ru-RU" w:eastAsia="en-US" w:bidi="ar-SA"/>
      </w:rPr>
    </w:lvl>
    <w:lvl w:ilvl="8" w:tplc="B26A1A32">
      <w:numFmt w:val="bullet"/>
      <w:lvlText w:val="•"/>
      <w:lvlJc w:val="left"/>
      <w:pPr>
        <w:ind w:left="8398" w:hanging="207"/>
      </w:pPr>
      <w:rPr>
        <w:rFonts w:hint="default"/>
        <w:lang w:val="ru-RU" w:eastAsia="en-US" w:bidi="ar-SA"/>
      </w:rPr>
    </w:lvl>
  </w:abstractNum>
  <w:abstractNum w:abstractNumId="177" w15:restartNumberingAfterBreak="0">
    <w:nsid w:val="7ECF1535"/>
    <w:multiLevelType w:val="hybridMultilevel"/>
    <w:tmpl w:val="76C86614"/>
    <w:lvl w:ilvl="0" w:tplc="9CB0AF48">
      <w:numFmt w:val="bullet"/>
      <w:lvlText w:val="-"/>
      <w:lvlJc w:val="left"/>
      <w:pPr>
        <w:ind w:left="676" w:hanging="15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7B6B396">
      <w:numFmt w:val="bullet"/>
      <w:lvlText w:val="•"/>
      <w:lvlJc w:val="left"/>
      <w:pPr>
        <w:ind w:left="1732" w:hanging="159"/>
      </w:pPr>
      <w:rPr>
        <w:rFonts w:hint="default"/>
        <w:lang w:val="ru-RU" w:eastAsia="en-US" w:bidi="ar-SA"/>
      </w:rPr>
    </w:lvl>
    <w:lvl w:ilvl="2" w:tplc="FB86CEA0">
      <w:numFmt w:val="bullet"/>
      <w:lvlText w:val="•"/>
      <w:lvlJc w:val="left"/>
      <w:pPr>
        <w:ind w:left="2785" w:hanging="159"/>
      </w:pPr>
      <w:rPr>
        <w:rFonts w:hint="default"/>
        <w:lang w:val="ru-RU" w:eastAsia="en-US" w:bidi="ar-SA"/>
      </w:rPr>
    </w:lvl>
    <w:lvl w:ilvl="3" w:tplc="86B8A046">
      <w:numFmt w:val="bullet"/>
      <w:lvlText w:val="•"/>
      <w:lvlJc w:val="left"/>
      <w:pPr>
        <w:ind w:left="3837" w:hanging="159"/>
      </w:pPr>
      <w:rPr>
        <w:rFonts w:hint="default"/>
        <w:lang w:val="ru-RU" w:eastAsia="en-US" w:bidi="ar-SA"/>
      </w:rPr>
    </w:lvl>
    <w:lvl w:ilvl="4" w:tplc="32845500">
      <w:numFmt w:val="bullet"/>
      <w:lvlText w:val="•"/>
      <w:lvlJc w:val="left"/>
      <w:pPr>
        <w:ind w:left="4890" w:hanging="159"/>
      </w:pPr>
      <w:rPr>
        <w:rFonts w:hint="default"/>
        <w:lang w:val="ru-RU" w:eastAsia="en-US" w:bidi="ar-SA"/>
      </w:rPr>
    </w:lvl>
    <w:lvl w:ilvl="5" w:tplc="4CDAD3CC">
      <w:numFmt w:val="bullet"/>
      <w:lvlText w:val="•"/>
      <w:lvlJc w:val="left"/>
      <w:pPr>
        <w:ind w:left="5943" w:hanging="159"/>
      </w:pPr>
      <w:rPr>
        <w:rFonts w:hint="default"/>
        <w:lang w:val="ru-RU" w:eastAsia="en-US" w:bidi="ar-SA"/>
      </w:rPr>
    </w:lvl>
    <w:lvl w:ilvl="6" w:tplc="D4682F1A">
      <w:numFmt w:val="bullet"/>
      <w:lvlText w:val="•"/>
      <w:lvlJc w:val="left"/>
      <w:pPr>
        <w:ind w:left="6995" w:hanging="159"/>
      </w:pPr>
      <w:rPr>
        <w:rFonts w:hint="default"/>
        <w:lang w:val="ru-RU" w:eastAsia="en-US" w:bidi="ar-SA"/>
      </w:rPr>
    </w:lvl>
    <w:lvl w:ilvl="7" w:tplc="73DC1B34">
      <w:numFmt w:val="bullet"/>
      <w:lvlText w:val="•"/>
      <w:lvlJc w:val="left"/>
      <w:pPr>
        <w:ind w:left="8048" w:hanging="159"/>
      </w:pPr>
      <w:rPr>
        <w:rFonts w:hint="default"/>
        <w:lang w:val="ru-RU" w:eastAsia="en-US" w:bidi="ar-SA"/>
      </w:rPr>
    </w:lvl>
    <w:lvl w:ilvl="8" w:tplc="0780F370">
      <w:numFmt w:val="bullet"/>
      <w:lvlText w:val="•"/>
      <w:lvlJc w:val="left"/>
      <w:pPr>
        <w:ind w:left="9101" w:hanging="159"/>
      </w:pPr>
      <w:rPr>
        <w:rFonts w:hint="default"/>
        <w:lang w:val="ru-RU" w:eastAsia="en-US" w:bidi="ar-SA"/>
      </w:rPr>
    </w:lvl>
  </w:abstractNum>
  <w:abstractNum w:abstractNumId="178" w15:restartNumberingAfterBreak="0">
    <w:nsid w:val="7FFE03E7"/>
    <w:multiLevelType w:val="hybridMultilevel"/>
    <w:tmpl w:val="E0CCB556"/>
    <w:lvl w:ilvl="0" w:tplc="25245334">
      <w:numFmt w:val="bullet"/>
      <w:lvlText w:val="•"/>
      <w:lvlJc w:val="left"/>
      <w:pPr>
        <w:ind w:left="43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81EDE90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F2B6CC08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3" w:tplc="DEFCE612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  <w:lvl w:ilvl="4" w:tplc="FC2A62BC">
      <w:numFmt w:val="bullet"/>
      <w:lvlText w:val="•"/>
      <w:lvlJc w:val="left"/>
      <w:pPr>
        <w:ind w:left="4730" w:hanging="144"/>
      </w:pPr>
      <w:rPr>
        <w:rFonts w:hint="default"/>
        <w:lang w:val="ru-RU" w:eastAsia="en-US" w:bidi="ar-SA"/>
      </w:rPr>
    </w:lvl>
    <w:lvl w:ilvl="5" w:tplc="58F64CFC">
      <w:numFmt w:val="bullet"/>
      <w:lvlText w:val="•"/>
      <w:lvlJc w:val="left"/>
      <w:pPr>
        <w:ind w:left="5803" w:hanging="144"/>
      </w:pPr>
      <w:rPr>
        <w:rFonts w:hint="default"/>
        <w:lang w:val="ru-RU" w:eastAsia="en-US" w:bidi="ar-SA"/>
      </w:rPr>
    </w:lvl>
    <w:lvl w:ilvl="6" w:tplc="E5EC49F4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ACE42EE0">
      <w:numFmt w:val="bullet"/>
      <w:lvlText w:val="•"/>
      <w:lvlJc w:val="left"/>
      <w:pPr>
        <w:ind w:left="7948" w:hanging="144"/>
      </w:pPr>
      <w:rPr>
        <w:rFonts w:hint="default"/>
        <w:lang w:val="ru-RU" w:eastAsia="en-US" w:bidi="ar-SA"/>
      </w:rPr>
    </w:lvl>
    <w:lvl w:ilvl="8" w:tplc="CB8A179A">
      <w:numFmt w:val="bullet"/>
      <w:lvlText w:val="•"/>
      <w:lvlJc w:val="left"/>
      <w:pPr>
        <w:ind w:left="9021" w:hanging="144"/>
      </w:pPr>
      <w:rPr>
        <w:rFonts w:hint="default"/>
        <w:lang w:val="ru-RU" w:eastAsia="en-US" w:bidi="ar-SA"/>
      </w:rPr>
    </w:lvl>
  </w:abstractNum>
  <w:num w:numId="1">
    <w:abstractNumId w:val="121"/>
  </w:num>
  <w:num w:numId="2">
    <w:abstractNumId w:val="123"/>
  </w:num>
  <w:num w:numId="3">
    <w:abstractNumId w:val="20"/>
  </w:num>
  <w:num w:numId="4">
    <w:abstractNumId w:val="78"/>
  </w:num>
  <w:num w:numId="5">
    <w:abstractNumId w:val="56"/>
  </w:num>
  <w:num w:numId="6">
    <w:abstractNumId w:val="138"/>
  </w:num>
  <w:num w:numId="7">
    <w:abstractNumId w:val="110"/>
  </w:num>
  <w:num w:numId="8">
    <w:abstractNumId w:val="172"/>
  </w:num>
  <w:num w:numId="9">
    <w:abstractNumId w:val="61"/>
  </w:num>
  <w:num w:numId="10">
    <w:abstractNumId w:val="133"/>
  </w:num>
  <w:num w:numId="11">
    <w:abstractNumId w:val="166"/>
  </w:num>
  <w:num w:numId="12">
    <w:abstractNumId w:val="80"/>
  </w:num>
  <w:num w:numId="13">
    <w:abstractNumId w:val="147"/>
  </w:num>
  <w:num w:numId="14">
    <w:abstractNumId w:val="28"/>
  </w:num>
  <w:num w:numId="15">
    <w:abstractNumId w:val="176"/>
  </w:num>
  <w:num w:numId="16">
    <w:abstractNumId w:val="39"/>
  </w:num>
  <w:num w:numId="17">
    <w:abstractNumId w:val="119"/>
  </w:num>
  <w:num w:numId="18">
    <w:abstractNumId w:val="55"/>
  </w:num>
  <w:num w:numId="19">
    <w:abstractNumId w:val="40"/>
  </w:num>
  <w:num w:numId="20">
    <w:abstractNumId w:val="18"/>
  </w:num>
  <w:num w:numId="21">
    <w:abstractNumId w:val="64"/>
  </w:num>
  <w:num w:numId="22">
    <w:abstractNumId w:val="170"/>
  </w:num>
  <w:num w:numId="23">
    <w:abstractNumId w:val="105"/>
  </w:num>
  <w:num w:numId="24">
    <w:abstractNumId w:val="33"/>
  </w:num>
  <w:num w:numId="25">
    <w:abstractNumId w:val="112"/>
  </w:num>
  <w:num w:numId="26">
    <w:abstractNumId w:val="96"/>
  </w:num>
  <w:num w:numId="27">
    <w:abstractNumId w:val="93"/>
  </w:num>
  <w:num w:numId="28">
    <w:abstractNumId w:val="149"/>
  </w:num>
  <w:num w:numId="29">
    <w:abstractNumId w:val="46"/>
  </w:num>
  <w:num w:numId="30">
    <w:abstractNumId w:val="87"/>
  </w:num>
  <w:num w:numId="31">
    <w:abstractNumId w:val="163"/>
  </w:num>
  <w:num w:numId="32">
    <w:abstractNumId w:val="143"/>
  </w:num>
  <w:num w:numId="33">
    <w:abstractNumId w:val="1"/>
  </w:num>
  <w:num w:numId="34">
    <w:abstractNumId w:val="73"/>
  </w:num>
  <w:num w:numId="35">
    <w:abstractNumId w:val="63"/>
  </w:num>
  <w:num w:numId="36">
    <w:abstractNumId w:val="24"/>
  </w:num>
  <w:num w:numId="37">
    <w:abstractNumId w:val="30"/>
  </w:num>
  <w:num w:numId="38">
    <w:abstractNumId w:val="100"/>
  </w:num>
  <w:num w:numId="39">
    <w:abstractNumId w:val="140"/>
  </w:num>
  <w:num w:numId="40">
    <w:abstractNumId w:val="37"/>
  </w:num>
  <w:num w:numId="41">
    <w:abstractNumId w:val="174"/>
  </w:num>
  <w:num w:numId="42">
    <w:abstractNumId w:val="111"/>
  </w:num>
  <w:num w:numId="43">
    <w:abstractNumId w:val="165"/>
  </w:num>
  <w:num w:numId="44">
    <w:abstractNumId w:val="167"/>
  </w:num>
  <w:num w:numId="45">
    <w:abstractNumId w:val="137"/>
  </w:num>
  <w:num w:numId="46">
    <w:abstractNumId w:val="7"/>
  </w:num>
  <w:num w:numId="47">
    <w:abstractNumId w:val="132"/>
  </w:num>
  <w:num w:numId="48">
    <w:abstractNumId w:val="91"/>
  </w:num>
  <w:num w:numId="49">
    <w:abstractNumId w:val="14"/>
  </w:num>
  <w:num w:numId="50">
    <w:abstractNumId w:val="88"/>
  </w:num>
  <w:num w:numId="51">
    <w:abstractNumId w:val="95"/>
  </w:num>
  <w:num w:numId="52">
    <w:abstractNumId w:val="117"/>
  </w:num>
  <w:num w:numId="53">
    <w:abstractNumId w:val="128"/>
  </w:num>
  <w:num w:numId="54">
    <w:abstractNumId w:val="4"/>
  </w:num>
  <w:num w:numId="55">
    <w:abstractNumId w:val="114"/>
  </w:num>
  <w:num w:numId="56">
    <w:abstractNumId w:val="3"/>
  </w:num>
  <w:num w:numId="57">
    <w:abstractNumId w:val="43"/>
  </w:num>
  <w:num w:numId="58">
    <w:abstractNumId w:val="10"/>
  </w:num>
  <w:num w:numId="59">
    <w:abstractNumId w:val="84"/>
  </w:num>
  <w:num w:numId="60">
    <w:abstractNumId w:val="106"/>
  </w:num>
  <w:num w:numId="61">
    <w:abstractNumId w:val="169"/>
  </w:num>
  <w:num w:numId="62">
    <w:abstractNumId w:val="70"/>
  </w:num>
  <w:num w:numId="63">
    <w:abstractNumId w:val="146"/>
  </w:num>
  <w:num w:numId="64">
    <w:abstractNumId w:val="6"/>
  </w:num>
  <w:num w:numId="65">
    <w:abstractNumId w:val="31"/>
  </w:num>
  <w:num w:numId="66">
    <w:abstractNumId w:val="152"/>
  </w:num>
  <w:num w:numId="67">
    <w:abstractNumId w:val="79"/>
  </w:num>
  <w:num w:numId="68">
    <w:abstractNumId w:val="141"/>
  </w:num>
  <w:num w:numId="69">
    <w:abstractNumId w:val="126"/>
  </w:num>
  <w:num w:numId="70">
    <w:abstractNumId w:val="160"/>
  </w:num>
  <w:num w:numId="71">
    <w:abstractNumId w:val="27"/>
  </w:num>
  <w:num w:numId="72">
    <w:abstractNumId w:val="16"/>
  </w:num>
  <w:num w:numId="73">
    <w:abstractNumId w:val="11"/>
  </w:num>
  <w:num w:numId="74">
    <w:abstractNumId w:val="102"/>
  </w:num>
  <w:num w:numId="75">
    <w:abstractNumId w:val="161"/>
  </w:num>
  <w:num w:numId="76">
    <w:abstractNumId w:val="35"/>
  </w:num>
  <w:num w:numId="77">
    <w:abstractNumId w:val="177"/>
  </w:num>
  <w:num w:numId="78">
    <w:abstractNumId w:val="115"/>
  </w:num>
  <w:num w:numId="79">
    <w:abstractNumId w:val="118"/>
  </w:num>
  <w:num w:numId="80">
    <w:abstractNumId w:val="49"/>
  </w:num>
  <w:num w:numId="81">
    <w:abstractNumId w:val="5"/>
  </w:num>
  <w:num w:numId="82">
    <w:abstractNumId w:val="53"/>
  </w:num>
  <w:num w:numId="83">
    <w:abstractNumId w:val="90"/>
  </w:num>
  <w:num w:numId="84">
    <w:abstractNumId w:val="8"/>
  </w:num>
  <w:num w:numId="85">
    <w:abstractNumId w:val="15"/>
  </w:num>
  <w:num w:numId="86">
    <w:abstractNumId w:val="135"/>
  </w:num>
  <w:num w:numId="87">
    <w:abstractNumId w:val="162"/>
  </w:num>
  <w:num w:numId="88">
    <w:abstractNumId w:val="48"/>
  </w:num>
  <w:num w:numId="89">
    <w:abstractNumId w:val="134"/>
  </w:num>
  <w:num w:numId="90">
    <w:abstractNumId w:val="151"/>
  </w:num>
  <w:num w:numId="91">
    <w:abstractNumId w:val="62"/>
  </w:num>
  <w:num w:numId="92">
    <w:abstractNumId w:val="97"/>
  </w:num>
  <w:num w:numId="93">
    <w:abstractNumId w:val="42"/>
  </w:num>
  <w:num w:numId="94">
    <w:abstractNumId w:val="101"/>
  </w:num>
  <w:num w:numId="95">
    <w:abstractNumId w:val="51"/>
  </w:num>
  <w:num w:numId="96">
    <w:abstractNumId w:val="129"/>
  </w:num>
  <w:num w:numId="97">
    <w:abstractNumId w:val="0"/>
  </w:num>
  <w:num w:numId="98">
    <w:abstractNumId w:val="36"/>
  </w:num>
  <w:num w:numId="99">
    <w:abstractNumId w:val="86"/>
  </w:num>
  <w:num w:numId="100">
    <w:abstractNumId w:val="45"/>
  </w:num>
  <w:num w:numId="101">
    <w:abstractNumId w:val="81"/>
  </w:num>
  <w:num w:numId="102">
    <w:abstractNumId w:val="150"/>
  </w:num>
  <w:num w:numId="103">
    <w:abstractNumId w:val="136"/>
  </w:num>
  <w:num w:numId="104">
    <w:abstractNumId w:val="89"/>
  </w:num>
  <w:num w:numId="105">
    <w:abstractNumId w:val="153"/>
  </w:num>
  <w:num w:numId="106">
    <w:abstractNumId w:val="98"/>
  </w:num>
  <w:num w:numId="107">
    <w:abstractNumId w:val="47"/>
  </w:num>
  <w:num w:numId="108">
    <w:abstractNumId w:val="171"/>
  </w:num>
  <w:num w:numId="109">
    <w:abstractNumId w:val="124"/>
  </w:num>
  <w:num w:numId="110">
    <w:abstractNumId w:val="54"/>
  </w:num>
  <w:num w:numId="111">
    <w:abstractNumId w:val="120"/>
  </w:num>
  <w:num w:numId="112">
    <w:abstractNumId w:val="44"/>
  </w:num>
  <w:num w:numId="113">
    <w:abstractNumId w:val="41"/>
  </w:num>
  <w:num w:numId="114">
    <w:abstractNumId w:val="26"/>
  </w:num>
  <w:num w:numId="115">
    <w:abstractNumId w:val="94"/>
  </w:num>
  <w:num w:numId="116">
    <w:abstractNumId w:val="85"/>
  </w:num>
  <w:num w:numId="117">
    <w:abstractNumId w:val="74"/>
  </w:num>
  <w:num w:numId="118">
    <w:abstractNumId w:val="2"/>
  </w:num>
  <w:num w:numId="119">
    <w:abstractNumId w:val="59"/>
  </w:num>
  <w:num w:numId="120">
    <w:abstractNumId w:val="60"/>
  </w:num>
  <w:num w:numId="121">
    <w:abstractNumId w:val="158"/>
  </w:num>
  <w:num w:numId="122">
    <w:abstractNumId w:val="99"/>
  </w:num>
  <w:num w:numId="123">
    <w:abstractNumId w:val="25"/>
  </w:num>
  <w:num w:numId="124">
    <w:abstractNumId w:val="77"/>
  </w:num>
  <w:num w:numId="125">
    <w:abstractNumId w:val="156"/>
  </w:num>
  <w:num w:numId="126">
    <w:abstractNumId w:val="38"/>
  </w:num>
  <w:num w:numId="127">
    <w:abstractNumId w:val="12"/>
  </w:num>
  <w:num w:numId="128">
    <w:abstractNumId w:val="23"/>
  </w:num>
  <w:num w:numId="129">
    <w:abstractNumId w:val="76"/>
  </w:num>
  <w:num w:numId="130">
    <w:abstractNumId w:val="22"/>
  </w:num>
  <w:num w:numId="131">
    <w:abstractNumId w:val="50"/>
  </w:num>
  <w:num w:numId="132">
    <w:abstractNumId w:val="82"/>
  </w:num>
  <w:num w:numId="133">
    <w:abstractNumId w:val="57"/>
  </w:num>
  <w:num w:numId="134">
    <w:abstractNumId w:val="68"/>
  </w:num>
  <w:num w:numId="135">
    <w:abstractNumId w:val="178"/>
  </w:num>
  <w:num w:numId="136">
    <w:abstractNumId w:val="154"/>
  </w:num>
  <w:num w:numId="137">
    <w:abstractNumId w:val="175"/>
  </w:num>
  <w:num w:numId="138">
    <w:abstractNumId w:val="19"/>
  </w:num>
  <w:num w:numId="139">
    <w:abstractNumId w:val="104"/>
  </w:num>
  <w:num w:numId="140">
    <w:abstractNumId w:val="164"/>
  </w:num>
  <w:num w:numId="141">
    <w:abstractNumId w:val="32"/>
  </w:num>
  <w:num w:numId="142">
    <w:abstractNumId w:val="75"/>
  </w:num>
  <w:num w:numId="143">
    <w:abstractNumId w:val="9"/>
  </w:num>
  <w:num w:numId="144">
    <w:abstractNumId w:val="67"/>
  </w:num>
  <w:num w:numId="145">
    <w:abstractNumId w:val="83"/>
  </w:num>
  <w:num w:numId="146">
    <w:abstractNumId w:val="52"/>
  </w:num>
  <w:num w:numId="147">
    <w:abstractNumId w:val="34"/>
  </w:num>
  <w:num w:numId="148">
    <w:abstractNumId w:val="113"/>
  </w:num>
  <w:num w:numId="149">
    <w:abstractNumId w:val="116"/>
  </w:num>
  <w:num w:numId="150">
    <w:abstractNumId w:val="173"/>
  </w:num>
  <w:num w:numId="151">
    <w:abstractNumId w:val="17"/>
  </w:num>
  <w:num w:numId="152">
    <w:abstractNumId w:val="125"/>
  </w:num>
  <w:num w:numId="153">
    <w:abstractNumId w:val="155"/>
  </w:num>
  <w:num w:numId="154">
    <w:abstractNumId w:val="29"/>
  </w:num>
  <w:num w:numId="155">
    <w:abstractNumId w:val="109"/>
  </w:num>
  <w:num w:numId="156">
    <w:abstractNumId w:val="66"/>
  </w:num>
  <w:num w:numId="157">
    <w:abstractNumId w:val="107"/>
  </w:num>
  <w:num w:numId="158">
    <w:abstractNumId w:val="139"/>
  </w:num>
  <w:num w:numId="159">
    <w:abstractNumId w:val="157"/>
  </w:num>
  <w:num w:numId="160">
    <w:abstractNumId w:val="145"/>
  </w:num>
  <w:num w:numId="161">
    <w:abstractNumId w:val="148"/>
  </w:num>
  <w:num w:numId="162">
    <w:abstractNumId w:val="69"/>
  </w:num>
  <w:num w:numId="163">
    <w:abstractNumId w:val="71"/>
  </w:num>
  <w:num w:numId="164">
    <w:abstractNumId w:val="168"/>
  </w:num>
  <w:num w:numId="165">
    <w:abstractNumId w:val="65"/>
  </w:num>
  <w:num w:numId="166">
    <w:abstractNumId w:val="130"/>
  </w:num>
  <w:num w:numId="167">
    <w:abstractNumId w:val="92"/>
  </w:num>
  <w:num w:numId="168">
    <w:abstractNumId w:val="58"/>
  </w:num>
  <w:num w:numId="169">
    <w:abstractNumId w:val="72"/>
  </w:num>
  <w:num w:numId="170">
    <w:abstractNumId w:val="122"/>
  </w:num>
  <w:num w:numId="171">
    <w:abstractNumId w:val="131"/>
  </w:num>
  <w:num w:numId="172">
    <w:abstractNumId w:val="142"/>
  </w:num>
  <w:num w:numId="173">
    <w:abstractNumId w:val="144"/>
  </w:num>
  <w:num w:numId="174">
    <w:abstractNumId w:val="103"/>
  </w:num>
  <w:num w:numId="175">
    <w:abstractNumId w:val="21"/>
  </w:num>
  <w:num w:numId="176">
    <w:abstractNumId w:val="159"/>
  </w:num>
  <w:num w:numId="177">
    <w:abstractNumId w:val="127"/>
  </w:num>
  <w:num w:numId="178">
    <w:abstractNumId w:val="13"/>
  </w:num>
  <w:num w:numId="179">
    <w:abstractNumId w:val="108"/>
  </w:num>
  <w:numIdMacAtCleanup w:val="1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9C"/>
    <w:rsid w:val="001248AA"/>
    <w:rsid w:val="00175C71"/>
    <w:rsid w:val="001C2390"/>
    <w:rsid w:val="00252141"/>
    <w:rsid w:val="0025341A"/>
    <w:rsid w:val="00290DD9"/>
    <w:rsid w:val="003E79F9"/>
    <w:rsid w:val="00424AF8"/>
    <w:rsid w:val="00463DE7"/>
    <w:rsid w:val="004B2152"/>
    <w:rsid w:val="004E44DC"/>
    <w:rsid w:val="0053299D"/>
    <w:rsid w:val="00551FBD"/>
    <w:rsid w:val="0058566A"/>
    <w:rsid w:val="005C23D3"/>
    <w:rsid w:val="005E47F6"/>
    <w:rsid w:val="005F2E70"/>
    <w:rsid w:val="0067070F"/>
    <w:rsid w:val="006A28E2"/>
    <w:rsid w:val="006B3B4C"/>
    <w:rsid w:val="0070647E"/>
    <w:rsid w:val="00722971"/>
    <w:rsid w:val="00765946"/>
    <w:rsid w:val="0077239A"/>
    <w:rsid w:val="00816012"/>
    <w:rsid w:val="008A400A"/>
    <w:rsid w:val="008C5111"/>
    <w:rsid w:val="009C2E27"/>
    <w:rsid w:val="009F7911"/>
    <w:rsid w:val="00A761B0"/>
    <w:rsid w:val="00AB53FA"/>
    <w:rsid w:val="00B3125B"/>
    <w:rsid w:val="00BA5E01"/>
    <w:rsid w:val="00CD653F"/>
    <w:rsid w:val="00D045A3"/>
    <w:rsid w:val="00D92B30"/>
    <w:rsid w:val="00DB5ED3"/>
    <w:rsid w:val="00E73BFA"/>
    <w:rsid w:val="00EC0D9C"/>
    <w:rsid w:val="00F7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6E504"/>
  <w15:docId w15:val="{F3C01FE3-6D37-4AE3-A1D3-4AAD1455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3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03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 w:line="274" w:lineRule="exact"/>
      <w:ind w:left="104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605" w:right="62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32" w:firstLine="2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A40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40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hyperlink" Target="http://mirkosmosa.ru/holiday/h-21" TargetMode="External"/><Relationship Id="rId39" Type="http://schemas.openxmlformats.org/officeDocument/2006/relationships/footer" Target="footer22.xml"/><Relationship Id="rId21" Type="http://schemas.openxmlformats.org/officeDocument/2006/relationships/footer" Target="footer10.xml"/><Relationship Id="rId34" Type="http://schemas.openxmlformats.org/officeDocument/2006/relationships/footer" Target="footer17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29" Type="http://schemas.openxmlformats.org/officeDocument/2006/relationships/hyperlink" Target="http://legalacts.ru/doc/prikaz-minobrnauki-rossii-ot-19122014-n-1599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prikaz-minobrnauki-rossii-ot-19122014-n-1599/" TargetMode="External"/><Relationship Id="rId24" Type="http://schemas.openxmlformats.org/officeDocument/2006/relationships/image" Target="media/image2.png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oter" Target="footer2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hyperlink" Target="http://legalacts.ru/doc/prikaz-minobrnauki-rossii-ot-19122014-n-1599/" TargetMode="External"/><Relationship Id="rId36" Type="http://schemas.openxmlformats.org/officeDocument/2006/relationships/footer" Target="footer19.xm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hyperlink" Target="http://www.consultant.ru/document/cons_doc_LAW_140174/" TargetMode="External"/><Relationship Id="rId30" Type="http://schemas.openxmlformats.org/officeDocument/2006/relationships/footer" Target="footer13.xml"/><Relationship Id="rId35" Type="http://schemas.openxmlformats.org/officeDocument/2006/relationships/footer" Target="footer18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legalacts.ru/doc/prikaz-minobrnauki-rossii-ot-19122014-n-1599/" TargetMode="External"/><Relationship Id="rId17" Type="http://schemas.openxmlformats.org/officeDocument/2006/relationships/footer" Target="footer6.xml"/><Relationship Id="rId25" Type="http://schemas.openxmlformats.org/officeDocument/2006/relationships/hyperlink" Target="http://mirkosmosa.ru/holiday/h-21" TargetMode="External"/><Relationship Id="rId33" Type="http://schemas.openxmlformats.org/officeDocument/2006/relationships/footer" Target="footer16.xml"/><Relationship Id="rId38" Type="http://schemas.openxmlformats.org/officeDocument/2006/relationships/footer" Target="footer2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60;&#1043;&#1054;&#1067;%20&#1054;&#1042;&#1047;\&#1044;&#1083;&#1103;%20&#1089;&#1072;&#1081;&#1090;&#1072;\&#1040;&#1054;&#1054;&#1055;-&#1059;&#1054;-&#1060;&#1043;&#1054;&#1057;-&#1059;&#1054;-&#1074;&#1072;&#1088;&#1080;&#1072;&#1085;&#1090;-1-1-2-&#1101;&#1090;&#1072;&#1087;&#1087;-1-1%20&#1074;&#1079;&#1103;&#1090;&#1100;%20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7467-4AE2-4CDC-97BA-B97FDC2B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АООП-УО-ФГОС-УО-вариант-1-1-2-этапп-1-1 взять (1)</Template>
  <TotalTime>242</TotalTime>
  <Pages>323</Pages>
  <Words>138596</Words>
  <Characters>790002</Characters>
  <Application>Microsoft Office Word</Application>
  <DocSecurity>0</DocSecurity>
  <Lines>6583</Lines>
  <Paragraphs>1853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2024-03-01T07:24:00Z</cp:lastPrinted>
  <dcterms:created xsi:type="dcterms:W3CDTF">2024-02-13T14:40:00Z</dcterms:created>
  <dcterms:modified xsi:type="dcterms:W3CDTF">2024-03-01T09:38:00Z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2024-02-13T00:00:00Z</vt:filetime>
  </property>
</Properties>
</file>